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641" w:rsidRPr="00BB5387" w:rsidRDefault="00DD0641" w:rsidP="0080488B">
      <w:pPr>
        <w:widowControl/>
        <w:autoSpaceDE/>
        <w:adjustRightInd/>
        <w:spacing w:after="200" w:line="276" w:lineRule="auto"/>
        <w:ind w:firstLine="0"/>
        <w:jc w:val="center"/>
        <w:rPr>
          <w:b/>
          <w:bCs/>
        </w:rPr>
      </w:pPr>
    </w:p>
    <w:p w:rsidR="00DD0641" w:rsidRPr="00B71369" w:rsidRDefault="00DD0641" w:rsidP="0080488B">
      <w:pPr>
        <w:rPr>
          <w:b/>
        </w:rPr>
      </w:pPr>
    </w:p>
    <w:p w:rsidR="00DD0641" w:rsidRPr="00B71369" w:rsidRDefault="00DD0641" w:rsidP="0080488B">
      <w:pPr>
        <w:rPr>
          <w:b/>
        </w:rPr>
      </w:pPr>
      <w:r w:rsidRPr="00102E6E">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9in;visibility:visible">
            <v:imagedata r:id="rId7" o:title=""/>
          </v:shape>
        </w:pict>
      </w:r>
    </w:p>
    <w:p w:rsidR="00DD0641" w:rsidRPr="00B71369" w:rsidRDefault="00DD0641" w:rsidP="0080488B">
      <w:pPr>
        <w:rPr>
          <w:b/>
        </w:rPr>
      </w:pPr>
    </w:p>
    <w:p w:rsidR="00DD0641" w:rsidRPr="00B71369" w:rsidRDefault="00DD0641" w:rsidP="0080488B">
      <w:pPr>
        <w:rPr>
          <w:b/>
        </w:rPr>
      </w:pPr>
    </w:p>
    <w:p w:rsidR="00DD0641" w:rsidRDefault="00DD0641" w:rsidP="0080488B">
      <w:pPr>
        <w:rPr>
          <w:b/>
        </w:rPr>
      </w:pPr>
    </w:p>
    <w:p w:rsidR="00DD0641" w:rsidRDefault="00DD0641" w:rsidP="0080488B">
      <w:pPr>
        <w:rPr>
          <w:b/>
        </w:rPr>
      </w:pPr>
    </w:p>
    <w:p w:rsidR="00DD0641" w:rsidRDefault="00DD0641" w:rsidP="0080488B">
      <w:pPr>
        <w:rPr>
          <w:b/>
        </w:rPr>
      </w:pPr>
      <w:r w:rsidRPr="00102E6E">
        <w:rPr>
          <w:b/>
          <w:noProof/>
        </w:rPr>
        <w:pict>
          <v:shape id="Рисунок 4" o:spid="_x0000_i1026" type="#_x0000_t75" style="width:467.25pt;height:9in;visibility:visible">
            <v:imagedata r:id="rId8" o:title=""/>
          </v:shape>
        </w:pict>
      </w:r>
    </w:p>
    <w:p w:rsidR="00DD0641" w:rsidRPr="00B71369" w:rsidRDefault="00DD0641" w:rsidP="0080488B">
      <w:pPr>
        <w:rPr>
          <w:b/>
        </w:rPr>
      </w:pPr>
      <w:r w:rsidRPr="00102E6E">
        <w:rPr>
          <w:b/>
          <w:noProof/>
        </w:rPr>
        <w:pict>
          <v:shape id="Рисунок 3" o:spid="_x0000_i1027" type="#_x0000_t75" style="width:458.25pt;height:741pt;visibility:visible">
            <v:imagedata r:id="rId9" o:title=""/>
          </v:shape>
        </w:pict>
      </w:r>
    </w:p>
    <w:p w:rsidR="00DD0641" w:rsidRPr="00B71369" w:rsidRDefault="00DD0641" w:rsidP="0080488B">
      <w:pPr>
        <w:rPr>
          <w:b/>
        </w:rPr>
      </w:pPr>
    </w:p>
    <w:p w:rsidR="00DD0641" w:rsidRPr="00B71369" w:rsidRDefault="00DD0641" w:rsidP="0029092B">
      <w:pPr>
        <w:ind w:left="142" w:firstLine="0"/>
        <w:rPr>
          <w:b/>
        </w:rPr>
      </w:pPr>
      <w:r w:rsidRPr="00B71369">
        <w:t xml:space="preserve">1. </w:t>
      </w:r>
      <w:r w:rsidRPr="00B71369">
        <w:rPr>
          <w:b/>
        </w:rPr>
        <w:t>Цели освоения дисциплины</w:t>
      </w:r>
    </w:p>
    <w:p w:rsidR="00DD0641" w:rsidRPr="00B71369" w:rsidRDefault="00DD0641" w:rsidP="0029092B">
      <w:pPr>
        <w:rPr>
          <w:bCs/>
        </w:rPr>
      </w:pPr>
      <w:r w:rsidRPr="00B71369">
        <w:rPr>
          <w:bCs/>
        </w:rPr>
        <w:t xml:space="preserve">Целями освоения дисциплины «Иностранный язык» является: </w:t>
      </w:r>
    </w:p>
    <w:p w:rsidR="00DD0641" w:rsidRPr="00B71369" w:rsidRDefault="00DD0641"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DD0641" w:rsidRPr="00B71369" w:rsidRDefault="00DD0641" w:rsidP="0029092B">
      <w:pPr>
        <w:rPr>
          <w:bCs/>
        </w:rPr>
      </w:pPr>
      <w:r>
        <w:rPr>
          <w:bCs/>
        </w:rPr>
        <w:t>О</w:t>
      </w:r>
      <w:r w:rsidRPr="00B71369">
        <w:rPr>
          <w:bCs/>
        </w:rPr>
        <w:t xml:space="preserve">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DD0641" w:rsidRPr="00B71369" w:rsidRDefault="00DD0641"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DD0641" w:rsidRPr="00B71369" w:rsidRDefault="00DD0641" w:rsidP="0029092B">
      <w:pPr>
        <w:ind w:firstLine="709"/>
      </w:pPr>
      <w:r w:rsidRPr="00B71369">
        <w:t xml:space="preserve">Дисциплина «Иностранный язык» относится к базовой части образовательной программы (Б1.Б.03). </w:t>
      </w:r>
    </w:p>
    <w:p w:rsidR="00DD0641" w:rsidRPr="00B71369" w:rsidRDefault="00DD0641"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DD0641" w:rsidRPr="00B71369" w:rsidRDefault="00DD0641" w:rsidP="0029092B">
      <w:pPr>
        <w:widowControl/>
        <w:autoSpaceDE/>
        <w:autoSpaceDN/>
        <w:adjustRightInd/>
        <w:contextualSpacing/>
        <w:rPr>
          <w:lang w:eastAsia="en-US"/>
        </w:rPr>
      </w:pPr>
      <w:r w:rsidRPr="00B71369">
        <w:rPr>
          <w:lang w:eastAsia="en-US"/>
        </w:rPr>
        <w:t xml:space="preserve">Иноязычная коммуникативная компетенция, сформированная в курсе изучения </w:t>
      </w:r>
      <w:r w:rsidRPr="00B71369">
        <w:rPr>
          <w:bCs/>
          <w:lang w:eastAsia="en-US"/>
        </w:rPr>
        <w:t xml:space="preserve">дисциплины "Иностранный язык", </w:t>
      </w:r>
      <w:r w:rsidRPr="00B71369">
        <w:rPr>
          <w:lang w:eastAsia="en-US"/>
        </w:rPr>
        <w:t>позволит</w:t>
      </w:r>
      <w:r w:rsidRPr="00B71369">
        <w:rPr>
          <w:bCs/>
          <w:lang w:eastAsia="en-US"/>
        </w:rPr>
        <w:t xml:space="preserve"> </w:t>
      </w:r>
      <w:r w:rsidRPr="00B71369">
        <w:rPr>
          <w:lang w:eastAsia="en-US"/>
        </w:rPr>
        <w:t>студентам интегрироваться в международную социальную среду и использовать</w:t>
      </w:r>
      <w:r w:rsidRPr="00B71369">
        <w:rPr>
          <w:spacing w:val="4"/>
          <w:lang w:eastAsia="en-US"/>
        </w:rPr>
        <w:t xml:space="preserve"> иностранный язык как средство межкультурного и профессионального общения.</w:t>
      </w:r>
    </w:p>
    <w:p w:rsidR="00DD0641" w:rsidRPr="00B71369" w:rsidRDefault="00DD0641" w:rsidP="0029092B">
      <w:pPr>
        <w:rPr>
          <w:bCs/>
        </w:rPr>
      </w:pPr>
      <w:r w:rsidRPr="00B71369">
        <w:rPr>
          <w:b/>
          <w:bCs/>
        </w:rPr>
        <w:t xml:space="preserve"> </w:t>
      </w:r>
    </w:p>
    <w:p w:rsidR="00DD0641" w:rsidRPr="00B71369" w:rsidRDefault="00DD0641"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DD0641" w:rsidRPr="00B71369" w:rsidRDefault="00DD0641"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DD0641" w:rsidRPr="00B71369" w:rsidRDefault="00DD0641" w:rsidP="0029092B">
      <w:pPr>
        <w:tabs>
          <w:tab w:val="left" w:pos="851"/>
        </w:tabs>
        <w:rPr>
          <w:bCs/>
        </w:rPr>
      </w:pPr>
    </w:p>
    <w:tbl>
      <w:tblPr>
        <w:tblW w:w="5000" w:type="pct"/>
        <w:tblCellMar>
          <w:left w:w="0" w:type="dxa"/>
          <w:right w:w="0" w:type="dxa"/>
        </w:tblCellMar>
        <w:tblLook w:val="00A0"/>
      </w:tblPr>
      <w:tblGrid>
        <w:gridCol w:w="1678"/>
        <w:gridCol w:w="7837"/>
      </w:tblGrid>
      <w:tr w:rsidR="00DD0641"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B71369" w:rsidRDefault="00DD0641"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B71369" w:rsidRDefault="00DD0641" w:rsidP="0029092B">
            <w:pPr>
              <w:ind w:firstLine="0"/>
              <w:jc w:val="center"/>
            </w:pPr>
            <w:r w:rsidRPr="00B71369">
              <w:rPr>
                <w:bCs/>
              </w:rPr>
              <w:t xml:space="preserve">Планируемые результаты обучения </w:t>
            </w:r>
          </w:p>
        </w:tc>
      </w:tr>
      <w:tr w:rsidR="00DD0641"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B71369" w:rsidRDefault="00DD0641" w:rsidP="00D71C40">
            <w:pPr>
              <w:ind w:firstLine="0"/>
            </w:pPr>
            <w:r w:rsidRPr="00B71369">
              <w:rPr>
                <w:b/>
                <w:color w:val="FF0000"/>
              </w:rPr>
              <w:t xml:space="preserve"> </w:t>
            </w:r>
            <w:r w:rsidRPr="00B71369">
              <w:rPr>
                <w:b/>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D0641"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B71369" w:rsidRDefault="00DD0641"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B71369" w:rsidRDefault="00DD0641" w:rsidP="0029092B">
            <w:pPr>
              <w:ind w:firstLine="0"/>
            </w:pPr>
            <w:r w:rsidRPr="00B71369">
              <w:t>- базовые лексические единицы по изученным темам на иностранном языке;</w:t>
            </w:r>
          </w:p>
          <w:p w:rsidR="00DD0641" w:rsidRPr="00B71369" w:rsidRDefault="00DD0641" w:rsidP="0029092B">
            <w:pPr>
              <w:ind w:firstLine="0"/>
            </w:pPr>
            <w:r w:rsidRPr="00B71369">
              <w:t>- базовые грамматические конструкции, характерные для устной и письменной речи;</w:t>
            </w:r>
          </w:p>
          <w:p w:rsidR="00DD0641" w:rsidRPr="00B71369" w:rsidRDefault="00DD0641"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DD0641"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B71369" w:rsidRDefault="00DD0641"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B71369" w:rsidRDefault="00DD0641" w:rsidP="0029092B">
            <w:pPr>
              <w:ind w:firstLine="0"/>
            </w:pPr>
            <w:r w:rsidRPr="00B71369">
              <w:t>- читать и извлекать информацию из адаптированных иноязычных текстов;</w:t>
            </w:r>
          </w:p>
          <w:p w:rsidR="00DD0641" w:rsidRPr="00B71369" w:rsidRDefault="00DD0641" w:rsidP="0029092B">
            <w:pPr>
              <w:ind w:firstLine="0"/>
            </w:pPr>
            <w:r w:rsidRPr="00B71369">
              <w:t>- оформлять информация на иностранном языке в устной и письменной формах.</w:t>
            </w:r>
          </w:p>
        </w:tc>
      </w:tr>
      <w:tr w:rsidR="00DD0641"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B71369" w:rsidRDefault="00DD0641"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B71369" w:rsidRDefault="00DD0641" w:rsidP="0029092B">
            <w:pPr>
              <w:ind w:firstLine="0"/>
            </w:pPr>
            <w:r w:rsidRPr="00B71369">
              <w:t>- навыками устной и письменной речи на иностранном языке;</w:t>
            </w:r>
          </w:p>
          <w:p w:rsidR="00DD0641" w:rsidRPr="00B71369" w:rsidRDefault="00DD0641" w:rsidP="0029092B">
            <w:pPr>
              <w:ind w:firstLine="0"/>
            </w:pPr>
            <w:r w:rsidRPr="00B71369">
              <w:t>- навыками делать краткие сообщения (презентации) на иностранном языке;</w:t>
            </w:r>
          </w:p>
          <w:p w:rsidR="00DD0641" w:rsidRPr="00B71369" w:rsidRDefault="00DD0641" w:rsidP="0029092B">
            <w:pPr>
              <w:ind w:firstLine="0"/>
            </w:pPr>
            <w:r w:rsidRPr="00B71369">
              <w:t>- приёмами перевода адаптированных иноязычных текстов.</w:t>
            </w:r>
          </w:p>
        </w:tc>
      </w:tr>
    </w:tbl>
    <w:p w:rsidR="00DD0641" w:rsidRPr="00B71369" w:rsidRDefault="00DD0641" w:rsidP="0080488B">
      <w:pPr>
        <w:tabs>
          <w:tab w:val="left" w:pos="851"/>
        </w:tabs>
        <w:rPr>
          <w:rStyle w:val="FontStyle16"/>
          <w:b w:val="0"/>
          <w:sz w:val="24"/>
          <w:szCs w:val="24"/>
        </w:rPr>
      </w:pPr>
    </w:p>
    <w:p w:rsidR="00DD0641" w:rsidRPr="00B71369" w:rsidRDefault="00DD0641" w:rsidP="0080488B">
      <w:pPr>
        <w:widowControl/>
        <w:autoSpaceDE/>
        <w:autoSpaceDN/>
        <w:adjustRightInd/>
        <w:ind w:firstLine="0"/>
        <w:jc w:val="left"/>
        <w:rPr>
          <w:i/>
        </w:rPr>
      </w:pPr>
    </w:p>
    <w:p w:rsidR="00DD0641" w:rsidRPr="00B71369" w:rsidRDefault="00DD0641" w:rsidP="0080488B">
      <w:pPr>
        <w:widowControl/>
        <w:autoSpaceDE/>
        <w:autoSpaceDN/>
        <w:adjustRightInd/>
        <w:ind w:firstLine="0"/>
        <w:jc w:val="left"/>
        <w:rPr>
          <w:i/>
        </w:rPr>
      </w:pPr>
    </w:p>
    <w:p w:rsidR="00DD0641" w:rsidRPr="00B71369" w:rsidRDefault="00DD0641" w:rsidP="0080488B">
      <w:pPr>
        <w:widowControl/>
        <w:autoSpaceDE/>
        <w:autoSpaceDN/>
        <w:adjustRightInd/>
        <w:ind w:firstLine="0"/>
        <w:jc w:val="left"/>
      </w:pPr>
    </w:p>
    <w:p w:rsidR="00DD0641" w:rsidRPr="00B71369" w:rsidRDefault="00DD0641" w:rsidP="0080488B">
      <w:pPr>
        <w:widowControl/>
        <w:autoSpaceDE/>
        <w:autoSpaceDN/>
        <w:adjustRightInd/>
        <w:ind w:firstLine="0"/>
        <w:jc w:val="left"/>
        <w:sectPr w:rsidR="00DD0641" w:rsidRPr="00B71369">
          <w:footerReference w:type="even" r:id="rId10"/>
          <w:footerReference w:type="default" r:id="rId11"/>
          <w:pgSz w:w="11907" w:h="16840"/>
          <w:pgMar w:top="1134" w:right="851" w:bottom="851" w:left="1701" w:header="720" w:footer="720" w:gutter="0"/>
          <w:cols w:space="720"/>
        </w:sectPr>
      </w:pPr>
    </w:p>
    <w:p w:rsidR="00DD0641" w:rsidRPr="00B71369" w:rsidRDefault="00DD0641" w:rsidP="0080488B">
      <w:pPr>
        <w:pStyle w:val="Heading1"/>
        <w:rPr>
          <w:rStyle w:val="FontStyle18"/>
          <w:b/>
          <w:i/>
          <w:color w:val="C00000"/>
          <w:sz w:val="24"/>
          <w:szCs w:val="24"/>
        </w:rPr>
      </w:pPr>
      <w:r w:rsidRPr="00B71369">
        <w:rPr>
          <w:rStyle w:val="FontStyle18"/>
          <w:b/>
          <w:sz w:val="24"/>
          <w:szCs w:val="24"/>
        </w:rPr>
        <w:t xml:space="preserve">4. Структура и содержание дисциплины </w:t>
      </w:r>
    </w:p>
    <w:p w:rsidR="00DD0641" w:rsidRPr="00B71369" w:rsidRDefault="00DD0641" w:rsidP="0080488B">
      <w:pPr>
        <w:tabs>
          <w:tab w:val="left" w:pos="851"/>
        </w:tabs>
        <w:rPr>
          <w:rStyle w:val="FontStyle18"/>
          <w:b w:val="0"/>
          <w:sz w:val="24"/>
          <w:szCs w:val="24"/>
        </w:rPr>
      </w:pPr>
      <w:r w:rsidRPr="00B71369">
        <w:rPr>
          <w:rStyle w:val="FontStyle18"/>
          <w:b w:val="0"/>
          <w:sz w:val="24"/>
          <w:szCs w:val="24"/>
        </w:rPr>
        <w:t>Общая трудоемкость дисциплины составляет     7    зачетных единиц   252    акад. часов, в том числе:</w:t>
      </w:r>
    </w:p>
    <w:p w:rsidR="00DD0641" w:rsidRPr="00B71369" w:rsidRDefault="00DD0641"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Pr>
          <w:rStyle w:val="FontStyle18"/>
          <w:b w:val="0"/>
          <w:sz w:val="24"/>
          <w:szCs w:val="24"/>
        </w:rPr>
        <w:t>– 34</w:t>
      </w:r>
      <w:r w:rsidRPr="00B71369">
        <w:rPr>
          <w:rStyle w:val="FontStyle18"/>
          <w:b w:val="0"/>
          <w:sz w:val="24"/>
          <w:szCs w:val="24"/>
        </w:rPr>
        <w:t>,5  акад. часов:</w:t>
      </w:r>
    </w:p>
    <w:p w:rsidR="00DD0641" w:rsidRPr="00B71369" w:rsidRDefault="00DD0641"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32 акад. часа</w:t>
      </w:r>
      <w:r w:rsidRPr="00B71369">
        <w:rPr>
          <w:rStyle w:val="FontStyle18"/>
          <w:b w:val="0"/>
          <w:sz w:val="24"/>
          <w:szCs w:val="24"/>
        </w:rPr>
        <w:t>;</w:t>
      </w:r>
    </w:p>
    <w:p w:rsidR="00DD0641" w:rsidRPr="00B71369" w:rsidRDefault="00DD0641"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2,5 акад. часов </w:t>
      </w:r>
    </w:p>
    <w:p w:rsidR="00DD0641" w:rsidRPr="00B71369" w:rsidRDefault="00DD0641"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Pr>
          <w:rStyle w:val="FontStyle18"/>
          <w:b w:val="0"/>
          <w:sz w:val="24"/>
          <w:szCs w:val="24"/>
        </w:rPr>
        <w:t>201</w:t>
      </w:r>
      <w:r w:rsidRPr="00B71369">
        <w:rPr>
          <w:rStyle w:val="FontStyle18"/>
          <w:b w:val="0"/>
          <w:sz w:val="24"/>
          <w:szCs w:val="24"/>
        </w:rPr>
        <w:t xml:space="preserve">  акад. час;</w:t>
      </w:r>
    </w:p>
    <w:p w:rsidR="00DD0641" w:rsidRPr="00B71369" w:rsidRDefault="00DD0641"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t>контроль - 16,5 акад. часов</w:t>
      </w:r>
      <w:r w:rsidRPr="00B71369">
        <w:rPr>
          <w:rStyle w:val="FontStyle18"/>
          <w:b w:val="0"/>
          <w:i/>
          <w:color w:val="C00000"/>
          <w:sz w:val="24"/>
          <w:szCs w:val="24"/>
        </w:rPr>
        <w:t xml:space="preserve"> </w:t>
      </w:r>
    </w:p>
    <w:p w:rsidR="00DD0641" w:rsidRPr="00B71369" w:rsidRDefault="00DD0641"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473"/>
        <w:gridCol w:w="558"/>
        <w:gridCol w:w="583"/>
        <w:gridCol w:w="668"/>
        <w:gridCol w:w="919"/>
        <w:gridCol w:w="1023"/>
        <w:gridCol w:w="3369"/>
        <w:gridCol w:w="3050"/>
        <w:gridCol w:w="1143"/>
      </w:tblGrid>
      <w:tr w:rsidR="00DD0641" w:rsidRPr="00B71369" w:rsidTr="00EE0A75">
        <w:trPr>
          <w:cantSplit/>
          <w:trHeight w:val="1156"/>
          <w:tblHeader/>
        </w:trPr>
        <w:tc>
          <w:tcPr>
            <w:tcW w:w="1417" w:type="pct"/>
            <w:vMerge w:val="restart"/>
            <w:vAlign w:val="center"/>
          </w:tcPr>
          <w:p w:rsidR="00DD0641" w:rsidRPr="00B71369" w:rsidRDefault="00DD0641"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DD0641" w:rsidRPr="00B71369" w:rsidRDefault="00DD0641"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extDirection w:val="btLr"/>
            <w:vAlign w:val="center"/>
          </w:tcPr>
          <w:p w:rsidR="00DD0641" w:rsidRPr="00B71369" w:rsidRDefault="00DD0641"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vAlign w:val="center"/>
          </w:tcPr>
          <w:p w:rsidR="00DD0641" w:rsidRPr="00B71369" w:rsidRDefault="00DD0641"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extDirection w:val="btLr"/>
            <w:vAlign w:val="center"/>
          </w:tcPr>
          <w:p w:rsidR="00DD0641" w:rsidRPr="00B71369" w:rsidRDefault="00DD0641"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vAlign w:val="center"/>
          </w:tcPr>
          <w:p w:rsidR="00DD0641" w:rsidRPr="00B71369" w:rsidRDefault="00DD0641"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vAlign w:val="center"/>
          </w:tcPr>
          <w:p w:rsidR="00DD0641" w:rsidRPr="00B71369" w:rsidRDefault="00DD0641"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extDirection w:val="btLr"/>
            <w:vAlign w:val="center"/>
          </w:tcPr>
          <w:p w:rsidR="00DD0641" w:rsidRPr="00B71369" w:rsidRDefault="00DD0641"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DD0641" w:rsidRPr="00B71369" w:rsidTr="00EE0A75">
        <w:trPr>
          <w:cantSplit/>
          <w:trHeight w:val="1134"/>
          <w:tblHeader/>
        </w:trPr>
        <w:tc>
          <w:tcPr>
            <w:tcW w:w="0" w:type="auto"/>
            <w:vMerge/>
            <w:vAlign w:val="center"/>
          </w:tcPr>
          <w:p w:rsidR="00DD0641" w:rsidRPr="00B71369" w:rsidRDefault="00DD0641"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vAlign w:val="center"/>
          </w:tcPr>
          <w:p w:rsidR="00DD0641" w:rsidRPr="00B71369" w:rsidRDefault="00DD0641" w:rsidP="0080488B">
            <w:pPr>
              <w:widowControl/>
              <w:autoSpaceDE/>
              <w:autoSpaceDN/>
              <w:adjustRightInd/>
              <w:ind w:firstLine="0"/>
              <w:jc w:val="left"/>
              <w:rPr>
                <w:rStyle w:val="FontStyle25"/>
                <w:i w:val="0"/>
                <w:sz w:val="24"/>
                <w:szCs w:val="24"/>
              </w:rPr>
            </w:pPr>
          </w:p>
        </w:tc>
        <w:tc>
          <w:tcPr>
            <w:tcW w:w="185" w:type="pct"/>
            <w:textDirection w:val="btLr"/>
            <w:vAlign w:val="center"/>
          </w:tcPr>
          <w:p w:rsidR="00DD0641" w:rsidRPr="00B71369" w:rsidRDefault="00DD0641" w:rsidP="0080488B">
            <w:pPr>
              <w:pStyle w:val="Style14"/>
              <w:widowControl/>
              <w:ind w:firstLine="0"/>
              <w:jc w:val="center"/>
              <w:rPr>
                <w:lang w:eastAsia="en-US"/>
              </w:rPr>
            </w:pPr>
            <w:r w:rsidRPr="00B71369">
              <w:rPr>
                <w:lang w:eastAsia="en-US"/>
              </w:rPr>
              <w:t>лекции</w:t>
            </w:r>
          </w:p>
        </w:tc>
        <w:tc>
          <w:tcPr>
            <w:tcW w:w="211" w:type="pct"/>
            <w:textDirection w:val="btLr"/>
            <w:vAlign w:val="center"/>
          </w:tcPr>
          <w:p w:rsidR="00DD0641" w:rsidRPr="00B71369" w:rsidRDefault="00DD0641" w:rsidP="0080488B">
            <w:pPr>
              <w:pStyle w:val="Style14"/>
              <w:widowControl/>
              <w:ind w:firstLine="0"/>
              <w:jc w:val="center"/>
              <w:rPr>
                <w:lang w:eastAsia="en-US"/>
              </w:rPr>
            </w:pPr>
            <w:r w:rsidRPr="00B71369">
              <w:rPr>
                <w:lang w:eastAsia="en-US"/>
              </w:rPr>
              <w:t>лаборат.</w:t>
            </w:r>
          </w:p>
          <w:p w:rsidR="00DD0641" w:rsidRPr="00B71369" w:rsidRDefault="00DD0641" w:rsidP="0080488B">
            <w:pPr>
              <w:pStyle w:val="Style14"/>
              <w:widowControl/>
              <w:ind w:firstLine="0"/>
              <w:jc w:val="center"/>
              <w:rPr>
                <w:lang w:eastAsia="en-US"/>
              </w:rPr>
            </w:pPr>
            <w:r w:rsidRPr="00B71369">
              <w:rPr>
                <w:lang w:eastAsia="en-US"/>
              </w:rPr>
              <w:t>занятия</w:t>
            </w:r>
          </w:p>
        </w:tc>
        <w:tc>
          <w:tcPr>
            <w:tcW w:w="291" w:type="pct"/>
            <w:textDirection w:val="btLr"/>
            <w:vAlign w:val="center"/>
          </w:tcPr>
          <w:p w:rsidR="00DD0641" w:rsidRPr="00B71369" w:rsidRDefault="00DD0641" w:rsidP="0080488B">
            <w:pPr>
              <w:pStyle w:val="Style14"/>
              <w:widowControl/>
              <w:ind w:firstLine="0"/>
              <w:jc w:val="center"/>
              <w:rPr>
                <w:lang w:eastAsia="en-US"/>
              </w:rPr>
            </w:pPr>
            <w:r w:rsidRPr="00B71369">
              <w:rPr>
                <w:lang w:eastAsia="en-US"/>
              </w:rPr>
              <w:t>практич. занятия</w:t>
            </w:r>
          </w:p>
        </w:tc>
        <w:tc>
          <w:tcPr>
            <w:tcW w:w="0" w:type="auto"/>
            <w:vMerge/>
            <w:vAlign w:val="center"/>
          </w:tcPr>
          <w:p w:rsidR="00DD0641" w:rsidRPr="00B71369" w:rsidRDefault="00DD0641"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vAlign w:val="center"/>
          </w:tcPr>
          <w:p w:rsidR="00DD0641" w:rsidRPr="00B71369" w:rsidRDefault="00DD0641"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vAlign w:val="center"/>
          </w:tcPr>
          <w:p w:rsidR="00DD0641" w:rsidRPr="00B71369" w:rsidRDefault="00DD0641" w:rsidP="0080488B">
            <w:pPr>
              <w:widowControl/>
              <w:autoSpaceDE/>
              <w:autoSpaceDN/>
              <w:adjustRightInd/>
              <w:ind w:firstLine="0"/>
              <w:jc w:val="left"/>
              <w:rPr>
                <w:rStyle w:val="FontStyle32"/>
                <w:i w:val="0"/>
                <w:iCs w:val="0"/>
                <w:sz w:val="24"/>
                <w:szCs w:val="24"/>
              </w:rPr>
            </w:pPr>
          </w:p>
        </w:tc>
        <w:tc>
          <w:tcPr>
            <w:tcW w:w="0" w:type="auto"/>
            <w:vMerge/>
            <w:vAlign w:val="center"/>
          </w:tcPr>
          <w:p w:rsidR="00DD0641" w:rsidRPr="00B71369" w:rsidRDefault="00DD0641" w:rsidP="0080488B">
            <w:pPr>
              <w:widowControl/>
              <w:autoSpaceDE/>
              <w:autoSpaceDN/>
              <w:adjustRightInd/>
              <w:ind w:firstLine="0"/>
              <w:jc w:val="left"/>
              <w:rPr>
                <w:rStyle w:val="FontStyle31"/>
                <w:rFonts w:ascii="Times New Roman" w:hAnsi="Times New Roman" w:cs="Times New Roman"/>
                <w:sz w:val="24"/>
                <w:szCs w:val="24"/>
              </w:rPr>
            </w:pPr>
          </w:p>
        </w:tc>
      </w:tr>
      <w:tr w:rsidR="00DD0641" w:rsidRPr="00B71369" w:rsidTr="0080488B">
        <w:trPr>
          <w:trHeight w:val="268"/>
        </w:trPr>
        <w:tc>
          <w:tcPr>
            <w:tcW w:w="5000" w:type="pct"/>
            <w:gridSpan w:val="9"/>
          </w:tcPr>
          <w:p w:rsidR="00DD0641" w:rsidRPr="00B71369" w:rsidRDefault="00DD0641" w:rsidP="0080488B">
            <w:pPr>
              <w:pStyle w:val="Style14"/>
              <w:widowControl/>
              <w:ind w:firstLine="0"/>
              <w:jc w:val="center"/>
              <w:rPr>
                <w:b/>
                <w:lang w:eastAsia="en-US"/>
              </w:rPr>
            </w:pPr>
            <w:r w:rsidRPr="00B71369">
              <w:rPr>
                <w:b/>
                <w:lang w:eastAsia="en-US"/>
              </w:rPr>
              <w:t>Установочная сессия</w:t>
            </w:r>
          </w:p>
        </w:tc>
      </w:tr>
      <w:tr w:rsidR="00DD0641" w:rsidRPr="00B71369" w:rsidTr="00EE0A75">
        <w:trPr>
          <w:trHeight w:val="268"/>
        </w:trPr>
        <w:tc>
          <w:tcPr>
            <w:tcW w:w="1417" w:type="pct"/>
          </w:tcPr>
          <w:p w:rsidR="00DD0641" w:rsidRPr="00B71369" w:rsidRDefault="00DD0641"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left"/>
              <w:rPr>
                <w:lang w:eastAsia="en-US"/>
              </w:rPr>
            </w:pPr>
          </w:p>
        </w:tc>
        <w:tc>
          <w:tcPr>
            <w:tcW w:w="1067" w:type="pct"/>
          </w:tcPr>
          <w:p w:rsidR="00DD0641" w:rsidRPr="00B71369" w:rsidRDefault="00DD0641" w:rsidP="0080488B">
            <w:pPr>
              <w:pStyle w:val="Style14"/>
              <w:widowControl/>
              <w:ind w:firstLine="0"/>
              <w:jc w:val="left"/>
              <w:rPr>
                <w:lang w:eastAsia="en-US"/>
              </w:rPr>
            </w:pPr>
          </w:p>
        </w:tc>
        <w:tc>
          <w:tcPr>
            <w:tcW w:w="966" w:type="pct"/>
          </w:tcPr>
          <w:p w:rsidR="00DD0641" w:rsidRPr="00B71369" w:rsidRDefault="00DD0641" w:rsidP="0080488B">
            <w:pPr>
              <w:pStyle w:val="Style14"/>
              <w:widowControl/>
              <w:ind w:firstLine="0"/>
              <w:jc w:val="left"/>
              <w:rPr>
                <w:lang w:eastAsia="en-US"/>
              </w:rPr>
            </w:pPr>
          </w:p>
        </w:tc>
        <w:tc>
          <w:tcPr>
            <w:tcW w:w="362" w:type="pct"/>
          </w:tcPr>
          <w:p w:rsidR="00DD0641" w:rsidRPr="00B71369" w:rsidRDefault="00DD0641" w:rsidP="0080488B">
            <w:pPr>
              <w:pStyle w:val="Style14"/>
              <w:widowControl/>
              <w:ind w:firstLine="0"/>
              <w:jc w:val="left"/>
              <w:rPr>
                <w:lang w:eastAsia="en-US"/>
              </w:rPr>
            </w:pPr>
          </w:p>
        </w:tc>
      </w:tr>
      <w:tr w:rsidR="00DD0641" w:rsidRPr="00B71369" w:rsidTr="00EE0A75">
        <w:trPr>
          <w:trHeight w:val="422"/>
        </w:trPr>
        <w:tc>
          <w:tcPr>
            <w:tcW w:w="1417" w:type="pct"/>
          </w:tcPr>
          <w:p w:rsidR="00DD0641" w:rsidRPr="00B71369" w:rsidRDefault="00DD0641"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1/1И</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0,5</w:t>
            </w:r>
          </w:p>
        </w:tc>
        <w:tc>
          <w:tcPr>
            <w:tcW w:w="1067" w:type="pct"/>
          </w:tcPr>
          <w:p w:rsidR="00DD0641" w:rsidRPr="00B71369" w:rsidRDefault="00DD0641" w:rsidP="0080488B">
            <w:pPr>
              <w:pStyle w:val="NoSpacing"/>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DD0641" w:rsidRPr="00B71369" w:rsidRDefault="00DD0641" w:rsidP="0080488B">
            <w:pPr>
              <w:pStyle w:val="NoSpacing"/>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Pr>
          <w:p w:rsidR="00DD0641" w:rsidRPr="00B71369" w:rsidRDefault="00DD0641" w:rsidP="0080488B">
            <w:pPr>
              <w:ind w:firstLine="0"/>
              <w:rPr>
                <w:lang w:eastAsia="en-US"/>
              </w:rPr>
            </w:pPr>
            <w:r w:rsidRPr="00B71369">
              <w:rPr>
                <w:lang w:eastAsia="en-US"/>
              </w:rPr>
              <w:t>Выборочный опрос</w:t>
            </w:r>
          </w:p>
          <w:p w:rsidR="00DD0641" w:rsidRPr="00B71369" w:rsidRDefault="00DD0641" w:rsidP="0080488B">
            <w:pPr>
              <w:ind w:firstLine="0"/>
              <w:rPr>
                <w:lang w:eastAsia="en-US"/>
              </w:rPr>
            </w:pPr>
            <w:r w:rsidRPr="00B71369">
              <w:rPr>
                <w:lang w:eastAsia="en-US"/>
              </w:rPr>
              <w:t>Проверка составления автобиографии</w:t>
            </w:r>
          </w:p>
        </w:tc>
        <w:tc>
          <w:tcPr>
            <w:tcW w:w="362" w:type="pct"/>
          </w:tcPr>
          <w:p w:rsidR="00DD0641" w:rsidRPr="00B71369" w:rsidRDefault="00DD0641"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22"/>
        </w:trPr>
        <w:tc>
          <w:tcPr>
            <w:tcW w:w="1417" w:type="pct"/>
          </w:tcPr>
          <w:p w:rsidR="00DD0641" w:rsidRPr="00B71369" w:rsidRDefault="00DD0641"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123FBF">
            <w:pPr>
              <w:pStyle w:val="Style14"/>
              <w:widowControl/>
              <w:ind w:firstLine="0"/>
              <w:rPr>
                <w:lang w:eastAsia="en-US"/>
              </w:rPr>
            </w:pPr>
            <w:r>
              <w:rPr>
                <w:lang w:eastAsia="en-US"/>
              </w:rPr>
              <w:t xml:space="preserve">     1</w:t>
            </w:r>
          </w:p>
          <w:p w:rsidR="00DD0641" w:rsidRPr="00B71369" w:rsidRDefault="00DD0641" w:rsidP="00351B65">
            <w:pPr>
              <w:pStyle w:val="Style14"/>
              <w:widowControl/>
              <w:ind w:firstLine="0"/>
              <w:rPr>
                <w:lang w:eastAsia="en-US"/>
              </w:rPr>
            </w:pPr>
          </w:p>
        </w:tc>
        <w:tc>
          <w:tcPr>
            <w:tcW w:w="324" w:type="pct"/>
          </w:tcPr>
          <w:p w:rsidR="00DD0641" w:rsidRPr="00B71369" w:rsidRDefault="00DD0641" w:rsidP="00123FB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 xml:space="preserve">     0,5</w:t>
            </w:r>
          </w:p>
        </w:tc>
        <w:tc>
          <w:tcPr>
            <w:tcW w:w="1067" w:type="pct"/>
          </w:tcPr>
          <w:p w:rsidR="00DD0641" w:rsidRPr="00B71369" w:rsidRDefault="00DD0641" w:rsidP="0080488B">
            <w:pPr>
              <w:pStyle w:val="NoSpacing"/>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DD0641" w:rsidRPr="00B71369" w:rsidRDefault="00DD0641" w:rsidP="0080488B">
            <w:pPr>
              <w:rPr>
                <w:rStyle w:val="FontStyle31"/>
                <w:rFonts w:ascii="Times New Roman" w:hAnsi="Times New Roman" w:cs="Times New Roman"/>
                <w:sz w:val="24"/>
                <w:szCs w:val="24"/>
                <w:lang w:eastAsia="en-US"/>
              </w:rPr>
            </w:pPr>
          </w:p>
        </w:tc>
        <w:tc>
          <w:tcPr>
            <w:tcW w:w="966" w:type="pct"/>
          </w:tcPr>
          <w:p w:rsidR="00DD0641" w:rsidRPr="00B71369" w:rsidRDefault="00DD0641" w:rsidP="0080488B">
            <w:pPr>
              <w:ind w:firstLine="0"/>
              <w:rPr>
                <w:lang w:eastAsia="en-US"/>
              </w:rPr>
            </w:pPr>
            <w:r w:rsidRPr="00B71369">
              <w:rPr>
                <w:lang w:eastAsia="en-US"/>
              </w:rPr>
              <w:t>Проверка выполнения грамматического теста</w:t>
            </w:r>
          </w:p>
        </w:tc>
        <w:tc>
          <w:tcPr>
            <w:tcW w:w="362" w:type="pct"/>
          </w:tcPr>
          <w:p w:rsidR="00DD0641" w:rsidRPr="00B71369" w:rsidRDefault="00DD0641" w:rsidP="0080488B">
            <w:pPr>
              <w:pStyle w:val="Style14"/>
              <w:widowControl/>
              <w:ind w:firstLine="0"/>
              <w:jc w:val="left"/>
              <w:rPr>
                <w:b/>
                <w:lang w:eastAsia="en-US"/>
              </w:rPr>
            </w:pPr>
          </w:p>
          <w:p w:rsidR="00DD0641" w:rsidRPr="00B71369" w:rsidRDefault="00DD0641"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DD0641" w:rsidRPr="00B71369" w:rsidTr="00EE0A75">
        <w:trPr>
          <w:trHeight w:val="422"/>
        </w:trPr>
        <w:tc>
          <w:tcPr>
            <w:tcW w:w="1417" w:type="pct"/>
          </w:tcPr>
          <w:p w:rsidR="00DD0641" w:rsidRPr="00B71369" w:rsidRDefault="00DD0641"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123FBF">
            <w:pPr>
              <w:pStyle w:val="Style14"/>
              <w:widowControl/>
              <w:ind w:firstLine="0"/>
              <w:rPr>
                <w:lang w:eastAsia="en-US"/>
              </w:rPr>
            </w:pPr>
            <w:r w:rsidRPr="00B71369">
              <w:rPr>
                <w:lang w:eastAsia="en-US"/>
              </w:rPr>
              <w:t xml:space="preserve">   </w:t>
            </w:r>
            <w:r>
              <w:rPr>
                <w:lang w:eastAsia="en-US"/>
              </w:rPr>
              <w:t xml:space="preserve">  1</w:t>
            </w:r>
          </w:p>
        </w:tc>
        <w:tc>
          <w:tcPr>
            <w:tcW w:w="324" w:type="pct"/>
          </w:tcPr>
          <w:p w:rsidR="00DD0641" w:rsidRPr="00B71369" w:rsidRDefault="00DD0641" w:rsidP="00123FB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 xml:space="preserve">     0,5</w:t>
            </w:r>
          </w:p>
        </w:tc>
        <w:tc>
          <w:tcPr>
            <w:tcW w:w="1067" w:type="pct"/>
          </w:tcPr>
          <w:p w:rsidR="00DD0641" w:rsidRPr="00B71369" w:rsidRDefault="00DD0641" w:rsidP="0080488B">
            <w:pPr>
              <w:pStyle w:val="NoSpacing"/>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DD0641" w:rsidRPr="00B71369" w:rsidRDefault="00DD0641" w:rsidP="0080488B">
            <w:pPr>
              <w:pStyle w:val="NoSpacing"/>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Pr>
          <w:p w:rsidR="00DD0641" w:rsidRPr="00B71369" w:rsidRDefault="00DD0641" w:rsidP="0080488B">
            <w:pPr>
              <w:ind w:firstLine="0"/>
              <w:rPr>
                <w:b/>
                <w:lang w:eastAsia="en-US"/>
              </w:rPr>
            </w:pPr>
            <w:r w:rsidRPr="00B71369">
              <w:rPr>
                <w:lang w:eastAsia="en-US"/>
              </w:rPr>
              <w:t>Тестовое задание</w:t>
            </w:r>
          </w:p>
        </w:tc>
        <w:tc>
          <w:tcPr>
            <w:tcW w:w="362" w:type="pct"/>
          </w:tcPr>
          <w:p w:rsidR="00DD0641" w:rsidRPr="00B71369" w:rsidRDefault="00DD0641"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NoSpacing"/>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left"/>
              <w:rPr>
                <w:lang w:eastAsia="en-US"/>
              </w:rPr>
            </w:pPr>
          </w:p>
        </w:tc>
        <w:tc>
          <w:tcPr>
            <w:tcW w:w="1067" w:type="pct"/>
          </w:tcPr>
          <w:p w:rsidR="00DD0641" w:rsidRPr="00B71369" w:rsidRDefault="00DD0641" w:rsidP="0080488B">
            <w:pPr>
              <w:pStyle w:val="NoSpacing"/>
              <w:rPr>
                <w:rStyle w:val="FontStyle31"/>
                <w:rFonts w:ascii="Times New Roman" w:hAnsi="Times New Roman" w:cs="Times New Roman"/>
                <w:sz w:val="24"/>
                <w:szCs w:val="24"/>
              </w:rPr>
            </w:pPr>
          </w:p>
        </w:tc>
        <w:tc>
          <w:tcPr>
            <w:tcW w:w="966" w:type="pct"/>
          </w:tcPr>
          <w:p w:rsidR="00DD0641" w:rsidRPr="00B71369" w:rsidRDefault="00DD0641" w:rsidP="0080488B">
            <w:pPr>
              <w:ind w:firstLine="0"/>
              <w:rPr>
                <w:lang w:eastAsia="en-US"/>
              </w:rPr>
            </w:pPr>
          </w:p>
        </w:tc>
        <w:tc>
          <w:tcPr>
            <w:tcW w:w="362" w:type="pct"/>
          </w:tcPr>
          <w:p w:rsidR="00DD0641" w:rsidRPr="00B71369" w:rsidRDefault="00DD0641" w:rsidP="00962BE2">
            <w:pPr>
              <w:pStyle w:val="Style14"/>
              <w:widowControl/>
              <w:ind w:firstLine="0"/>
              <w:jc w:val="left"/>
              <w:rPr>
                <w:lang w:eastAsia="en-US"/>
              </w:rPr>
            </w:pPr>
            <w:r w:rsidRPr="00B71369">
              <w:rPr>
                <w:b/>
                <w:lang w:eastAsia="en-US"/>
              </w:rPr>
              <w:t>ОК-4 ЗУВ</w:t>
            </w:r>
          </w:p>
        </w:tc>
      </w:tr>
      <w:tr w:rsidR="00DD0641" w:rsidRPr="00B71369" w:rsidTr="00EE0A75">
        <w:trPr>
          <w:trHeight w:val="70"/>
        </w:trPr>
        <w:tc>
          <w:tcPr>
            <w:tcW w:w="1417" w:type="pct"/>
          </w:tcPr>
          <w:p w:rsidR="00DD0641" w:rsidRPr="00B71369" w:rsidRDefault="00DD0641"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«Значение иностранного языка в карьере будущего специалиста»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1</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0,5</w:t>
            </w:r>
          </w:p>
        </w:tc>
        <w:tc>
          <w:tcPr>
            <w:tcW w:w="1067" w:type="pct"/>
          </w:tcPr>
          <w:p w:rsidR="00DD0641" w:rsidRPr="00B71369" w:rsidRDefault="00DD0641" w:rsidP="0080488B">
            <w:pPr>
              <w:pStyle w:val="NoSpacing"/>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DD0641" w:rsidRPr="00B71369" w:rsidRDefault="00DD0641" w:rsidP="0080488B">
            <w:pPr>
              <w:pStyle w:val="NoSpacing"/>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DD0641" w:rsidRPr="00B71369" w:rsidRDefault="00DD0641" w:rsidP="0080488B">
            <w:pPr>
              <w:pStyle w:val="Style14"/>
              <w:widowControl/>
              <w:ind w:firstLine="0"/>
              <w:jc w:val="left"/>
              <w:rPr>
                <w:rStyle w:val="FontStyle31"/>
                <w:rFonts w:ascii="Times New Roman" w:hAnsi="Times New Roman" w:cs="Times New Roman"/>
                <w:sz w:val="24"/>
                <w:szCs w:val="24"/>
                <w:lang w:eastAsia="en-US"/>
              </w:rPr>
            </w:pPr>
          </w:p>
        </w:tc>
        <w:tc>
          <w:tcPr>
            <w:tcW w:w="966" w:type="pct"/>
          </w:tcPr>
          <w:p w:rsidR="00DD0641" w:rsidRPr="00B71369" w:rsidRDefault="00DD0641" w:rsidP="0080488B">
            <w:pPr>
              <w:pStyle w:val="Style14"/>
              <w:widowControl/>
              <w:ind w:firstLine="0"/>
              <w:jc w:val="left"/>
              <w:rPr>
                <w:lang w:eastAsia="en-US"/>
              </w:rPr>
            </w:pPr>
            <w:r w:rsidRPr="00B71369">
              <w:rPr>
                <w:lang w:eastAsia="en-US"/>
              </w:rPr>
              <w:t>Выборочный опрос , проверка письменных работ</w:t>
            </w:r>
          </w:p>
        </w:tc>
        <w:tc>
          <w:tcPr>
            <w:tcW w:w="362" w:type="pct"/>
          </w:tcPr>
          <w:p w:rsidR="00DD0641" w:rsidRPr="00B71369" w:rsidRDefault="00DD0641" w:rsidP="00962BE2">
            <w:pPr>
              <w:pStyle w:val="Style14"/>
              <w:widowControl/>
              <w:ind w:firstLine="0"/>
              <w:jc w:val="left"/>
              <w:rPr>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widowControl/>
              <w:autoSpaceDE/>
              <w:adjustRightInd/>
              <w:ind w:firstLine="0"/>
              <w:jc w:val="left"/>
              <w:rPr>
                <w:b/>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DD0641" w:rsidRPr="00B71369" w:rsidRDefault="00DD0641" w:rsidP="0080488B">
            <w:pPr>
              <w:pStyle w:val="Style14"/>
              <w:widowControl/>
              <w:ind w:firstLine="0"/>
              <w:rPr>
                <w:lang w:eastAsia="en-US"/>
              </w:rPr>
            </w:pPr>
            <w:r w:rsidRPr="00B71369">
              <w:rPr>
                <w:lang w:eastAsia="en-US"/>
              </w:rPr>
              <w:t>.</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D71C40">
            <w:pPr>
              <w:pStyle w:val="Style14"/>
              <w:widowControl/>
              <w:ind w:firstLine="0"/>
              <w:jc w:val="center"/>
              <w:rPr>
                <w:lang w:eastAsia="en-US"/>
              </w:rPr>
            </w:pPr>
            <w:r>
              <w:rPr>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0,5</w:t>
            </w:r>
          </w:p>
        </w:tc>
        <w:tc>
          <w:tcPr>
            <w:tcW w:w="1067" w:type="pct"/>
          </w:tcPr>
          <w:p w:rsidR="00DD0641" w:rsidRPr="00B71369" w:rsidRDefault="00DD0641"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tc>
        <w:tc>
          <w:tcPr>
            <w:tcW w:w="362" w:type="pct"/>
          </w:tcPr>
          <w:p w:rsidR="00DD0641" w:rsidRPr="00B71369" w:rsidRDefault="00DD0641" w:rsidP="00962BE2">
            <w:pPr>
              <w:ind w:firstLine="0"/>
              <w:rPr>
                <w:rStyle w:val="FontStyle31"/>
                <w:rFonts w:ascii="Times New Roman" w:hAnsi="Times New Roman" w:cs="Times New Roman"/>
                <w:sz w:val="24"/>
                <w:szCs w:val="24"/>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1</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Pr>
          <w:p w:rsidR="00DD0641" w:rsidRPr="00B71369" w:rsidRDefault="00DD0641"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Pr>
          <w:p w:rsidR="00DD0641" w:rsidRPr="00B71369" w:rsidRDefault="00DD0641" w:rsidP="00962BE2">
            <w:pPr>
              <w:ind w:firstLine="0"/>
              <w:rPr>
                <w:rStyle w:val="FontStyle31"/>
                <w:rFonts w:ascii="Times New Roman" w:hAnsi="Times New Roman" w:cs="Times New Roman"/>
                <w:sz w:val="24"/>
                <w:szCs w:val="24"/>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2.4 Употребительные выражения </w:t>
            </w:r>
          </w:p>
          <w:p w:rsidR="00DD0641" w:rsidRPr="00B71369" w:rsidRDefault="00DD0641"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1/1</w:t>
            </w:r>
            <w:r w:rsidRPr="00B71369">
              <w:rPr>
                <w:lang w:eastAsia="en-US"/>
              </w:rPr>
              <w:t>И</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Устный опрос</w:t>
            </w:r>
          </w:p>
        </w:tc>
        <w:tc>
          <w:tcPr>
            <w:tcW w:w="362" w:type="pct"/>
          </w:tcPr>
          <w:p w:rsidR="00DD0641" w:rsidRPr="00B71369" w:rsidRDefault="00DD0641" w:rsidP="00962BE2">
            <w:pPr>
              <w:pStyle w:val="Style14"/>
              <w:widowControl/>
              <w:ind w:firstLine="0"/>
              <w:jc w:val="left"/>
              <w:rPr>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ind w:firstLine="0"/>
              <w:rPr>
                <w:b/>
                <w:lang w:eastAsia="en-US"/>
              </w:rPr>
            </w:pPr>
            <w:r w:rsidRPr="00B71369">
              <w:rPr>
                <w:b/>
                <w:lang w:eastAsia="en-US"/>
              </w:rPr>
              <w:t>Итого за сессию:</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r>
              <w:rPr>
                <w:b/>
                <w:lang w:eastAsia="en-US"/>
              </w:rPr>
              <w:t>8/2</w:t>
            </w:r>
            <w:r w:rsidRPr="00B71369">
              <w:rPr>
                <w:b/>
                <w:lang w:eastAsia="en-US"/>
              </w:rPr>
              <w:t>И</w:t>
            </w:r>
          </w:p>
        </w:tc>
        <w:tc>
          <w:tcPr>
            <w:tcW w:w="324" w:type="pct"/>
          </w:tcPr>
          <w:p w:rsidR="00DD0641" w:rsidRPr="00B71369" w:rsidRDefault="00DD0641"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w:t>
            </w:r>
            <w:r>
              <w:rPr>
                <w:rStyle w:val="FontStyle31"/>
                <w:rFonts w:ascii="Times New Roman" w:hAnsi="Times New Roman" w:cs="Times New Roman"/>
                <w:b/>
                <w:sz w:val="24"/>
                <w:szCs w:val="24"/>
                <w:lang w:eastAsia="en-US"/>
              </w:rPr>
              <w:t>4</w:t>
            </w:r>
          </w:p>
        </w:tc>
        <w:tc>
          <w:tcPr>
            <w:tcW w:w="1067" w:type="pct"/>
          </w:tcPr>
          <w:p w:rsidR="00DD0641" w:rsidRPr="00B71369" w:rsidRDefault="00DD0641" w:rsidP="0080488B">
            <w:pPr>
              <w:tabs>
                <w:tab w:val="left" w:pos="993"/>
              </w:tabs>
              <w:rPr>
                <w:bCs/>
                <w:iCs/>
                <w:lang w:eastAsia="en-US"/>
              </w:rPr>
            </w:pPr>
          </w:p>
        </w:tc>
        <w:tc>
          <w:tcPr>
            <w:tcW w:w="966" w:type="pct"/>
          </w:tcPr>
          <w:p w:rsidR="00DD0641" w:rsidRPr="00B71369" w:rsidRDefault="00DD0641" w:rsidP="0080488B">
            <w:pPr>
              <w:pStyle w:val="Style14"/>
              <w:widowControl/>
              <w:ind w:firstLine="0"/>
              <w:jc w:val="left"/>
              <w:rPr>
                <w:b/>
                <w:color w:val="000000"/>
                <w:lang w:eastAsia="en-US"/>
              </w:rPr>
            </w:pPr>
          </w:p>
        </w:tc>
        <w:tc>
          <w:tcPr>
            <w:tcW w:w="362" w:type="pct"/>
          </w:tcPr>
          <w:p w:rsidR="00DD0641" w:rsidRPr="00B71369" w:rsidRDefault="00DD0641" w:rsidP="00962BE2">
            <w:pPr>
              <w:pStyle w:val="Style14"/>
              <w:widowControl/>
              <w:ind w:firstLine="0"/>
              <w:jc w:val="left"/>
              <w:rPr>
                <w:b/>
                <w:lang w:eastAsia="en-US"/>
              </w:rPr>
            </w:pPr>
          </w:p>
        </w:tc>
      </w:tr>
      <w:tr w:rsidR="00DD0641" w:rsidRPr="00B71369" w:rsidTr="0080488B">
        <w:trPr>
          <w:trHeight w:val="422"/>
        </w:trPr>
        <w:tc>
          <w:tcPr>
            <w:tcW w:w="5000" w:type="pct"/>
            <w:gridSpan w:val="9"/>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DD0641" w:rsidRPr="00B71369" w:rsidTr="00EE0A75">
        <w:trPr>
          <w:trHeight w:val="422"/>
        </w:trPr>
        <w:tc>
          <w:tcPr>
            <w:tcW w:w="1417" w:type="pct"/>
          </w:tcPr>
          <w:p w:rsidR="00DD0641" w:rsidRPr="00B71369" w:rsidRDefault="00DD0641" w:rsidP="0080488B">
            <w:pPr>
              <w:pStyle w:val="Style14"/>
              <w:widowControl/>
              <w:ind w:left="360" w:firstLine="0"/>
              <w:rPr>
                <w:b/>
                <w:lang w:eastAsia="en-US"/>
              </w:rPr>
            </w:pPr>
            <w:r w:rsidRPr="00B71369">
              <w:rPr>
                <w:b/>
                <w:lang w:eastAsia="en-US"/>
              </w:rPr>
              <w:t>3. История научной мысли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c>
          <w:tcPr>
            <w:tcW w:w="1067" w:type="pct"/>
          </w:tcPr>
          <w:p w:rsidR="00DD0641" w:rsidRPr="00B71369" w:rsidRDefault="00DD0641" w:rsidP="0080488B">
            <w:pPr>
              <w:tabs>
                <w:tab w:val="left" w:pos="993"/>
              </w:tabs>
              <w:rPr>
                <w:b/>
                <w:bCs/>
                <w:iCs/>
                <w:lang w:eastAsia="en-US"/>
              </w:rPr>
            </w:pPr>
          </w:p>
        </w:tc>
        <w:tc>
          <w:tcPr>
            <w:tcW w:w="966" w:type="pct"/>
          </w:tcPr>
          <w:p w:rsidR="00DD0641" w:rsidRPr="00B71369" w:rsidRDefault="00DD0641" w:rsidP="0080488B">
            <w:pPr>
              <w:pStyle w:val="Style14"/>
              <w:widowControl/>
              <w:ind w:firstLine="0"/>
              <w:jc w:val="left"/>
              <w:rPr>
                <w:lang w:eastAsia="en-US"/>
              </w:rPr>
            </w:pPr>
          </w:p>
        </w:tc>
        <w:tc>
          <w:tcPr>
            <w:tcW w:w="362" w:type="pct"/>
          </w:tcPr>
          <w:p w:rsidR="00DD0641" w:rsidRPr="00B71369" w:rsidRDefault="00DD0641"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2/2</w:t>
            </w:r>
            <w:r w:rsidRPr="00B71369">
              <w:rPr>
                <w:lang w:eastAsia="en-US"/>
              </w:rPr>
              <w:t>И</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Pr>
          <w:p w:rsidR="00DD0641" w:rsidRPr="00B71369" w:rsidRDefault="00DD0641" w:rsidP="0080488B">
            <w:pPr>
              <w:pStyle w:val="NoSpacing"/>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DD0641" w:rsidRPr="00B71369" w:rsidRDefault="00DD0641" w:rsidP="0080488B">
            <w:pPr>
              <w:pStyle w:val="Style14"/>
              <w:widowControl/>
              <w:ind w:firstLine="0"/>
              <w:jc w:val="left"/>
              <w:rPr>
                <w:rStyle w:val="FontStyle31"/>
                <w:rFonts w:ascii="Times New Roman" w:hAnsi="Times New Roman" w:cs="Times New Roman"/>
                <w:sz w:val="24"/>
                <w:szCs w:val="24"/>
                <w:lang w:eastAsia="en-US"/>
              </w:rPr>
            </w:pPr>
          </w:p>
        </w:tc>
        <w:tc>
          <w:tcPr>
            <w:tcW w:w="966" w:type="pct"/>
          </w:tcPr>
          <w:p w:rsidR="00DD0641" w:rsidRPr="00B71369" w:rsidRDefault="00DD0641" w:rsidP="0080488B">
            <w:pPr>
              <w:pStyle w:val="Style14"/>
              <w:widowControl/>
              <w:ind w:firstLine="0"/>
              <w:rPr>
                <w:lang w:eastAsia="en-US"/>
              </w:rPr>
            </w:pPr>
            <w:r w:rsidRPr="00B71369">
              <w:rPr>
                <w:lang w:eastAsia="en-US"/>
              </w:rPr>
              <w:t>Проверка письменного сообщения</w:t>
            </w:r>
          </w:p>
        </w:tc>
        <w:tc>
          <w:tcPr>
            <w:tcW w:w="362" w:type="pct"/>
          </w:tcPr>
          <w:p w:rsidR="00DD0641" w:rsidRPr="00B71369" w:rsidRDefault="00DD0641" w:rsidP="00962BE2">
            <w:pPr>
              <w:pStyle w:val="Style14"/>
              <w:widowControl/>
              <w:ind w:firstLine="0"/>
              <w:jc w:val="left"/>
              <w:rPr>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Pr>
          <w:p w:rsidR="00DD0641" w:rsidRPr="00B71369" w:rsidRDefault="00DD0641" w:rsidP="0080488B">
            <w:pPr>
              <w:pStyle w:val="NoSpacing"/>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DD0641" w:rsidRPr="00B71369" w:rsidRDefault="00DD0641" w:rsidP="0080488B">
            <w:pPr>
              <w:rPr>
                <w:rStyle w:val="FontStyle31"/>
                <w:rFonts w:ascii="Times New Roman" w:hAnsi="Times New Roman" w:cs="Times New Roman"/>
                <w:sz w:val="24"/>
                <w:szCs w:val="24"/>
                <w:lang w:eastAsia="en-US"/>
              </w:rPr>
            </w:pPr>
          </w:p>
        </w:tc>
        <w:tc>
          <w:tcPr>
            <w:tcW w:w="966" w:type="pct"/>
          </w:tcPr>
          <w:p w:rsidR="00DD0641" w:rsidRPr="00B71369" w:rsidRDefault="00DD0641" w:rsidP="0080488B">
            <w:pPr>
              <w:ind w:firstLine="0"/>
              <w:rPr>
                <w:lang w:eastAsia="en-US"/>
              </w:rPr>
            </w:pPr>
            <w:r w:rsidRPr="00B71369">
              <w:rPr>
                <w:lang w:eastAsia="en-US"/>
              </w:rPr>
              <w:t>Проверка выполнения грамматических упражнений</w:t>
            </w:r>
          </w:p>
        </w:tc>
        <w:tc>
          <w:tcPr>
            <w:tcW w:w="362" w:type="pct"/>
          </w:tcPr>
          <w:p w:rsidR="00DD0641" w:rsidRPr="00B71369" w:rsidRDefault="00DD0641" w:rsidP="00962BE2">
            <w:pPr>
              <w:pStyle w:val="Style14"/>
              <w:widowControl/>
              <w:ind w:firstLine="0"/>
              <w:jc w:val="left"/>
              <w:rPr>
                <w:b/>
                <w:lang w:eastAsia="en-US"/>
              </w:rPr>
            </w:pP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264258">
            <w:pPr>
              <w:pStyle w:val="Style14"/>
              <w:widowControl/>
              <w:ind w:firstLine="0"/>
              <w:rPr>
                <w:lang w:eastAsia="en-US"/>
              </w:rPr>
            </w:pPr>
            <w:r w:rsidRPr="00B71369">
              <w:rPr>
                <w:lang w:eastAsia="en-US"/>
              </w:rPr>
              <w:t xml:space="preserve">   </w:t>
            </w:r>
            <w:r>
              <w:rPr>
                <w:lang w:eastAsia="en-US"/>
              </w:rPr>
              <w:t>4/2</w:t>
            </w:r>
            <w:r w:rsidRPr="00B71369">
              <w:rPr>
                <w:lang w:eastAsia="en-US"/>
              </w:rPr>
              <w:t>И</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Pr>
          <w:p w:rsidR="00DD0641" w:rsidRPr="00B71369" w:rsidRDefault="00DD0641" w:rsidP="0080488B">
            <w:pPr>
              <w:pStyle w:val="NoSpacing"/>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DD0641" w:rsidRPr="00B71369" w:rsidRDefault="00DD0641" w:rsidP="0080488B">
            <w:pPr>
              <w:pStyle w:val="NoSpacing"/>
              <w:rPr>
                <w:rStyle w:val="FontStyle31"/>
                <w:rFonts w:ascii="Times New Roman" w:hAnsi="Times New Roman" w:cs="Times New Roman"/>
                <w:sz w:val="24"/>
                <w:szCs w:val="24"/>
              </w:rPr>
            </w:pPr>
          </w:p>
          <w:p w:rsidR="00DD0641" w:rsidRPr="00B71369" w:rsidRDefault="00DD0641" w:rsidP="0080488B">
            <w:pPr>
              <w:pStyle w:val="NoSpacing"/>
              <w:rPr>
                <w:rStyle w:val="FontStyle31"/>
                <w:rFonts w:ascii="Times New Roman" w:hAnsi="Times New Roman" w:cs="Times New Roman"/>
                <w:sz w:val="24"/>
                <w:szCs w:val="24"/>
              </w:rPr>
            </w:pPr>
          </w:p>
        </w:tc>
        <w:tc>
          <w:tcPr>
            <w:tcW w:w="966"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rsidR="00DD0641" w:rsidRPr="00B71369" w:rsidRDefault="00DD0641" w:rsidP="0039174A">
            <w:pPr>
              <w:pStyle w:val="Style14"/>
              <w:widowControl/>
              <w:ind w:firstLine="0"/>
              <w:jc w:val="center"/>
              <w:rPr>
                <w:lang w:eastAsia="en-US"/>
              </w:rPr>
            </w:pPr>
            <w:r w:rsidRPr="00B71369">
              <w:rPr>
                <w:lang w:eastAsia="en-US"/>
              </w:rPr>
              <w:t>1</w:t>
            </w:r>
          </w:p>
        </w:tc>
        <w:tc>
          <w:tcPr>
            <w:tcW w:w="185" w:type="pct"/>
          </w:tcPr>
          <w:p w:rsidR="00DD0641" w:rsidRPr="00B71369" w:rsidRDefault="00DD0641" w:rsidP="0039174A">
            <w:pPr>
              <w:pStyle w:val="Style14"/>
              <w:widowControl/>
              <w:ind w:firstLine="0"/>
              <w:jc w:val="center"/>
              <w:rPr>
                <w:lang w:eastAsia="en-US"/>
              </w:rPr>
            </w:pPr>
          </w:p>
        </w:tc>
        <w:tc>
          <w:tcPr>
            <w:tcW w:w="211" w:type="pct"/>
          </w:tcPr>
          <w:p w:rsidR="00DD0641" w:rsidRPr="00B71369" w:rsidRDefault="00DD0641" w:rsidP="0039174A">
            <w:pPr>
              <w:pStyle w:val="Style14"/>
              <w:widowControl/>
              <w:ind w:firstLine="0"/>
              <w:jc w:val="center"/>
              <w:rPr>
                <w:lang w:eastAsia="en-US"/>
              </w:rPr>
            </w:pPr>
          </w:p>
        </w:tc>
        <w:tc>
          <w:tcPr>
            <w:tcW w:w="291" w:type="pct"/>
          </w:tcPr>
          <w:p w:rsidR="00DD0641" w:rsidRPr="00264258" w:rsidRDefault="00DD0641" w:rsidP="0039174A">
            <w:pPr>
              <w:pStyle w:val="Style14"/>
              <w:widowControl/>
              <w:ind w:firstLine="0"/>
              <w:jc w:val="center"/>
              <w:rPr>
                <w:lang w:eastAsia="en-US"/>
              </w:rPr>
            </w:pPr>
            <w:r w:rsidRPr="00264258">
              <w:rPr>
                <w:lang w:eastAsia="en-US"/>
              </w:rPr>
              <w:t>2</w:t>
            </w:r>
          </w:p>
        </w:tc>
        <w:tc>
          <w:tcPr>
            <w:tcW w:w="324" w:type="pct"/>
          </w:tcPr>
          <w:p w:rsidR="00DD0641" w:rsidRPr="00B71369" w:rsidRDefault="00DD0641"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Pr>
          <w:p w:rsidR="00DD0641" w:rsidRPr="00B71369" w:rsidRDefault="00DD0641" w:rsidP="00E94675">
            <w:pPr>
              <w:tabs>
                <w:tab w:val="left" w:pos="993"/>
              </w:tabs>
              <w:ind w:firstLine="0"/>
              <w:rPr>
                <w:bCs/>
                <w:iCs/>
                <w:lang w:eastAsia="en-US"/>
              </w:rPr>
            </w:pPr>
            <w:r w:rsidRPr="00B71369">
              <w:rPr>
                <w:bCs/>
                <w:iCs/>
                <w:lang w:eastAsia="en-US"/>
              </w:rPr>
              <w:t xml:space="preserve">Письменное выполнение контрольной работы </w:t>
            </w:r>
          </w:p>
        </w:tc>
        <w:tc>
          <w:tcPr>
            <w:tcW w:w="966" w:type="pct"/>
          </w:tcPr>
          <w:p w:rsidR="00DD0641" w:rsidRPr="00B71369" w:rsidRDefault="00DD0641" w:rsidP="00E94675">
            <w:pPr>
              <w:pStyle w:val="Style14"/>
              <w:widowControl/>
              <w:ind w:firstLine="0"/>
              <w:jc w:val="left"/>
              <w:rPr>
                <w:color w:val="000000"/>
                <w:lang w:eastAsia="en-US"/>
              </w:rPr>
            </w:pPr>
            <w:r>
              <w:rPr>
                <w:color w:val="000000"/>
                <w:lang w:eastAsia="en-US"/>
              </w:rPr>
              <w:t>Контрольная работа</w:t>
            </w:r>
          </w:p>
        </w:tc>
        <w:tc>
          <w:tcPr>
            <w:tcW w:w="362" w:type="pct"/>
          </w:tcPr>
          <w:p w:rsidR="00DD0641" w:rsidRPr="00B71369" w:rsidRDefault="00DD0641" w:rsidP="0039174A">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Контроль</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3,9</w:t>
            </w:r>
          </w:p>
        </w:tc>
        <w:tc>
          <w:tcPr>
            <w:tcW w:w="1067" w:type="pct"/>
          </w:tcPr>
          <w:p w:rsidR="00DD0641" w:rsidRPr="00B71369" w:rsidRDefault="00DD0641" w:rsidP="0080488B">
            <w:pPr>
              <w:pStyle w:val="NoSpacing"/>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Повторение пройденного материала</w:t>
            </w:r>
          </w:p>
        </w:tc>
        <w:tc>
          <w:tcPr>
            <w:tcW w:w="966" w:type="pct"/>
          </w:tcPr>
          <w:p w:rsidR="00DD0641" w:rsidRPr="00B71369" w:rsidRDefault="00DD0641" w:rsidP="00A43ABB">
            <w:pPr>
              <w:pStyle w:val="Style14"/>
              <w:widowControl/>
              <w:ind w:firstLine="0"/>
              <w:jc w:val="left"/>
              <w:rPr>
                <w:lang w:eastAsia="en-US"/>
              </w:rPr>
            </w:pPr>
            <w:r w:rsidRPr="00B71369">
              <w:rPr>
                <w:lang w:eastAsia="en-US"/>
              </w:rPr>
              <w:t>Зачет</w:t>
            </w:r>
          </w:p>
        </w:tc>
        <w:tc>
          <w:tcPr>
            <w:tcW w:w="362" w:type="pct"/>
          </w:tcPr>
          <w:p w:rsidR="00DD0641" w:rsidRPr="00B71369" w:rsidRDefault="00DD0641" w:rsidP="00E94675">
            <w:pPr>
              <w:pStyle w:val="Style14"/>
              <w:widowControl/>
              <w:ind w:firstLine="0"/>
              <w:jc w:val="left"/>
              <w:rPr>
                <w:b/>
                <w:lang w:eastAsia="en-US"/>
              </w:rPr>
            </w:pPr>
            <w:r w:rsidRPr="00B71369">
              <w:rPr>
                <w:b/>
                <w:lang w:eastAsia="en-US"/>
              </w:rPr>
              <w:t>ОК-4 ЗУВ</w:t>
            </w:r>
          </w:p>
        </w:tc>
      </w:tr>
      <w:tr w:rsidR="00DD0641" w:rsidRPr="001B572B" w:rsidTr="00EE0A75">
        <w:trPr>
          <w:trHeight w:val="499"/>
        </w:trPr>
        <w:tc>
          <w:tcPr>
            <w:tcW w:w="1417" w:type="pct"/>
          </w:tcPr>
          <w:p w:rsidR="00DD0641" w:rsidRPr="001B572B" w:rsidRDefault="00DD0641" w:rsidP="0080488B">
            <w:pPr>
              <w:pStyle w:val="Style14"/>
              <w:widowControl/>
              <w:tabs>
                <w:tab w:val="left" w:pos="426"/>
              </w:tabs>
              <w:ind w:firstLine="0"/>
              <w:rPr>
                <w:b/>
                <w:lang w:eastAsia="en-US"/>
              </w:rPr>
            </w:pPr>
            <w:r w:rsidRPr="001B572B">
              <w:rPr>
                <w:b/>
                <w:lang w:eastAsia="en-US"/>
              </w:rPr>
              <w:t>Итого за сессию:</w:t>
            </w:r>
          </w:p>
        </w:tc>
        <w:tc>
          <w:tcPr>
            <w:tcW w:w="177" w:type="pct"/>
          </w:tcPr>
          <w:p w:rsidR="00DD0641" w:rsidRPr="001B572B" w:rsidRDefault="00DD0641" w:rsidP="0080488B">
            <w:pPr>
              <w:pStyle w:val="Style14"/>
              <w:widowControl/>
              <w:ind w:firstLine="0"/>
              <w:jc w:val="center"/>
              <w:rPr>
                <w:b/>
                <w:lang w:eastAsia="en-US"/>
              </w:rPr>
            </w:pPr>
            <w:r w:rsidRPr="001B572B">
              <w:rPr>
                <w:b/>
                <w:lang w:eastAsia="en-US"/>
              </w:rPr>
              <w:t>1</w:t>
            </w:r>
          </w:p>
        </w:tc>
        <w:tc>
          <w:tcPr>
            <w:tcW w:w="185" w:type="pct"/>
          </w:tcPr>
          <w:p w:rsidR="00DD0641" w:rsidRPr="001B572B" w:rsidRDefault="00DD0641" w:rsidP="0080488B">
            <w:pPr>
              <w:pStyle w:val="Style14"/>
              <w:widowControl/>
              <w:ind w:firstLine="0"/>
              <w:jc w:val="center"/>
              <w:rPr>
                <w:b/>
                <w:lang w:eastAsia="en-US"/>
              </w:rPr>
            </w:pPr>
          </w:p>
        </w:tc>
        <w:tc>
          <w:tcPr>
            <w:tcW w:w="211" w:type="pct"/>
          </w:tcPr>
          <w:p w:rsidR="00DD0641" w:rsidRPr="001B572B" w:rsidRDefault="00DD0641" w:rsidP="0080488B">
            <w:pPr>
              <w:pStyle w:val="Style14"/>
              <w:widowControl/>
              <w:ind w:firstLine="0"/>
              <w:jc w:val="center"/>
              <w:rPr>
                <w:b/>
                <w:lang w:eastAsia="en-US"/>
              </w:rPr>
            </w:pPr>
          </w:p>
        </w:tc>
        <w:tc>
          <w:tcPr>
            <w:tcW w:w="291" w:type="pct"/>
          </w:tcPr>
          <w:p w:rsidR="00DD0641" w:rsidRPr="001B572B" w:rsidRDefault="00DD0641" w:rsidP="0080488B">
            <w:pPr>
              <w:pStyle w:val="Style14"/>
              <w:widowControl/>
              <w:ind w:firstLine="0"/>
              <w:jc w:val="center"/>
              <w:rPr>
                <w:b/>
                <w:lang w:eastAsia="en-US"/>
              </w:rPr>
            </w:pPr>
            <w:r>
              <w:rPr>
                <w:b/>
                <w:lang w:eastAsia="en-US"/>
              </w:rPr>
              <w:t>10/4</w:t>
            </w:r>
            <w:r w:rsidRPr="001B572B">
              <w:rPr>
                <w:b/>
                <w:lang w:eastAsia="en-US"/>
              </w:rPr>
              <w:t>И</w:t>
            </w:r>
          </w:p>
        </w:tc>
        <w:tc>
          <w:tcPr>
            <w:tcW w:w="324" w:type="pct"/>
          </w:tcPr>
          <w:p w:rsidR="00DD0641" w:rsidRDefault="00DD0641"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w:t>
            </w:r>
          </w:p>
          <w:p w:rsidR="00DD0641" w:rsidRPr="001B572B" w:rsidRDefault="00DD0641" w:rsidP="0080488B">
            <w:pPr>
              <w:pStyle w:val="Style14"/>
              <w:widowControl/>
              <w:ind w:firstLine="0"/>
              <w:jc w:val="center"/>
              <w:rPr>
                <w:rStyle w:val="FontStyle31"/>
                <w:rFonts w:ascii="Times New Roman" w:hAnsi="Times New Roman" w:cs="Times New Roman"/>
                <w:b/>
                <w:sz w:val="24"/>
                <w:szCs w:val="24"/>
                <w:lang w:eastAsia="en-US"/>
              </w:rPr>
            </w:pPr>
            <w:r w:rsidRPr="001B572B">
              <w:rPr>
                <w:rStyle w:val="FontStyle31"/>
                <w:rFonts w:ascii="Times New Roman" w:hAnsi="Times New Roman" w:cs="Times New Roman"/>
                <w:b/>
                <w:sz w:val="24"/>
                <w:szCs w:val="24"/>
                <w:lang w:eastAsia="en-US"/>
              </w:rPr>
              <w:t>3,9</w:t>
            </w:r>
          </w:p>
        </w:tc>
        <w:tc>
          <w:tcPr>
            <w:tcW w:w="1067" w:type="pct"/>
          </w:tcPr>
          <w:p w:rsidR="00DD0641" w:rsidRPr="001B572B" w:rsidRDefault="00DD0641" w:rsidP="0080488B">
            <w:pPr>
              <w:pStyle w:val="NoSpacing"/>
              <w:jc w:val="both"/>
              <w:rPr>
                <w:rStyle w:val="FontStyle31"/>
                <w:rFonts w:ascii="Times New Roman" w:hAnsi="Times New Roman" w:cs="Times New Roman"/>
                <w:b/>
                <w:sz w:val="24"/>
                <w:szCs w:val="24"/>
              </w:rPr>
            </w:pPr>
          </w:p>
        </w:tc>
        <w:tc>
          <w:tcPr>
            <w:tcW w:w="966" w:type="pct"/>
          </w:tcPr>
          <w:p w:rsidR="00DD0641" w:rsidRPr="001B572B" w:rsidRDefault="00DD0641" w:rsidP="0080488B">
            <w:pPr>
              <w:pStyle w:val="Style14"/>
              <w:widowControl/>
              <w:ind w:firstLine="0"/>
              <w:jc w:val="left"/>
              <w:rPr>
                <w:b/>
                <w:lang w:eastAsia="en-US"/>
              </w:rPr>
            </w:pPr>
            <w:r>
              <w:rPr>
                <w:b/>
                <w:lang w:eastAsia="en-US"/>
              </w:rPr>
              <w:t>Зачет</w:t>
            </w:r>
          </w:p>
        </w:tc>
        <w:tc>
          <w:tcPr>
            <w:tcW w:w="362" w:type="pct"/>
          </w:tcPr>
          <w:p w:rsidR="00DD0641" w:rsidRPr="001B572B" w:rsidRDefault="00DD0641" w:rsidP="007D73B7">
            <w:pPr>
              <w:pStyle w:val="Style14"/>
              <w:widowControl/>
              <w:ind w:firstLine="0"/>
              <w:jc w:val="left"/>
              <w:rPr>
                <w:b/>
                <w:lang w:eastAsia="en-US"/>
              </w:rPr>
            </w:pPr>
          </w:p>
        </w:tc>
      </w:tr>
      <w:tr w:rsidR="00DD0641" w:rsidRPr="00B71369" w:rsidTr="009365CB">
        <w:trPr>
          <w:trHeight w:val="499"/>
        </w:trPr>
        <w:tc>
          <w:tcPr>
            <w:tcW w:w="5000" w:type="pct"/>
            <w:gridSpan w:val="9"/>
          </w:tcPr>
          <w:p w:rsidR="00DD0641" w:rsidRPr="00B71369" w:rsidRDefault="00DD0641" w:rsidP="009365CB">
            <w:pPr>
              <w:pStyle w:val="Style14"/>
              <w:widowControl/>
              <w:ind w:firstLine="0"/>
              <w:jc w:val="center"/>
              <w:rPr>
                <w:b/>
                <w:lang w:eastAsia="en-US"/>
              </w:rPr>
            </w:pPr>
            <w:r w:rsidRPr="00B71369">
              <w:rPr>
                <w:b/>
                <w:lang w:eastAsia="en-US"/>
              </w:rPr>
              <w:t>Летняя сессия</w:t>
            </w:r>
          </w:p>
        </w:tc>
      </w:tr>
      <w:tr w:rsidR="00DD0641" w:rsidRPr="00B71369" w:rsidTr="00EE0A75">
        <w:trPr>
          <w:trHeight w:val="499"/>
        </w:trPr>
        <w:tc>
          <w:tcPr>
            <w:tcW w:w="1417" w:type="pct"/>
          </w:tcPr>
          <w:p w:rsidR="00DD0641" w:rsidRPr="00B71369" w:rsidRDefault="00DD0641" w:rsidP="0080488B">
            <w:pPr>
              <w:pStyle w:val="Style14"/>
              <w:widowControl/>
              <w:ind w:firstLine="0"/>
              <w:rPr>
                <w:b/>
                <w:lang w:eastAsia="en-US"/>
              </w:rPr>
            </w:pPr>
            <w:r w:rsidRPr="00B71369">
              <w:rPr>
                <w:b/>
                <w:lang w:eastAsia="en-US"/>
              </w:rPr>
              <w:t>4. Страна, где я живу</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c>
          <w:tcPr>
            <w:tcW w:w="1067" w:type="pct"/>
          </w:tcPr>
          <w:p w:rsidR="00DD0641" w:rsidRPr="00B71369" w:rsidRDefault="00DD0641" w:rsidP="0080488B">
            <w:pPr>
              <w:tabs>
                <w:tab w:val="left" w:pos="993"/>
              </w:tabs>
              <w:rPr>
                <w:b/>
                <w:bCs/>
                <w:iCs/>
                <w:lang w:eastAsia="en-US"/>
              </w:rPr>
            </w:pPr>
          </w:p>
        </w:tc>
        <w:tc>
          <w:tcPr>
            <w:tcW w:w="966" w:type="pct"/>
          </w:tcPr>
          <w:p w:rsidR="00DD0641" w:rsidRPr="00B71369" w:rsidRDefault="00DD0641" w:rsidP="0080488B">
            <w:pPr>
              <w:pStyle w:val="Style14"/>
              <w:widowControl/>
              <w:ind w:firstLine="0"/>
              <w:jc w:val="left"/>
              <w:rPr>
                <w:lang w:eastAsia="en-US"/>
              </w:rPr>
            </w:pPr>
          </w:p>
        </w:tc>
        <w:tc>
          <w:tcPr>
            <w:tcW w:w="362" w:type="pct"/>
          </w:tcPr>
          <w:p w:rsidR="00DD0641" w:rsidRPr="00B71369" w:rsidRDefault="00DD0641" w:rsidP="0080488B">
            <w:pPr>
              <w:pStyle w:val="Style14"/>
              <w:widowControl/>
              <w:ind w:firstLine="0"/>
              <w:jc w:val="left"/>
              <w:rPr>
                <w:b/>
                <w:lang w:eastAsia="en-US"/>
              </w:rPr>
            </w:pP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DD0641" w:rsidRPr="00B71369" w:rsidRDefault="00DD0641"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0,3</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Pr>
          <w:p w:rsidR="00DD0641" w:rsidRPr="00B71369" w:rsidRDefault="00DD0641"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0,3</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«Географическое положение и политическая система страны изучаемого языка»</w:t>
            </w:r>
          </w:p>
        </w:tc>
        <w:tc>
          <w:tcPr>
            <w:tcW w:w="966" w:type="pct"/>
          </w:tcPr>
          <w:p w:rsidR="00DD0641" w:rsidRPr="00B71369" w:rsidRDefault="00DD0641" w:rsidP="0080488B">
            <w:pPr>
              <w:pStyle w:val="Style14"/>
              <w:widowControl/>
              <w:ind w:firstLine="0"/>
              <w:jc w:val="left"/>
              <w:rPr>
                <w:lang w:eastAsia="en-US"/>
              </w:rPr>
            </w:pPr>
            <w:r w:rsidRPr="00B71369">
              <w:rPr>
                <w:lang w:eastAsia="en-US"/>
              </w:rPr>
              <w:t>Устный опрос</w:t>
            </w:r>
          </w:p>
        </w:tc>
        <w:tc>
          <w:tcPr>
            <w:tcW w:w="362" w:type="pct"/>
          </w:tcPr>
          <w:p w:rsidR="00DD0641" w:rsidRPr="00B71369" w:rsidRDefault="00DD0641" w:rsidP="00962BE2">
            <w:pPr>
              <w:pStyle w:val="Style14"/>
              <w:widowControl/>
              <w:ind w:firstLine="0"/>
              <w:jc w:val="left"/>
              <w:rPr>
                <w:b/>
                <w:lang w:eastAsia="en-US"/>
              </w:rPr>
            </w:pP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4.3.Развитие навыков письма по теме </w:t>
            </w:r>
            <w:r w:rsidRPr="00B71369">
              <w:rPr>
                <w:b/>
                <w:lang w:eastAsia="en-US"/>
              </w:rPr>
              <w:t>«Крупные города Российской Федерации»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Заполнения бланка конверта</w:t>
            </w:r>
          </w:p>
        </w:tc>
        <w:tc>
          <w:tcPr>
            <w:tcW w:w="966" w:type="pct"/>
          </w:tcPr>
          <w:p w:rsidR="00DD0641" w:rsidRPr="00B71369" w:rsidRDefault="00DD0641" w:rsidP="0080488B">
            <w:pPr>
              <w:pStyle w:val="Style14"/>
              <w:widowControl/>
              <w:ind w:firstLine="0"/>
              <w:jc w:val="left"/>
              <w:rPr>
                <w:lang w:eastAsia="en-US"/>
              </w:rPr>
            </w:pPr>
            <w:r w:rsidRPr="00B71369">
              <w:rPr>
                <w:lang w:eastAsia="en-US"/>
              </w:rPr>
              <w:t>Проверка письменного задания</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b/>
                <w:lang w:eastAsia="en-US"/>
              </w:rPr>
            </w:pPr>
            <w:r w:rsidRPr="00B71369">
              <w:rPr>
                <w:b/>
                <w:lang w:eastAsia="en-US"/>
              </w:rPr>
              <w:t>5.Страны изучаемого языка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val="en-US" w:eastAsia="en-US"/>
              </w:rPr>
            </w:pPr>
          </w:p>
        </w:tc>
        <w:tc>
          <w:tcPr>
            <w:tcW w:w="324"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c>
          <w:tcPr>
            <w:tcW w:w="1067" w:type="pct"/>
          </w:tcPr>
          <w:p w:rsidR="00DD0641" w:rsidRPr="00B71369" w:rsidRDefault="00DD0641" w:rsidP="0080488B">
            <w:pPr>
              <w:rPr>
                <w:rStyle w:val="FontStyle31"/>
                <w:rFonts w:ascii="Times New Roman" w:hAnsi="Times New Roman" w:cs="Times New Roman"/>
                <w:sz w:val="24"/>
                <w:szCs w:val="24"/>
              </w:rPr>
            </w:pPr>
          </w:p>
        </w:tc>
        <w:tc>
          <w:tcPr>
            <w:tcW w:w="966" w:type="pct"/>
          </w:tcPr>
          <w:p w:rsidR="00DD0641" w:rsidRPr="00B71369" w:rsidRDefault="00DD0641" w:rsidP="0080488B">
            <w:pPr>
              <w:pStyle w:val="Style14"/>
              <w:widowControl/>
              <w:ind w:firstLine="0"/>
              <w:jc w:val="left"/>
              <w:rPr>
                <w:color w:val="000000"/>
                <w:lang w:eastAsia="en-US"/>
              </w:rPr>
            </w:pPr>
          </w:p>
        </w:tc>
        <w:tc>
          <w:tcPr>
            <w:tcW w:w="362" w:type="pct"/>
          </w:tcPr>
          <w:p w:rsidR="00DD0641" w:rsidRPr="00B71369" w:rsidRDefault="00DD0641" w:rsidP="0080488B">
            <w:pPr>
              <w:pStyle w:val="Style14"/>
              <w:widowControl/>
              <w:ind w:firstLine="0"/>
              <w:jc w:val="left"/>
              <w:rPr>
                <w:b/>
                <w:lang w:eastAsia="en-US"/>
              </w:rPr>
            </w:pP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val="en-US" w:eastAsia="en-US"/>
              </w:rPr>
            </w:pPr>
            <w:r w:rsidRPr="00B71369">
              <w:rPr>
                <w:lang w:eastAsia="en-US"/>
              </w:rPr>
              <w:t>0,3</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Pr>
          <w:p w:rsidR="00DD0641" w:rsidRPr="00B71369" w:rsidRDefault="00DD0641"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0,3</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pStyle w:val="NoSpacing"/>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DD0641" w:rsidRPr="00B71369" w:rsidRDefault="00DD0641" w:rsidP="0080488B">
            <w:pPr>
              <w:pStyle w:val="NoSpacing"/>
              <w:rPr>
                <w:rStyle w:val="FontStyle31"/>
                <w:rFonts w:ascii="Times New Roman" w:hAnsi="Times New Roman" w:cs="Times New Roman"/>
                <w:sz w:val="24"/>
                <w:szCs w:val="24"/>
              </w:rPr>
            </w:pPr>
          </w:p>
        </w:tc>
        <w:tc>
          <w:tcPr>
            <w:tcW w:w="966" w:type="pct"/>
          </w:tcPr>
          <w:p w:rsidR="00DD0641" w:rsidRPr="00B71369" w:rsidRDefault="00DD0641" w:rsidP="0080488B">
            <w:pPr>
              <w:pStyle w:val="Style14"/>
              <w:widowControl/>
              <w:ind w:firstLine="0"/>
              <w:jc w:val="left"/>
              <w:rPr>
                <w:lang w:eastAsia="en-US"/>
              </w:rPr>
            </w:pPr>
            <w:r w:rsidRPr="00B71369">
              <w:rPr>
                <w:lang w:eastAsia="en-US"/>
              </w:rPr>
              <w:t>Устный опрос</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0,3</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Pr>
          <w:p w:rsidR="00DD0641" w:rsidRPr="00B71369" w:rsidRDefault="00DD0641"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Pr>
          <w:p w:rsidR="00DD0641" w:rsidRPr="00B71369" w:rsidRDefault="00DD0641"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0,3</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p>
        </w:tc>
        <w:tc>
          <w:tcPr>
            <w:tcW w:w="1067"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Pr>
          <w:p w:rsidR="00DD0641" w:rsidRPr="00B71369" w:rsidRDefault="00DD0641"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Письменное выполнение контрольной работы </w:t>
            </w:r>
          </w:p>
        </w:tc>
        <w:tc>
          <w:tcPr>
            <w:tcW w:w="966" w:type="pct"/>
          </w:tcPr>
          <w:p w:rsidR="00DD0641" w:rsidRPr="00B71369" w:rsidRDefault="00DD0641" w:rsidP="00E94675">
            <w:pPr>
              <w:pStyle w:val="Style14"/>
              <w:widowControl/>
              <w:ind w:firstLine="0"/>
              <w:jc w:val="left"/>
              <w:rPr>
                <w:color w:val="000000"/>
                <w:lang w:eastAsia="en-US"/>
              </w:rPr>
            </w:pPr>
            <w:r>
              <w:rPr>
                <w:color w:val="000000"/>
                <w:lang w:eastAsia="en-US"/>
              </w:rPr>
              <w:t xml:space="preserve">Контрольная работа </w:t>
            </w:r>
          </w:p>
        </w:tc>
        <w:tc>
          <w:tcPr>
            <w:tcW w:w="362" w:type="pct"/>
          </w:tcPr>
          <w:p w:rsidR="00DD0641" w:rsidRPr="00B71369" w:rsidRDefault="00DD0641" w:rsidP="00962BE2">
            <w:pPr>
              <w:pStyle w:val="Style14"/>
              <w:widowControl/>
              <w:ind w:firstLine="0"/>
              <w:jc w:val="left"/>
              <w:rPr>
                <w:b/>
                <w:lang w:eastAsia="en-US"/>
              </w:rPr>
            </w:pPr>
            <w:r w:rsidRPr="00B71369">
              <w:rPr>
                <w:b/>
                <w:lang w:eastAsia="en-US"/>
              </w:rPr>
              <w:t>ОК-4 ЗУВ</w:t>
            </w:r>
          </w:p>
        </w:tc>
      </w:tr>
      <w:tr w:rsidR="00DD0641" w:rsidRPr="00B71369" w:rsidTr="00222F56">
        <w:trPr>
          <w:trHeight w:val="379"/>
        </w:trPr>
        <w:tc>
          <w:tcPr>
            <w:tcW w:w="1417" w:type="pct"/>
          </w:tcPr>
          <w:p w:rsidR="00DD0641" w:rsidRPr="00B71369" w:rsidRDefault="00DD0641" w:rsidP="0080488B">
            <w:pPr>
              <w:pStyle w:val="Style14"/>
              <w:widowControl/>
              <w:ind w:firstLine="0"/>
              <w:rPr>
                <w:b/>
                <w:lang w:eastAsia="en-US"/>
              </w:rPr>
            </w:pPr>
            <w:r w:rsidRPr="00B71369">
              <w:rPr>
                <w:b/>
                <w:lang w:eastAsia="en-US"/>
              </w:rPr>
              <w:t>Контроль</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Pr>
          <w:p w:rsidR="00DD0641" w:rsidRPr="00B71369" w:rsidRDefault="00DD0641"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Pr>
          <w:p w:rsidR="00DD0641" w:rsidRPr="00B71369" w:rsidRDefault="00DD0641" w:rsidP="006D6AFA">
            <w:pPr>
              <w:pStyle w:val="Style14"/>
              <w:widowControl/>
              <w:ind w:firstLine="0"/>
              <w:jc w:val="left"/>
              <w:rPr>
                <w:b/>
                <w:color w:val="000000"/>
                <w:lang w:eastAsia="en-US"/>
              </w:rPr>
            </w:pPr>
            <w:r w:rsidRPr="00B71369">
              <w:rPr>
                <w:b/>
                <w:color w:val="000000"/>
                <w:lang w:eastAsia="en-US"/>
              </w:rPr>
              <w:t>Зачет</w:t>
            </w:r>
          </w:p>
        </w:tc>
        <w:tc>
          <w:tcPr>
            <w:tcW w:w="362" w:type="pct"/>
          </w:tcPr>
          <w:p w:rsidR="00DD0641" w:rsidRPr="00B71369" w:rsidRDefault="00DD0641" w:rsidP="00E94675">
            <w:pPr>
              <w:pStyle w:val="Style14"/>
              <w:widowControl/>
              <w:ind w:firstLine="0"/>
              <w:jc w:val="left"/>
              <w:rPr>
                <w:b/>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ind w:firstLine="0"/>
              <w:rPr>
                <w:b/>
                <w:lang w:eastAsia="en-US"/>
              </w:rPr>
            </w:pPr>
            <w:r w:rsidRPr="00B71369">
              <w:rPr>
                <w:b/>
                <w:lang w:eastAsia="en-US"/>
              </w:rPr>
              <w:t>Итого за сессию:</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r w:rsidRPr="00B71369">
              <w:rPr>
                <w:b/>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4</w:t>
            </w:r>
            <w:r w:rsidRPr="00B71369">
              <w:rPr>
                <w:rStyle w:val="FontStyle31"/>
                <w:rFonts w:ascii="Times New Roman" w:hAnsi="Times New Roman" w:cs="Times New Roman"/>
                <w:b/>
                <w:sz w:val="24"/>
                <w:szCs w:val="24"/>
                <w:lang w:eastAsia="en-US"/>
              </w:rPr>
              <w:t>;</w:t>
            </w:r>
          </w:p>
          <w:p w:rsidR="00DD0641" w:rsidRPr="00B71369" w:rsidRDefault="00DD0641"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Pr>
          <w:p w:rsidR="00DD0641" w:rsidRPr="00B71369" w:rsidRDefault="00DD0641" w:rsidP="0080488B">
            <w:pPr>
              <w:tabs>
                <w:tab w:val="left" w:pos="993"/>
              </w:tabs>
              <w:rPr>
                <w:bCs/>
                <w:iCs/>
                <w:lang w:eastAsia="en-US"/>
              </w:rPr>
            </w:pPr>
          </w:p>
        </w:tc>
        <w:tc>
          <w:tcPr>
            <w:tcW w:w="966" w:type="pct"/>
          </w:tcPr>
          <w:p w:rsidR="00DD0641" w:rsidRPr="00B71369" w:rsidRDefault="00DD0641" w:rsidP="00207255">
            <w:pPr>
              <w:pStyle w:val="Style14"/>
              <w:widowControl/>
              <w:ind w:firstLine="0"/>
              <w:jc w:val="left"/>
              <w:rPr>
                <w:b/>
                <w:color w:val="000000"/>
                <w:lang w:eastAsia="en-US"/>
              </w:rPr>
            </w:pPr>
            <w:r w:rsidRPr="00B71369">
              <w:rPr>
                <w:b/>
                <w:color w:val="000000"/>
                <w:lang w:eastAsia="en-US"/>
              </w:rPr>
              <w:t>Зачет</w:t>
            </w:r>
          </w:p>
        </w:tc>
        <w:tc>
          <w:tcPr>
            <w:tcW w:w="362" w:type="pct"/>
          </w:tcPr>
          <w:p w:rsidR="00DD0641" w:rsidRPr="00B71369" w:rsidRDefault="00DD0641" w:rsidP="0080488B">
            <w:pPr>
              <w:pStyle w:val="Style14"/>
              <w:widowControl/>
              <w:ind w:firstLine="0"/>
              <w:jc w:val="left"/>
              <w:rPr>
                <w:b/>
                <w:lang w:eastAsia="en-US"/>
              </w:rPr>
            </w:pPr>
          </w:p>
        </w:tc>
      </w:tr>
      <w:tr w:rsidR="00DD0641" w:rsidRPr="00B71369" w:rsidTr="00EE0A75">
        <w:trPr>
          <w:trHeight w:val="499"/>
        </w:trPr>
        <w:tc>
          <w:tcPr>
            <w:tcW w:w="1417" w:type="pct"/>
          </w:tcPr>
          <w:p w:rsidR="00DD0641" w:rsidRPr="00B71369" w:rsidRDefault="00DD0641" w:rsidP="0080488B">
            <w:pPr>
              <w:pStyle w:val="Style14"/>
              <w:widowControl/>
              <w:ind w:firstLine="0"/>
              <w:rPr>
                <w:b/>
                <w:lang w:eastAsia="en-US"/>
              </w:rPr>
            </w:pPr>
            <w:r w:rsidRPr="00B71369">
              <w:rPr>
                <w:b/>
                <w:lang w:eastAsia="en-US"/>
              </w:rPr>
              <w:t>Итого за курс:</w:t>
            </w:r>
          </w:p>
        </w:tc>
        <w:tc>
          <w:tcPr>
            <w:tcW w:w="177" w:type="pct"/>
          </w:tcPr>
          <w:p w:rsidR="00DD0641" w:rsidRPr="00B71369" w:rsidRDefault="00DD0641" w:rsidP="0080488B">
            <w:pPr>
              <w:pStyle w:val="Style14"/>
              <w:widowControl/>
              <w:ind w:firstLine="0"/>
              <w:jc w:val="center"/>
              <w:rPr>
                <w:lang w:eastAsia="en-US"/>
              </w:rPr>
            </w:pPr>
            <w:r w:rsidRPr="00B71369">
              <w:rPr>
                <w:lang w:eastAsia="en-US"/>
              </w:rPr>
              <w:t>1</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r>
              <w:rPr>
                <w:b/>
                <w:lang w:eastAsia="en-US"/>
              </w:rPr>
              <w:t>2</w:t>
            </w:r>
            <w:r w:rsidRPr="00B71369">
              <w:rPr>
                <w:b/>
                <w:lang w:eastAsia="en-US"/>
              </w:rPr>
              <w:t>0</w:t>
            </w:r>
            <w:r>
              <w:rPr>
                <w:b/>
                <w:lang w:eastAsia="en-US"/>
              </w:rPr>
              <w:t>/4И</w:t>
            </w:r>
          </w:p>
        </w:tc>
        <w:tc>
          <w:tcPr>
            <w:tcW w:w="324" w:type="pct"/>
          </w:tcPr>
          <w:p w:rsidR="00DD0641" w:rsidRPr="00B71369" w:rsidRDefault="00DD0641"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w:t>
            </w:r>
          </w:p>
          <w:p w:rsidR="00DD0641" w:rsidRPr="00B71369" w:rsidRDefault="00DD0641"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Pr>
          <w:p w:rsidR="00DD0641" w:rsidRPr="00B71369" w:rsidRDefault="00DD0641" w:rsidP="0080488B">
            <w:pPr>
              <w:tabs>
                <w:tab w:val="left" w:pos="993"/>
              </w:tabs>
              <w:rPr>
                <w:bCs/>
                <w:iCs/>
                <w:lang w:eastAsia="en-US"/>
              </w:rPr>
            </w:pPr>
          </w:p>
        </w:tc>
        <w:tc>
          <w:tcPr>
            <w:tcW w:w="966" w:type="pct"/>
          </w:tcPr>
          <w:p w:rsidR="00DD0641" w:rsidRPr="00B71369" w:rsidRDefault="00DD0641" w:rsidP="00207255">
            <w:pPr>
              <w:pStyle w:val="Style14"/>
              <w:widowControl/>
              <w:ind w:firstLine="0"/>
              <w:jc w:val="left"/>
              <w:rPr>
                <w:b/>
                <w:color w:val="000000"/>
                <w:lang w:eastAsia="en-US"/>
              </w:rPr>
            </w:pPr>
            <w:r>
              <w:rPr>
                <w:b/>
                <w:color w:val="000000"/>
                <w:lang w:eastAsia="en-US"/>
              </w:rPr>
              <w:t xml:space="preserve">Зачет </w:t>
            </w:r>
          </w:p>
        </w:tc>
        <w:tc>
          <w:tcPr>
            <w:tcW w:w="362" w:type="pct"/>
          </w:tcPr>
          <w:p w:rsidR="00DD0641" w:rsidRPr="00B71369" w:rsidRDefault="00DD0641" w:rsidP="0080488B">
            <w:pPr>
              <w:pStyle w:val="Style14"/>
              <w:widowControl/>
              <w:ind w:firstLine="0"/>
              <w:jc w:val="left"/>
              <w:rPr>
                <w:b/>
                <w:lang w:eastAsia="en-US"/>
              </w:rPr>
            </w:pPr>
          </w:p>
        </w:tc>
      </w:tr>
      <w:tr w:rsidR="00DD0641" w:rsidRPr="00B71369" w:rsidTr="0080488B">
        <w:trPr>
          <w:trHeight w:val="499"/>
        </w:trPr>
        <w:tc>
          <w:tcPr>
            <w:tcW w:w="5000" w:type="pct"/>
            <w:gridSpan w:val="9"/>
          </w:tcPr>
          <w:p w:rsidR="00DD0641" w:rsidRPr="00B71369" w:rsidRDefault="00DD0641" w:rsidP="0080488B">
            <w:pPr>
              <w:pStyle w:val="Style14"/>
              <w:widowControl/>
              <w:ind w:firstLine="0"/>
              <w:jc w:val="center"/>
              <w:rPr>
                <w:b/>
                <w:bCs/>
                <w:iCs/>
                <w:lang w:eastAsia="en-US"/>
              </w:rPr>
            </w:pPr>
            <w:r w:rsidRPr="00B71369">
              <w:rPr>
                <w:b/>
                <w:bCs/>
                <w:iCs/>
                <w:lang w:eastAsia="en-US"/>
              </w:rPr>
              <w:t>Установочная сессия</w:t>
            </w:r>
          </w:p>
        </w:tc>
      </w:tr>
      <w:tr w:rsidR="00DD0641" w:rsidRPr="00B71369" w:rsidTr="00EE0A75">
        <w:trPr>
          <w:trHeight w:val="499"/>
        </w:trPr>
        <w:tc>
          <w:tcPr>
            <w:tcW w:w="1417" w:type="pct"/>
          </w:tcPr>
          <w:p w:rsidR="00DD0641" w:rsidRPr="00B71369" w:rsidRDefault="00DD0641"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c>
          <w:tcPr>
            <w:tcW w:w="1067" w:type="pct"/>
          </w:tcPr>
          <w:p w:rsidR="00DD0641" w:rsidRPr="00B71369" w:rsidRDefault="00DD0641" w:rsidP="0080488B">
            <w:pPr>
              <w:rPr>
                <w:rStyle w:val="FontStyle31"/>
                <w:rFonts w:ascii="Times New Roman" w:hAnsi="Times New Roman" w:cs="Times New Roman"/>
                <w:sz w:val="24"/>
                <w:szCs w:val="24"/>
              </w:rPr>
            </w:pPr>
          </w:p>
        </w:tc>
        <w:tc>
          <w:tcPr>
            <w:tcW w:w="966" w:type="pct"/>
          </w:tcPr>
          <w:p w:rsidR="00DD0641" w:rsidRPr="00B71369" w:rsidRDefault="00DD0641" w:rsidP="0080488B">
            <w:pPr>
              <w:pStyle w:val="Style14"/>
              <w:widowControl/>
              <w:ind w:firstLine="0"/>
              <w:jc w:val="left"/>
              <w:rPr>
                <w:color w:val="000000"/>
                <w:lang w:eastAsia="en-US"/>
              </w:rPr>
            </w:pPr>
          </w:p>
        </w:tc>
        <w:tc>
          <w:tcPr>
            <w:tcW w:w="362" w:type="pct"/>
          </w:tcPr>
          <w:p w:rsidR="00DD0641" w:rsidRPr="00B71369" w:rsidRDefault="00DD0641" w:rsidP="00FF5510">
            <w:pPr>
              <w:pStyle w:val="Style14"/>
              <w:widowControl/>
              <w:ind w:firstLine="0"/>
              <w:jc w:val="left"/>
              <w:rPr>
                <w:rStyle w:val="FontStyle31"/>
                <w:rFonts w:ascii="Times New Roman" w:hAnsi="Times New Roman" w:cs="Times New Roman"/>
                <w:b/>
                <w:sz w:val="24"/>
                <w:szCs w:val="24"/>
              </w:rPr>
            </w:pP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24</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Pr>
          <w:p w:rsidR="00DD0641" w:rsidRPr="00B71369" w:rsidRDefault="00DD0641" w:rsidP="0080488B">
            <w:pPr>
              <w:pStyle w:val="Style14"/>
              <w:widowControl/>
              <w:ind w:firstLine="0"/>
              <w:jc w:val="left"/>
              <w:rPr>
                <w:lang w:eastAsia="en-US"/>
              </w:rPr>
            </w:pPr>
            <w:r w:rsidRPr="00B71369">
              <w:rPr>
                <w:lang w:eastAsia="en-US"/>
              </w:rPr>
              <w:t>Составление аннотации к тексту</w:t>
            </w:r>
          </w:p>
        </w:tc>
        <w:tc>
          <w:tcPr>
            <w:tcW w:w="362" w:type="pct"/>
          </w:tcPr>
          <w:p w:rsidR="00DD0641" w:rsidRPr="00B71369" w:rsidRDefault="00DD0641"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C952DF">
            <w:pPr>
              <w:pStyle w:val="Style14"/>
              <w:widowControl/>
              <w:ind w:firstLine="0"/>
              <w:rPr>
                <w:lang w:eastAsia="en-US"/>
              </w:rPr>
            </w:pPr>
            <w:r w:rsidRPr="00B71369">
              <w:rPr>
                <w:lang w:eastAsia="en-US"/>
              </w:rPr>
              <w:t xml:space="preserve">     </w:t>
            </w:r>
            <w:r>
              <w:rPr>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24</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Pr>
          <w:p w:rsidR="00DD0641" w:rsidRPr="00B71369" w:rsidRDefault="00DD0641"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Pr>
          <w:p w:rsidR="00DD0641" w:rsidRPr="00B71369" w:rsidRDefault="00DD0641"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24</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Pr>
          <w:p w:rsidR="00DD0641" w:rsidRPr="00B71369" w:rsidRDefault="00DD0641" w:rsidP="0080488B">
            <w:pPr>
              <w:pStyle w:val="Style14"/>
              <w:widowControl/>
              <w:ind w:firstLine="0"/>
              <w:rPr>
                <w:lang w:eastAsia="en-US"/>
              </w:rPr>
            </w:pPr>
            <w:r w:rsidRPr="00B71369">
              <w:rPr>
                <w:lang w:eastAsia="en-US"/>
              </w:rPr>
              <w:t>Выборочный опрос</w:t>
            </w:r>
          </w:p>
        </w:tc>
        <w:tc>
          <w:tcPr>
            <w:tcW w:w="362" w:type="pct"/>
          </w:tcPr>
          <w:p w:rsidR="00DD0641" w:rsidRPr="00B71369" w:rsidRDefault="00DD0641"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Pr>
                <w:lang w:eastAsia="en-US"/>
              </w:rPr>
              <w:t>4/2</w:t>
            </w:r>
            <w:r w:rsidRPr="00B71369">
              <w:rPr>
                <w:lang w:eastAsia="en-US"/>
              </w:rPr>
              <w:t>И</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Подготовка сообщения по теме</w:t>
            </w:r>
          </w:p>
          <w:p w:rsidR="00DD0641" w:rsidRPr="00B71369" w:rsidRDefault="00DD0641" w:rsidP="0080488B">
            <w:pPr>
              <w:tabs>
                <w:tab w:val="left" w:pos="993"/>
              </w:tabs>
              <w:ind w:firstLine="0"/>
              <w:rPr>
                <w:bCs/>
                <w:iCs/>
                <w:lang w:eastAsia="en-US"/>
              </w:rPr>
            </w:pPr>
            <w:r w:rsidRPr="00B71369">
              <w:rPr>
                <w:b/>
                <w:lang w:eastAsia="en-US"/>
              </w:rPr>
              <w:t>«Защита окружающей среды»</w:t>
            </w:r>
            <w:r w:rsidRPr="00B71369">
              <w:rPr>
                <w:bCs/>
                <w:iCs/>
                <w:lang w:eastAsia="en-US"/>
              </w:rPr>
              <w:t xml:space="preserve"> </w:t>
            </w:r>
          </w:p>
        </w:tc>
        <w:tc>
          <w:tcPr>
            <w:tcW w:w="966"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Устный опрос</w:t>
            </w:r>
          </w:p>
        </w:tc>
        <w:tc>
          <w:tcPr>
            <w:tcW w:w="362" w:type="pct"/>
          </w:tcPr>
          <w:p w:rsidR="00DD0641" w:rsidRPr="00B71369" w:rsidRDefault="00DD0641"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b/>
                <w:lang w:eastAsia="en-US"/>
              </w:rPr>
            </w:pPr>
            <w:r w:rsidRPr="00B71369">
              <w:rPr>
                <w:b/>
                <w:lang w:eastAsia="en-US"/>
              </w:rPr>
              <w:t>Итого за сессию:</w:t>
            </w:r>
          </w:p>
        </w:tc>
        <w:tc>
          <w:tcPr>
            <w:tcW w:w="177" w:type="pct"/>
          </w:tcPr>
          <w:p w:rsidR="00DD0641" w:rsidRPr="002971C2" w:rsidRDefault="00DD0641" w:rsidP="0080488B">
            <w:pPr>
              <w:pStyle w:val="Style14"/>
              <w:widowControl/>
              <w:ind w:firstLine="0"/>
              <w:jc w:val="center"/>
              <w:rPr>
                <w:b/>
                <w:lang w:eastAsia="en-US"/>
              </w:rPr>
            </w:pPr>
            <w:r w:rsidRPr="002971C2">
              <w:rPr>
                <w:b/>
                <w:lang w:eastAsia="en-US"/>
              </w:rPr>
              <w:t>2</w:t>
            </w:r>
          </w:p>
        </w:tc>
        <w:tc>
          <w:tcPr>
            <w:tcW w:w="185" w:type="pct"/>
          </w:tcPr>
          <w:p w:rsidR="00DD0641" w:rsidRPr="002971C2" w:rsidRDefault="00DD0641" w:rsidP="0080488B">
            <w:pPr>
              <w:pStyle w:val="Style14"/>
              <w:widowControl/>
              <w:ind w:firstLine="0"/>
              <w:jc w:val="center"/>
              <w:rPr>
                <w:b/>
                <w:lang w:eastAsia="en-US"/>
              </w:rPr>
            </w:pPr>
          </w:p>
        </w:tc>
        <w:tc>
          <w:tcPr>
            <w:tcW w:w="211" w:type="pct"/>
          </w:tcPr>
          <w:p w:rsidR="00DD0641" w:rsidRPr="002971C2" w:rsidRDefault="00DD0641" w:rsidP="0080488B">
            <w:pPr>
              <w:pStyle w:val="Style14"/>
              <w:widowControl/>
              <w:ind w:firstLine="0"/>
              <w:jc w:val="center"/>
              <w:rPr>
                <w:b/>
                <w:lang w:eastAsia="en-US"/>
              </w:rPr>
            </w:pPr>
          </w:p>
        </w:tc>
        <w:tc>
          <w:tcPr>
            <w:tcW w:w="291" w:type="pct"/>
          </w:tcPr>
          <w:p w:rsidR="00DD0641" w:rsidRPr="002971C2" w:rsidRDefault="00DD0641" w:rsidP="0080488B">
            <w:pPr>
              <w:pStyle w:val="Style14"/>
              <w:widowControl/>
              <w:ind w:firstLine="0"/>
              <w:jc w:val="center"/>
              <w:rPr>
                <w:b/>
                <w:lang w:eastAsia="en-US"/>
              </w:rPr>
            </w:pPr>
            <w:r>
              <w:rPr>
                <w:b/>
                <w:lang w:eastAsia="en-US"/>
              </w:rPr>
              <w:t>10/2</w:t>
            </w:r>
            <w:r w:rsidRPr="002971C2">
              <w:rPr>
                <w:b/>
                <w:lang w:eastAsia="en-US"/>
              </w:rPr>
              <w:t>И</w:t>
            </w:r>
          </w:p>
        </w:tc>
        <w:tc>
          <w:tcPr>
            <w:tcW w:w="324" w:type="pct"/>
          </w:tcPr>
          <w:p w:rsidR="00DD0641" w:rsidRPr="002971C2" w:rsidRDefault="00DD0641" w:rsidP="00C952DF">
            <w:pPr>
              <w:pStyle w:val="Style14"/>
              <w:widowControl/>
              <w:ind w:firstLine="0"/>
              <w:rPr>
                <w:rStyle w:val="FontStyle31"/>
                <w:rFonts w:ascii="Times New Roman" w:hAnsi="Times New Roman" w:cs="Times New Roman"/>
                <w:b/>
                <w:sz w:val="24"/>
                <w:szCs w:val="24"/>
                <w:lang w:eastAsia="en-US"/>
              </w:rPr>
            </w:pPr>
            <w:r w:rsidRPr="002971C2">
              <w:rPr>
                <w:rStyle w:val="FontStyle31"/>
                <w:rFonts w:ascii="Times New Roman" w:hAnsi="Times New Roman" w:cs="Times New Roman"/>
                <w:b/>
                <w:sz w:val="24"/>
                <w:szCs w:val="24"/>
                <w:lang w:eastAsia="en-US"/>
              </w:rPr>
              <w:t xml:space="preserve">    </w:t>
            </w:r>
            <w:r>
              <w:rPr>
                <w:rStyle w:val="FontStyle31"/>
                <w:rFonts w:ascii="Times New Roman" w:hAnsi="Times New Roman" w:cs="Times New Roman"/>
                <w:b/>
                <w:sz w:val="24"/>
                <w:szCs w:val="24"/>
                <w:lang w:eastAsia="en-US"/>
              </w:rPr>
              <w:t>98</w:t>
            </w:r>
          </w:p>
        </w:tc>
        <w:tc>
          <w:tcPr>
            <w:tcW w:w="1067" w:type="pct"/>
          </w:tcPr>
          <w:p w:rsidR="00DD0641" w:rsidRPr="00B71369" w:rsidRDefault="00DD0641" w:rsidP="0080488B">
            <w:pPr>
              <w:tabs>
                <w:tab w:val="left" w:pos="993"/>
              </w:tabs>
              <w:ind w:firstLine="0"/>
              <w:rPr>
                <w:bCs/>
                <w:iCs/>
                <w:lang w:eastAsia="en-US"/>
              </w:rPr>
            </w:pPr>
          </w:p>
        </w:tc>
        <w:tc>
          <w:tcPr>
            <w:tcW w:w="966" w:type="pct"/>
          </w:tcPr>
          <w:p w:rsidR="00DD0641" w:rsidRPr="00B71369" w:rsidRDefault="00DD0641" w:rsidP="0080488B">
            <w:pPr>
              <w:pStyle w:val="Style14"/>
              <w:widowControl/>
              <w:ind w:firstLine="0"/>
              <w:jc w:val="left"/>
              <w:rPr>
                <w:color w:val="000000"/>
                <w:lang w:eastAsia="en-US"/>
              </w:rPr>
            </w:pPr>
          </w:p>
        </w:tc>
        <w:tc>
          <w:tcPr>
            <w:tcW w:w="362" w:type="pct"/>
          </w:tcPr>
          <w:p w:rsidR="00DD0641" w:rsidRPr="00B71369" w:rsidRDefault="00DD0641" w:rsidP="007D73B7">
            <w:pPr>
              <w:pStyle w:val="Style14"/>
              <w:widowControl/>
              <w:ind w:firstLine="0"/>
              <w:jc w:val="left"/>
              <w:rPr>
                <w:b/>
                <w:lang w:eastAsia="en-US"/>
              </w:rPr>
            </w:pPr>
          </w:p>
        </w:tc>
      </w:tr>
      <w:tr w:rsidR="00DD0641" w:rsidRPr="00B71369" w:rsidTr="009365CB">
        <w:trPr>
          <w:trHeight w:val="499"/>
        </w:trPr>
        <w:tc>
          <w:tcPr>
            <w:tcW w:w="5000" w:type="pct"/>
            <w:gridSpan w:val="9"/>
          </w:tcPr>
          <w:p w:rsidR="00DD0641" w:rsidRPr="00B71369" w:rsidRDefault="00DD0641"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p>
        </w:tc>
        <w:tc>
          <w:tcPr>
            <w:tcW w:w="324"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c>
          <w:tcPr>
            <w:tcW w:w="1067" w:type="pct"/>
          </w:tcPr>
          <w:p w:rsidR="00DD0641" w:rsidRPr="00B71369" w:rsidRDefault="00DD0641" w:rsidP="0080488B">
            <w:pPr>
              <w:rPr>
                <w:rStyle w:val="FontStyle31"/>
                <w:rFonts w:ascii="Times New Roman" w:hAnsi="Times New Roman" w:cs="Times New Roman"/>
                <w:sz w:val="24"/>
                <w:szCs w:val="24"/>
              </w:rPr>
            </w:pPr>
          </w:p>
        </w:tc>
        <w:tc>
          <w:tcPr>
            <w:tcW w:w="966" w:type="pct"/>
          </w:tcPr>
          <w:p w:rsidR="00DD0641" w:rsidRPr="00B71369" w:rsidRDefault="00DD0641" w:rsidP="0080488B">
            <w:pPr>
              <w:pStyle w:val="Style14"/>
              <w:widowControl/>
              <w:ind w:firstLine="0"/>
              <w:jc w:val="left"/>
              <w:rPr>
                <w:color w:val="000000"/>
                <w:lang w:eastAsia="en-US"/>
              </w:rPr>
            </w:pPr>
          </w:p>
        </w:tc>
        <w:tc>
          <w:tcPr>
            <w:tcW w:w="362"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EE0A75">
            <w:pPr>
              <w:pStyle w:val="Style14"/>
              <w:widowControl/>
              <w:ind w:firstLine="0"/>
              <w:rPr>
                <w:lang w:eastAsia="en-US"/>
              </w:rPr>
            </w:pPr>
            <w:r w:rsidRPr="00B71369">
              <w:rPr>
                <w:lang w:eastAsia="en-US"/>
              </w:rPr>
              <w:t xml:space="preserve">    0,5</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0,5</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30</w:t>
            </w:r>
          </w:p>
        </w:tc>
        <w:tc>
          <w:tcPr>
            <w:tcW w:w="1067" w:type="pct"/>
          </w:tcPr>
          <w:p w:rsidR="00DD0641" w:rsidRPr="00B71369" w:rsidRDefault="00DD0641"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lang w:eastAsia="en-US"/>
              </w:rPr>
            </w:pPr>
            <w:r w:rsidRPr="00B71369">
              <w:rPr>
                <w:lang w:eastAsia="en-US"/>
              </w:rPr>
              <w:t>1</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35</w:t>
            </w:r>
          </w:p>
        </w:tc>
        <w:tc>
          <w:tcPr>
            <w:tcW w:w="1067" w:type="pct"/>
          </w:tcPr>
          <w:p w:rsidR="00DD0641" w:rsidRPr="00B71369" w:rsidRDefault="00DD0641" w:rsidP="0080488B">
            <w:pPr>
              <w:tabs>
                <w:tab w:val="left" w:pos="993"/>
              </w:tabs>
              <w:ind w:firstLine="0"/>
              <w:rPr>
                <w:bCs/>
                <w:iCs/>
                <w:lang w:eastAsia="en-US"/>
              </w:rPr>
            </w:pPr>
            <w:r w:rsidRPr="00B71369">
              <w:rPr>
                <w:bCs/>
                <w:iCs/>
                <w:lang w:eastAsia="en-US"/>
              </w:rPr>
              <w:t xml:space="preserve">Письменное выполнение контрольной работы </w:t>
            </w:r>
          </w:p>
        </w:tc>
        <w:tc>
          <w:tcPr>
            <w:tcW w:w="966" w:type="pct"/>
          </w:tcPr>
          <w:p w:rsidR="00DD0641" w:rsidRPr="00B71369" w:rsidRDefault="00DD0641" w:rsidP="0080488B">
            <w:pPr>
              <w:pStyle w:val="Style14"/>
              <w:widowControl/>
              <w:ind w:firstLine="0"/>
              <w:jc w:val="left"/>
              <w:rPr>
                <w:color w:val="000000"/>
                <w:lang w:eastAsia="en-US"/>
              </w:rPr>
            </w:pPr>
            <w:r>
              <w:rPr>
                <w:color w:val="000000"/>
                <w:lang w:eastAsia="en-US"/>
              </w:rPr>
              <w:t>Контрольная работа</w:t>
            </w:r>
          </w:p>
        </w:tc>
        <w:tc>
          <w:tcPr>
            <w:tcW w:w="362"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EE0A75">
        <w:trPr>
          <w:trHeight w:val="499"/>
        </w:trPr>
        <w:tc>
          <w:tcPr>
            <w:tcW w:w="1417" w:type="pct"/>
          </w:tcPr>
          <w:p w:rsidR="00DD0641" w:rsidRPr="00B71369" w:rsidRDefault="00DD0641" w:rsidP="00B847E5">
            <w:pPr>
              <w:pStyle w:val="Style14"/>
              <w:widowControl/>
              <w:tabs>
                <w:tab w:val="left" w:pos="426"/>
              </w:tabs>
              <w:ind w:firstLine="0"/>
              <w:rPr>
                <w:b/>
                <w:lang w:eastAsia="en-US"/>
              </w:rPr>
            </w:pPr>
            <w:r w:rsidRPr="00B71369">
              <w:rPr>
                <w:b/>
                <w:lang w:eastAsia="en-US"/>
              </w:rPr>
              <w:t xml:space="preserve">Контроль </w:t>
            </w:r>
          </w:p>
        </w:tc>
        <w:tc>
          <w:tcPr>
            <w:tcW w:w="177" w:type="pct"/>
          </w:tcPr>
          <w:p w:rsidR="00DD0641" w:rsidRPr="00B71369" w:rsidRDefault="00DD0641" w:rsidP="00B847E5">
            <w:pPr>
              <w:pStyle w:val="Style14"/>
              <w:widowControl/>
              <w:ind w:firstLine="0"/>
              <w:jc w:val="center"/>
              <w:rPr>
                <w:b/>
                <w:lang w:eastAsia="en-US"/>
              </w:rPr>
            </w:pPr>
            <w:r w:rsidRPr="00B71369">
              <w:rPr>
                <w:b/>
                <w:lang w:eastAsia="en-US"/>
              </w:rPr>
              <w:t>2</w:t>
            </w:r>
          </w:p>
        </w:tc>
        <w:tc>
          <w:tcPr>
            <w:tcW w:w="185" w:type="pct"/>
          </w:tcPr>
          <w:p w:rsidR="00DD0641" w:rsidRPr="00B71369" w:rsidRDefault="00DD0641" w:rsidP="00B847E5">
            <w:pPr>
              <w:pStyle w:val="Style14"/>
              <w:widowControl/>
              <w:ind w:firstLine="0"/>
              <w:jc w:val="center"/>
              <w:rPr>
                <w:lang w:eastAsia="en-US"/>
              </w:rPr>
            </w:pPr>
          </w:p>
        </w:tc>
        <w:tc>
          <w:tcPr>
            <w:tcW w:w="211" w:type="pct"/>
          </w:tcPr>
          <w:p w:rsidR="00DD0641" w:rsidRPr="00B71369" w:rsidRDefault="00DD0641" w:rsidP="00B847E5">
            <w:pPr>
              <w:pStyle w:val="Style14"/>
              <w:widowControl/>
              <w:ind w:firstLine="0"/>
              <w:jc w:val="center"/>
              <w:rPr>
                <w:lang w:eastAsia="en-US"/>
              </w:rPr>
            </w:pPr>
          </w:p>
        </w:tc>
        <w:tc>
          <w:tcPr>
            <w:tcW w:w="291" w:type="pct"/>
          </w:tcPr>
          <w:p w:rsidR="00DD0641" w:rsidRPr="00B71369" w:rsidRDefault="00DD0641" w:rsidP="00B847E5">
            <w:pPr>
              <w:pStyle w:val="Style14"/>
              <w:widowControl/>
              <w:ind w:firstLine="0"/>
              <w:jc w:val="center"/>
              <w:rPr>
                <w:b/>
                <w:lang w:eastAsia="en-US"/>
              </w:rPr>
            </w:pPr>
          </w:p>
        </w:tc>
        <w:tc>
          <w:tcPr>
            <w:tcW w:w="324" w:type="pct"/>
          </w:tcPr>
          <w:p w:rsidR="00DD0641" w:rsidRPr="00B71369" w:rsidRDefault="00DD0641"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Pr>
          <w:p w:rsidR="00DD0641" w:rsidRPr="00B71369" w:rsidRDefault="00DD0641"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Pr>
          <w:p w:rsidR="00DD0641" w:rsidRPr="00B71369" w:rsidRDefault="00DD0641" w:rsidP="00B847E5">
            <w:pPr>
              <w:pStyle w:val="Style14"/>
              <w:widowControl/>
              <w:ind w:firstLine="0"/>
              <w:jc w:val="left"/>
              <w:rPr>
                <w:color w:val="000000"/>
                <w:lang w:eastAsia="en-US"/>
              </w:rPr>
            </w:pPr>
            <w:r w:rsidRPr="00B71369">
              <w:rPr>
                <w:color w:val="000000"/>
                <w:lang w:eastAsia="en-US"/>
              </w:rPr>
              <w:t>Экзамен</w:t>
            </w:r>
          </w:p>
        </w:tc>
        <w:tc>
          <w:tcPr>
            <w:tcW w:w="362" w:type="pct"/>
          </w:tcPr>
          <w:p w:rsidR="00DD0641" w:rsidRPr="00B71369" w:rsidRDefault="00DD0641" w:rsidP="00B847E5">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DD0641" w:rsidRPr="00B71369" w:rsidTr="00EE0A75">
        <w:trPr>
          <w:trHeight w:val="425"/>
        </w:trPr>
        <w:tc>
          <w:tcPr>
            <w:tcW w:w="1417" w:type="pct"/>
          </w:tcPr>
          <w:p w:rsidR="00DD0641" w:rsidRPr="00B71369" w:rsidRDefault="00DD0641" w:rsidP="0080488B">
            <w:pPr>
              <w:pStyle w:val="Style14"/>
              <w:widowControl/>
              <w:tabs>
                <w:tab w:val="left" w:pos="426"/>
              </w:tabs>
              <w:ind w:firstLine="0"/>
              <w:rPr>
                <w:b/>
                <w:lang w:eastAsia="en-US"/>
              </w:rPr>
            </w:pPr>
            <w:r w:rsidRPr="00B71369">
              <w:rPr>
                <w:b/>
                <w:lang w:eastAsia="en-US"/>
              </w:rPr>
              <w:t>Итого за сессию:</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r w:rsidRPr="00B71369">
              <w:rPr>
                <w:b/>
                <w:lang w:eastAsia="en-US"/>
              </w:rPr>
              <w:t>2</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DD0641" w:rsidRPr="00B71369" w:rsidRDefault="00DD0641"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Pr>
          <w:p w:rsidR="00DD0641" w:rsidRPr="00B71369" w:rsidRDefault="00DD0641" w:rsidP="0080488B">
            <w:pPr>
              <w:tabs>
                <w:tab w:val="left" w:pos="993"/>
              </w:tabs>
              <w:rPr>
                <w:bCs/>
                <w:iCs/>
                <w:lang w:eastAsia="en-US"/>
              </w:rPr>
            </w:pPr>
          </w:p>
        </w:tc>
        <w:tc>
          <w:tcPr>
            <w:tcW w:w="966" w:type="pct"/>
          </w:tcPr>
          <w:p w:rsidR="00DD0641" w:rsidRPr="00AC181C" w:rsidRDefault="00DD0641" w:rsidP="00EE0A75">
            <w:pPr>
              <w:pStyle w:val="Style14"/>
              <w:widowControl/>
              <w:ind w:firstLine="0"/>
              <w:jc w:val="left"/>
              <w:rPr>
                <w:b/>
                <w:color w:val="000000"/>
                <w:lang w:eastAsia="en-US"/>
              </w:rPr>
            </w:pPr>
            <w:r w:rsidRPr="00AC181C">
              <w:rPr>
                <w:b/>
                <w:color w:val="000000"/>
                <w:lang w:eastAsia="en-US"/>
              </w:rPr>
              <w:t>Экзамен</w:t>
            </w:r>
          </w:p>
        </w:tc>
        <w:tc>
          <w:tcPr>
            <w:tcW w:w="362" w:type="pct"/>
          </w:tcPr>
          <w:p w:rsidR="00DD0641" w:rsidRPr="00B71369" w:rsidRDefault="00DD0641" w:rsidP="007D73B7">
            <w:pPr>
              <w:pStyle w:val="Style14"/>
              <w:widowControl/>
              <w:ind w:firstLine="0"/>
              <w:jc w:val="left"/>
              <w:rPr>
                <w:rStyle w:val="FontStyle31"/>
                <w:rFonts w:ascii="Times New Roman" w:hAnsi="Times New Roman" w:cs="Times New Roman"/>
                <w:sz w:val="24"/>
                <w:szCs w:val="24"/>
              </w:rPr>
            </w:pPr>
          </w:p>
        </w:tc>
      </w:tr>
      <w:tr w:rsidR="00DD0641" w:rsidRPr="00B71369" w:rsidTr="00EE0A75">
        <w:trPr>
          <w:trHeight w:val="425"/>
        </w:trPr>
        <w:tc>
          <w:tcPr>
            <w:tcW w:w="1417" w:type="pct"/>
          </w:tcPr>
          <w:p w:rsidR="00DD0641" w:rsidRPr="00B71369" w:rsidRDefault="00DD0641" w:rsidP="0080488B">
            <w:pPr>
              <w:pStyle w:val="Style14"/>
              <w:widowControl/>
              <w:tabs>
                <w:tab w:val="left" w:pos="426"/>
              </w:tabs>
              <w:ind w:firstLine="0"/>
              <w:rPr>
                <w:b/>
                <w:lang w:eastAsia="en-US"/>
              </w:rPr>
            </w:pPr>
            <w:r w:rsidRPr="00B71369">
              <w:rPr>
                <w:b/>
                <w:lang w:eastAsia="en-US"/>
              </w:rPr>
              <w:t>Итого за курс:</w:t>
            </w:r>
          </w:p>
        </w:tc>
        <w:tc>
          <w:tcPr>
            <w:tcW w:w="177" w:type="pct"/>
          </w:tcPr>
          <w:p w:rsidR="00DD0641" w:rsidRPr="00B71369" w:rsidRDefault="00DD0641" w:rsidP="0080488B">
            <w:pPr>
              <w:pStyle w:val="Style14"/>
              <w:widowControl/>
              <w:ind w:firstLine="0"/>
              <w:jc w:val="center"/>
              <w:rPr>
                <w:lang w:eastAsia="en-US"/>
              </w:rPr>
            </w:pPr>
            <w:r w:rsidRPr="00B71369">
              <w:rPr>
                <w:lang w:eastAsia="en-US"/>
              </w:rPr>
              <w:t>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80488B">
            <w:pPr>
              <w:pStyle w:val="Style14"/>
              <w:widowControl/>
              <w:ind w:firstLine="0"/>
              <w:jc w:val="center"/>
              <w:rPr>
                <w:b/>
                <w:lang w:eastAsia="en-US"/>
              </w:rPr>
            </w:pPr>
            <w:r>
              <w:rPr>
                <w:b/>
                <w:lang w:eastAsia="en-US"/>
              </w:rPr>
              <w:t>12/4И</w:t>
            </w:r>
          </w:p>
        </w:tc>
        <w:tc>
          <w:tcPr>
            <w:tcW w:w="324" w:type="pct"/>
          </w:tcPr>
          <w:p w:rsidR="00DD0641" w:rsidRPr="00B71369" w:rsidRDefault="00DD0641"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193</w:t>
            </w:r>
            <w:r w:rsidRPr="00B71369">
              <w:rPr>
                <w:rStyle w:val="FontStyle31"/>
                <w:rFonts w:ascii="Times New Roman" w:hAnsi="Times New Roman" w:cs="Times New Roman"/>
                <w:b/>
                <w:sz w:val="24"/>
                <w:szCs w:val="24"/>
                <w:lang w:eastAsia="en-US"/>
              </w:rPr>
              <w:t>;</w:t>
            </w:r>
          </w:p>
          <w:p w:rsidR="00DD0641" w:rsidRPr="00B71369" w:rsidRDefault="00DD0641"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Pr>
          <w:p w:rsidR="00DD0641" w:rsidRPr="00B71369" w:rsidRDefault="00DD0641" w:rsidP="0080488B">
            <w:pPr>
              <w:tabs>
                <w:tab w:val="left" w:pos="993"/>
              </w:tabs>
              <w:rPr>
                <w:bCs/>
                <w:iCs/>
                <w:lang w:eastAsia="en-US"/>
              </w:rPr>
            </w:pPr>
          </w:p>
        </w:tc>
        <w:tc>
          <w:tcPr>
            <w:tcW w:w="966" w:type="pct"/>
          </w:tcPr>
          <w:p w:rsidR="00DD0641" w:rsidRPr="00AC181C" w:rsidRDefault="00DD0641" w:rsidP="00EE0A75">
            <w:pPr>
              <w:pStyle w:val="Style14"/>
              <w:widowControl/>
              <w:ind w:firstLine="0"/>
              <w:jc w:val="left"/>
              <w:rPr>
                <w:b/>
                <w:color w:val="000000"/>
                <w:lang w:eastAsia="en-US"/>
              </w:rPr>
            </w:pPr>
            <w:r w:rsidRPr="00AC181C">
              <w:rPr>
                <w:b/>
                <w:color w:val="000000"/>
                <w:lang w:eastAsia="en-US"/>
              </w:rPr>
              <w:t>Экзамен</w:t>
            </w:r>
          </w:p>
        </w:tc>
        <w:tc>
          <w:tcPr>
            <w:tcW w:w="362" w:type="pct"/>
          </w:tcPr>
          <w:p w:rsidR="00DD0641" w:rsidRPr="00B71369" w:rsidRDefault="00DD0641" w:rsidP="007D73B7">
            <w:pPr>
              <w:pStyle w:val="Style14"/>
              <w:widowControl/>
              <w:ind w:firstLine="0"/>
              <w:jc w:val="left"/>
              <w:rPr>
                <w:rStyle w:val="FontStyle31"/>
                <w:rFonts w:ascii="Times New Roman" w:hAnsi="Times New Roman" w:cs="Times New Roman"/>
                <w:sz w:val="24"/>
                <w:szCs w:val="24"/>
              </w:rPr>
            </w:pPr>
          </w:p>
        </w:tc>
      </w:tr>
      <w:tr w:rsidR="00DD0641" w:rsidRPr="00B71369" w:rsidTr="00EE0A75">
        <w:trPr>
          <w:trHeight w:val="499"/>
        </w:trPr>
        <w:tc>
          <w:tcPr>
            <w:tcW w:w="1417" w:type="pct"/>
          </w:tcPr>
          <w:p w:rsidR="00DD0641" w:rsidRPr="00B71369" w:rsidRDefault="00DD0641"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Pr>
          <w:p w:rsidR="00DD0641" w:rsidRPr="00B71369" w:rsidRDefault="00DD0641" w:rsidP="0080488B">
            <w:pPr>
              <w:pStyle w:val="Style14"/>
              <w:widowControl/>
              <w:ind w:firstLine="0"/>
              <w:jc w:val="center"/>
              <w:rPr>
                <w:b/>
                <w:lang w:eastAsia="en-US"/>
              </w:rPr>
            </w:pPr>
            <w:r w:rsidRPr="00B71369">
              <w:rPr>
                <w:b/>
                <w:lang w:eastAsia="en-US"/>
              </w:rPr>
              <w:t>1,2</w:t>
            </w:r>
          </w:p>
        </w:tc>
        <w:tc>
          <w:tcPr>
            <w:tcW w:w="185" w:type="pct"/>
          </w:tcPr>
          <w:p w:rsidR="00DD0641" w:rsidRPr="00B71369" w:rsidRDefault="00DD0641" w:rsidP="0080488B">
            <w:pPr>
              <w:pStyle w:val="Style14"/>
              <w:widowControl/>
              <w:ind w:firstLine="0"/>
              <w:jc w:val="center"/>
              <w:rPr>
                <w:lang w:eastAsia="en-US"/>
              </w:rPr>
            </w:pPr>
          </w:p>
        </w:tc>
        <w:tc>
          <w:tcPr>
            <w:tcW w:w="211" w:type="pct"/>
          </w:tcPr>
          <w:p w:rsidR="00DD0641" w:rsidRPr="00B71369" w:rsidRDefault="00DD0641" w:rsidP="0080488B">
            <w:pPr>
              <w:pStyle w:val="Style14"/>
              <w:widowControl/>
              <w:ind w:firstLine="0"/>
              <w:jc w:val="center"/>
              <w:rPr>
                <w:lang w:eastAsia="en-US"/>
              </w:rPr>
            </w:pPr>
          </w:p>
        </w:tc>
        <w:tc>
          <w:tcPr>
            <w:tcW w:w="291" w:type="pct"/>
          </w:tcPr>
          <w:p w:rsidR="00DD0641" w:rsidRPr="00B71369" w:rsidRDefault="00DD0641" w:rsidP="009365CB">
            <w:pPr>
              <w:pStyle w:val="Style14"/>
              <w:widowControl/>
              <w:ind w:firstLine="0"/>
              <w:jc w:val="center"/>
              <w:rPr>
                <w:b/>
                <w:lang w:eastAsia="en-US"/>
              </w:rPr>
            </w:pPr>
            <w:r>
              <w:rPr>
                <w:b/>
                <w:lang w:eastAsia="en-US"/>
              </w:rPr>
              <w:t>32</w:t>
            </w:r>
            <w:r w:rsidRPr="00B71369">
              <w:rPr>
                <w:b/>
                <w:lang w:eastAsia="en-US"/>
              </w:rPr>
              <w:t>/</w:t>
            </w:r>
            <w:r>
              <w:rPr>
                <w:b/>
                <w:lang w:eastAsia="en-US"/>
              </w:rPr>
              <w:t>10</w:t>
            </w:r>
            <w:r w:rsidRPr="00B71369">
              <w:rPr>
                <w:b/>
                <w:lang w:eastAsia="en-US"/>
              </w:rPr>
              <w:t>И</w:t>
            </w:r>
          </w:p>
        </w:tc>
        <w:tc>
          <w:tcPr>
            <w:tcW w:w="324" w:type="pct"/>
          </w:tcPr>
          <w:p w:rsidR="00DD0641" w:rsidRPr="00B71369" w:rsidRDefault="00DD0641" w:rsidP="00E94675">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201</w:t>
            </w:r>
            <w:r w:rsidRPr="00B71369">
              <w:rPr>
                <w:rStyle w:val="FontStyle31"/>
                <w:rFonts w:ascii="Times New Roman" w:hAnsi="Times New Roman" w:cs="Times New Roman"/>
                <w:b/>
                <w:sz w:val="24"/>
                <w:szCs w:val="24"/>
                <w:lang w:eastAsia="en-US"/>
              </w:rPr>
              <w:t>;</w:t>
            </w:r>
          </w:p>
          <w:p w:rsidR="00DD0641" w:rsidRPr="00B71369" w:rsidRDefault="00DD0641"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Pr>
          <w:p w:rsidR="00DD0641" w:rsidRPr="00B71369" w:rsidRDefault="00DD0641" w:rsidP="0080488B">
            <w:pPr>
              <w:tabs>
                <w:tab w:val="left" w:pos="993"/>
              </w:tabs>
              <w:rPr>
                <w:bCs/>
                <w:iCs/>
                <w:lang w:eastAsia="en-US"/>
              </w:rPr>
            </w:pPr>
          </w:p>
          <w:p w:rsidR="00DD0641" w:rsidRPr="00B71369" w:rsidRDefault="00DD0641" w:rsidP="0080488B">
            <w:pPr>
              <w:tabs>
                <w:tab w:val="left" w:pos="993"/>
              </w:tabs>
              <w:rPr>
                <w:bCs/>
                <w:iCs/>
                <w:lang w:eastAsia="en-US"/>
              </w:rPr>
            </w:pPr>
          </w:p>
        </w:tc>
        <w:tc>
          <w:tcPr>
            <w:tcW w:w="966" w:type="pct"/>
          </w:tcPr>
          <w:p w:rsidR="00DD0641" w:rsidRPr="00207255" w:rsidRDefault="00DD0641" w:rsidP="00207255">
            <w:pPr>
              <w:pStyle w:val="Style14"/>
              <w:widowControl/>
              <w:ind w:firstLine="0"/>
              <w:jc w:val="left"/>
              <w:rPr>
                <w:b/>
                <w:color w:val="000000"/>
                <w:lang w:eastAsia="en-US"/>
              </w:rPr>
            </w:pPr>
            <w:r>
              <w:rPr>
                <w:b/>
                <w:color w:val="000000"/>
                <w:lang w:eastAsia="en-US"/>
              </w:rPr>
              <w:t xml:space="preserve">Зачет , </w:t>
            </w:r>
            <w:r w:rsidRPr="00207255">
              <w:rPr>
                <w:b/>
                <w:color w:val="000000"/>
                <w:lang w:eastAsia="en-US"/>
              </w:rPr>
              <w:t>экзамен</w:t>
            </w:r>
          </w:p>
        </w:tc>
        <w:tc>
          <w:tcPr>
            <w:tcW w:w="362"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r>
    </w:tbl>
    <w:p w:rsidR="00DD0641" w:rsidRPr="00B71369" w:rsidRDefault="00DD0641" w:rsidP="0080488B">
      <w:pPr>
        <w:rPr>
          <w:rStyle w:val="FontStyle18"/>
          <w:b w:val="0"/>
          <w:sz w:val="24"/>
          <w:szCs w:val="24"/>
        </w:rPr>
      </w:pPr>
    </w:p>
    <w:p w:rsidR="00DD0641" w:rsidRPr="00B71369" w:rsidRDefault="00DD0641"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r w:rsidRPr="00B71369">
        <w:rPr>
          <w:b/>
        </w:rPr>
        <w:t xml:space="preserve"> </w:t>
      </w:r>
    </w:p>
    <w:p w:rsidR="00DD0641" w:rsidRPr="00B71369" w:rsidRDefault="00DD0641" w:rsidP="0080488B">
      <w:pPr>
        <w:rPr>
          <w:rStyle w:val="FontStyle20"/>
          <w:rFonts w:ascii="Times New Roman" w:hAnsi="Times New Roman" w:cs="Times New Roman"/>
          <w:i/>
          <w:color w:val="C00000"/>
          <w:sz w:val="24"/>
          <w:szCs w:val="24"/>
        </w:rPr>
      </w:pPr>
    </w:p>
    <w:p w:rsidR="00DD0641" w:rsidRPr="00B71369" w:rsidRDefault="00DD0641" w:rsidP="0080488B">
      <w:pPr>
        <w:widowControl/>
        <w:autoSpaceDE/>
        <w:autoSpaceDN/>
        <w:adjustRightInd/>
        <w:ind w:firstLine="0"/>
        <w:jc w:val="left"/>
        <w:sectPr w:rsidR="00DD0641" w:rsidRPr="00B71369" w:rsidSect="00D71C40">
          <w:pgSz w:w="16840" w:h="11907" w:orient="landscape"/>
          <w:pgMar w:top="993" w:right="567" w:bottom="851" w:left="567" w:header="720" w:footer="720" w:gutter="0"/>
          <w:cols w:space="720"/>
        </w:sectPr>
      </w:pPr>
    </w:p>
    <w:p w:rsidR="00DD0641" w:rsidRPr="00B71369" w:rsidRDefault="00DD0641" w:rsidP="0080488B">
      <w:pPr>
        <w:pStyle w:val="Heading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5. Образовательные и информационные технологии</w:t>
      </w:r>
    </w:p>
    <w:p w:rsidR="00DD0641" w:rsidRPr="00B71369" w:rsidRDefault="00DD0641" w:rsidP="0080488B">
      <w:pPr>
        <w:widowControl/>
        <w:spacing w:line="276" w:lineRule="auto"/>
        <w:ind w:firstLine="709"/>
      </w:pPr>
      <w:r w:rsidRPr="00B71369">
        <w:t>В соответствии с требованиями ФГОС ВО по реализации компетентностного подхода программа дисциплины «Иностранный язык»</w:t>
      </w:r>
      <w:r w:rsidRPr="00B71369">
        <w:rPr>
          <w:rStyle w:val="FontStyle28"/>
          <w:rFonts w:ascii="Times New Roman" w:hAnsi="Times New Roman" w:cs="Times New Roman"/>
          <w:b w:val="0"/>
          <w:i/>
          <w:color w:val="C00000"/>
          <w:sz w:val="24"/>
          <w:szCs w:val="24"/>
        </w:rPr>
        <w:t xml:space="preserve"> </w:t>
      </w:r>
      <w:r w:rsidRPr="00B71369">
        <w:t xml:space="preserve">предусматривает: </w:t>
      </w:r>
    </w:p>
    <w:p w:rsidR="00DD0641" w:rsidRPr="00B71369" w:rsidRDefault="00DD0641"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DD0641" w:rsidRPr="00B71369" w:rsidRDefault="00DD0641"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DD0641" w:rsidRPr="00B71369" w:rsidRDefault="00DD0641"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DD0641" w:rsidRPr="00B71369" w:rsidRDefault="00DD0641" w:rsidP="0080488B">
      <w:pPr>
        <w:widowControl/>
        <w:spacing w:line="276" w:lineRule="auto"/>
        <w:ind w:firstLine="709"/>
      </w:pPr>
      <w:r w:rsidRPr="00B71369">
        <w:t>– поиск и изучение медийных текстов по обозначенной проблематике;</w:t>
      </w:r>
    </w:p>
    <w:p w:rsidR="00DD0641" w:rsidRPr="00B71369" w:rsidRDefault="00DD0641"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DD0641" w:rsidRPr="00B71369" w:rsidRDefault="00DD0641"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DD0641" w:rsidRPr="00B71369" w:rsidRDefault="00DD0641"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DD0641" w:rsidRPr="00B71369" w:rsidRDefault="00DD0641"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DD0641" w:rsidRPr="00B71369" w:rsidRDefault="00DD0641"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DD0641" w:rsidRPr="00B71369" w:rsidRDefault="00DD0641"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DD0641" w:rsidRPr="00B71369" w:rsidRDefault="00DD0641"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DD0641" w:rsidRPr="00B71369" w:rsidRDefault="00DD0641" w:rsidP="0080488B">
      <w:pPr>
        <w:pStyle w:val="Heading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D0641" w:rsidRPr="00B71369" w:rsidRDefault="00DD0641"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w:t>
      </w:r>
      <w:r w:rsidRPr="00B71369">
        <w:t xml:space="preserve"> </w:t>
      </w:r>
      <w:r w:rsidRPr="00B71369">
        <w:rPr>
          <w:i/>
        </w:rPr>
        <w:t>лексического словаря, подготовка диалогических и монологических высказываний, выполнение письменных заданий по указанным темам.</w:t>
      </w:r>
    </w:p>
    <w:p w:rsidR="00DD0641" w:rsidRPr="00B71369" w:rsidRDefault="00DD0641"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3810"/>
        <w:gridCol w:w="5153"/>
        <w:gridCol w:w="5781"/>
        <w:gridCol w:w="1042"/>
      </w:tblGrid>
      <w:tr w:rsidR="00DD0641" w:rsidRPr="00B71369" w:rsidTr="0080488B">
        <w:trPr>
          <w:cantSplit/>
          <w:trHeight w:val="1833"/>
          <w:tblHeader/>
        </w:trPr>
        <w:tc>
          <w:tcPr>
            <w:tcW w:w="1207" w:type="pct"/>
            <w:vAlign w:val="center"/>
          </w:tcPr>
          <w:p w:rsidR="00DD0641" w:rsidRPr="00B71369" w:rsidRDefault="00DD0641"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DD0641" w:rsidRPr="00B71369" w:rsidRDefault="00DD0641"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Pr>
          <w:p w:rsidR="00DD0641" w:rsidRPr="00B71369" w:rsidRDefault="00DD0641" w:rsidP="0080488B">
            <w:pPr>
              <w:pStyle w:val="Style8"/>
              <w:widowControl/>
              <w:ind w:left="-40" w:firstLine="0"/>
              <w:jc w:val="center"/>
              <w:rPr>
                <w:rStyle w:val="FontStyle31"/>
                <w:rFonts w:ascii="Times New Roman" w:hAnsi="Times New Roman" w:cs="Times New Roman"/>
                <w:sz w:val="24"/>
                <w:szCs w:val="24"/>
              </w:rPr>
            </w:pPr>
          </w:p>
          <w:p w:rsidR="00DD0641" w:rsidRPr="00B71369" w:rsidRDefault="00DD0641" w:rsidP="0080488B">
            <w:pPr>
              <w:pStyle w:val="Style8"/>
              <w:widowControl/>
              <w:ind w:left="-40" w:firstLine="0"/>
              <w:jc w:val="center"/>
              <w:rPr>
                <w:rStyle w:val="FontStyle31"/>
                <w:rFonts w:ascii="Times New Roman" w:hAnsi="Times New Roman" w:cs="Times New Roman"/>
                <w:sz w:val="24"/>
                <w:szCs w:val="24"/>
                <w:lang w:eastAsia="en-US"/>
              </w:rPr>
            </w:pPr>
          </w:p>
          <w:p w:rsidR="00DD0641" w:rsidRPr="00B71369" w:rsidRDefault="00DD0641"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vAlign w:val="center"/>
          </w:tcPr>
          <w:p w:rsidR="00DD0641" w:rsidRPr="00B71369" w:rsidRDefault="00DD064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extDirection w:val="btLr"/>
            <w:vAlign w:val="center"/>
          </w:tcPr>
          <w:p w:rsidR="00DD0641" w:rsidRPr="00B71369" w:rsidRDefault="00DD0641"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DD0641" w:rsidRPr="00B71369" w:rsidTr="0080488B">
        <w:trPr>
          <w:trHeight w:val="268"/>
        </w:trPr>
        <w:tc>
          <w:tcPr>
            <w:tcW w:w="1207" w:type="pct"/>
          </w:tcPr>
          <w:p w:rsidR="00DD0641" w:rsidRPr="00B71369" w:rsidRDefault="00DD0641"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Pr>
          <w:p w:rsidR="00DD0641" w:rsidRPr="00B71369" w:rsidRDefault="00DD0641" w:rsidP="0080488B">
            <w:pPr>
              <w:pStyle w:val="Style14"/>
              <w:widowControl/>
              <w:ind w:firstLine="0"/>
              <w:jc w:val="left"/>
              <w:rPr>
                <w:lang w:eastAsia="en-US"/>
              </w:rPr>
            </w:pPr>
          </w:p>
        </w:tc>
        <w:tc>
          <w:tcPr>
            <w:tcW w:w="1831" w:type="pct"/>
          </w:tcPr>
          <w:p w:rsidR="00DD0641" w:rsidRPr="00B71369" w:rsidRDefault="00DD0641" w:rsidP="0080488B">
            <w:pPr>
              <w:pStyle w:val="Style14"/>
              <w:widowControl/>
              <w:ind w:firstLine="0"/>
              <w:jc w:val="left"/>
              <w:rPr>
                <w:lang w:eastAsia="en-US"/>
              </w:rPr>
            </w:pPr>
          </w:p>
        </w:tc>
        <w:tc>
          <w:tcPr>
            <w:tcW w:w="330" w:type="pct"/>
          </w:tcPr>
          <w:p w:rsidR="00DD0641" w:rsidRPr="00B71369" w:rsidRDefault="00DD0641" w:rsidP="0080488B">
            <w:pPr>
              <w:pStyle w:val="Style14"/>
              <w:widowControl/>
              <w:ind w:firstLine="0"/>
              <w:jc w:val="left"/>
              <w:rPr>
                <w:lang w:eastAsia="en-US"/>
              </w:rPr>
            </w:pPr>
          </w:p>
        </w:tc>
      </w:tr>
      <w:tr w:rsidR="00DD0641" w:rsidRPr="00B71369" w:rsidTr="0080488B">
        <w:trPr>
          <w:trHeight w:val="422"/>
        </w:trPr>
        <w:tc>
          <w:tcPr>
            <w:tcW w:w="1207" w:type="pct"/>
          </w:tcPr>
          <w:p w:rsidR="00DD0641" w:rsidRPr="00B71369" w:rsidRDefault="00DD0641"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Pr>
          <w:p w:rsidR="00DD0641" w:rsidRPr="00B71369" w:rsidRDefault="00DD0641" w:rsidP="0080488B">
            <w:pPr>
              <w:ind w:firstLine="0"/>
              <w:rPr>
                <w:lang w:eastAsia="en-US"/>
              </w:rPr>
            </w:pPr>
            <w:r w:rsidRPr="00B71369">
              <w:rPr>
                <w:lang w:eastAsia="en-US"/>
              </w:rPr>
              <w:t>Выборочный опрос, проверка составления автобиографии</w:t>
            </w:r>
          </w:p>
        </w:tc>
        <w:tc>
          <w:tcPr>
            <w:tcW w:w="1831" w:type="pct"/>
          </w:tcPr>
          <w:p w:rsidR="00DD0641" w:rsidRPr="00B71369" w:rsidRDefault="00DD0641" w:rsidP="0080488B">
            <w:pPr>
              <w:pStyle w:val="NormalWeb"/>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2" w:tooltip="Глоссарий: own" w:history="1">
              <w:r w:rsidRPr="00B71369">
                <w:rPr>
                  <w:rStyle w:val="Hyperlink"/>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3" w:tooltip="Glossary: Duties about the house" w:history="1">
              <w:r w:rsidRPr="00B71369">
                <w:rPr>
                  <w:rStyle w:val="Hyperlink"/>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4" w:tooltip="Glossary: Favourite" w:history="1">
              <w:r w:rsidRPr="00B71369">
                <w:rPr>
                  <w:rStyle w:val="Hyperlink"/>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5" w:tooltip="Glossary: Favourite" w:history="1">
              <w:r w:rsidRPr="00B71369">
                <w:rPr>
                  <w:rStyle w:val="Hyperlink"/>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6" w:tooltip="Glossary: Favourite" w:history="1">
              <w:r w:rsidRPr="00B71369">
                <w:rPr>
                  <w:rStyle w:val="Hyperlink"/>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7" w:tooltip="Glossary: Favourite" w:history="1">
              <w:r w:rsidRPr="00B71369">
                <w:rPr>
                  <w:rStyle w:val="Hyperlink"/>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DD0641" w:rsidRPr="00B71369" w:rsidRDefault="00DD0641" w:rsidP="0080488B">
            <w:pPr>
              <w:rPr>
                <w:b/>
                <w:lang w:val="en-US" w:eastAsia="en-US"/>
              </w:rPr>
            </w:pPr>
            <w:r w:rsidRPr="00B71369">
              <w:rPr>
                <w:b/>
                <w:i/>
                <w:lang w:val="en-US" w:eastAsia="en-US"/>
              </w:rPr>
              <w:t>Match the each part of the resume to its contents</w:t>
            </w:r>
            <w:r w:rsidRPr="00B71369">
              <w:rPr>
                <w:b/>
                <w:lang w:val="en-US" w:eastAsia="en-US"/>
              </w:rPr>
              <w:t xml:space="preserve"> </w:t>
            </w:r>
            <w:r w:rsidRPr="00B71369">
              <w:rPr>
                <w:b/>
                <w:i/>
                <w:lang w:val="en-US" w:eastAsia="en-US"/>
              </w:rPr>
              <w:t>Special skills, Education, References, Personal information, Qualifications, Personal qualities, Work experience, Objective</w:t>
            </w:r>
          </w:p>
          <w:p w:rsidR="00DD0641" w:rsidRPr="00B71369" w:rsidRDefault="00DD0641" w:rsidP="0080488B">
            <w:pPr>
              <w:jc w:val="center"/>
              <w:rPr>
                <w:lang w:val="en-US" w:eastAsia="en-US"/>
              </w:rPr>
            </w:pPr>
            <w:r w:rsidRPr="00B71369">
              <w:rPr>
                <w:lang w:val="en-US" w:eastAsia="en-US"/>
              </w:rPr>
              <w:t>RESUME</w:t>
            </w:r>
          </w:p>
          <w:p w:rsidR="00DD0641" w:rsidRPr="00B71369" w:rsidRDefault="00DD0641" w:rsidP="0080488B">
            <w:pPr>
              <w:rPr>
                <w:lang w:val="en-US" w:eastAsia="en-US"/>
              </w:rPr>
            </w:pPr>
            <w:r w:rsidRPr="00B71369">
              <w:rPr>
                <w:lang w:val="en-US" w:eastAsia="en-US"/>
              </w:rPr>
              <w:t>Ivan Ivanov</w:t>
            </w:r>
          </w:p>
          <w:p w:rsidR="00DD0641" w:rsidRPr="00B71369" w:rsidRDefault="00DD0641" w:rsidP="0080488B">
            <w:pPr>
              <w:rPr>
                <w:b/>
                <w:lang w:val="en-US" w:eastAsia="en-US"/>
              </w:rPr>
            </w:pPr>
            <w:r w:rsidRPr="00B71369">
              <w:rPr>
                <w:lang w:val="en-US" w:eastAsia="en-US"/>
              </w:rPr>
              <w:t xml:space="preserve"> ________________</w:t>
            </w:r>
          </w:p>
          <w:p w:rsidR="00DD0641" w:rsidRPr="00B71369" w:rsidRDefault="00DD0641" w:rsidP="0080488B">
            <w:pPr>
              <w:rPr>
                <w:lang w:val="en-US" w:eastAsia="en-US"/>
              </w:rPr>
            </w:pPr>
            <w:r w:rsidRPr="00B71369">
              <w:rPr>
                <w:lang w:val="en-US" w:eastAsia="en-US"/>
              </w:rPr>
              <w:t xml:space="preserve">Address: </w:t>
            </w:r>
            <w:smartTag w:uri="urn:schemas-microsoft-com:office:smarttags" w:element="address">
              <w:smartTag w:uri="urn:schemas-microsoft-com:office:smarttags" w:element="Street">
                <w:r w:rsidRPr="00B71369">
                  <w:rPr>
                    <w:lang w:val="en-US" w:eastAsia="en-US"/>
                  </w:rPr>
                  <w:t>201 Lenina Street, apt. 25</w:t>
                </w:r>
              </w:smartTag>
              <w:r w:rsidRPr="00B71369">
                <w:rPr>
                  <w:lang w:val="en-US" w:eastAsia="en-US"/>
                </w:rPr>
                <w:t xml:space="preserve">, </w:t>
              </w:r>
              <w:smartTag w:uri="urn:schemas-microsoft-com:office:smarttags" w:element="City">
                <w:r w:rsidRPr="00B71369">
                  <w:rPr>
                    <w:lang w:val="en-US" w:eastAsia="en-US"/>
                  </w:rPr>
                  <w:t>Moscow</w:t>
                </w:r>
              </w:smartTag>
            </w:smartTag>
            <w:r w:rsidRPr="00B71369">
              <w:rPr>
                <w:lang w:val="en-US" w:eastAsia="en-US"/>
              </w:rPr>
              <w:t xml:space="preserve">, 215315, </w:t>
            </w:r>
          </w:p>
          <w:p w:rsidR="00DD0641" w:rsidRPr="00B71369" w:rsidRDefault="00DD0641" w:rsidP="0080488B">
            <w:pPr>
              <w:rPr>
                <w:lang w:val="en-US" w:eastAsia="en-US"/>
              </w:rPr>
            </w:pPr>
            <w:smartTag w:uri="urn:schemas-microsoft-com:office:smarttags" w:element="place">
              <w:smartTag w:uri="urn:schemas-microsoft-com:office:smarttags" w:element="country-region">
                <w:r w:rsidRPr="00B71369">
                  <w:rPr>
                    <w:lang w:val="en-US" w:eastAsia="en-US"/>
                  </w:rPr>
                  <w:t>Russia</w:t>
                </w:r>
              </w:smartTag>
            </w:smartTag>
            <w:r w:rsidRPr="00B71369">
              <w:rPr>
                <w:lang w:val="en-US" w:eastAsia="en-US"/>
              </w:rPr>
              <w:t xml:space="preserve">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w:t>
            </w:r>
          </w:p>
          <w:p w:rsidR="00DD0641" w:rsidRPr="00B71369" w:rsidRDefault="00DD0641" w:rsidP="0080488B">
            <w:pPr>
              <w:rPr>
                <w:lang w:val="en-US" w:eastAsia="en-US"/>
              </w:rPr>
            </w:pPr>
            <w:r w:rsidRPr="00B71369">
              <w:rPr>
                <w:lang w:val="en-US" w:eastAsia="en-US"/>
              </w:rPr>
              <w:t xml:space="preserve">Email: </w:t>
            </w:r>
            <w:hyperlink r:id="rId18" w:history="1">
              <w:r w:rsidRPr="00B71369">
                <w:rPr>
                  <w:rStyle w:val="Hyperlink"/>
                  <w:lang w:val="en-US" w:eastAsia="en-US"/>
                </w:rPr>
                <w:t>your.name@gmail.com</w:t>
              </w:r>
            </w:hyperlink>
            <w:r w:rsidRPr="00B71369">
              <w:rPr>
                <w:lang w:val="en-US" w:eastAsia="en-US"/>
              </w:rPr>
              <w:t xml:space="preserve"> </w:t>
            </w:r>
          </w:p>
          <w:p w:rsidR="00DD0641" w:rsidRPr="00B71369" w:rsidRDefault="00DD0641" w:rsidP="0080488B">
            <w:pPr>
              <w:rPr>
                <w:lang w:val="en-US" w:eastAsia="en-US"/>
              </w:rPr>
            </w:pPr>
            <w:r w:rsidRPr="00B71369">
              <w:rPr>
                <w:lang w:val="en-US" w:eastAsia="en-US"/>
              </w:rPr>
              <w:t xml:space="preserve">Date of birth: 25th July 1985 </w:t>
            </w:r>
          </w:p>
          <w:p w:rsidR="00DD0641" w:rsidRPr="00B71369" w:rsidRDefault="00DD0641" w:rsidP="0080488B">
            <w:pPr>
              <w:rPr>
                <w:lang w:val="en-US" w:eastAsia="en-US"/>
              </w:rPr>
            </w:pPr>
            <w:r w:rsidRPr="00B71369">
              <w:rPr>
                <w:lang w:val="en-US" w:eastAsia="en-US"/>
              </w:rPr>
              <w:t xml:space="preserve">Nationality: Russian </w:t>
            </w:r>
          </w:p>
          <w:p w:rsidR="00DD0641" w:rsidRPr="00B71369" w:rsidRDefault="00DD0641" w:rsidP="0080488B">
            <w:pPr>
              <w:rPr>
                <w:lang w:val="en-US" w:eastAsia="en-US"/>
              </w:rPr>
            </w:pPr>
            <w:r w:rsidRPr="00B71369">
              <w:rPr>
                <w:lang w:val="en-US" w:eastAsia="en-US"/>
              </w:rPr>
              <w:t xml:space="preserve">Marital status: single </w:t>
            </w:r>
          </w:p>
          <w:p w:rsidR="00DD0641" w:rsidRPr="00B71369" w:rsidRDefault="00DD0641" w:rsidP="0080488B">
            <w:pPr>
              <w:rPr>
                <w:lang w:val="en-US" w:eastAsia="en-US"/>
              </w:rPr>
            </w:pPr>
            <w:r w:rsidRPr="00B71369">
              <w:rPr>
                <w:b/>
                <w:lang w:val="en-US" w:eastAsia="en-US"/>
              </w:rPr>
              <w:t>________________</w:t>
            </w:r>
            <w:r w:rsidRPr="00B71369">
              <w:rPr>
                <w:lang w:val="en-US" w:eastAsia="en-US"/>
              </w:rPr>
              <w:t xml:space="preserve"> </w:t>
            </w:r>
          </w:p>
          <w:p w:rsidR="00DD0641" w:rsidRPr="00B71369" w:rsidRDefault="00DD0641" w:rsidP="0080488B">
            <w:pPr>
              <w:rPr>
                <w:lang w:val="en-US" w:eastAsia="en-US"/>
              </w:rPr>
            </w:pPr>
            <w:r w:rsidRPr="00B71369">
              <w:rPr>
                <w:lang w:val="en-US" w:eastAsia="en-US"/>
              </w:rPr>
              <w:t>I am seeking a position with a company where I can use my ability to analyze data sets and prepare financial forecasts.</w:t>
            </w:r>
          </w:p>
          <w:p w:rsidR="00DD0641" w:rsidRPr="00B71369" w:rsidRDefault="00DD0641" w:rsidP="0080488B">
            <w:pPr>
              <w:rPr>
                <w:lang w:val="en-US" w:eastAsia="en-US"/>
              </w:rPr>
            </w:pPr>
            <w:r w:rsidRPr="00B71369">
              <w:rPr>
                <w:lang w:val="en-US" w:eastAsia="en-US"/>
              </w:rPr>
              <w:t xml:space="preserve">__________________ </w:t>
            </w:r>
          </w:p>
          <w:p w:rsidR="00DD0641" w:rsidRPr="00B71369" w:rsidRDefault="00DD0641" w:rsidP="0080488B">
            <w:pPr>
              <w:rPr>
                <w:lang w:val="en-US" w:eastAsia="en-US"/>
              </w:rPr>
            </w:pPr>
            <w:r w:rsidRPr="00B71369">
              <w:rPr>
                <w:lang w:val="en-US" w:eastAsia="en-US"/>
              </w:rPr>
              <w:t xml:space="preserve"> </w:t>
            </w:r>
            <w:smartTag w:uri="urn:schemas-microsoft-com:office:smarttags" w:element="place">
              <w:smartTag w:uri="urn:schemas-microsoft-com:office:smarttags" w:element="PlaceName">
                <w:r w:rsidRPr="00B71369">
                  <w:rPr>
                    <w:lang w:val="en-US" w:eastAsia="en-US"/>
                  </w:rPr>
                  <w:t>Lomonosov</w:t>
                </w:r>
              </w:smartTag>
              <w:r w:rsidRPr="00B71369">
                <w:rPr>
                  <w:lang w:val="en-US" w:eastAsia="en-US"/>
                </w:rPr>
                <w:t xml:space="preserve"> </w:t>
              </w:r>
              <w:smartTag w:uri="urn:schemas-microsoft-com:office:smarttags" w:element="PlaceName">
                <w:r w:rsidRPr="00B71369">
                  <w:rPr>
                    <w:lang w:val="en-US" w:eastAsia="en-US"/>
                  </w:rPr>
                  <w:t>Moscow</w:t>
                </w:r>
              </w:smartTag>
              <w:r w:rsidRPr="00B71369">
                <w:rPr>
                  <w:lang w:val="en-US" w:eastAsia="en-US"/>
                </w:rPr>
                <w:t xml:space="preserve"> </w:t>
              </w:r>
              <w:smartTag w:uri="urn:schemas-microsoft-com:office:smarttags" w:element="PlaceType">
                <w:r w:rsidRPr="00B71369">
                  <w:rPr>
                    <w:lang w:val="en-US" w:eastAsia="en-US"/>
                  </w:rPr>
                  <w:t>State</w:t>
                </w:r>
              </w:smartTag>
              <w:r w:rsidRPr="00B71369">
                <w:rPr>
                  <w:lang w:val="en-US" w:eastAsia="en-US"/>
                </w:rPr>
                <w:t xml:space="preserve"> </w:t>
              </w:r>
              <w:smartTag w:uri="urn:schemas-microsoft-com:office:smarttags" w:element="PlaceType">
                <w:r w:rsidRPr="00B71369">
                  <w:rPr>
                    <w:lang w:val="en-US" w:eastAsia="en-US"/>
                  </w:rPr>
                  <w:t>University</w:t>
                </w:r>
              </w:smartTag>
            </w:smartTag>
            <w:r w:rsidRPr="00B71369">
              <w:rPr>
                <w:lang w:val="en-US" w:eastAsia="en-US"/>
              </w:rPr>
              <w:t xml:space="preserve">, department of Economics, Master’s degree in Marketing (2001–2006). </w:t>
            </w:r>
          </w:p>
          <w:p w:rsidR="00DD0641" w:rsidRPr="00B71369" w:rsidRDefault="00DD0641" w:rsidP="0080488B">
            <w:pPr>
              <w:rPr>
                <w:lang w:val="en-US" w:eastAsia="en-US"/>
              </w:rPr>
            </w:pPr>
            <w:r w:rsidRPr="00B71369">
              <w:rPr>
                <w:b/>
                <w:lang w:val="en-US" w:eastAsia="en-US"/>
              </w:rPr>
              <w:t>__________________</w:t>
            </w:r>
            <w:r w:rsidRPr="00B71369">
              <w:rPr>
                <w:lang w:val="en-US" w:eastAsia="en-US"/>
              </w:rPr>
              <w:t xml:space="preserve"> </w:t>
            </w:r>
          </w:p>
          <w:p w:rsidR="00DD0641" w:rsidRPr="00B71369" w:rsidRDefault="00DD0641" w:rsidP="0080488B">
            <w:pPr>
              <w:rPr>
                <w:lang w:val="en-US" w:eastAsia="en-US"/>
              </w:rPr>
            </w:pPr>
            <w:r w:rsidRPr="00B71369">
              <w:rPr>
                <w:lang w:val="en-US" w:eastAsia="en-US"/>
              </w:rPr>
              <w:t xml:space="preserve">Marketing Specialist courses in </w:t>
            </w:r>
            <w:smartTag w:uri="urn:schemas-microsoft-com:office:smarttags" w:element="place">
              <w:smartTag w:uri="urn:schemas-microsoft-com:office:smarttags" w:element="PlaceName">
                <w:r w:rsidRPr="00B71369">
                  <w:rPr>
                    <w:lang w:val="en-US" w:eastAsia="en-US"/>
                  </w:rPr>
                  <w:t>Moscow</w:t>
                </w:r>
              </w:smartTag>
              <w:r w:rsidRPr="00B71369">
                <w:rPr>
                  <w:lang w:val="en-US" w:eastAsia="en-US"/>
                </w:rPr>
                <w:t xml:space="preserve"> </w:t>
              </w:r>
              <w:smartTag w:uri="urn:schemas-microsoft-com:office:smarttags" w:element="PlaceName">
                <w:r w:rsidRPr="00B71369">
                  <w:rPr>
                    <w:lang w:val="en-US" w:eastAsia="en-US"/>
                  </w:rPr>
                  <w:t>Marketing</w:t>
                </w:r>
              </w:smartTag>
              <w:r w:rsidRPr="00B71369">
                <w:rPr>
                  <w:lang w:val="en-US" w:eastAsia="en-US"/>
                </w:rPr>
                <w:t xml:space="preserve"> </w:t>
              </w:r>
              <w:smartTag w:uri="urn:schemas-microsoft-com:office:smarttags" w:element="PlaceType">
                <w:r w:rsidRPr="00B71369">
                  <w:rPr>
                    <w:lang w:val="en-US" w:eastAsia="en-US"/>
                  </w:rPr>
                  <w:t>College</w:t>
                </w:r>
              </w:smartTag>
            </w:smartTag>
            <w:r w:rsidRPr="00B71369">
              <w:rPr>
                <w:lang w:val="en-US" w:eastAsia="en-US"/>
              </w:rPr>
              <w:t>, started in 2014 up to present</w:t>
            </w:r>
          </w:p>
          <w:p w:rsidR="00DD0641" w:rsidRPr="00B71369" w:rsidRDefault="00DD0641" w:rsidP="0080488B">
            <w:pPr>
              <w:rPr>
                <w:lang w:val="en-US" w:eastAsia="en-US"/>
              </w:rPr>
            </w:pPr>
            <w:r w:rsidRPr="00B71369">
              <w:rPr>
                <w:b/>
                <w:lang w:val="en-US" w:eastAsia="en-US"/>
              </w:rPr>
              <w:t xml:space="preserve"> ______________________</w:t>
            </w:r>
            <w:r w:rsidRPr="00B71369">
              <w:rPr>
                <w:lang w:val="en-US" w:eastAsia="en-US"/>
              </w:rPr>
              <w:t xml:space="preserve"> </w:t>
            </w:r>
          </w:p>
          <w:p w:rsidR="00DD0641" w:rsidRPr="00B71369" w:rsidRDefault="00DD0641" w:rsidP="0080488B">
            <w:pPr>
              <w:rPr>
                <w:lang w:val="en-US" w:eastAsia="en-US"/>
              </w:rPr>
            </w:pPr>
            <w:r w:rsidRPr="00B71369">
              <w:rPr>
                <w:lang w:val="en-US" w:eastAsia="en-US"/>
              </w:rPr>
              <w:t xml:space="preserve">Company Name 1, 2012–present </w:t>
            </w:r>
            <w:smartTag w:uri="urn:schemas-microsoft-com:office:smarttags" w:element="place">
              <w:smartTag w:uri="urn:schemas-microsoft-com:office:smarttags" w:element="City">
                <w:r w:rsidRPr="00B71369">
                  <w:rPr>
                    <w:lang w:val="en-US" w:eastAsia="en-US"/>
                  </w:rPr>
                  <w:t>Moscow</w:t>
                </w:r>
              </w:smartTag>
              <w:r w:rsidRPr="00B71369">
                <w:rPr>
                  <w:lang w:val="en-US" w:eastAsia="en-US"/>
                </w:rPr>
                <w:t xml:space="preserve">, </w:t>
              </w:r>
              <w:smartTag w:uri="urn:schemas-microsoft-com:office:smarttags" w:element="country-region">
                <w:r w:rsidRPr="00B71369">
                  <w:rPr>
                    <w:lang w:val="en-US" w:eastAsia="en-US"/>
                  </w:rPr>
                  <w:t>Russia</w:t>
                </w:r>
              </w:smartTag>
            </w:smartTag>
            <w:r w:rsidRPr="00B71369">
              <w:rPr>
                <w:lang w:val="en-US" w:eastAsia="en-US"/>
              </w:rPr>
              <w:t xml:space="preserve"> Financial analyst</w:t>
            </w:r>
          </w:p>
          <w:p w:rsidR="00DD0641" w:rsidRPr="00B71369" w:rsidRDefault="00DD0641" w:rsidP="0080488B">
            <w:pPr>
              <w:rPr>
                <w:lang w:val="en-US" w:eastAsia="en-US"/>
              </w:rPr>
            </w:pPr>
            <w:r w:rsidRPr="00B71369">
              <w:rPr>
                <w:lang w:val="en-US" w:eastAsia="en-US"/>
              </w:rPr>
              <w:t xml:space="preserve"> </w:t>
            </w:r>
            <w:r w:rsidRPr="00B71369">
              <w:rPr>
                <w:lang w:eastAsia="en-US"/>
              </w:rPr>
              <w:sym w:font="Symbol" w:char="F0B7"/>
            </w:r>
            <w:r w:rsidRPr="00B71369">
              <w:rPr>
                <w:lang w:val="en-US" w:eastAsia="en-US"/>
              </w:rPr>
              <w:t xml:space="preserve"> Preparing business plans </w:t>
            </w:r>
            <w:r w:rsidRPr="00B71369">
              <w:rPr>
                <w:lang w:eastAsia="en-US"/>
              </w:rPr>
              <w:sym w:font="Symbol" w:char="F0B7"/>
            </w:r>
            <w:r w:rsidRPr="00B71369">
              <w:rPr>
                <w:lang w:val="en-US" w:eastAsia="en-US"/>
              </w:rPr>
              <w:t xml:space="preserve"> Planning investment activities and budget  </w:t>
            </w:r>
            <w:r w:rsidRPr="00B71369">
              <w:rPr>
                <w:lang w:eastAsia="en-US"/>
              </w:rPr>
              <w:sym w:font="Symbol" w:char="F0B7"/>
            </w:r>
            <w:r w:rsidRPr="00B71369">
              <w:rPr>
                <w:lang w:val="en-US" w:eastAsia="en-US"/>
              </w:rPr>
              <w:t xml:space="preserve"> Analyzing data sets collected through all the departments </w:t>
            </w:r>
            <w:hyperlink r:id="rId19" w:history="1">
              <w:r w:rsidRPr="00B71369">
                <w:rPr>
                  <w:rStyle w:val="Hyperlink"/>
                  <w:lang w:val="en-US" w:eastAsia="en-US"/>
                </w:rPr>
                <w:t>www.englex.ru</w:t>
              </w:r>
            </w:hyperlink>
            <w:r w:rsidRPr="00B71369">
              <w:rPr>
                <w:lang w:val="en-US" w:eastAsia="en-US"/>
              </w:rPr>
              <w:t xml:space="preserve"> </w:t>
            </w:r>
            <w:r w:rsidRPr="00B71369">
              <w:rPr>
                <w:lang w:eastAsia="en-US"/>
              </w:rPr>
              <w:sym w:font="Symbol" w:char="F0B7"/>
            </w:r>
            <w:r w:rsidRPr="00B71369">
              <w:rPr>
                <w:lang w:val="en-US" w:eastAsia="en-US"/>
              </w:rPr>
              <w:t xml:space="preserve"> Preparing financial forecasts </w:t>
            </w:r>
            <w:r w:rsidRPr="00B71369">
              <w:rPr>
                <w:lang w:eastAsia="en-US"/>
              </w:rPr>
              <w:sym w:font="Symbol" w:char="F0B7"/>
            </w:r>
            <w:r w:rsidRPr="00B71369">
              <w:rPr>
                <w:lang w:val="en-US" w:eastAsia="en-US"/>
              </w:rPr>
              <w:t xml:space="preserve"> Preparing reports for the board of management </w:t>
            </w:r>
          </w:p>
          <w:p w:rsidR="00DD0641" w:rsidRPr="00B71369" w:rsidRDefault="00DD0641" w:rsidP="0080488B">
            <w:pPr>
              <w:rPr>
                <w:lang w:val="en-US" w:eastAsia="en-US"/>
              </w:rPr>
            </w:pPr>
            <w:r w:rsidRPr="00B71369">
              <w:rPr>
                <w:lang w:val="en-US" w:eastAsia="en-US"/>
              </w:rPr>
              <w:t>Company Name 2, 2007–2011 Krasnodar, Russia Assistant manager</w:t>
            </w:r>
          </w:p>
          <w:p w:rsidR="00DD0641" w:rsidRPr="00B71369" w:rsidRDefault="00DD0641" w:rsidP="0080488B">
            <w:pPr>
              <w:rPr>
                <w:lang w:val="en-US" w:eastAsia="en-US"/>
              </w:rPr>
            </w:pPr>
            <w:r w:rsidRPr="00B71369">
              <w:rPr>
                <w:lang w:val="en-US" w:eastAsia="en-US"/>
              </w:rPr>
              <w:t xml:space="preserve"> </w:t>
            </w:r>
            <w:r w:rsidRPr="00B71369">
              <w:rPr>
                <w:lang w:eastAsia="en-US"/>
              </w:rPr>
              <w:sym w:font="Symbol" w:char="F0B7"/>
            </w:r>
            <w:r w:rsidRPr="00B71369">
              <w:rPr>
                <w:lang w:val="en-US" w:eastAsia="en-US"/>
              </w:rPr>
              <w:t xml:space="preserve"> Providing main office with office supplies </w:t>
            </w:r>
            <w:r w:rsidRPr="00B71369">
              <w:rPr>
                <w:lang w:eastAsia="en-US"/>
              </w:rPr>
              <w:sym w:font="Symbol" w:char="F0B7"/>
            </w:r>
            <w:r w:rsidRPr="00B71369">
              <w:rPr>
                <w:lang w:val="en-US" w:eastAsia="en-US"/>
              </w:rPr>
              <w:t xml:space="preserve"> Analyzing large data sets collected through all the departments </w:t>
            </w:r>
            <w:r w:rsidRPr="00B71369">
              <w:rPr>
                <w:lang w:eastAsia="en-US"/>
              </w:rPr>
              <w:sym w:font="Symbol" w:char="F0B7"/>
            </w:r>
            <w:r w:rsidRPr="00B71369">
              <w:rPr>
                <w:lang w:val="en-US" w:eastAsia="en-US"/>
              </w:rPr>
              <w:t xml:space="preserve"> Preparing financial forecasts </w:t>
            </w:r>
            <w:r w:rsidRPr="00B71369">
              <w:rPr>
                <w:lang w:eastAsia="en-US"/>
              </w:rPr>
              <w:sym w:font="Symbol" w:char="F0B7"/>
            </w:r>
            <w:r w:rsidRPr="00B71369">
              <w:rPr>
                <w:lang w:val="en-US" w:eastAsia="en-US"/>
              </w:rPr>
              <w:t xml:space="preserve"> Preparing reports for the board of management </w:t>
            </w:r>
          </w:p>
          <w:p w:rsidR="00DD0641" w:rsidRPr="00B71369" w:rsidRDefault="00DD0641" w:rsidP="0080488B">
            <w:pPr>
              <w:rPr>
                <w:b/>
                <w:lang w:val="en-US" w:eastAsia="en-US"/>
              </w:rPr>
            </w:pPr>
            <w:r w:rsidRPr="00B71369">
              <w:rPr>
                <w:b/>
                <w:lang w:val="en-US" w:eastAsia="en-US"/>
              </w:rPr>
              <w:t>_______________________</w:t>
            </w:r>
          </w:p>
          <w:p w:rsidR="00DD0641" w:rsidRPr="00B71369" w:rsidRDefault="00DD0641" w:rsidP="0080488B">
            <w:pPr>
              <w:rPr>
                <w:lang w:val="en-US" w:eastAsia="en-US"/>
              </w:rPr>
            </w:pPr>
            <w:r w:rsidRPr="00B71369">
              <w:rPr>
                <w:lang w:val="en-US" w:eastAsia="en-US"/>
              </w:rPr>
              <w:t xml:space="preserve"> </w:t>
            </w:r>
            <w:r w:rsidRPr="00B71369">
              <w:rPr>
                <w:lang w:eastAsia="en-US"/>
              </w:rPr>
              <w:sym w:font="Symbol" w:char="F0B7"/>
            </w:r>
            <w:r w:rsidRPr="00B71369">
              <w:rPr>
                <w:lang w:val="en-US" w:eastAsia="en-US"/>
              </w:rPr>
              <w:t xml:space="preserve"> Articulate </w:t>
            </w:r>
            <w:r w:rsidRPr="00B71369">
              <w:rPr>
                <w:lang w:eastAsia="en-US"/>
              </w:rPr>
              <w:sym w:font="Symbol" w:char="F0B7"/>
            </w:r>
            <w:r w:rsidRPr="00B71369">
              <w:rPr>
                <w:lang w:val="en-US" w:eastAsia="en-US"/>
              </w:rPr>
              <w:t xml:space="preserve"> Broad-minded </w:t>
            </w:r>
            <w:r w:rsidRPr="00B71369">
              <w:rPr>
                <w:lang w:eastAsia="en-US"/>
              </w:rPr>
              <w:sym w:font="Symbol" w:char="F0B7"/>
            </w:r>
            <w:r w:rsidRPr="00B71369">
              <w:rPr>
                <w:lang w:val="en-US" w:eastAsia="en-US"/>
              </w:rPr>
              <w:t xml:space="preserve"> Dependable </w:t>
            </w:r>
            <w:r w:rsidRPr="00B71369">
              <w:rPr>
                <w:lang w:eastAsia="en-US"/>
              </w:rPr>
              <w:sym w:font="Symbol" w:char="F0B7"/>
            </w:r>
            <w:r w:rsidRPr="00B71369">
              <w:rPr>
                <w:lang w:val="en-US" w:eastAsia="en-US"/>
              </w:rPr>
              <w:t xml:space="preserve"> Determined </w:t>
            </w:r>
            <w:r w:rsidRPr="00B71369">
              <w:rPr>
                <w:lang w:eastAsia="en-US"/>
              </w:rPr>
              <w:sym w:font="Symbol" w:char="F0B7"/>
            </w:r>
            <w:r w:rsidRPr="00B71369">
              <w:rPr>
                <w:lang w:val="en-US" w:eastAsia="en-US"/>
              </w:rPr>
              <w:t xml:space="preserve"> Initiative </w:t>
            </w:r>
            <w:r w:rsidRPr="00B71369">
              <w:rPr>
                <w:lang w:eastAsia="en-US"/>
              </w:rPr>
              <w:sym w:font="Symbol" w:char="F0B7"/>
            </w:r>
            <w:r w:rsidRPr="00B71369">
              <w:rPr>
                <w:lang w:val="en-US" w:eastAsia="en-US"/>
              </w:rPr>
              <w:t xml:space="preserve"> Versatile </w:t>
            </w:r>
          </w:p>
          <w:p w:rsidR="00DD0641" w:rsidRPr="00B71369" w:rsidRDefault="00DD0641" w:rsidP="0080488B">
            <w:pPr>
              <w:rPr>
                <w:b/>
                <w:lang w:val="en-US" w:eastAsia="en-US"/>
              </w:rPr>
            </w:pPr>
            <w:r w:rsidRPr="00B71369">
              <w:rPr>
                <w:b/>
                <w:lang w:val="en-US" w:eastAsia="en-US"/>
              </w:rPr>
              <w:t xml:space="preserve">______________________ </w:t>
            </w:r>
          </w:p>
          <w:p w:rsidR="00DD0641" w:rsidRPr="00B71369" w:rsidRDefault="00DD0641" w:rsidP="0080488B">
            <w:pPr>
              <w:rPr>
                <w:lang w:val="en-US" w:eastAsia="en-US"/>
              </w:rPr>
            </w:pPr>
            <w:r w:rsidRPr="00B71369">
              <w:rPr>
                <w:lang w:eastAsia="en-US"/>
              </w:rPr>
              <w:sym w:font="Symbol" w:char="F0B7"/>
            </w:r>
            <w:r w:rsidRPr="00B71369">
              <w:rPr>
                <w:lang w:val="en-US" w:eastAsia="en-US"/>
              </w:rPr>
              <w:t xml:space="preserve"> Native Russian </w:t>
            </w:r>
            <w:r w:rsidRPr="00B71369">
              <w:rPr>
                <w:lang w:eastAsia="en-US"/>
              </w:rPr>
              <w:sym w:font="Symbol" w:char="F0B7"/>
            </w:r>
            <w:r w:rsidRPr="00B71369">
              <w:rPr>
                <w:lang w:val="en-US" w:eastAsia="en-US"/>
              </w:rPr>
              <w:t xml:space="preserve"> Fluent English </w:t>
            </w:r>
            <w:r w:rsidRPr="00B71369">
              <w:rPr>
                <w:lang w:eastAsia="en-US"/>
              </w:rPr>
              <w:sym w:font="Symbol" w:char="F0B7"/>
            </w:r>
            <w:r w:rsidRPr="00B71369">
              <w:rPr>
                <w:lang w:val="en-US" w:eastAsia="en-US"/>
              </w:rPr>
              <w:t xml:space="preserve"> Working knowledge of German (Basic knowledge) </w:t>
            </w:r>
            <w:r w:rsidRPr="00B71369">
              <w:rPr>
                <w:lang w:eastAsia="en-US"/>
              </w:rPr>
              <w:sym w:font="Symbol" w:char="F0B7"/>
            </w:r>
            <w:r w:rsidRPr="00B71369">
              <w:rPr>
                <w:lang w:val="en-US" w:eastAsia="en-US"/>
              </w:rPr>
              <w:t xml:space="preserve"> Driving License (Category B) </w:t>
            </w:r>
            <w:r w:rsidRPr="00B71369">
              <w:rPr>
                <w:lang w:eastAsia="en-US"/>
              </w:rPr>
              <w:sym w:font="Symbol" w:char="F0B7"/>
            </w:r>
            <w:r w:rsidRPr="00B71369">
              <w:rPr>
                <w:lang w:val="en-US" w:eastAsia="en-US"/>
              </w:rPr>
              <w:t xml:space="preserve"> Computer literacy (Microsoft Office, Outlook Express, 1C: </w:t>
            </w:r>
            <w:smartTag w:uri="urn:schemas-microsoft-com:office:smarttags" w:element="place">
              <w:smartTag w:uri="urn:schemas-microsoft-com:office:smarttags" w:element="City">
                <w:r w:rsidRPr="00B71369">
                  <w:rPr>
                    <w:lang w:val="en-US" w:eastAsia="en-US"/>
                  </w:rPr>
                  <w:t>Enterprise</w:t>
                </w:r>
              </w:smartTag>
            </w:smartTag>
            <w:r w:rsidRPr="00B71369">
              <w:rPr>
                <w:lang w:val="en-US" w:eastAsia="en-US"/>
              </w:rPr>
              <w:t xml:space="preserve">) </w:t>
            </w:r>
            <w:r w:rsidRPr="00B71369">
              <w:rPr>
                <w:lang w:eastAsia="en-US"/>
              </w:rPr>
              <w:sym w:font="Symbol" w:char="F0B7"/>
            </w:r>
            <w:r w:rsidRPr="00B71369">
              <w:rPr>
                <w:lang w:val="en-US" w:eastAsia="en-US"/>
              </w:rPr>
              <w:t xml:space="preserve"> Hobbies: foreign languages, chess</w:t>
            </w:r>
          </w:p>
          <w:p w:rsidR="00DD0641" w:rsidRPr="00B71369" w:rsidRDefault="00DD0641" w:rsidP="0080488B">
            <w:pPr>
              <w:rPr>
                <w:b/>
                <w:lang w:val="en-US" w:eastAsia="en-US"/>
              </w:rPr>
            </w:pPr>
            <w:r w:rsidRPr="00B71369">
              <w:rPr>
                <w:lang w:val="en-US" w:eastAsia="en-US"/>
              </w:rPr>
              <w:t xml:space="preserve"> ____________________</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0" w:history="1">
              <w:r w:rsidRPr="00B71369">
                <w:rPr>
                  <w:rStyle w:val="Hyperlink"/>
                  <w:sz w:val="24"/>
                  <w:lang w:val="en-US" w:eastAsia="en-US"/>
                </w:rPr>
                <w:t>name@gmail.com</w:t>
              </w:r>
            </w:hyperlink>
          </w:p>
        </w:tc>
        <w:tc>
          <w:tcPr>
            <w:tcW w:w="330" w:type="pct"/>
            <w:vMerge w:val="restar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2970C0" w:rsidTr="0080488B">
        <w:trPr>
          <w:trHeight w:val="422"/>
        </w:trPr>
        <w:tc>
          <w:tcPr>
            <w:tcW w:w="1207" w:type="pct"/>
          </w:tcPr>
          <w:p w:rsidR="00DD0641" w:rsidRPr="00B71369" w:rsidRDefault="00DD0641"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Pr>
          <w:p w:rsidR="00DD0641" w:rsidRPr="00B71369" w:rsidRDefault="00DD0641" w:rsidP="0080488B">
            <w:pPr>
              <w:ind w:firstLine="0"/>
              <w:rPr>
                <w:lang w:eastAsia="en-US"/>
              </w:rPr>
            </w:pPr>
            <w:r w:rsidRPr="00B71369">
              <w:rPr>
                <w:lang w:eastAsia="en-US"/>
              </w:rPr>
              <w:t>Проверка выполнения грамматического теста</w:t>
            </w:r>
          </w:p>
        </w:tc>
        <w:tc>
          <w:tcPr>
            <w:tcW w:w="1831" w:type="pct"/>
          </w:tcPr>
          <w:p w:rsidR="00DD0641" w:rsidRPr="00B71369" w:rsidRDefault="00DD0641"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DD0641" w:rsidRPr="00B71369" w:rsidRDefault="00DD0641" w:rsidP="0080488B">
            <w:pPr>
              <w:ind w:firstLine="0"/>
              <w:textAlignment w:val="baseline"/>
              <w:rPr>
                <w:lang w:val="en-US" w:eastAsia="en-US"/>
              </w:rPr>
            </w:pPr>
            <w:r w:rsidRPr="00B71369">
              <w:rPr>
                <w:lang w:val="en-US" w:eastAsia="en-US"/>
              </w:rPr>
              <w:t>1usually / at 10 o'clock / out of the garage / in the morning / drives / his bike / Fred</w:t>
            </w:r>
          </w:p>
          <w:p w:rsidR="00DD0641" w:rsidRPr="00B71369" w:rsidRDefault="00DD0641" w:rsidP="0080488B">
            <w:pPr>
              <w:ind w:firstLine="0"/>
              <w:textAlignment w:val="baseline"/>
              <w:rPr>
                <w:lang w:val="en-US" w:eastAsia="en-US"/>
              </w:rPr>
            </w:pPr>
            <w:r w:rsidRPr="00B71369">
              <w:rPr>
                <w:lang w:val="en-US" w:eastAsia="en-US"/>
              </w:rPr>
              <w:t>2a shower / after dinner / often / Mrs Lewis / takes</w:t>
            </w:r>
          </w:p>
          <w:p w:rsidR="00DD0641" w:rsidRPr="00B71369" w:rsidRDefault="00DD0641" w:rsidP="0080488B">
            <w:pPr>
              <w:ind w:firstLine="0"/>
              <w:textAlignment w:val="baseline"/>
              <w:rPr>
                <w:lang w:val="en-US" w:eastAsia="en-US"/>
              </w:rPr>
            </w:pPr>
            <w:r w:rsidRPr="00B71369">
              <w:rPr>
                <w:lang w:val="en-US" w:eastAsia="en-US"/>
              </w:rPr>
              <w:t>3a parking place / near the library / we / find / seldom</w:t>
            </w:r>
          </w:p>
          <w:p w:rsidR="00DD0641" w:rsidRPr="00B71369" w:rsidRDefault="00DD0641" w:rsidP="0080488B">
            <w:pPr>
              <w:ind w:firstLine="0"/>
              <w:textAlignment w:val="baseline"/>
              <w:rPr>
                <w:lang w:val="en-US" w:eastAsia="en-US"/>
              </w:rPr>
            </w:pPr>
            <w:r w:rsidRPr="00B71369">
              <w:rPr>
                <w:lang w:val="en-US" w:eastAsia="en-US"/>
              </w:rPr>
              <w:t>4to / I / on / a / night-club / sometimes / Saturdays / go</w:t>
            </w:r>
          </w:p>
          <w:p w:rsidR="00DD0641" w:rsidRPr="00B71369" w:rsidRDefault="00DD0641" w:rsidP="0080488B">
            <w:pPr>
              <w:ind w:firstLine="0"/>
              <w:textAlignment w:val="baseline"/>
              <w:rPr>
                <w:lang w:val="en-US" w:eastAsia="en-US"/>
              </w:rPr>
            </w:pPr>
            <w:r w:rsidRPr="00B71369">
              <w:rPr>
                <w:lang w:val="en-US" w:eastAsia="en-US"/>
              </w:rPr>
              <w:t xml:space="preserve">5fly / my parents / to </w:t>
            </w:r>
            <w:smartTag w:uri="urn:schemas-microsoft-com:office:smarttags" w:element="place">
              <w:smartTag w:uri="urn:schemas-microsoft-com:office:smarttags" w:element="country-region">
                <w:r w:rsidRPr="00B71369">
                  <w:rPr>
                    <w:lang w:val="en-US" w:eastAsia="en-US"/>
                  </w:rPr>
                  <w:t>Australia</w:t>
                </w:r>
              </w:smartTag>
            </w:smartTag>
            <w:r w:rsidRPr="00B71369">
              <w:rPr>
                <w:lang w:val="en-US" w:eastAsia="en-US"/>
              </w:rPr>
              <w:t xml:space="preserve"> / sometimes / I / in winter / and</w:t>
            </w:r>
          </w:p>
          <w:p w:rsidR="00DD0641" w:rsidRPr="00B71369" w:rsidRDefault="00DD0641" w:rsidP="0080488B">
            <w:pPr>
              <w:ind w:firstLine="0"/>
              <w:textAlignment w:val="baseline"/>
              <w:rPr>
                <w:lang w:val="en-US" w:eastAsia="en-US"/>
              </w:rPr>
            </w:pPr>
            <w:r w:rsidRPr="00B71369">
              <w:rPr>
                <w:lang w:val="en-US" w:eastAsia="en-US"/>
              </w:rPr>
              <w:t>6enjoys / very much / swimming / in the pool / always / Mary</w:t>
            </w:r>
          </w:p>
          <w:p w:rsidR="00DD0641" w:rsidRPr="00B71369" w:rsidRDefault="00DD0641"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DD0641" w:rsidRPr="00B71369" w:rsidRDefault="00DD0641"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DD0641" w:rsidRPr="00B71369" w:rsidRDefault="00DD0641"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DD0641" w:rsidRPr="00B71369" w:rsidRDefault="00DD0641"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DD0641" w:rsidRPr="00B71369" w:rsidRDefault="00DD0641"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DD0641" w:rsidRPr="00B71369" w:rsidRDefault="00DD0641"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DD0641" w:rsidRPr="00B71369" w:rsidRDefault="00DD0641"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DD0641" w:rsidRPr="00B71369" w:rsidRDefault="00DD0641" w:rsidP="0080488B">
            <w:pPr>
              <w:ind w:firstLine="0"/>
              <w:rPr>
                <w:lang w:val="en-US" w:eastAsia="en-US"/>
              </w:rPr>
            </w:pPr>
          </w:p>
        </w:tc>
        <w:tc>
          <w:tcPr>
            <w:tcW w:w="0" w:type="auto"/>
            <w:vMerge/>
            <w:vAlign w:val="center"/>
          </w:tcPr>
          <w:p w:rsidR="00DD0641" w:rsidRPr="00B71369" w:rsidRDefault="00DD0641" w:rsidP="0080488B">
            <w:pPr>
              <w:widowControl/>
              <w:autoSpaceDE/>
              <w:autoSpaceDN/>
              <w:adjustRightInd/>
              <w:ind w:firstLine="0"/>
              <w:jc w:val="left"/>
              <w:rPr>
                <w:rStyle w:val="FontStyle31"/>
                <w:rFonts w:ascii="Times New Roman" w:hAnsi="Times New Roman" w:cs="Times New Roman"/>
                <w:sz w:val="24"/>
                <w:szCs w:val="24"/>
                <w:lang w:val="en-US"/>
              </w:rPr>
            </w:pPr>
          </w:p>
        </w:tc>
      </w:tr>
      <w:tr w:rsidR="00DD0641" w:rsidRPr="00B71369" w:rsidTr="0080488B">
        <w:trPr>
          <w:trHeight w:val="2650"/>
        </w:trPr>
        <w:tc>
          <w:tcPr>
            <w:tcW w:w="1207" w:type="pct"/>
          </w:tcPr>
          <w:p w:rsidR="00DD0641" w:rsidRPr="00B71369" w:rsidRDefault="00DD0641"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Pr>
          <w:p w:rsidR="00DD0641" w:rsidRPr="00B71369" w:rsidRDefault="00DD0641" w:rsidP="0080488B">
            <w:pPr>
              <w:ind w:firstLine="0"/>
              <w:rPr>
                <w:lang w:eastAsia="en-US"/>
              </w:rPr>
            </w:pPr>
            <w:r w:rsidRPr="00B71369">
              <w:rPr>
                <w:lang w:eastAsia="en-US"/>
              </w:rPr>
              <w:t>Тестовое задание</w:t>
            </w:r>
          </w:p>
        </w:tc>
        <w:tc>
          <w:tcPr>
            <w:tcW w:w="1831" w:type="pct"/>
          </w:tcPr>
          <w:p w:rsidR="00DD0641" w:rsidRPr="00B71369" w:rsidRDefault="00DD0641"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DD0641" w:rsidRPr="00B71369" w:rsidRDefault="00DD0641" w:rsidP="0080488B">
            <w:pPr>
              <w:pStyle w:val="NormalWeb"/>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1" w:tooltip="Glossary: Favourite" w:history="1">
              <w:r w:rsidRPr="00B71369">
                <w:rPr>
                  <w:rStyle w:val="Hyperlink"/>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2" w:tooltip="Система Высшего образования в странах изучаемого языка: University" w:history="1">
              <w:r w:rsidRPr="00B71369">
                <w:rPr>
                  <w:rStyle w:val="Hyperlink"/>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B71369">
                <w:rPr>
                  <w:rStyle w:val="Hyperlink"/>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4" w:tooltip="Technologies of the 21- st Century: concern" w:history="1">
              <w:r w:rsidRPr="00B71369">
                <w:rPr>
                  <w:rStyle w:val="Hyperlink"/>
                  <w:sz w:val="24"/>
                  <w:lang w:val="en-US" w:eastAsia="en-US"/>
                </w:rPr>
                <w:t>concern</w:t>
              </w:r>
            </w:hyperlink>
            <w:r w:rsidRPr="00B71369">
              <w:rPr>
                <w:sz w:val="24"/>
                <w:lang w:val="en-US" w:eastAsia="en-US"/>
              </w:rPr>
              <w:t>ing ____________. I would like to take part in the student scientific conferences. My dream is to be a post</w:t>
            </w:r>
            <w:hyperlink r:id="rId25" w:tooltip="Глоссарий: graduate" w:history="1">
              <w:r w:rsidRPr="00B71369">
                <w:rPr>
                  <w:rStyle w:val="Hyperlink"/>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DD0641" w:rsidRPr="00B71369" w:rsidRDefault="00DD0641" w:rsidP="0080488B">
            <w:pPr>
              <w:pStyle w:val="NormalWeb"/>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Answer the questions and speak on your plans for future and profession</w:t>
            </w:r>
          </w:p>
          <w:p w:rsidR="00DD0641" w:rsidRPr="00B71369" w:rsidRDefault="00DD0641" w:rsidP="0080488B">
            <w:pPr>
              <w:pStyle w:val="NormalWeb"/>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vAlign w:val="center"/>
          </w:tcPr>
          <w:p w:rsidR="00DD0641" w:rsidRPr="00B71369" w:rsidRDefault="00DD0641" w:rsidP="0080488B">
            <w:pPr>
              <w:widowControl/>
              <w:autoSpaceDE/>
              <w:autoSpaceDN/>
              <w:adjustRightInd/>
              <w:ind w:firstLine="0"/>
              <w:jc w:val="left"/>
              <w:rPr>
                <w:rStyle w:val="FontStyle31"/>
                <w:rFonts w:ascii="Times New Roman" w:hAnsi="Times New Roman" w:cs="Times New Roman"/>
                <w:sz w:val="24"/>
                <w:szCs w:val="24"/>
                <w:lang w:val="en-US"/>
              </w:rPr>
            </w:pPr>
          </w:p>
        </w:tc>
      </w:tr>
      <w:tr w:rsidR="00DD0641" w:rsidRPr="00B71369" w:rsidTr="0080488B">
        <w:trPr>
          <w:trHeight w:val="385"/>
        </w:trPr>
        <w:tc>
          <w:tcPr>
            <w:tcW w:w="1207" w:type="pct"/>
          </w:tcPr>
          <w:p w:rsidR="00DD0641" w:rsidRPr="00B71369" w:rsidRDefault="00DD0641" w:rsidP="0080488B">
            <w:pPr>
              <w:pStyle w:val="NoSpacing"/>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632" w:type="pct"/>
          </w:tcPr>
          <w:p w:rsidR="00DD0641" w:rsidRPr="00B71369" w:rsidRDefault="00DD0641" w:rsidP="0080488B">
            <w:pPr>
              <w:ind w:firstLine="0"/>
              <w:rPr>
                <w:lang w:eastAsia="en-US"/>
              </w:rPr>
            </w:pPr>
          </w:p>
        </w:tc>
        <w:tc>
          <w:tcPr>
            <w:tcW w:w="1831" w:type="pct"/>
          </w:tcPr>
          <w:p w:rsidR="00DD0641" w:rsidRPr="00B71369" w:rsidRDefault="00DD0641" w:rsidP="0080488B">
            <w:pPr>
              <w:ind w:firstLine="0"/>
              <w:rPr>
                <w:lang w:eastAsia="en-US"/>
              </w:rPr>
            </w:pPr>
          </w:p>
        </w:tc>
        <w:tc>
          <w:tcPr>
            <w:tcW w:w="330" w:type="pct"/>
            <w:vMerge w:val="restart"/>
          </w:tcPr>
          <w:p w:rsidR="00DD0641" w:rsidRPr="00B71369" w:rsidRDefault="00DD0641"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2970C0" w:rsidTr="0080488B">
        <w:trPr>
          <w:trHeight w:val="422"/>
        </w:trPr>
        <w:tc>
          <w:tcPr>
            <w:tcW w:w="1207" w:type="pct"/>
          </w:tcPr>
          <w:p w:rsidR="00DD0641" w:rsidRPr="00B71369" w:rsidRDefault="00DD0641"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DD0641" w:rsidRPr="00B71369" w:rsidRDefault="00DD0641"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Pr>
          <w:p w:rsidR="00DD0641" w:rsidRPr="00B71369" w:rsidRDefault="00DD0641"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Pr>
          <w:p w:rsidR="00DD0641" w:rsidRPr="00B71369" w:rsidRDefault="00DD0641" w:rsidP="0080488B">
            <w:pPr>
              <w:pStyle w:val="Heading2"/>
              <w:shd w:val="clear" w:color="auto" w:fill="FFFFFF"/>
              <w:ind w:firstLine="0"/>
              <w:rPr>
                <w:bCs w:val="0"/>
                <w:szCs w:val="24"/>
                <w:lang w:val="en-US" w:eastAsia="en-US"/>
              </w:rPr>
            </w:pPr>
            <w:r w:rsidRPr="00B71369">
              <w:rPr>
                <w:bCs w:val="0"/>
                <w:szCs w:val="24"/>
                <w:lang w:val="en-US" w:eastAsia="en-US"/>
              </w:rPr>
              <w:t>Complete the sentences.</w:t>
            </w:r>
          </w:p>
          <w:p w:rsidR="00DD0641" w:rsidRPr="00B71369" w:rsidRDefault="00DD0641"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DD0641" w:rsidRPr="00B71369" w:rsidRDefault="00DD0641"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6" w:tooltip="Глоссарий: countries" w:history="1">
              <w:r w:rsidRPr="00B71369">
                <w:rPr>
                  <w:rStyle w:val="Hyperlink"/>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DD0641" w:rsidRPr="00B71369" w:rsidRDefault="00DD0641"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DD0641" w:rsidRPr="00B71369" w:rsidRDefault="00DD0641"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DD0641" w:rsidRPr="00B71369" w:rsidRDefault="00DD0641"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DD0641" w:rsidRPr="00B71369" w:rsidRDefault="00DD0641"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7" w:tooltip="Глоссарий: become" w:history="1">
              <w:r w:rsidRPr="00B71369">
                <w:rPr>
                  <w:rStyle w:val="Hyperlink"/>
                  <w:lang w:val="en-US" w:eastAsia="en-US"/>
                </w:rPr>
                <w:t>become</w:t>
              </w:r>
            </w:hyperlink>
            <w:r w:rsidRPr="00B71369">
              <w:rPr>
                <w:lang w:val="en-US" w:eastAsia="en-US"/>
              </w:rPr>
              <w:t xml:space="preserve">s a widely accepted language _______________________. </w:t>
            </w:r>
          </w:p>
          <w:p w:rsidR="00DD0641" w:rsidRPr="00B71369" w:rsidRDefault="00DD0641" w:rsidP="0080488B">
            <w:pPr>
              <w:ind w:firstLine="0"/>
              <w:outlineLvl w:val="2"/>
              <w:rPr>
                <w:lang w:val="en-US" w:eastAsia="en-US"/>
              </w:rPr>
            </w:pPr>
            <w:r w:rsidRPr="00B71369">
              <w:rPr>
                <w:b/>
                <w:i/>
                <w:lang w:val="en-US" w:eastAsia="en-US"/>
              </w:rPr>
              <w:t>Match the parts of the e-mail to their contents</w:t>
            </w:r>
            <w:r w:rsidRPr="00B71369">
              <w:rPr>
                <w:b/>
                <w:lang w:val="en-US" w:eastAsia="en-US"/>
              </w:rPr>
              <w:t xml:space="preserve"> </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DD0641" w:rsidRPr="00B71369" w:rsidRDefault="00DD0641" w:rsidP="0080488B">
            <w:pPr>
              <w:outlineLvl w:val="2"/>
              <w:rPr>
                <w:lang w:val="en-US" w:eastAsia="en-US"/>
              </w:rPr>
            </w:pPr>
            <w:r w:rsidRPr="00B71369">
              <w:rPr>
                <w:lang w:val="en-US" w:eastAsia="en-US"/>
              </w:rPr>
              <w:t xml:space="preserve">a)To </w:t>
            </w:r>
            <w:r w:rsidRPr="00B71369">
              <w:rPr>
                <w:rStyle w:val="Emphasis"/>
                <w:color w:val="000000"/>
                <w:lang w:val="en-US" w:eastAsia="en-US"/>
              </w:rPr>
              <w:t>e-mail address of the recipient \</w:t>
            </w:r>
          </w:p>
          <w:p w:rsidR="00DD0641" w:rsidRPr="00B71369" w:rsidRDefault="00DD0641" w:rsidP="0080488B">
            <w:pPr>
              <w:outlineLvl w:val="2"/>
              <w:rPr>
                <w:rStyle w:val="Emphasis"/>
                <w:i w:val="0"/>
                <w:iCs w:val="0"/>
                <w:color w:val="000000"/>
                <w:lang w:val="en-US"/>
              </w:rPr>
            </w:pPr>
            <w:r w:rsidRPr="00B71369">
              <w:rPr>
                <w:lang w:val="en-US" w:eastAsia="en-US"/>
              </w:rPr>
              <w:t xml:space="preserve"> From </w:t>
            </w:r>
            <w:r w:rsidRPr="00B71369">
              <w:rPr>
                <w:rStyle w:val="Emphasis"/>
                <w:color w:val="000000"/>
                <w:lang w:val="en-US" w:eastAsia="en-US"/>
              </w:rPr>
              <w:t xml:space="preserve">e-mail address of the addresser </w:t>
            </w:r>
          </w:p>
          <w:p w:rsidR="00DD0641" w:rsidRPr="00B71369" w:rsidRDefault="00DD0641" w:rsidP="0080488B">
            <w:pPr>
              <w:outlineLvl w:val="2"/>
              <w:rPr>
                <w:rStyle w:val="apple-converted-space"/>
                <w:lang w:val="en-US"/>
              </w:rPr>
            </w:pPr>
            <w:r w:rsidRPr="00B71369">
              <w:rPr>
                <w:rStyle w:val="Emphasis"/>
                <w:color w:val="000000"/>
                <w:lang w:val="en-US" w:eastAsia="en-US"/>
              </w:rPr>
              <w:t>b)Marketing Meeting Agenda</w:t>
            </w:r>
            <w:r w:rsidRPr="00B71369">
              <w:rPr>
                <w:rStyle w:val="apple-converted-space"/>
                <w:color w:val="000000"/>
                <w:lang w:val="en-US" w:eastAsia="en-US"/>
              </w:rPr>
              <w:t> </w:t>
            </w:r>
          </w:p>
          <w:p w:rsidR="00DD0641" w:rsidRPr="00B71369" w:rsidRDefault="00DD0641"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DD0641" w:rsidRPr="00B71369" w:rsidRDefault="00DD0641" w:rsidP="0080488B">
            <w:pPr>
              <w:outlineLvl w:val="2"/>
              <w:rPr>
                <w:rStyle w:val="Emphasis"/>
                <w:i w:val="0"/>
                <w:iCs w:val="0"/>
                <w:lang w:val="en-US"/>
              </w:rPr>
            </w:pPr>
            <w:r w:rsidRPr="00B71369">
              <w:rPr>
                <w:color w:val="000000"/>
                <w:lang w:val="en-US" w:eastAsia="en-US"/>
              </w:rPr>
              <w:t>d)</w:t>
            </w:r>
            <w:r w:rsidRPr="00B71369">
              <w:rPr>
                <w:rStyle w:val="Emphasis"/>
                <w:color w:val="000000"/>
                <w:lang w:val="en-US" w:eastAsia="en-US"/>
              </w:rPr>
              <w:t>Thank you for your prompt response</w:t>
            </w:r>
            <w:r w:rsidRPr="00B71369">
              <w:rPr>
                <w:rStyle w:val="Hyperlink"/>
                <w:i/>
                <w:iCs/>
                <w:color w:val="000000"/>
                <w:lang w:val="en-US" w:eastAsia="en-US"/>
              </w:rPr>
              <w:t xml:space="preserve"> </w:t>
            </w:r>
            <w:r w:rsidRPr="00B71369">
              <w:rPr>
                <w:rStyle w:val="Emphasis"/>
                <w:color w:val="000000"/>
                <w:lang w:val="en-US" w:eastAsia="en-US"/>
              </w:rPr>
              <w:t>Following last week’s presentation, I have decided to write to you…</w:t>
            </w:r>
          </w:p>
          <w:p w:rsidR="00DD0641" w:rsidRPr="00B71369" w:rsidRDefault="00DD0641" w:rsidP="0080488B">
            <w:pPr>
              <w:outlineLvl w:val="2"/>
              <w:rPr>
                <w:rStyle w:val="apple-converted-space"/>
                <w:lang w:val="en-US"/>
              </w:rPr>
            </w:pPr>
            <w:r w:rsidRPr="00B71369">
              <w:rPr>
                <w:rStyle w:val="Emphasis"/>
                <w:color w:val="000000"/>
                <w:lang w:val="en-US" w:eastAsia="en-US"/>
              </w:rPr>
              <w:t>e)</w:t>
            </w:r>
            <w:r w:rsidRPr="00B71369">
              <w:rPr>
                <w:rStyle w:val="Hyperlink"/>
                <w:i/>
                <w:iCs/>
                <w:color w:val="000000"/>
                <w:lang w:val="en-US" w:eastAsia="en-US"/>
              </w:rPr>
              <w:t xml:space="preserve"> </w:t>
            </w:r>
            <w:r w:rsidRPr="00B71369">
              <w:rPr>
                <w:rStyle w:val="Emphasis"/>
                <w:color w:val="000000"/>
                <w:lang w:val="en-US" w:eastAsia="en-US"/>
              </w:rPr>
              <w:t>Looking forward to your reply</w:t>
            </w:r>
            <w:r w:rsidRPr="00B71369">
              <w:rPr>
                <w:rStyle w:val="apple-converted-space"/>
                <w:color w:val="000000"/>
                <w:lang w:val="en-US" w:eastAsia="en-US"/>
              </w:rPr>
              <w:t> </w:t>
            </w:r>
          </w:p>
          <w:p w:rsidR="00DD0641" w:rsidRPr="00B71369" w:rsidRDefault="00DD0641"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vAlign w:val="center"/>
          </w:tcPr>
          <w:p w:rsidR="00DD0641" w:rsidRPr="00B71369" w:rsidRDefault="00DD0641" w:rsidP="0080488B">
            <w:pPr>
              <w:widowControl/>
              <w:autoSpaceDE/>
              <w:autoSpaceDN/>
              <w:adjustRightInd/>
              <w:ind w:firstLine="0"/>
              <w:jc w:val="left"/>
              <w:rPr>
                <w:lang w:val="en-US" w:eastAsia="en-US"/>
              </w:rPr>
            </w:pPr>
          </w:p>
        </w:tc>
      </w:tr>
      <w:tr w:rsidR="00DD0641" w:rsidRPr="002970C0" w:rsidTr="0080488B">
        <w:trPr>
          <w:trHeight w:val="422"/>
        </w:trPr>
        <w:tc>
          <w:tcPr>
            <w:tcW w:w="1207" w:type="pct"/>
          </w:tcPr>
          <w:p w:rsidR="00DD0641" w:rsidRPr="00B71369" w:rsidRDefault="00DD0641"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DD0641" w:rsidRPr="00B71369" w:rsidRDefault="00DD0641" w:rsidP="0080488B">
            <w:pPr>
              <w:pStyle w:val="Style14"/>
              <w:widowControl/>
              <w:ind w:firstLine="0"/>
              <w:rPr>
                <w:lang w:eastAsia="en-US"/>
              </w:rPr>
            </w:pPr>
            <w:r w:rsidRPr="00B71369">
              <w:rPr>
                <w:lang w:eastAsia="en-US"/>
              </w:rPr>
              <w:t>.</w:t>
            </w:r>
          </w:p>
        </w:tc>
        <w:tc>
          <w:tcPr>
            <w:tcW w:w="1632" w:type="pct"/>
          </w:tcPr>
          <w:p w:rsidR="00DD0641" w:rsidRPr="00B71369" w:rsidRDefault="00DD0641" w:rsidP="0080488B">
            <w:pPr>
              <w:pStyle w:val="Style14"/>
              <w:widowControl/>
              <w:ind w:firstLine="0"/>
              <w:jc w:val="center"/>
              <w:rPr>
                <w:lang w:eastAsia="en-US"/>
              </w:rPr>
            </w:pPr>
            <w:r w:rsidRPr="00B71369">
              <w:rPr>
                <w:lang w:eastAsia="en-US"/>
              </w:rPr>
              <w:t>Выборочный опрос</w:t>
            </w:r>
          </w:p>
        </w:tc>
        <w:tc>
          <w:tcPr>
            <w:tcW w:w="1831" w:type="pct"/>
          </w:tcPr>
          <w:p w:rsidR="00DD0641" w:rsidRPr="00B71369" w:rsidRDefault="00DD0641"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DD0641" w:rsidRPr="00B71369" w:rsidRDefault="00DD0641"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w:t>
            </w:r>
            <w:smartTag w:uri="urn:schemas-microsoft-com:office:smarttags" w:element="City">
              <w:r w:rsidRPr="00B71369">
                <w:rPr>
                  <w:shd w:val="clear" w:color="auto" w:fill="FFFFFF"/>
                  <w:lang w:val="en-US" w:eastAsia="en-US"/>
                </w:rPr>
                <w:t>Oxford</w:t>
              </w:r>
            </w:smartTag>
            <w:r w:rsidRPr="00B71369">
              <w:rPr>
                <w:shd w:val="clear" w:color="auto" w:fill="FFFFFF"/>
                <w:lang w:val="en-US" w:eastAsia="en-US"/>
              </w:rPr>
              <w:t xml:space="preserve"> and </w:t>
            </w:r>
            <w:smartTag w:uri="urn:schemas-microsoft-com:office:smarttags" w:element="place">
              <w:smartTag w:uri="urn:schemas-microsoft-com:office:smarttags" w:element="City">
                <w:r w:rsidRPr="00B71369">
                  <w:rPr>
                    <w:shd w:val="clear" w:color="auto" w:fill="FFFFFF"/>
                    <w:lang w:val="en-US" w:eastAsia="en-US"/>
                  </w:rPr>
                  <w:t>Cambridge</w:t>
                </w:r>
              </w:smartTag>
            </w:smartTag>
            <w:r w:rsidRPr="00B71369">
              <w:rPr>
                <w:shd w:val="clear" w:color="auto" w:fill="FFFFFF"/>
                <w:lang w:val="en-US" w:eastAsia="en-US"/>
              </w:rPr>
              <w:t xml:space="preserve"> called residential institutions? 7. What is understood by tutors and the tutorial method?  8. Do tutors look after each student individually or after a small group of students? 9. Is the tutorial system used in other universities of </w:t>
            </w:r>
            <w:smartTag w:uri="urn:schemas-microsoft-com:office:smarttags" w:element="place">
              <w:smartTag w:uri="urn:schemas-microsoft-com:office:smarttags" w:element="country-region">
                <w:r w:rsidRPr="00B71369">
                  <w:rPr>
                    <w:shd w:val="clear" w:color="auto" w:fill="FFFFFF"/>
                    <w:lang w:val="en-US" w:eastAsia="en-US"/>
                  </w:rPr>
                  <w:t>England</w:t>
                </w:r>
              </w:smartTag>
            </w:smartTag>
            <w:r w:rsidRPr="00B71369">
              <w:rPr>
                <w:shd w:val="clear" w:color="auto" w:fill="FFFFFF"/>
                <w:lang w:val="en-US" w:eastAsia="en-US"/>
              </w:rPr>
              <w:t xml:space="preserve">?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DD0641" w:rsidRPr="00B71369" w:rsidRDefault="00DD0641"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w:t>
            </w:r>
            <w:r w:rsidRPr="00B71369">
              <w:rPr>
                <w:i/>
                <w:iCs/>
                <w:lang w:val="en-US" w:eastAsia="en-US"/>
              </w:rPr>
              <w:t xml:space="preserve"> </w:t>
            </w:r>
            <w:r w:rsidRPr="00B71369">
              <w:rPr>
                <w:b/>
                <w:i/>
                <w:iCs/>
                <w:lang w:val="en-US" w:eastAsia="en-US"/>
              </w:rPr>
              <w:t>each sentence</w:t>
            </w:r>
            <w:r w:rsidRPr="00B71369">
              <w:rPr>
                <w:i/>
                <w:iCs/>
                <w:lang w:val="en-US" w:eastAsia="en-US"/>
              </w:rPr>
              <w:t>.</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DD0641" w:rsidRPr="00B71369" w:rsidRDefault="00DD0641" w:rsidP="0080488B">
            <w:pPr>
              <w:widowControl/>
              <w:shd w:val="clear" w:color="auto" w:fill="FFFFFF"/>
              <w:autoSpaceDE/>
              <w:adjustRightInd/>
              <w:ind w:firstLine="0"/>
              <w:rPr>
                <w:lang w:val="en-US" w:eastAsia="en-US"/>
              </w:rPr>
            </w:pPr>
            <w:smartTag w:uri="urn:schemas-microsoft-com:office:smarttags" w:element="metricconverter">
              <w:smartTagPr>
                <w:attr w:name="ProductID" w:val="3. In"/>
              </w:smartTagPr>
              <w:r w:rsidRPr="00B71369">
                <w:rPr>
                  <w:lang w:val="en-US" w:eastAsia="en-US"/>
                </w:rPr>
                <w:t>3. In</w:t>
              </w:r>
            </w:smartTag>
            <w:r w:rsidRPr="00B71369">
              <w:rPr>
                <w:lang w:val="en-US" w:eastAsia="en-US"/>
              </w:rPr>
              <w:t xml:space="preserve"> </w:t>
            </w:r>
            <w:smartTag w:uri="urn:schemas-microsoft-com:office:smarttags" w:element="place">
              <w:smartTag w:uri="urn:schemas-microsoft-com:office:smarttags" w:element="country-region">
                <w:r w:rsidRPr="00B71369">
                  <w:rPr>
                    <w:lang w:val="en-US" w:eastAsia="en-US"/>
                  </w:rPr>
                  <w:t>Britain</w:t>
                </w:r>
              </w:smartTag>
            </w:smartTag>
            <w:r w:rsidRPr="00B71369">
              <w:rPr>
                <w:lang w:val="en-US" w:eastAsia="en-US"/>
              </w:rPr>
              <w:t xml:space="preserve"> children start … school at the age of five.</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 xml:space="preserve">4. Edward has a … in French from </w:t>
            </w:r>
            <w:smartTag w:uri="urn:schemas-microsoft-com:office:smarttags" w:element="place">
              <w:smartTag w:uri="urn:schemas-microsoft-com:office:smarttags" w:element="PlaceName">
                <w:r w:rsidRPr="00B71369">
                  <w:rPr>
                    <w:lang w:val="en-US" w:eastAsia="en-US"/>
                  </w:rPr>
                  <w:t>Leeds</w:t>
                </w:r>
              </w:smartTag>
              <w:r w:rsidRPr="00B71369">
                <w:rPr>
                  <w:lang w:val="en-US" w:eastAsia="en-US"/>
                </w:rPr>
                <w:t xml:space="preserve"> </w:t>
              </w:r>
              <w:smartTag w:uri="urn:schemas-microsoft-com:office:smarttags" w:element="PlaceType">
                <w:r w:rsidRPr="00B71369">
                  <w:rPr>
                    <w:lang w:val="en-US" w:eastAsia="en-US"/>
                  </w:rPr>
                  <w:t>University</w:t>
                </w:r>
              </w:smartTag>
            </w:smartTag>
            <w:r w:rsidRPr="00B71369">
              <w:rPr>
                <w:lang w:val="en-US" w:eastAsia="en-US"/>
              </w:rPr>
              <w:t>.</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topic b) class c) theme d) subject</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6. It’s time for break. The bell has …</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gone b) struck c) rung d) sounded</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set b) put c) obliged d) made</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8. Before you begin the exam paper, always read the … carefully</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DD0641" w:rsidRPr="00B71369" w:rsidRDefault="00DD0641" w:rsidP="0080488B">
            <w:pPr>
              <w:pStyle w:val="Style14"/>
              <w:widowControl/>
              <w:ind w:firstLine="0"/>
              <w:rPr>
                <w:lang w:val="en-US" w:eastAsia="en-US"/>
              </w:rPr>
            </w:pPr>
          </w:p>
        </w:tc>
        <w:tc>
          <w:tcPr>
            <w:tcW w:w="0" w:type="auto"/>
            <w:vMerge/>
            <w:vAlign w:val="center"/>
          </w:tcPr>
          <w:p w:rsidR="00DD0641" w:rsidRPr="00B71369" w:rsidRDefault="00DD0641" w:rsidP="0080488B">
            <w:pPr>
              <w:widowControl/>
              <w:autoSpaceDE/>
              <w:autoSpaceDN/>
              <w:adjustRightInd/>
              <w:ind w:firstLine="0"/>
              <w:jc w:val="left"/>
              <w:rPr>
                <w:lang w:val="en-US" w:eastAsia="en-US"/>
              </w:rPr>
            </w:pPr>
          </w:p>
        </w:tc>
      </w:tr>
      <w:tr w:rsidR="00DD0641" w:rsidRPr="002970C0" w:rsidTr="0080488B">
        <w:trPr>
          <w:trHeight w:val="422"/>
        </w:trPr>
        <w:tc>
          <w:tcPr>
            <w:tcW w:w="1207" w:type="pct"/>
          </w:tcPr>
          <w:p w:rsidR="00DD0641" w:rsidRPr="00B71369" w:rsidRDefault="00DD0641"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1632" w:type="pct"/>
          </w:tcPr>
          <w:p w:rsidR="00DD0641" w:rsidRPr="00B71369" w:rsidRDefault="00DD0641"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Pr>
          <w:p w:rsidR="00DD0641" w:rsidRPr="00B71369" w:rsidRDefault="00DD0641"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DD0641" w:rsidRPr="00B71369" w:rsidRDefault="00DD0641" w:rsidP="0080488B">
            <w:pPr>
              <w:widowControl/>
              <w:shd w:val="clear" w:color="auto" w:fill="FFFFFF"/>
              <w:autoSpaceDE/>
              <w:adjustRightInd/>
              <w:spacing w:before="105" w:after="105"/>
              <w:ind w:firstLine="0"/>
              <w:rPr>
                <w:color w:val="000000"/>
                <w:lang w:val="en-US" w:eastAsia="en-US"/>
              </w:rPr>
            </w:pPr>
            <w:r w:rsidRPr="00B71369">
              <w:rPr>
                <w:lang w:val="en-US" w:eastAsia="en-US"/>
              </w:rPr>
              <w:t xml:space="preserve">Lisa and Roger are in </w:t>
            </w:r>
            <w:smartTag w:uri="urn:schemas-microsoft-com:office:smarttags" w:element="place">
              <w:smartTag w:uri="urn:schemas-microsoft-com:office:smarttags" w:element="country-region">
                <w:r w:rsidRPr="00B71369">
                  <w:rPr>
                    <w:lang w:val="en-US" w:eastAsia="en-US"/>
                  </w:rPr>
                  <w:t>Spain</w:t>
                </w:r>
              </w:smartTag>
            </w:smartTag>
            <w:r w:rsidRPr="00B71369">
              <w:rPr>
                <w:lang w:val="en-US" w:eastAsia="en-US"/>
              </w:rPr>
              <w:t xml:space="preserve">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DD0641" w:rsidRPr="00B71369" w:rsidRDefault="00DD0641" w:rsidP="0080488B">
            <w:pPr>
              <w:pStyle w:val="Style14"/>
              <w:widowControl/>
              <w:ind w:firstLine="0"/>
              <w:rPr>
                <w:color w:val="000000"/>
                <w:lang w:val="en-US" w:eastAsia="en-US"/>
              </w:rPr>
            </w:pPr>
          </w:p>
        </w:tc>
        <w:tc>
          <w:tcPr>
            <w:tcW w:w="0" w:type="auto"/>
            <w:vMerge/>
            <w:vAlign w:val="center"/>
          </w:tcPr>
          <w:p w:rsidR="00DD0641" w:rsidRPr="00B71369" w:rsidRDefault="00DD0641" w:rsidP="0080488B">
            <w:pPr>
              <w:widowControl/>
              <w:autoSpaceDE/>
              <w:autoSpaceDN/>
              <w:adjustRightInd/>
              <w:ind w:firstLine="0"/>
              <w:jc w:val="left"/>
              <w:rPr>
                <w:lang w:val="en-US" w:eastAsia="en-US"/>
              </w:rPr>
            </w:pPr>
          </w:p>
        </w:tc>
      </w:tr>
      <w:tr w:rsidR="00DD0641" w:rsidRPr="00B71369" w:rsidTr="0080488B">
        <w:trPr>
          <w:trHeight w:val="422"/>
        </w:trPr>
        <w:tc>
          <w:tcPr>
            <w:tcW w:w="1207" w:type="pct"/>
          </w:tcPr>
          <w:p w:rsidR="00DD0641" w:rsidRPr="00B71369" w:rsidRDefault="00DD0641" w:rsidP="0080488B">
            <w:pPr>
              <w:pStyle w:val="Style14"/>
              <w:widowControl/>
              <w:ind w:firstLine="0"/>
              <w:rPr>
                <w:lang w:eastAsia="en-US"/>
              </w:rPr>
            </w:pPr>
            <w:r w:rsidRPr="00B71369">
              <w:rPr>
                <w:lang w:eastAsia="en-US"/>
              </w:rPr>
              <w:t xml:space="preserve">2.4 Употребительные выражения </w:t>
            </w:r>
          </w:p>
          <w:p w:rsidR="00DD0641" w:rsidRPr="00B71369" w:rsidRDefault="00DD0641"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Устный опрос</w:t>
            </w:r>
          </w:p>
        </w:tc>
        <w:tc>
          <w:tcPr>
            <w:tcW w:w="1831" w:type="pct"/>
          </w:tcPr>
          <w:p w:rsidR="00DD0641" w:rsidRPr="00B71369" w:rsidRDefault="00DD0641"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DD0641" w:rsidRPr="00B71369" w:rsidRDefault="00DD0641" w:rsidP="0080488B">
            <w:pPr>
              <w:shd w:val="clear" w:color="auto" w:fill="FFFFFF"/>
              <w:ind w:firstLine="0"/>
              <w:rPr>
                <w:color w:val="000000"/>
                <w:lang w:val="en-US" w:eastAsia="en-US"/>
              </w:rPr>
            </w:pPr>
            <w:r w:rsidRPr="00B71369">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B71369">
              <w:rPr>
                <w:rStyle w:val="apple-converted-space"/>
                <w:lang w:val="en-US" w:eastAsia="en-US"/>
              </w:rPr>
              <w:t> </w:t>
            </w:r>
            <w:hyperlink r:id="rId28" w:tooltip="Система Высшего образования в странах изучаемого языка: University" w:history="1">
              <w:r w:rsidRPr="00B71369">
                <w:rPr>
                  <w:rStyle w:val="Hyperlink"/>
                  <w:lang w:val="en-US" w:eastAsia="en-US"/>
                </w:rPr>
                <w:t>university</w:t>
              </w:r>
            </w:hyperlink>
            <w:r w:rsidRPr="00B71369">
              <w:rPr>
                <w:lang w:val="en-US" w:eastAsia="en-US"/>
              </w:rPr>
              <w:t>? Why should you go to lectures, classes, tutorials or labs? How can you make contact with other students?</w:t>
            </w:r>
          </w:p>
        </w:tc>
        <w:tc>
          <w:tcPr>
            <w:tcW w:w="0" w:type="auto"/>
            <w:vMerge/>
            <w:vAlign w:val="center"/>
          </w:tcPr>
          <w:p w:rsidR="00DD0641" w:rsidRPr="00B71369" w:rsidRDefault="00DD0641" w:rsidP="0080488B">
            <w:pPr>
              <w:widowControl/>
              <w:autoSpaceDE/>
              <w:autoSpaceDN/>
              <w:adjustRightInd/>
              <w:ind w:firstLine="0"/>
              <w:jc w:val="left"/>
              <w:rPr>
                <w:lang w:eastAsia="en-US"/>
              </w:rPr>
            </w:pPr>
          </w:p>
        </w:tc>
      </w:tr>
      <w:tr w:rsidR="00DD0641" w:rsidRPr="00B71369" w:rsidTr="0080488B">
        <w:trPr>
          <w:trHeight w:val="373"/>
        </w:trPr>
        <w:tc>
          <w:tcPr>
            <w:tcW w:w="1207" w:type="pct"/>
          </w:tcPr>
          <w:p w:rsidR="00DD0641" w:rsidRPr="00B71369" w:rsidRDefault="00DD0641" w:rsidP="0080488B">
            <w:pPr>
              <w:pStyle w:val="Style14"/>
              <w:widowControl/>
              <w:ind w:left="360" w:firstLine="0"/>
              <w:rPr>
                <w:b/>
                <w:lang w:val="en-US" w:eastAsia="en-US"/>
              </w:rPr>
            </w:pPr>
            <w:r w:rsidRPr="00B71369">
              <w:rPr>
                <w:b/>
                <w:lang w:val="en-US" w:eastAsia="en-US"/>
              </w:rPr>
              <w:t xml:space="preserve">3. </w:t>
            </w:r>
            <w:r w:rsidRPr="00B71369">
              <w:rPr>
                <w:b/>
                <w:lang w:eastAsia="en-US"/>
              </w:rPr>
              <w:t>История</w:t>
            </w:r>
            <w:r w:rsidRPr="00B71369">
              <w:rPr>
                <w:b/>
                <w:lang w:val="en-US" w:eastAsia="en-US"/>
              </w:rPr>
              <w:t xml:space="preserve"> </w:t>
            </w:r>
            <w:r w:rsidRPr="00B71369">
              <w:rPr>
                <w:b/>
                <w:lang w:eastAsia="en-US"/>
              </w:rPr>
              <w:t>научной</w:t>
            </w:r>
            <w:r w:rsidRPr="00B71369">
              <w:rPr>
                <w:b/>
                <w:lang w:val="en-US" w:eastAsia="en-US"/>
              </w:rPr>
              <w:t xml:space="preserve"> </w:t>
            </w:r>
            <w:r w:rsidRPr="00B71369">
              <w:rPr>
                <w:b/>
                <w:lang w:eastAsia="en-US"/>
              </w:rPr>
              <w:t>мысли</w:t>
            </w:r>
          </w:p>
        </w:tc>
        <w:tc>
          <w:tcPr>
            <w:tcW w:w="1632" w:type="pct"/>
          </w:tcPr>
          <w:p w:rsidR="00DD0641" w:rsidRPr="00B71369" w:rsidRDefault="00DD0641" w:rsidP="0080488B">
            <w:pPr>
              <w:pStyle w:val="Style14"/>
              <w:widowControl/>
              <w:ind w:firstLine="0"/>
              <w:jc w:val="left"/>
              <w:rPr>
                <w:lang w:val="en-US" w:eastAsia="en-US"/>
              </w:rPr>
            </w:pPr>
          </w:p>
        </w:tc>
        <w:tc>
          <w:tcPr>
            <w:tcW w:w="1831" w:type="pct"/>
          </w:tcPr>
          <w:p w:rsidR="00DD0641" w:rsidRPr="00B71369" w:rsidRDefault="00DD0641" w:rsidP="0080488B">
            <w:pPr>
              <w:pStyle w:val="Style14"/>
              <w:widowControl/>
              <w:ind w:firstLine="0"/>
              <w:jc w:val="left"/>
              <w:rPr>
                <w:lang w:val="en-US"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Pr>
          <w:p w:rsidR="00DD0641" w:rsidRPr="00B71369" w:rsidRDefault="00DD0641"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Pr>
          <w:p w:rsidR="00DD0641" w:rsidRPr="00B71369" w:rsidRDefault="00DD0641"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DD0641" w:rsidRPr="00B71369" w:rsidRDefault="00DD0641" w:rsidP="0080488B">
            <w:pPr>
              <w:widowControl/>
              <w:autoSpaceDE/>
              <w:adjustRightInd/>
              <w:ind w:firstLine="0"/>
              <w:rPr>
                <w:lang w:eastAsia="en-US"/>
              </w:rPr>
            </w:pPr>
            <w:r w:rsidRPr="00B71369">
              <w:rPr>
                <w:lang w:eastAsia="en-US"/>
              </w:rPr>
              <w:t xml:space="preserve"> </w:t>
            </w:r>
            <w:r w:rsidRPr="00B71369">
              <w:rPr>
                <w:b/>
                <w:lang w:eastAsia="en-US"/>
              </w:rPr>
              <w:t>«Имя существительное (число, род, артикли)»</w:t>
            </w:r>
          </w:p>
        </w:tc>
        <w:tc>
          <w:tcPr>
            <w:tcW w:w="1632" w:type="pct"/>
          </w:tcPr>
          <w:p w:rsidR="00DD0641" w:rsidRPr="00B71369" w:rsidRDefault="00DD0641" w:rsidP="0080488B">
            <w:pPr>
              <w:ind w:firstLine="0"/>
              <w:rPr>
                <w:lang w:eastAsia="en-US"/>
              </w:rPr>
            </w:pPr>
            <w:r w:rsidRPr="00B71369">
              <w:rPr>
                <w:lang w:eastAsia="en-US"/>
              </w:rPr>
              <w:t>Проверка выполнения грамматических упражнений</w:t>
            </w:r>
          </w:p>
        </w:tc>
        <w:tc>
          <w:tcPr>
            <w:tcW w:w="1831" w:type="pct"/>
          </w:tcPr>
          <w:p w:rsidR="00DD0641" w:rsidRPr="00C101F1" w:rsidRDefault="00DD0641" w:rsidP="0080488B">
            <w:pPr>
              <w:pStyle w:val="Heading4"/>
              <w:spacing w:before="0"/>
              <w:ind w:firstLine="0"/>
              <w:rPr>
                <w:rFonts w:ascii="Times New Roman" w:hAnsi="Times New Roman"/>
                <w:b/>
                <w:color w:val="000000"/>
                <w:lang w:val="en-US" w:eastAsia="en-US"/>
              </w:rPr>
            </w:pPr>
            <w:r w:rsidRPr="00C101F1">
              <w:rPr>
                <w:rFonts w:ascii="Times New Roman" w:hAnsi="Times New Roman"/>
                <w:b/>
                <w:color w:val="0000FF"/>
                <w:shd w:val="clear" w:color="auto" w:fill="FFFFFF"/>
                <w:lang w:val="en-US" w:eastAsia="en-US"/>
              </w:rPr>
              <w:t xml:space="preserve"> </w:t>
            </w:r>
            <w:r w:rsidRPr="00C101F1">
              <w:rPr>
                <w:rFonts w:ascii="Times New Roman" w:hAnsi="Times New Roman"/>
                <w:b/>
                <w:color w:val="000000"/>
                <w:lang w:val="en-US" w:eastAsia="en-US"/>
              </w:rPr>
              <w:t>Choose the correct variant.</w:t>
            </w:r>
          </w:p>
          <w:p w:rsidR="00DD0641" w:rsidRPr="00B71369" w:rsidRDefault="00DD0641" w:rsidP="0080488B">
            <w:pPr>
              <w:widowControl/>
              <w:autoSpaceDE/>
              <w:adjustRightInd/>
              <w:ind w:firstLine="0"/>
              <w:jc w:val="left"/>
              <w:rPr>
                <w:b/>
                <w:shd w:val="clear" w:color="auto" w:fill="FFFFFF"/>
                <w:lang w:val="en-US" w:eastAsia="en-US"/>
              </w:rPr>
            </w:pPr>
            <w:smartTag w:uri="urn:schemas-microsoft-com:office:smarttags" w:element="place">
              <w:r w:rsidRPr="00B71369">
                <w:rPr>
                  <w:color w:val="000000"/>
                  <w:shd w:val="clear" w:color="auto" w:fill="FFFFFF"/>
                  <w:lang w:val="en-US" w:eastAsia="en-US"/>
                </w:rPr>
                <w:t>I.</w:t>
              </w:r>
            </w:smartTag>
            <w:r w:rsidRPr="00B71369">
              <w:rPr>
                <w:color w:val="000000"/>
                <w:shd w:val="clear" w:color="auto" w:fill="FFFFFF"/>
                <w:lang w:val="en-US" w:eastAsia="en-US"/>
              </w:rPr>
              <w:t xml:space="preserve">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3. She was the first woman to swim across … </w:t>
            </w:r>
            <w:smartTag w:uri="urn:schemas-microsoft-com:office:smarttags" w:element="place">
              <w:r w:rsidRPr="00B71369">
                <w:rPr>
                  <w:color w:val="000000"/>
                  <w:shd w:val="clear" w:color="auto" w:fill="FFFFFF"/>
                  <w:lang w:val="en-US" w:eastAsia="en-US"/>
                </w:rPr>
                <w:t>English Channel</w:t>
              </w:r>
            </w:smartTag>
            <w:r w:rsidRPr="00B71369">
              <w:rPr>
                <w:color w:val="000000"/>
                <w:shd w:val="clear" w:color="auto" w:fill="FFFFFF"/>
                <w:lang w:val="en-US" w:eastAsia="en-US"/>
              </w:rPr>
              <w: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4. Go down … </w:t>
            </w:r>
            <w:smartTag w:uri="urn:schemas-microsoft-com:office:smarttags" w:element="address">
              <w:smartTag w:uri="urn:schemas-microsoft-com:office:smarttags" w:element="Street">
                <w:r w:rsidRPr="00B71369">
                  <w:rPr>
                    <w:color w:val="000000"/>
                    <w:shd w:val="clear" w:color="auto" w:fill="FFFFFF"/>
                    <w:lang w:val="en-US" w:eastAsia="en-US"/>
                  </w:rPr>
                  <w:t>Kingston Street</w:t>
                </w:r>
              </w:smartTag>
            </w:smartTag>
            <w:r w:rsidRPr="00B71369">
              <w:rPr>
                <w:color w:val="000000"/>
                <w:shd w:val="clear" w:color="auto" w:fill="FFFFFF"/>
                <w:lang w:val="en-US" w:eastAsia="en-US"/>
              </w:rPr>
              <w:t xml:space="preserve"> and turn left into </w:t>
            </w:r>
            <w:smartTag w:uri="urn:schemas-microsoft-com:office:smarttags" w:element="address">
              <w:smartTag w:uri="urn:schemas-microsoft-com:office:smarttags" w:element="Street">
                <w:r w:rsidRPr="00B71369">
                  <w:rPr>
                    <w:color w:val="000000"/>
                    <w:shd w:val="clear" w:color="auto" w:fill="FFFFFF"/>
                    <w:lang w:val="en-US" w:eastAsia="en-US"/>
                  </w:rPr>
                  <w:t>Oxford Street</w:t>
                </w:r>
              </w:smartTag>
            </w:smartTag>
            <w:r w:rsidRPr="00B71369">
              <w:rPr>
                <w:color w:val="000000"/>
                <w:shd w:val="clear" w:color="auto" w:fill="FFFFFF"/>
                <w:lang w:val="en-US" w:eastAsia="en-US"/>
              </w:rPr>
              <w: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Make the plural of the noun and chage the rest of the sentence</w:t>
            </w:r>
            <w:r w:rsidRPr="00B71369">
              <w:rPr>
                <w:b/>
                <w:shd w:val="clear" w:color="auto" w:fill="FFFFFF"/>
                <w:lang w:val="en-US" w:eastAsia="en-US"/>
              </w:rPr>
              <w:t xml:space="preserve"> </w:t>
            </w:r>
          </w:p>
          <w:p w:rsidR="00DD0641" w:rsidRPr="00B71369" w:rsidRDefault="00DD0641"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DD0641" w:rsidRPr="00B71369" w:rsidRDefault="00DD0641"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DD0641" w:rsidRPr="00B71369" w:rsidRDefault="00DD0641"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DD0641" w:rsidRPr="00B71369" w:rsidRDefault="00DD0641"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DD0641" w:rsidRPr="00B71369" w:rsidRDefault="00DD0641"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DD0641" w:rsidRPr="00B71369" w:rsidRDefault="00DD0641"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DD0641" w:rsidRPr="00B71369" w:rsidRDefault="00DD0641"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DD0641" w:rsidRPr="00B71369" w:rsidRDefault="00DD0641" w:rsidP="0080488B">
            <w:pPr>
              <w:ind w:firstLine="0"/>
              <w:rPr>
                <w:lang w:val="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632" w:type="pct"/>
          </w:tcPr>
          <w:p w:rsidR="00DD0641" w:rsidRPr="00B71369" w:rsidRDefault="00DD0641" w:rsidP="0080488B">
            <w:pPr>
              <w:pStyle w:val="Style14"/>
              <w:widowControl/>
              <w:ind w:firstLine="0"/>
              <w:rPr>
                <w:lang w:eastAsia="en-US"/>
              </w:rPr>
            </w:pPr>
            <w:r w:rsidRPr="00B71369">
              <w:rPr>
                <w:lang w:eastAsia="en-US"/>
              </w:rPr>
              <w:t>Выборочный опрос</w:t>
            </w:r>
          </w:p>
        </w:tc>
        <w:tc>
          <w:tcPr>
            <w:tcW w:w="1831" w:type="pct"/>
          </w:tcPr>
          <w:p w:rsidR="00DD0641" w:rsidRPr="00B71369" w:rsidRDefault="00DD0641" w:rsidP="0080488B">
            <w:pPr>
              <w:pStyle w:val="Heading2"/>
              <w:ind w:firstLine="0"/>
              <w:rPr>
                <w:szCs w:val="24"/>
                <w:lang w:eastAsia="en-US"/>
              </w:rPr>
            </w:pPr>
            <w:r w:rsidRPr="00B71369">
              <w:rPr>
                <w:szCs w:val="24"/>
                <w:lang w:eastAsia="en-US"/>
              </w:rPr>
              <w:t>Answer the following questions:</w:t>
            </w:r>
          </w:p>
          <w:p w:rsidR="00DD0641" w:rsidRPr="00B71369" w:rsidRDefault="00DD0641" w:rsidP="0080488B">
            <w:pPr>
              <w:widowControl/>
              <w:numPr>
                <w:ilvl w:val="0"/>
                <w:numId w:val="6"/>
              </w:numPr>
              <w:autoSpaceDE/>
              <w:adjustRightInd/>
              <w:ind w:left="0"/>
              <w:jc w:val="left"/>
              <w:rPr>
                <w:lang w:eastAsia="en-US"/>
              </w:rPr>
            </w:pPr>
            <w:r w:rsidRPr="00B71369">
              <w:rPr>
                <w:lang w:eastAsia="en-US"/>
              </w:rPr>
              <w:t xml:space="preserve">What was </w:t>
            </w:r>
            <w:hyperlink r:id="rId29" w:tooltip="George Stephenson" w:history="1">
              <w:r w:rsidRPr="00B71369">
                <w:rPr>
                  <w:rStyle w:val="Hyperlink"/>
                  <w:lang w:eastAsia="en-US"/>
                </w:rPr>
                <w:t>George Stephenson</w:t>
              </w:r>
            </w:hyperlink>
            <w:r w:rsidRPr="00B71369">
              <w:rPr>
                <w:lang w:eastAsia="en-US"/>
              </w:rPr>
              <w:t>?</w:t>
            </w:r>
          </w:p>
          <w:p w:rsidR="00DD0641" w:rsidRPr="00B71369" w:rsidRDefault="00DD0641"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0" w:tooltip="George Stephenson" w:history="1">
              <w:r w:rsidRPr="00B71369">
                <w:rPr>
                  <w:rStyle w:val="Hyperlink"/>
                  <w:lang w:val="en-US" w:eastAsia="en-US"/>
                </w:rPr>
                <w:t>George Stephenson</w:t>
              </w:r>
            </w:hyperlink>
            <w:r w:rsidRPr="00B71369">
              <w:rPr>
                <w:lang w:val="en-US" w:eastAsia="en-US"/>
              </w:rPr>
              <w:t xml:space="preserve"> born?</w:t>
            </w:r>
          </w:p>
          <w:p w:rsidR="00DD0641" w:rsidRPr="00B71369" w:rsidRDefault="00DD0641"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DD0641" w:rsidRPr="00B71369" w:rsidRDefault="00DD0641"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1" w:tooltip="George Stephenson" w:history="1">
              <w:r w:rsidRPr="00B71369">
                <w:rPr>
                  <w:rStyle w:val="Hyperlink"/>
                  <w:lang w:val="en-US" w:eastAsia="en-US"/>
                </w:rPr>
                <w:t>George Stephenson</w:t>
              </w:r>
            </w:hyperlink>
            <w:r w:rsidRPr="00B71369">
              <w:rPr>
                <w:lang w:val="en-US" w:eastAsia="en-US"/>
              </w:rPr>
              <w:t>?</w:t>
            </w:r>
          </w:p>
          <w:p w:rsidR="00DD0641" w:rsidRPr="00B71369" w:rsidRDefault="00DD0641"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2" w:tooltip="Выдающиеся изобретения человечества : erect" w:history="1">
              <w:r w:rsidRPr="00B71369">
                <w:rPr>
                  <w:rStyle w:val="Hyperlink"/>
                  <w:lang w:val="en-US" w:eastAsia="en-US"/>
                </w:rPr>
                <w:t>erect</w:t>
              </w:r>
            </w:hyperlink>
            <w:r w:rsidRPr="00B71369">
              <w:rPr>
                <w:lang w:val="en-US" w:eastAsia="en-US"/>
              </w:rPr>
              <w:t>ed?</w:t>
            </w:r>
          </w:p>
          <w:p w:rsidR="00DD0641" w:rsidRPr="00B71369" w:rsidRDefault="00DD0641" w:rsidP="0080488B">
            <w:pPr>
              <w:widowControl/>
              <w:shd w:val="clear" w:color="auto" w:fill="FFFFFF"/>
              <w:autoSpaceDE/>
              <w:adjustRightInd/>
              <w:ind w:firstLine="0"/>
              <w:jc w:val="left"/>
              <w:rPr>
                <w:lang w:val="en-US"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Pr>
          <w:p w:rsidR="00DD0641" w:rsidRPr="00B71369" w:rsidRDefault="00DD0641" w:rsidP="0080488B">
            <w:pPr>
              <w:pStyle w:val="Style14"/>
              <w:widowControl/>
              <w:ind w:firstLine="0"/>
              <w:rPr>
                <w:lang w:eastAsia="en-US"/>
              </w:rPr>
            </w:pPr>
            <w:r w:rsidRPr="00B71369">
              <w:rPr>
                <w:bCs/>
                <w:iCs/>
                <w:lang w:eastAsia="en-US"/>
              </w:rPr>
              <w:t>Проверка контрольных работ</w:t>
            </w:r>
          </w:p>
        </w:tc>
        <w:tc>
          <w:tcPr>
            <w:tcW w:w="1831" w:type="pct"/>
          </w:tcPr>
          <w:p w:rsidR="00DD0641" w:rsidRPr="00B71369" w:rsidRDefault="00DD0641" w:rsidP="0080488B">
            <w:pPr>
              <w:pStyle w:val="Heading2"/>
              <w:ind w:firstLine="0"/>
              <w:rPr>
                <w:b w:val="0"/>
                <w:i w:val="0"/>
                <w:szCs w:val="24"/>
                <w:lang w:eastAsia="en-US"/>
              </w:rPr>
            </w:pPr>
            <w:r w:rsidRPr="00B71369">
              <w:rPr>
                <w:rStyle w:val="FontStyle31"/>
                <w:rFonts w:ascii="Times New Roman" w:hAnsi="Times New Roman" w:cs="Times New Roman"/>
                <w:b w:val="0"/>
                <w:i w:val="0"/>
                <w:sz w:val="24"/>
                <w:szCs w:val="24"/>
                <w:lang w:eastAsia="en-US"/>
              </w:rPr>
              <w:t xml:space="preserve">Контрольная работа </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 ЗУВ</w:t>
            </w:r>
          </w:p>
        </w:tc>
      </w:tr>
      <w:tr w:rsidR="00DD0641" w:rsidRPr="00B71369" w:rsidTr="0080488B">
        <w:trPr>
          <w:trHeight w:val="373"/>
        </w:trPr>
        <w:tc>
          <w:tcPr>
            <w:tcW w:w="1207" w:type="pct"/>
          </w:tcPr>
          <w:p w:rsidR="00DD0641" w:rsidRPr="00B71369" w:rsidRDefault="00DD0641" w:rsidP="0080488B">
            <w:pPr>
              <w:pStyle w:val="Style14"/>
              <w:widowControl/>
              <w:ind w:firstLine="0"/>
              <w:rPr>
                <w:b/>
                <w:lang w:eastAsia="en-US"/>
              </w:rPr>
            </w:pPr>
            <w:r w:rsidRPr="00B71369">
              <w:rPr>
                <w:b/>
                <w:lang w:eastAsia="en-US"/>
              </w:rPr>
              <w:t>4. Страна, где я живу</w:t>
            </w:r>
          </w:p>
        </w:tc>
        <w:tc>
          <w:tcPr>
            <w:tcW w:w="1632" w:type="pct"/>
          </w:tcPr>
          <w:p w:rsidR="00DD0641" w:rsidRPr="00B71369" w:rsidRDefault="00DD0641" w:rsidP="0080488B">
            <w:pPr>
              <w:pStyle w:val="Style14"/>
              <w:widowControl/>
              <w:ind w:firstLine="0"/>
              <w:jc w:val="left"/>
              <w:rPr>
                <w:lang w:eastAsia="en-US"/>
              </w:rPr>
            </w:pPr>
          </w:p>
        </w:tc>
        <w:tc>
          <w:tcPr>
            <w:tcW w:w="1831" w:type="pct"/>
          </w:tcPr>
          <w:p w:rsidR="00DD0641" w:rsidRPr="00B71369" w:rsidRDefault="00DD0641" w:rsidP="0080488B">
            <w:pPr>
              <w:pStyle w:val="Style14"/>
              <w:widowControl/>
              <w:ind w:firstLine="0"/>
              <w:jc w:val="left"/>
              <w:rPr>
                <w:lang w:eastAsia="en-US"/>
              </w:rPr>
            </w:pPr>
          </w:p>
        </w:tc>
        <w:tc>
          <w:tcPr>
            <w:tcW w:w="330"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r>
      <w:tr w:rsidR="00DD0641" w:rsidRPr="00B71369" w:rsidTr="0080488B">
        <w:trPr>
          <w:trHeight w:val="373"/>
        </w:trPr>
        <w:tc>
          <w:tcPr>
            <w:tcW w:w="1207" w:type="pct"/>
          </w:tcPr>
          <w:p w:rsidR="00DD0641" w:rsidRPr="00B71369" w:rsidRDefault="00DD0641"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p w:rsidR="00DD0641" w:rsidRPr="00B71369" w:rsidRDefault="00DD0641" w:rsidP="0080488B">
            <w:pPr>
              <w:pStyle w:val="Style14"/>
              <w:widowControl/>
              <w:ind w:firstLine="0"/>
              <w:jc w:val="left"/>
              <w:rPr>
                <w:lang w:eastAsia="en-US"/>
              </w:rPr>
            </w:pPr>
            <w:r w:rsidRPr="00B71369">
              <w:rPr>
                <w:lang w:eastAsia="en-US"/>
              </w:rPr>
              <w:t>проверка письменных работ</w:t>
            </w:r>
          </w:p>
        </w:tc>
        <w:tc>
          <w:tcPr>
            <w:tcW w:w="1831" w:type="pct"/>
          </w:tcPr>
          <w:p w:rsidR="00DD0641" w:rsidRPr="00B71369" w:rsidRDefault="00DD0641" w:rsidP="0080488B">
            <w:pPr>
              <w:pStyle w:val="NormalWeb"/>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1) What territory does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xml:space="preserve"> occupy? 2) What</w:t>
            </w:r>
            <w:r w:rsidRPr="00B71369">
              <w:rPr>
                <w:rStyle w:val="apple-converted-space"/>
                <w:sz w:val="24"/>
                <w:lang w:val="en-US" w:eastAsia="en-US"/>
              </w:rPr>
              <w:t> </w:t>
            </w:r>
            <w:hyperlink r:id="rId33" w:tooltip="Глоссарий: countries" w:history="1">
              <w:r w:rsidRPr="00B71369">
                <w:rPr>
                  <w:rStyle w:val="Hyperlink"/>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4" w:tooltip="Глоссарий: locate" w:history="1">
              <w:r w:rsidRPr="00B71369">
                <w:rPr>
                  <w:rStyle w:val="Hyperlink"/>
                  <w:sz w:val="24"/>
                  <w:lang w:val="en-US" w:eastAsia="en-US"/>
                </w:rPr>
                <w:t>locate</w:t>
              </w:r>
            </w:hyperlink>
            <w:r w:rsidRPr="00B71369">
              <w:rPr>
                <w:sz w:val="24"/>
                <w:lang w:val="en-US" w:eastAsia="en-US"/>
              </w:rPr>
              <w:t xml:space="preserve">d on? 4)What are the longest mountain chains? 5)What sea does </w:t>
            </w:r>
            <w:smartTag w:uri="urn:schemas-microsoft-com:office:smarttags" w:element="place">
              <w:r w:rsidRPr="00B71369">
                <w:rPr>
                  <w:sz w:val="24"/>
                  <w:lang w:val="en-US" w:eastAsia="en-US"/>
                </w:rPr>
                <w:t>Europe</w:t>
              </w:r>
            </w:smartTag>
            <w:r w:rsidRPr="00B71369">
              <w:rPr>
                <w:sz w:val="24"/>
                <w:lang w:val="en-US" w:eastAsia="en-US"/>
              </w:rPr>
              <w:t>’s biggest</w:t>
            </w:r>
            <w:r w:rsidRPr="00B71369">
              <w:rPr>
                <w:rStyle w:val="apple-converted-space"/>
                <w:sz w:val="24"/>
                <w:lang w:val="en-US" w:eastAsia="en-US"/>
              </w:rPr>
              <w:t> </w:t>
            </w:r>
            <w:hyperlink r:id="rId35" w:tooltip="Глоссарий: river" w:history="1">
              <w:r w:rsidRPr="00B71369">
                <w:rPr>
                  <w:rStyle w:val="Hyperlink"/>
                  <w:sz w:val="24"/>
                  <w:lang w:val="en-US" w:eastAsia="en-US"/>
                </w:rPr>
                <w:t>river</w:t>
              </w:r>
            </w:hyperlink>
            <w:r w:rsidRPr="00B71369">
              <w:rPr>
                <w:rStyle w:val="apple-converted-space"/>
                <w:sz w:val="24"/>
                <w:lang w:val="en-US" w:eastAsia="en-US"/>
              </w:rPr>
              <w:t> </w:t>
            </w:r>
            <w:r w:rsidRPr="00B71369">
              <w:rPr>
                <w:sz w:val="24"/>
                <w:lang w:val="en-US" w:eastAsia="en-US"/>
              </w:rPr>
              <w:t>flow into? 6) What</w:t>
            </w:r>
            <w:r w:rsidRPr="00B71369">
              <w:rPr>
                <w:rStyle w:val="apple-converted-space"/>
                <w:sz w:val="24"/>
                <w:lang w:val="en-US" w:eastAsia="en-US"/>
              </w:rPr>
              <w:t> </w:t>
            </w:r>
            <w:hyperlink r:id="rId36" w:tooltip="Глоссарий: river" w:history="1">
              <w:r w:rsidRPr="00B71369">
                <w:rPr>
                  <w:rStyle w:val="Hyperlink"/>
                  <w:sz w:val="24"/>
                  <w:lang w:val="en-US" w:eastAsia="en-US"/>
                </w:rPr>
                <w:t>river</w:t>
              </w:r>
            </w:hyperlink>
            <w:r w:rsidRPr="00B71369">
              <w:rPr>
                <w:rStyle w:val="apple-converted-space"/>
                <w:sz w:val="24"/>
                <w:lang w:val="en-US" w:eastAsia="en-US"/>
              </w:rPr>
              <w:t> </w:t>
            </w:r>
            <w:r w:rsidRPr="00B71369">
              <w:rPr>
                <w:sz w:val="24"/>
                <w:lang w:val="en-US" w:eastAsia="en-US"/>
              </w:rPr>
              <w:t xml:space="preserve">flows into the </w:t>
            </w:r>
            <w:smartTag w:uri="urn:schemas-microsoft-com:office:smarttags" w:element="place">
              <w:r w:rsidRPr="00B71369">
                <w:rPr>
                  <w:sz w:val="24"/>
                  <w:lang w:val="en-US" w:eastAsia="en-US"/>
                </w:rPr>
                <w:t>Pacific Ocean</w:t>
              </w:r>
            </w:smartTag>
            <w:r w:rsidRPr="00B71369">
              <w:rPr>
                <w:sz w:val="24"/>
                <w:lang w:val="en-US" w:eastAsia="en-US"/>
              </w:rPr>
              <w:t xml:space="preserve">? 7) How deep is the world’s purest </w:t>
            </w:r>
            <w:smartTag w:uri="urn:schemas-microsoft-com:office:smarttags" w:element="place">
              <w:smartTag w:uri="urn:schemas-microsoft-com:office:smarttags" w:element="PlaceType">
                <w:r w:rsidRPr="00B71369">
                  <w:rPr>
                    <w:sz w:val="24"/>
                    <w:lang w:val="en-US" w:eastAsia="en-US"/>
                  </w:rPr>
                  <w:t>lake</w:t>
                </w:r>
              </w:smartTag>
              <w:r w:rsidRPr="00B71369">
                <w:rPr>
                  <w:sz w:val="24"/>
                  <w:lang w:val="en-US" w:eastAsia="en-US"/>
                </w:rPr>
                <w:t xml:space="preserve"> </w:t>
              </w:r>
              <w:smartTag w:uri="urn:schemas-microsoft-com:office:smarttags" w:element="PlaceName">
                <w:r w:rsidRPr="00B71369">
                  <w:rPr>
                    <w:sz w:val="24"/>
                    <w:lang w:val="en-US" w:eastAsia="en-US"/>
                  </w:rPr>
                  <w:t>Baikal</w:t>
                </w:r>
              </w:smartTag>
            </w:smartTag>
            <w:r w:rsidRPr="00B71369">
              <w:rPr>
                <w:sz w:val="24"/>
                <w:lang w:val="en-US" w:eastAsia="en-US"/>
              </w:rPr>
              <w:t xml:space="preserve">? 8) How does the climate in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xml:space="preserve"> vary? 9)What mineral resources does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xml:space="preserve"> possess? 10) What industries are developed in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11) What products do agricultural enterprises produce?</w:t>
            </w:r>
          </w:p>
          <w:p w:rsidR="00DD0641" w:rsidRPr="00B71369" w:rsidRDefault="00DD0641" w:rsidP="0080488B">
            <w:pPr>
              <w:pStyle w:val="NormalWeb"/>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DD0641" w:rsidRPr="00B71369" w:rsidRDefault="00DD0641" w:rsidP="0080488B">
            <w:pPr>
              <w:pStyle w:val="NormalWeb"/>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7" w:tooltip="Towns and cities in Russia: resident" w:history="1">
              <w:r w:rsidRPr="00B71369">
                <w:rPr>
                  <w:rStyle w:val="Hyperlink"/>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38" w:tooltip="Towns and cities in Russia: resident" w:history="1">
              <w:r w:rsidRPr="00B71369">
                <w:rPr>
                  <w:rStyle w:val="Hyperlink"/>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39" w:tooltip="Глоссарий: become" w:history="1">
              <w:r w:rsidRPr="00B71369">
                <w:rPr>
                  <w:rStyle w:val="Hyperlink"/>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DD0641" w:rsidRPr="00B71369" w:rsidRDefault="00DD0641" w:rsidP="0080488B">
            <w:pPr>
              <w:pStyle w:val="Style14"/>
              <w:widowControl/>
              <w:ind w:firstLine="0"/>
              <w:rPr>
                <w:lang w:val="en-US"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632" w:type="pct"/>
          </w:tcPr>
          <w:p w:rsidR="00DD0641" w:rsidRPr="00B71369" w:rsidRDefault="00DD0641" w:rsidP="0080488B">
            <w:pPr>
              <w:pStyle w:val="Style14"/>
              <w:widowControl/>
              <w:ind w:firstLine="0"/>
              <w:jc w:val="left"/>
              <w:rPr>
                <w:lang w:val="en-US" w:eastAsia="en-US"/>
              </w:rPr>
            </w:pPr>
            <w:r w:rsidRPr="00B71369">
              <w:rPr>
                <w:lang w:eastAsia="en-US"/>
              </w:rPr>
              <w:t>Устный</w:t>
            </w:r>
            <w:r w:rsidRPr="00B71369">
              <w:rPr>
                <w:lang w:val="en-US" w:eastAsia="en-US"/>
              </w:rPr>
              <w:t xml:space="preserve"> </w:t>
            </w:r>
            <w:r w:rsidRPr="00B71369">
              <w:rPr>
                <w:lang w:eastAsia="en-US"/>
              </w:rPr>
              <w:t>опрос</w:t>
            </w:r>
          </w:p>
        </w:tc>
        <w:tc>
          <w:tcPr>
            <w:tcW w:w="1831" w:type="pct"/>
          </w:tcPr>
          <w:p w:rsidR="00DD0641" w:rsidRPr="00B71369" w:rsidRDefault="00DD0641" w:rsidP="0080488B">
            <w:pPr>
              <w:pStyle w:val="Heading2"/>
              <w:ind w:firstLine="0"/>
              <w:rPr>
                <w:szCs w:val="24"/>
                <w:lang w:val="en-US" w:eastAsia="en-US"/>
              </w:rPr>
            </w:pPr>
            <w:r w:rsidRPr="00B71369">
              <w:rPr>
                <w:szCs w:val="24"/>
                <w:lang w:val="en-US" w:eastAsia="en-US"/>
              </w:rPr>
              <w:t>Find some information about Russsian outstanding people in Art, Music, Theater, Cinema</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DD0641" w:rsidRPr="00B71369" w:rsidRDefault="00DD0641" w:rsidP="0012133C">
            <w:pPr>
              <w:pStyle w:val="Style14"/>
              <w:widowControl/>
              <w:ind w:firstLine="0"/>
              <w:jc w:val="left"/>
              <w:rPr>
                <w:b/>
                <w:lang w:eastAsia="en-US"/>
              </w:rPr>
            </w:pPr>
          </w:p>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80488B">
        <w:trPr>
          <w:trHeight w:val="373"/>
        </w:trPr>
        <w:tc>
          <w:tcPr>
            <w:tcW w:w="1207" w:type="pct"/>
          </w:tcPr>
          <w:p w:rsidR="00DD0641" w:rsidRPr="00B71369" w:rsidRDefault="00DD0641"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Pr>
          <w:p w:rsidR="00DD0641" w:rsidRPr="00B71369" w:rsidRDefault="00DD0641" w:rsidP="0080488B">
            <w:pPr>
              <w:pStyle w:val="Style14"/>
              <w:widowControl/>
              <w:ind w:firstLine="0"/>
              <w:jc w:val="left"/>
              <w:rPr>
                <w:lang w:eastAsia="en-US"/>
              </w:rPr>
            </w:pPr>
            <w:r w:rsidRPr="00B71369">
              <w:rPr>
                <w:lang w:eastAsia="en-US"/>
              </w:rPr>
              <w:t>Проверка письменного задания</w:t>
            </w:r>
          </w:p>
        </w:tc>
        <w:tc>
          <w:tcPr>
            <w:tcW w:w="1831" w:type="pct"/>
          </w:tcPr>
          <w:p w:rsidR="00DD0641" w:rsidRPr="00B71369" w:rsidRDefault="00DD0641" w:rsidP="0080488B">
            <w:pPr>
              <w:pStyle w:val="NormalWeb"/>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1) Where is </w:t>
            </w:r>
            <w:smartTag w:uri="urn:schemas-microsoft-com:office:smarttags" w:element="place">
              <w:smartTag w:uri="urn:schemas-microsoft-com:office:smarttags" w:element="City">
                <w:r w:rsidRPr="00B71369">
                  <w:rPr>
                    <w:sz w:val="24"/>
                    <w:lang w:val="en-US" w:eastAsia="en-US"/>
                  </w:rPr>
                  <w:t>Moscow</w:t>
                </w:r>
              </w:smartTag>
            </w:smartTag>
            <w:r w:rsidRPr="00B71369">
              <w:rPr>
                <w:sz w:val="24"/>
                <w:lang w:val="en-US" w:eastAsia="en-US"/>
              </w:rPr>
              <w:t xml:space="preserve"> situated?</w:t>
            </w:r>
            <w:r w:rsidRPr="00B71369">
              <w:rPr>
                <w:sz w:val="24"/>
                <w:lang w:val="en-US" w:eastAsia="en-US"/>
              </w:rPr>
              <w:br/>
              <w:t xml:space="preserve">2) What is the role of </w:t>
            </w:r>
            <w:smartTag w:uri="urn:schemas-microsoft-com:office:smarttags" w:element="City">
              <w:r w:rsidRPr="00B71369">
                <w:rPr>
                  <w:sz w:val="24"/>
                  <w:lang w:val="en-US" w:eastAsia="en-US"/>
                </w:rPr>
                <w:t>Moscow</w:t>
              </w:r>
            </w:smartTag>
            <w:r w:rsidRPr="00B71369">
              <w:rPr>
                <w:sz w:val="24"/>
                <w:lang w:val="en-US" w:eastAsia="en-US"/>
              </w:rPr>
              <w:t xml:space="preserve"> in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w:t>
            </w:r>
            <w:r w:rsidRPr="00B71369">
              <w:rPr>
                <w:sz w:val="24"/>
                <w:lang w:val="en-US" w:eastAsia="en-US"/>
              </w:rPr>
              <w:br/>
              <w:t xml:space="preserve">3)When was </w:t>
            </w:r>
            <w:smartTag w:uri="urn:schemas-microsoft-com:office:smarttags" w:element="place">
              <w:smartTag w:uri="urn:schemas-microsoft-com:office:smarttags" w:element="City">
                <w:r w:rsidRPr="00B71369">
                  <w:rPr>
                    <w:sz w:val="24"/>
                    <w:lang w:val="en-US" w:eastAsia="en-US"/>
                  </w:rPr>
                  <w:t>Moscow</w:t>
                </w:r>
              </w:smartTag>
            </w:smartTag>
            <w:r w:rsidRPr="00B71369">
              <w:rPr>
                <w:rStyle w:val="apple-converted-space"/>
                <w:sz w:val="24"/>
                <w:lang w:val="en-US" w:eastAsia="en-US"/>
              </w:rPr>
              <w:t> </w:t>
            </w:r>
            <w:hyperlink r:id="rId40" w:tooltip="Глоссарий: found" w:history="1">
              <w:r w:rsidRPr="00B71369">
                <w:rPr>
                  <w:rStyle w:val="Hyperlink"/>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1" w:tooltip="Глоссарий: found" w:history="1">
              <w:r w:rsidRPr="00B71369">
                <w:rPr>
                  <w:rStyle w:val="Hyperlink"/>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 xml:space="preserve">6) Have you even been to </w:t>
            </w:r>
            <w:smartTag w:uri="urn:schemas-microsoft-com:office:smarttags" w:element="place">
              <w:smartTag w:uri="urn:schemas-microsoft-com:office:smarttags" w:element="City">
                <w:r w:rsidRPr="00B71369">
                  <w:rPr>
                    <w:sz w:val="24"/>
                    <w:lang w:val="en-US" w:eastAsia="en-US"/>
                  </w:rPr>
                  <w:t>Moscow</w:t>
                </w:r>
              </w:smartTag>
            </w:smartTag>
            <w:r w:rsidRPr="00B71369">
              <w:rPr>
                <w:sz w:val="24"/>
                <w:lang w:val="en-US" w:eastAsia="en-US"/>
              </w:rPr>
              <w:t>?</w:t>
            </w:r>
            <w:r w:rsidRPr="00B71369">
              <w:rPr>
                <w:sz w:val="24"/>
                <w:lang w:val="en-US" w:eastAsia="en-US"/>
              </w:rPr>
              <w:br/>
              <w:t xml:space="preserve">7) Why was our northern capital renamed three times? 8) What is the role of </w:t>
            </w:r>
            <w:smartTag w:uri="urn:schemas-microsoft-com:office:smarttags" w:element="City">
              <w:r w:rsidRPr="00B71369">
                <w:rPr>
                  <w:sz w:val="24"/>
                  <w:lang w:val="en-US" w:eastAsia="en-US"/>
                </w:rPr>
                <w:t>St. Petersburg</w:t>
              </w:r>
            </w:smartTag>
            <w:r w:rsidRPr="00B71369">
              <w:rPr>
                <w:sz w:val="24"/>
                <w:lang w:val="en-US" w:eastAsia="en-US"/>
              </w:rPr>
              <w:t xml:space="preserve"> in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9) When was it</w:t>
            </w:r>
            <w:r w:rsidRPr="00B71369">
              <w:rPr>
                <w:rStyle w:val="apple-converted-space"/>
                <w:sz w:val="24"/>
                <w:lang w:val="en-US" w:eastAsia="en-US"/>
              </w:rPr>
              <w:t> </w:t>
            </w:r>
            <w:hyperlink r:id="rId42" w:tooltip="Глоссарий: found" w:history="1">
              <w:r w:rsidRPr="00B71369">
                <w:rPr>
                  <w:rStyle w:val="Hyperlink"/>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3" w:tooltip="Глоссарий: found" w:history="1">
              <w:r w:rsidRPr="00B71369">
                <w:rPr>
                  <w:rStyle w:val="Hyperlink"/>
                  <w:sz w:val="24"/>
                  <w:lang w:val="en-US" w:eastAsia="en-US"/>
                </w:rPr>
                <w:t>found</w:t>
              </w:r>
            </w:hyperlink>
            <w:r w:rsidRPr="00B71369">
              <w:rPr>
                <w:sz w:val="24"/>
                <w:lang w:val="en-US" w:eastAsia="en-US"/>
              </w:rPr>
              <w:t xml:space="preserve">ed the city of </w:t>
            </w:r>
            <w:smartTag w:uri="urn:schemas-microsoft-com:office:smarttags" w:element="place">
              <w:smartTag w:uri="urn:schemas-microsoft-com:office:smarttags" w:element="City">
                <w:r w:rsidRPr="00B71369">
                  <w:rPr>
                    <w:sz w:val="24"/>
                    <w:lang w:val="en-US" w:eastAsia="en-US"/>
                  </w:rPr>
                  <w:t>St. Petersburg</w:t>
                </w:r>
              </w:smartTag>
            </w:smartTag>
            <w:r w:rsidRPr="00B71369">
              <w:rPr>
                <w:sz w:val="24"/>
                <w:lang w:val="en-US" w:eastAsia="en-US"/>
              </w:rPr>
              <w:t>?</w:t>
            </w:r>
            <w:r w:rsidRPr="00B71369">
              <w:rPr>
                <w:sz w:val="24"/>
                <w:lang w:val="en-US" w:eastAsia="en-US"/>
              </w:rPr>
              <w:br/>
              <w:t>11) What is the city construction history?</w:t>
            </w:r>
            <w:r w:rsidRPr="00B71369">
              <w:rPr>
                <w:sz w:val="24"/>
                <w:lang w:val="en-US" w:eastAsia="en-US"/>
              </w:rPr>
              <w:br/>
              <w:t xml:space="preserve">12) What is </w:t>
            </w:r>
            <w:smartTag w:uri="urn:schemas-microsoft-com:office:smarttags" w:element="place">
              <w:smartTag w:uri="urn:schemas-microsoft-com:office:smarttags" w:element="City">
                <w:r w:rsidRPr="00B71369">
                  <w:rPr>
                    <w:sz w:val="24"/>
                    <w:lang w:val="en-US" w:eastAsia="en-US"/>
                  </w:rPr>
                  <w:t>Novosibirsk</w:t>
                </w:r>
              </w:smartTag>
            </w:smartTag>
            <w:r w:rsidRPr="00B71369">
              <w:rPr>
                <w:sz w:val="24"/>
                <w:lang w:val="en-US" w:eastAsia="en-US"/>
              </w:rPr>
              <w:t xml:space="preserve"> famous for?</w:t>
            </w:r>
            <w:r w:rsidRPr="00B71369">
              <w:rPr>
                <w:sz w:val="24"/>
                <w:lang w:val="en-US" w:eastAsia="en-US"/>
              </w:rPr>
              <w:br/>
              <w:t xml:space="preserve">13) What is </w:t>
            </w:r>
            <w:smartTag w:uri="urn:schemas-microsoft-com:office:smarttags" w:element="place">
              <w:smartTag w:uri="urn:schemas-microsoft-com:office:smarttags" w:element="City">
                <w:r w:rsidRPr="00B71369">
                  <w:rPr>
                    <w:sz w:val="24"/>
                    <w:lang w:val="en-US" w:eastAsia="en-US"/>
                  </w:rPr>
                  <w:t>Volgograd</w:t>
                </w:r>
              </w:smartTag>
            </w:smartTag>
            <w:r w:rsidRPr="00B71369">
              <w:rPr>
                <w:sz w:val="24"/>
                <w:lang w:val="en-US" w:eastAsia="en-US"/>
              </w:rPr>
              <w:t xml:space="preserve"> famous for?</w:t>
            </w:r>
          </w:p>
          <w:p w:rsidR="00DD0641" w:rsidRPr="00B71369" w:rsidRDefault="00DD0641" w:rsidP="0080488B">
            <w:pPr>
              <w:pStyle w:val="Heading2"/>
              <w:shd w:val="clear" w:color="auto" w:fill="FFFFFF"/>
              <w:spacing w:before="150" w:after="150"/>
              <w:ind w:firstLine="0"/>
              <w:rPr>
                <w:bCs w:val="0"/>
                <w:szCs w:val="24"/>
                <w:lang w:val="en-US" w:eastAsia="en-US"/>
              </w:rPr>
            </w:pPr>
            <w:r w:rsidRPr="00B71369">
              <w:rPr>
                <w:bCs w:val="0"/>
                <w:szCs w:val="24"/>
                <w:lang w:val="en-US" w:eastAsia="en-US"/>
              </w:rPr>
              <w:t xml:space="preserve">Complete the sentences and speak about </w:t>
            </w:r>
            <w:smartTag w:uri="urn:schemas-microsoft-com:office:smarttags" w:element="place">
              <w:smartTag w:uri="urn:schemas-microsoft-com:office:smarttags" w:element="City">
                <w:r w:rsidRPr="00B71369">
                  <w:rPr>
                    <w:bCs w:val="0"/>
                    <w:szCs w:val="24"/>
                    <w:lang w:val="en-US" w:eastAsia="en-US"/>
                  </w:rPr>
                  <w:t>St. Petersburg</w:t>
                </w:r>
              </w:smartTag>
            </w:smartTag>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4" w:tooltip="Глоссарий: become" w:history="1">
              <w:r w:rsidRPr="00B71369">
                <w:rPr>
                  <w:rStyle w:val="Hyperlink"/>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5" w:tooltip="Глоссарий: winter" w:history="1">
              <w:r w:rsidRPr="00B71369">
                <w:rPr>
                  <w:rStyle w:val="Hyperlink"/>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6" w:tooltip="Глоссарий: found" w:history="1">
              <w:r w:rsidRPr="00B71369">
                <w:rPr>
                  <w:rStyle w:val="Hyperlink"/>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7" w:tooltip="TRACKING   HURRICANES: day" w:history="1">
              <w:r w:rsidRPr="00B71369">
                <w:rPr>
                  <w:rStyle w:val="Hyperlink"/>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DD0641" w:rsidRPr="00B71369" w:rsidRDefault="00DD0641" w:rsidP="0080488B">
            <w:pPr>
              <w:ind w:firstLine="0"/>
              <w:rPr>
                <w:b/>
                <w:i/>
                <w:lang w:val="en-US" w:eastAsia="en-US"/>
              </w:rPr>
            </w:pPr>
            <w:r w:rsidRPr="00B71369">
              <w:rPr>
                <w:b/>
                <w:i/>
                <w:lang w:val="en-US" w:eastAsia="en-US"/>
              </w:rPr>
              <w:t>Match the information given on the envelope with the words below.</w:t>
            </w:r>
          </w:p>
          <w:p w:rsidR="00DD0641" w:rsidRPr="00B71369" w:rsidRDefault="00DD0641" w:rsidP="0080488B">
            <w:pPr>
              <w:rPr>
                <w:lang w:val="en-US" w:eastAsia="en-US"/>
              </w:rPr>
            </w:pPr>
          </w:p>
          <w:tbl>
            <w:tblPr>
              <w:tblW w:w="0" w:type="auto"/>
              <w:tblInd w:w="954" w:type="dxa"/>
              <w:tblLook w:val="00A0"/>
            </w:tblPr>
            <w:tblGrid>
              <w:gridCol w:w="4737"/>
            </w:tblGrid>
            <w:tr w:rsidR="00DD0641" w:rsidRPr="002970C0" w:rsidTr="0080488B">
              <w:tc>
                <w:tcPr>
                  <w:tcW w:w="7664" w:type="dxa"/>
                  <w:tcBorders>
                    <w:top w:val="single" w:sz="4" w:space="0" w:color="000000"/>
                    <w:left w:val="single" w:sz="4" w:space="0" w:color="000000"/>
                    <w:bottom w:val="single" w:sz="4" w:space="0" w:color="000000"/>
                    <w:right w:val="single" w:sz="4" w:space="0" w:color="000000"/>
                  </w:tcBorders>
                </w:tcPr>
                <w:p w:rsidR="00DD0641" w:rsidRPr="00B71369" w:rsidRDefault="00DD0641" w:rsidP="0080488B">
                  <w:pPr>
                    <w:snapToGrid w:val="0"/>
                    <w:rPr>
                      <w:lang w:val="en-US" w:eastAsia="en-US"/>
                    </w:rPr>
                  </w:pPr>
                </w:p>
                <w:p w:rsidR="00DD0641" w:rsidRPr="00B71369" w:rsidRDefault="00DD0641" w:rsidP="0080488B">
                  <w:pPr>
                    <w:rPr>
                      <w:lang w:val="en-US" w:eastAsia="en-US"/>
                    </w:rPr>
                  </w:pPr>
                  <w:r w:rsidRPr="00B71369">
                    <w:rPr>
                      <w:lang w:val="en-US" w:eastAsia="en-US"/>
                    </w:rPr>
                    <w:t>New Jersey Power Company</w:t>
                  </w:r>
                </w:p>
                <w:p w:rsidR="00DD0641" w:rsidRPr="00B71369" w:rsidRDefault="00DD0641" w:rsidP="0080488B">
                  <w:pPr>
                    <w:rPr>
                      <w:lang w:val="en-US" w:eastAsia="en-US"/>
                    </w:rPr>
                  </w:pPr>
                  <w:r w:rsidRPr="00B71369">
                    <w:rPr>
                      <w:lang w:val="en-US" w:eastAsia="en-US"/>
                    </w:rPr>
                    <w:t>5674 South 23 Road</w:t>
                  </w:r>
                </w:p>
                <w:p w:rsidR="00DD0641" w:rsidRPr="00B71369" w:rsidRDefault="00DD0641" w:rsidP="0080488B">
                  <w:pPr>
                    <w:rPr>
                      <w:lang w:val="en-US" w:eastAsia="en-US"/>
                    </w:rPr>
                  </w:pPr>
                  <w:r w:rsidRPr="00B71369">
                    <w:rPr>
                      <w:lang w:val="en-US" w:eastAsia="en-US"/>
                    </w:rPr>
                    <w:t>(1)</w:t>
                  </w:r>
                  <w:smartTag w:uri="urn:schemas-microsoft-com:office:smarttags" w:element="place">
                    <w:smartTag w:uri="urn:schemas-microsoft-com:office:smarttags" w:element="City">
                      <w:r w:rsidRPr="00B71369">
                        <w:rPr>
                          <w:lang w:val="en-US" w:eastAsia="en-US"/>
                        </w:rPr>
                        <w:t>Ridgefield</w:t>
                      </w:r>
                    </w:smartTag>
                  </w:smartTag>
                  <w:r w:rsidRPr="00B71369">
                    <w:rPr>
                      <w:lang w:val="en-US" w:eastAsia="en-US"/>
                    </w:rPr>
                    <w:t xml:space="preserve">, (2) </w:t>
                  </w:r>
                  <w:r w:rsidRPr="00B71369">
                    <w:rPr>
                      <w:lang w:eastAsia="en-US"/>
                    </w:rPr>
                    <w:t>ТО</w:t>
                  </w:r>
                  <w:r w:rsidRPr="00B71369">
                    <w:rPr>
                      <w:lang w:val="en-US" w:eastAsia="en-US"/>
                    </w:rPr>
                    <w:t xml:space="preserve"> 08934</w:t>
                  </w:r>
                </w:p>
                <w:p w:rsidR="00DD0641" w:rsidRPr="00B71369" w:rsidRDefault="00DD0641" w:rsidP="0080488B">
                  <w:pPr>
                    <w:rPr>
                      <w:lang w:val="en-US" w:eastAsia="en-US"/>
                    </w:rPr>
                  </w:pPr>
                  <w:r w:rsidRPr="00B71369">
                    <w:rPr>
                      <w:lang w:val="en-US" w:eastAsia="en-US"/>
                    </w:rPr>
                    <w:t>(3) Mr Frederick Wolf</w:t>
                  </w:r>
                </w:p>
                <w:p w:rsidR="00DD0641" w:rsidRPr="00B71369" w:rsidRDefault="00DD0641" w:rsidP="0080488B">
                  <w:pPr>
                    <w:rPr>
                      <w:lang w:val="en-US" w:eastAsia="en-US"/>
                    </w:rPr>
                  </w:pPr>
                  <w:r w:rsidRPr="00B71369">
                    <w:rPr>
                      <w:lang w:val="en-US" w:eastAsia="en-US"/>
                    </w:rPr>
                    <w:t>Director of Marketing</w:t>
                  </w:r>
                </w:p>
                <w:p w:rsidR="00DD0641" w:rsidRPr="00B71369" w:rsidRDefault="00DD0641" w:rsidP="0080488B">
                  <w:pPr>
                    <w:rPr>
                      <w:lang w:val="en-US" w:eastAsia="en-US"/>
                    </w:rPr>
                  </w:pPr>
                  <w:r w:rsidRPr="00B71369">
                    <w:rPr>
                      <w:lang w:val="en-US" w:eastAsia="en-US"/>
                    </w:rPr>
                    <w:t>(4) Smith Printing Comp</w:t>
                  </w:r>
                </w:p>
                <w:p w:rsidR="00DD0641" w:rsidRPr="00B71369" w:rsidRDefault="00DD0641" w:rsidP="0080488B">
                  <w:pPr>
                    <w:rPr>
                      <w:lang w:val="en-US" w:eastAsia="en-US"/>
                    </w:rPr>
                  </w:pPr>
                  <w:smartTag w:uri="urn:schemas-microsoft-com:office:smarttags" w:element="address">
                    <w:smartTag w:uri="urn:schemas-microsoft-com:office:smarttags" w:element="Street">
                      <w:r w:rsidRPr="00B71369">
                        <w:rPr>
                          <w:lang w:val="en-US" w:eastAsia="en-US"/>
                        </w:rPr>
                        <w:t>780 (5) Seventh Avenue</w:t>
                      </w:r>
                    </w:smartTag>
                  </w:smartTag>
                </w:p>
                <w:p w:rsidR="00DD0641" w:rsidRPr="00B71369" w:rsidRDefault="00DD0641" w:rsidP="0080488B">
                  <w:pPr>
                    <w:rPr>
                      <w:lang w:val="en-US" w:eastAsia="en-US"/>
                    </w:rPr>
                  </w:pPr>
                  <w:smartTag w:uri="urn:schemas-microsoft-com:office:smarttags" w:element="place">
                    <w:smartTag w:uri="urn:schemas-microsoft-com:office:smarttags" w:element="City">
                      <w:r w:rsidRPr="00B71369">
                        <w:rPr>
                          <w:lang w:val="en-US" w:eastAsia="en-US"/>
                        </w:rPr>
                        <w:t>Milwaukee</w:t>
                      </w:r>
                    </w:smartTag>
                  </w:smartTag>
                  <w:r w:rsidRPr="00B71369">
                    <w:rPr>
                      <w:lang w:val="en-US" w:eastAsia="en-US"/>
                    </w:rPr>
                    <w:t>, (6) WI 4328</w:t>
                  </w:r>
                </w:p>
                <w:p w:rsidR="00DD0641" w:rsidRPr="00B71369" w:rsidRDefault="00DD0641" w:rsidP="0080488B">
                  <w:pPr>
                    <w:rPr>
                      <w:lang w:val="en-US" w:eastAsia="en-US"/>
                    </w:rPr>
                  </w:pPr>
                </w:p>
              </w:tc>
            </w:tr>
          </w:tbl>
          <w:p w:rsidR="00DD0641" w:rsidRPr="00B71369" w:rsidRDefault="00DD0641" w:rsidP="0080488B">
            <w:pPr>
              <w:rPr>
                <w:lang w:val="en-US" w:eastAsia="en-US"/>
              </w:rPr>
            </w:pPr>
          </w:p>
          <w:p w:rsidR="00DD0641" w:rsidRPr="00B71369" w:rsidRDefault="00DD0641" w:rsidP="0080488B">
            <w:pPr>
              <w:rPr>
                <w:lang w:val="en-US" w:eastAsia="en-US"/>
              </w:rPr>
            </w:pPr>
            <w:r w:rsidRPr="00B71369">
              <w:rPr>
                <w:lang w:val="en-US" w:eastAsia="en-US"/>
              </w:rPr>
              <w:t>a) the ZIP code in the mailing address;</w:t>
            </w:r>
          </w:p>
          <w:p w:rsidR="00DD0641" w:rsidRPr="00B71369" w:rsidRDefault="00DD0641" w:rsidP="0080488B">
            <w:pPr>
              <w:rPr>
                <w:lang w:val="en-US" w:eastAsia="en-US"/>
              </w:rPr>
            </w:pPr>
            <w:r w:rsidRPr="00B71369">
              <w:rPr>
                <w:lang w:val="en-US" w:eastAsia="en-US"/>
              </w:rPr>
              <w:t>b) the addressee;</w:t>
            </w:r>
          </w:p>
          <w:p w:rsidR="00DD0641" w:rsidRPr="00B71369" w:rsidRDefault="00DD0641" w:rsidP="0080488B">
            <w:pPr>
              <w:rPr>
                <w:lang w:val="en-US" w:eastAsia="en-US"/>
              </w:rPr>
            </w:pPr>
            <w:r w:rsidRPr="00B71369">
              <w:rPr>
                <w:lang w:val="en-US" w:eastAsia="en-US"/>
              </w:rPr>
              <w:t>c) the addressee’s company name;</w:t>
            </w:r>
          </w:p>
          <w:p w:rsidR="00DD0641" w:rsidRPr="00B71369" w:rsidRDefault="00DD0641" w:rsidP="0080488B">
            <w:pPr>
              <w:rPr>
                <w:lang w:val="en-US" w:eastAsia="en-US"/>
              </w:rPr>
            </w:pPr>
            <w:r w:rsidRPr="00B71369">
              <w:rPr>
                <w:lang w:val="en-US" w:eastAsia="en-US"/>
              </w:rPr>
              <w:t>d) the street name in the mailing address;</w:t>
            </w:r>
          </w:p>
          <w:p w:rsidR="00DD0641" w:rsidRPr="00B71369" w:rsidRDefault="00DD0641" w:rsidP="0080488B">
            <w:pPr>
              <w:rPr>
                <w:lang w:val="en-US" w:eastAsia="en-US"/>
              </w:rPr>
            </w:pPr>
            <w:r w:rsidRPr="00B71369">
              <w:rPr>
                <w:lang w:val="en-US" w:eastAsia="en-US"/>
              </w:rPr>
              <w:t>e) the town the letter comes from;</w:t>
            </w:r>
          </w:p>
          <w:p w:rsidR="00DD0641" w:rsidRPr="00B71369" w:rsidRDefault="00DD0641" w:rsidP="0080488B">
            <w:pPr>
              <w:rPr>
                <w:lang w:val="en-US" w:eastAsia="en-US"/>
              </w:rPr>
            </w:pPr>
            <w:r w:rsidRPr="00B71369">
              <w:rPr>
                <w:lang w:val="en-US" w:eastAsia="en-US"/>
              </w:rPr>
              <w:t>f) the ZIP code in the return address.</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w:t>
            </w:r>
            <w:r w:rsidRPr="00B71369">
              <w:rPr>
                <w:b/>
                <w:lang w:val="en-US" w:eastAsia="en-US"/>
              </w:rPr>
              <w:t xml:space="preserve">4 </w:t>
            </w:r>
            <w:r w:rsidRPr="00B71369">
              <w:rPr>
                <w:b/>
                <w:lang w:eastAsia="en-US"/>
              </w:rPr>
              <w:t>ЗУВ</w:t>
            </w:r>
          </w:p>
          <w:p w:rsidR="00DD0641" w:rsidRPr="00B71369" w:rsidRDefault="00DD0641" w:rsidP="0012133C">
            <w:pPr>
              <w:pStyle w:val="Style14"/>
              <w:widowControl/>
              <w:ind w:firstLine="0"/>
              <w:jc w:val="left"/>
              <w:rPr>
                <w:rStyle w:val="FontStyle31"/>
                <w:rFonts w:ascii="Times New Roman" w:hAnsi="Times New Roman" w:cs="Times New Roman"/>
                <w:b/>
                <w:sz w:val="24"/>
                <w:szCs w:val="24"/>
                <w:lang w:val="en-US" w:eastAsia="en-US"/>
              </w:rPr>
            </w:pPr>
          </w:p>
        </w:tc>
      </w:tr>
      <w:tr w:rsidR="00DD0641" w:rsidRPr="00B71369" w:rsidTr="0080488B">
        <w:trPr>
          <w:trHeight w:val="373"/>
        </w:trPr>
        <w:tc>
          <w:tcPr>
            <w:tcW w:w="1207" w:type="pct"/>
          </w:tcPr>
          <w:p w:rsidR="00DD0641" w:rsidRPr="00B71369" w:rsidRDefault="00DD0641" w:rsidP="0080488B">
            <w:pPr>
              <w:pStyle w:val="Style14"/>
              <w:widowControl/>
              <w:ind w:firstLine="0"/>
              <w:rPr>
                <w:b/>
                <w:lang w:eastAsia="en-US"/>
              </w:rPr>
            </w:pPr>
            <w:r w:rsidRPr="00B71369">
              <w:rPr>
                <w:b/>
                <w:lang w:eastAsia="en-US"/>
              </w:rPr>
              <w:t>5. Страны изучаемого языка</w:t>
            </w:r>
          </w:p>
        </w:tc>
        <w:tc>
          <w:tcPr>
            <w:tcW w:w="1632" w:type="pct"/>
          </w:tcPr>
          <w:p w:rsidR="00DD0641" w:rsidRPr="00B71369" w:rsidRDefault="00DD0641" w:rsidP="0080488B">
            <w:pPr>
              <w:pStyle w:val="Style14"/>
              <w:widowControl/>
              <w:ind w:firstLine="0"/>
              <w:jc w:val="left"/>
              <w:rPr>
                <w:color w:val="000000"/>
                <w:lang w:eastAsia="en-US"/>
              </w:rPr>
            </w:pPr>
          </w:p>
        </w:tc>
        <w:tc>
          <w:tcPr>
            <w:tcW w:w="1831" w:type="pct"/>
          </w:tcPr>
          <w:p w:rsidR="00DD0641" w:rsidRPr="00B71369" w:rsidRDefault="00DD0641" w:rsidP="0080488B">
            <w:pPr>
              <w:pStyle w:val="Style14"/>
              <w:widowControl/>
              <w:ind w:firstLine="0"/>
              <w:rPr>
                <w:color w:val="000000"/>
                <w:lang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80488B">
        <w:trPr>
          <w:trHeight w:val="373"/>
        </w:trPr>
        <w:tc>
          <w:tcPr>
            <w:tcW w:w="1207" w:type="pct"/>
          </w:tcPr>
          <w:p w:rsidR="00DD0641" w:rsidRPr="00B71369" w:rsidRDefault="00DD0641"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p w:rsidR="00DD0641" w:rsidRPr="00B71369" w:rsidRDefault="00DD0641" w:rsidP="0080488B">
            <w:pPr>
              <w:pStyle w:val="Style14"/>
              <w:widowControl/>
              <w:ind w:firstLine="0"/>
              <w:jc w:val="left"/>
              <w:rPr>
                <w:lang w:eastAsia="en-US"/>
              </w:rPr>
            </w:pPr>
            <w:r w:rsidRPr="00B71369">
              <w:rPr>
                <w:lang w:eastAsia="en-US"/>
              </w:rPr>
              <w:t>проверка письменных работ</w:t>
            </w:r>
          </w:p>
        </w:tc>
        <w:tc>
          <w:tcPr>
            <w:tcW w:w="1831" w:type="pct"/>
          </w:tcPr>
          <w:p w:rsidR="00DD0641" w:rsidRPr="00B71369" w:rsidRDefault="00DD0641" w:rsidP="0080488B">
            <w:pPr>
              <w:pStyle w:val="NormalWeb"/>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DD0641" w:rsidRPr="00B71369" w:rsidRDefault="00DD0641" w:rsidP="0080488B">
            <w:pPr>
              <w:pStyle w:val="NormalWeb"/>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t>
            </w:r>
            <w:r w:rsidRPr="00B71369">
              <w:rPr>
                <w:color w:val="545251"/>
                <w:sz w:val="24"/>
                <w:lang w:val="en-US" w:eastAsia="en-US"/>
              </w:rPr>
              <w:t xml:space="preserve"> </w:t>
            </w:r>
            <w:r w:rsidRPr="00B71369">
              <w:rPr>
                <w:sz w:val="24"/>
                <w:lang w:val="en-US" w:eastAsia="en-US"/>
              </w:rPr>
              <w:t>What is the total area of</w:t>
            </w:r>
            <w:r w:rsidRPr="00B71369">
              <w:rPr>
                <w:rStyle w:val="apple-converted-space"/>
                <w:sz w:val="24"/>
                <w:lang w:val="en-US" w:eastAsia="en-US"/>
              </w:rPr>
              <w:t> </w:t>
            </w:r>
            <w:hyperlink r:id="rId48" w:tooltip="The United Kingdom" w:history="1">
              <w:r w:rsidRPr="00B71369">
                <w:rPr>
                  <w:rStyle w:val="Hyperlink"/>
                  <w:sz w:val="24"/>
                  <w:lang w:val="en-US" w:eastAsia="en-US"/>
                </w:rPr>
                <w:t>the United Kingdom</w:t>
              </w:r>
            </w:hyperlink>
            <w:r w:rsidRPr="00B71369">
              <w:rPr>
                <w:sz w:val="24"/>
                <w:lang w:val="en-US" w:eastAsia="en-US"/>
              </w:rPr>
              <w:t>?</w:t>
            </w:r>
          </w:p>
          <w:p w:rsidR="00DD0641" w:rsidRPr="00B71369" w:rsidRDefault="00DD0641" w:rsidP="0080488B">
            <w:pPr>
              <w:pStyle w:val="NormalWeb"/>
              <w:shd w:val="clear" w:color="auto" w:fill="FFFFFF"/>
              <w:spacing w:before="0" w:beforeAutospacing="0" w:after="150" w:afterAutospacing="0" w:line="240" w:lineRule="auto"/>
              <w:rPr>
                <w:sz w:val="24"/>
                <w:lang w:val="en-US" w:eastAsia="en-US"/>
              </w:rPr>
            </w:pPr>
            <w:r w:rsidRPr="00B71369">
              <w:rPr>
                <w:sz w:val="24"/>
                <w:lang w:val="en-US" w:eastAsia="en-US"/>
              </w:rPr>
              <w:t xml:space="preserve">b)    When were </w:t>
            </w:r>
            <w:smartTag w:uri="urn:schemas-microsoft-com:office:smarttags" w:element="country-region">
              <w:r w:rsidRPr="00B71369">
                <w:rPr>
                  <w:sz w:val="24"/>
                  <w:lang w:val="en-US" w:eastAsia="en-US"/>
                </w:rPr>
                <w:t>England</w:t>
              </w:r>
            </w:smartTag>
            <w:r w:rsidRPr="00B71369">
              <w:rPr>
                <w:sz w:val="24"/>
                <w:lang w:val="en-US" w:eastAsia="en-US"/>
              </w:rPr>
              <w:t xml:space="preserve"> and </w:t>
            </w:r>
            <w:smartTag w:uri="urn:schemas-microsoft-com:office:smarttags" w:element="place">
              <w:smartTag w:uri="urn:schemas-microsoft-com:office:smarttags" w:element="country-region">
                <w:r w:rsidRPr="00B71369">
                  <w:rPr>
                    <w:sz w:val="24"/>
                    <w:lang w:val="en-US" w:eastAsia="en-US"/>
                  </w:rPr>
                  <w:t>Wales</w:t>
                </w:r>
              </w:smartTag>
            </w:smartTag>
            <w:r w:rsidRPr="00B71369">
              <w:rPr>
                <w:sz w:val="24"/>
                <w:lang w:val="en-US" w:eastAsia="en-US"/>
              </w:rPr>
              <w:t xml:space="preserve"> united?</w:t>
            </w:r>
          </w:p>
          <w:p w:rsidR="00DD0641" w:rsidRPr="00B71369" w:rsidRDefault="00DD0641" w:rsidP="0080488B">
            <w:pPr>
              <w:pStyle w:val="NormalWeb"/>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DD0641" w:rsidRPr="00B71369" w:rsidRDefault="00DD0641" w:rsidP="0080488B">
            <w:pPr>
              <w:pStyle w:val="NormalWeb"/>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49" w:tooltip="The United Kingdom" w:history="1">
              <w:r w:rsidRPr="00B71369">
                <w:rPr>
                  <w:rStyle w:val="Hyperlink"/>
                  <w:sz w:val="24"/>
                  <w:lang w:val="en-US" w:eastAsia="en-US"/>
                </w:rPr>
                <w:t>the United Kingdom</w:t>
              </w:r>
            </w:hyperlink>
            <w:r w:rsidRPr="00B71369">
              <w:rPr>
                <w:sz w:val="24"/>
                <w:lang w:val="en-US" w:eastAsia="en-US"/>
              </w:rPr>
              <w:t>?</w:t>
            </w:r>
          </w:p>
          <w:p w:rsidR="00DD0641" w:rsidRPr="00B71369" w:rsidRDefault="00DD0641" w:rsidP="0080488B">
            <w:pPr>
              <w:pStyle w:val="NormalWeb"/>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0" w:tooltip="Towns and cities in Russia: population" w:history="1">
              <w:r w:rsidRPr="00B71369">
                <w:rPr>
                  <w:rStyle w:val="Hyperlink"/>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1" w:tooltip="The United Kingdom" w:history="1">
              <w:r w:rsidRPr="00B71369">
                <w:rPr>
                  <w:rStyle w:val="Hyperlink"/>
                  <w:sz w:val="24"/>
                  <w:lang w:val="en-US" w:eastAsia="en-US"/>
                </w:rPr>
                <w:t>the United Kingdom</w:t>
              </w:r>
            </w:hyperlink>
            <w:r w:rsidRPr="00B71369">
              <w:rPr>
                <w:sz w:val="24"/>
                <w:lang w:val="en-US" w:eastAsia="en-US"/>
              </w:rPr>
              <w:t>?</w:t>
            </w:r>
          </w:p>
          <w:p w:rsidR="00DD0641" w:rsidRPr="00B71369" w:rsidRDefault="00DD0641" w:rsidP="0080488B">
            <w:pPr>
              <w:pStyle w:val="Heading2"/>
              <w:shd w:val="clear" w:color="auto" w:fill="FFFFFF"/>
              <w:spacing w:before="150" w:after="150"/>
              <w:ind w:firstLine="0"/>
              <w:rPr>
                <w:bCs w:val="0"/>
                <w:szCs w:val="24"/>
                <w:lang w:eastAsia="en-US"/>
              </w:rPr>
            </w:pPr>
            <w:r w:rsidRPr="00B71369">
              <w:rPr>
                <w:bCs w:val="0"/>
                <w:szCs w:val="24"/>
                <w:lang w:eastAsia="en-US"/>
              </w:rPr>
              <w:t>Translate into English</w:t>
            </w:r>
          </w:p>
          <w:p w:rsidR="00DD0641" w:rsidRPr="00B71369" w:rsidRDefault="00DD0641"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DD0641" w:rsidRPr="00B71369" w:rsidRDefault="00DD0641"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DD0641" w:rsidRPr="00B71369" w:rsidRDefault="00DD0641"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DD0641" w:rsidRPr="00B71369" w:rsidRDefault="00DD0641" w:rsidP="0080488B">
            <w:pPr>
              <w:pStyle w:val="NormalWeb"/>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DD0641" w:rsidRPr="00B71369" w:rsidRDefault="00DD0641" w:rsidP="0080488B">
            <w:pPr>
              <w:pStyle w:val="Style14"/>
              <w:widowControl/>
              <w:ind w:firstLine="0"/>
              <w:rPr>
                <w:lang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632" w:type="pct"/>
          </w:tcPr>
          <w:p w:rsidR="00DD0641" w:rsidRPr="00B71369" w:rsidRDefault="00DD0641" w:rsidP="0080488B">
            <w:pPr>
              <w:pStyle w:val="Style14"/>
              <w:widowControl/>
              <w:ind w:firstLine="0"/>
              <w:jc w:val="left"/>
              <w:rPr>
                <w:lang w:eastAsia="en-US"/>
              </w:rPr>
            </w:pPr>
            <w:r w:rsidRPr="00B71369">
              <w:rPr>
                <w:lang w:eastAsia="en-US"/>
              </w:rPr>
              <w:t>Устный опрос</w:t>
            </w:r>
          </w:p>
        </w:tc>
        <w:tc>
          <w:tcPr>
            <w:tcW w:w="1831" w:type="pct"/>
          </w:tcPr>
          <w:p w:rsidR="00DD0641" w:rsidRPr="00B71369" w:rsidRDefault="00DD0641" w:rsidP="0080488B">
            <w:pPr>
              <w:pStyle w:val="NormalWeb"/>
              <w:spacing w:line="240" w:lineRule="auto"/>
              <w:ind w:firstLine="0"/>
              <w:rPr>
                <w:b/>
                <w:i/>
                <w:sz w:val="24"/>
                <w:lang w:val="en-US" w:eastAsia="en-US"/>
              </w:rPr>
            </w:pPr>
            <w:r w:rsidRPr="00B71369">
              <w:rPr>
                <w:b/>
                <w:i/>
                <w:sz w:val="24"/>
                <w:lang w:val="en-US" w:eastAsia="en-US"/>
              </w:rPr>
              <w:t xml:space="preserve">Read the text and talk about "Easter in </w:t>
            </w:r>
            <w:smartTag w:uri="urn:schemas-microsoft-com:office:smarttags" w:element="country-region">
              <w:r w:rsidRPr="00B71369">
                <w:rPr>
                  <w:b/>
                  <w:i/>
                  <w:sz w:val="24"/>
                  <w:lang w:val="en-US" w:eastAsia="en-US"/>
                </w:rPr>
                <w:t>UK</w:t>
              </w:r>
            </w:smartTag>
            <w:r w:rsidRPr="00B71369">
              <w:rPr>
                <w:b/>
                <w:i/>
                <w:sz w:val="24"/>
                <w:lang w:val="en-US" w:eastAsia="en-US"/>
              </w:rPr>
              <w:t xml:space="preserve"> or </w:t>
            </w:r>
            <w:smartTag w:uri="urn:schemas-microsoft-com:office:smarttags" w:element="country-region">
              <w:r w:rsidRPr="00B71369">
                <w:rPr>
                  <w:b/>
                  <w:i/>
                  <w:sz w:val="24"/>
                  <w:lang w:val="en-US" w:eastAsia="en-US"/>
                </w:rPr>
                <w:t>USA</w:t>
              </w:r>
            </w:smartTag>
            <w:r w:rsidRPr="00B71369">
              <w:rPr>
                <w:b/>
                <w:i/>
                <w:sz w:val="24"/>
                <w:lang w:val="en-US" w:eastAsia="en-US"/>
              </w:rPr>
              <w:t xml:space="preserve">", "Easter in </w:t>
            </w:r>
            <w:smartTag w:uri="urn:schemas-microsoft-com:office:smarttags" w:element="country-region">
              <w:r w:rsidRPr="00B71369">
                <w:rPr>
                  <w:b/>
                  <w:i/>
                  <w:sz w:val="24"/>
                  <w:lang w:val="en-US" w:eastAsia="en-US"/>
                </w:rPr>
                <w:t>Russia</w:t>
              </w:r>
            </w:smartTag>
            <w:r w:rsidRPr="00B71369">
              <w:rPr>
                <w:b/>
                <w:i/>
                <w:sz w:val="24"/>
                <w:lang w:val="en-US" w:eastAsia="en-US"/>
              </w:rPr>
              <w:t xml:space="preserve">", "Differences in the celebration of Christmas  in </w:t>
            </w:r>
            <w:smartTag w:uri="urn:schemas-microsoft-com:office:smarttags" w:element="country-region">
              <w:r w:rsidRPr="00B71369">
                <w:rPr>
                  <w:b/>
                  <w:i/>
                  <w:sz w:val="24"/>
                  <w:lang w:val="en-US" w:eastAsia="en-US"/>
                </w:rPr>
                <w:t>UK</w:t>
              </w:r>
            </w:smartTag>
            <w:r w:rsidRPr="00B71369">
              <w:rPr>
                <w:b/>
                <w:i/>
                <w:sz w:val="24"/>
                <w:lang w:val="en-US" w:eastAsia="en-US"/>
              </w:rPr>
              <w:t xml:space="preserve">, </w:t>
            </w:r>
            <w:smartTag w:uri="urn:schemas-microsoft-com:office:smarttags" w:element="country-region">
              <w:r w:rsidRPr="00B71369">
                <w:rPr>
                  <w:b/>
                  <w:i/>
                  <w:sz w:val="24"/>
                  <w:lang w:val="en-US" w:eastAsia="en-US"/>
                </w:rPr>
                <w:t>USA</w:t>
              </w:r>
            </w:smartTag>
            <w:r w:rsidRPr="00B71369">
              <w:rPr>
                <w:b/>
                <w:i/>
                <w:sz w:val="24"/>
                <w:lang w:val="en-US" w:eastAsia="en-US"/>
              </w:rPr>
              <w:t xml:space="preserve">  and </w:t>
            </w:r>
            <w:smartTag w:uri="urn:schemas-microsoft-com:office:smarttags" w:element="place">
              <w:smartTag w:uri="urn:schemas-microsoft-com:office:smarttags" w:element="country-region">
                <w:r w:rsidRPr="00B71369">
                  <w:rPr>
                    <w:b/>
                    <w:i/>
                    <w:sz w:val="24"/>
                    <w:lang w:val="en-US" w:eastAsia="en-US"/>
                  </w:rPr>
                  <w:t>Russia</w:t>
                </w:r>
              </w:smartTag>
            </w:smartTag>
            <w:r w:rsidRPr="00B71369">
              <w:rPr>
                <w:b/>
                <w:i/>
                <w:sz w:val="24"/>
                <w:lang w:val="en-US" w:eastAsia="en-US"/>
              </w:rPr>
              <w:t>"</w:t>
            </w: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D0641" w:rsidRPr="00B71369" w:rsidTr="0080488B">
        <w:trPr>
          <w:trHeight w:val="373"/>
        </w:trPr>
        <w:tc>
          <w:tcPr>
            <w:tcW w:w="1207" w:type="pct"/>
          </w:tcPr>
          <w:p w:rsidR="00DD0641" w:rsidRPr="00B71369" w:rsidRDefault="00DD0641"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Pr>
          <w:p w:rsidR="00DD0641" w:rsidRPr="00B71369" w:rsidRDefault="00DD0641"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Pr>
          <w:p w:rsidR="00DD0641" w:rsidRPr="00C101F1" w:rsidRDefault="00DD0641" w:rsidP="0080488B">
            <w:pPr>
              <w:pStyle w:val="Default"/>
              <w:jc w:val="both"/>
              <w:rPr>
                <w:b/>
                <w:i/>
                <w:color w:val="auto"/>
                <w:lang w:val="en-US"/>
              </w:rPr>
            </w:pPr>
            <w:r w:rsidRPr="00C101F1">
              <w:rPr>
                <w:b/>
                <w:i/>
                <w:color w:val="auto"/>
                <w:lang w:val="en-US"/>
              </w:rPr>
              <w:t xml:space="preserve">Fill in the gaps with a proper adjective in a correct degree of comparison. </w:t>
            </w:r>
          </w:p>
          <w:p w:rsidR="00DD0641" w:rsidRPr="00B71369" w:rsidRDefault="00DD0641"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DD0641" w:rsidRPr="00B71369" w:rsidRDefault="00DD0641"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DD0641" w:rsidRPr="00B71369" w:rsidRDefault="00DD0641"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DD0641" w:rsidRPr="00B71369" w:rsidRDefault="00DD0641" w:rsidP="0080488B">
            <w:pPr>
              <w:widowControl/>
              <w:numPr>
                <w:ilvl w:val="0"/>
                <w:numId w:val="8"/>
              </w:numPr>
              <w:shd w:val="clear" w:color="auto" w:fill="FFFFFF"/>
              <w:autoSpaceDE/>
              <w:adjustRightInd/>
              <w:jc w:val="left"/>
              <w:textAlignment w:val="baseline"/>
              <w:rPr>
                <w:lang w:val="en-US" w:eastAsia="en-US"/>
              </w:rPr>
            </w:pPr>
            <w:smartTag w:uri="urn:schemas-microsoft-com:office:smarttags" w:element="address">
              <w:smartTag w:uri="urn:schemas-microsoft-com:office:smarttags" w:element="Street">
                <w:r w:rsidRPr="00B71369">
                  <w:rPr>
                    <w:lang w:val="en-US" w:eastAsia="en-US"/>
                  </w:rPr>
                  <w:t>Park Street</w:t>
                </w:r>
              </w:smartTag>
            </w:smartTag>
            <w:r w:rsidRPr="00B71369">
              <w:rPr>
                <w:lang w:val="en-US" w:eastAsia="en-US"/>
              </w:rPr>
              <w:t xml:space="preserve"> is _______ than </w:t>
            </w:r>
            <w:smartTag w:uri="urn:schemas-microsoft-com:office:smarttags" w:element="address">
              <w:smartTag w:uri="urn:schemas-microsoft-com:office:smarttags" w:element="Street">
                <w:r w:rsidRPr="00B71369">
                  <w:rPr>
                    <w:lang w:val="en-US" w:eastAsia="en-US"/>
                  </w:rPr>
                  <w:t>Market Street</w:t>
                </w:r>
              </w:smartTag>
            </w:smartTag>
            <w:r w:rsidRPr="00B71369">
              <w:rPr>
                <w:lang w:val="en-US" w:eastAsia="en-US"/>
              </w:rPr>
              <w:t>.</w:t>
            </w:r>
          </w:p>
          <w:p w:rsidR="00DD0641" w:rsidRPr="00B71369" w:rsidRDefault="00DD0641"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DD0641" w:rsidRPr="00B71369" w:rsidRDefault="00DD0641"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DD0641" w:rsidRPr="00B71369" w:rsidRDefault="00DD0641"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DD0641" w:rsidRPr="00B71369" w:rsidRDefault="00DD0641"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DD0641" w:rsidRPr="00B71369" w:rsidRDefault="00DD0641" w:rsidP="0080488B">
            <w:pPr>
              <w:pStyle w:val="Style14"/>
              <w:widowControl/>
              <w:ind w:firstLine="0"/>
              <w:rPr>
                <w:color w:val="000000"/>
                <w:lang w:val="en-US" w:eastAsia="en-US"/>
              </w:rPr>
            </w:pPr>
          </w:p>
        </w:tc>
        <w:tc>
          <w:tcPr>
            <w:tcW w:w="330" w:type="pct"/>
          </w:tcPr>
          <w:p w:rsidR="00DD0641" w:rsidRPr="00B71369" w:rsidRDefault="00DD0641"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DD0641" w:rsidRPr="00B71369" w:rsidTr="0080488B">
        <w:trPr>
          <w:trHeight w:val="3253"/>
        </w:trPr>
        <w:tc>
          <w:tcPr>
            <w:tcW w:w="1207" w:type="pct"/>
          </w:tcPr>
          <w:p w:rsidR="00DD0641" w:rsidRPr="00B71369" w:rsidRDefault="00DD0641"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Pr>
          <w:p w:rsidR="00DD0641" w:rsidRPr="00B71369" w:rsidRDefault="00DD0641"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Pr>
          <w:p w:rsidR="00DD0641" w:rsidRPr="00B71369" w:rsidRDefault="00DD0641"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DD0641" w:rsidRPr="00B71369" w:rsidRDefault="00DD0641" w:rsidP="0080488B">
            <w:pPr>
              <w:widowControl/>
              <w:shd w:val="clear" w:color="auto" w:fill="FFFFFF"/>
              <w:autoSpaceDE/>
              <w:adjustRightInd/>
              <w:ind w:firstLine="0"/>
              <w:rPr>
                <w:lang w:val="en-US" w:eastAsia="en-US"/>
              </w:rPr>
            </w:pPr>
            <w:r w:rsidRPr="00B71369">
              <w:rPr>
                <w:lang w:val="en-US" w:eastAsia="en-US"/>
              </w:rPr>
              <w:t xml:space="preserve">a) Welcome … </w:t>
            </w:r>
            <w:smartTag w:uri="urn:schemas-microsoft-com:office:smarttags" w:element="place">
              <w:smartTag w:uri="urn:schemas-microsoft-com:office:smarttags" w:element="City">
                <w:r w:rsidRPr="00B71369">
                  <w:rPr>
                    <w:lang w:val="en-US" w:eastAsia="en-US"/>
                  </w:rPr>
                  <w:t>London</w:t>
                </w:r>
              </w:smartTag>
            </w:smartTag>
            <w:r w:rsidRPr="00B71369">
              <w:rPr>
                <w:lang w:val="en-US" w:eastAsia="en-US"/>
              </w:rPr>
              <w:t>, Mr Burger, b) I’m Sally Smith … United Tours. Now … me see. d) … hotel is the Sherlock Holmes, Mr Burger. e) It’s named … the famous detective, f) The Sherlock Holmes Hotel is …            </w:t>
            </w:r>
            <w:smartTag w:uri="urn:schemas-microsoft-com:office:smarttags" w:element="address">
              <w:smartTag w:uri="urn:schemas-microsoft-com:office:smarttags" w:element="Street">
                <w:r w:rsidRPr="00B71369">
                  <w:rPr>
                    <w:lang w:val="en-US" w:eastAsia="en-US"/>
                  </w:rPr>
                  <w:t>Baker Street</w:t>
                </w:r>
              </w:smartTag>
            </w:smartTag>
            <w:r w:rsidRPr="00B71369">
              <w:rPr>
                <w:lang w:val="en-US" w:eastAsia="en-US"/>
              </w:rPr>
              <w:t xml:space="preserve">, … Baker Street Underground Station. g)Here's the … brochure and a theatre ticket … tonight, h) Have a nice … in </w:t>
            </w:r>
            <w:smartTag w:uri="urn:schemas-microsoft-com:office:smarttags" w:element="place">
              <w:smartTag w:uri="urn:schemas-microsoft-com:office:smarttags" w:element="City">
                <w:r w:rsidRPr="00B71369">
                  <w:rPr>
                    <w:lang w:val="en-US" w:eastAsia="en-US"/>
                  </w:rPr>
                  <w:t>London</w:t>
                </w:r>
              </w:smartTag>
            </w:smartTag>
            <w:r w:rsidRPr="00B71369">
              <w:rPr>
                <w:lang w:val="en-US" w:eastAsia="en-US"/>
              </w:rPr>
              <w:t>, Mr Burger.</w:t>
            </w:r>
          </w:p>
          <w:p w:rsidR="00DD0641" w:rsidRPr="00B71369" w:rsidRDefault="00DD0641"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w:t>
            </w:r>
            <w:r w:rsidRPr="00B71369">
              <w:rPr>
                <w:b/>
                <w:bCs/>
                <w:i/>
                <w:lang w:eastAsia="en-US"/>
              </w:rPr>
              <w:t xml:space="preserve"> </w:t>
            </w:r>
            <w:r w:rsidRPr="00B71369">
              <w:rPr>
                <w:b/>
                <w:bCs/>
                <w:i/>
                <w:lang w:val="en-US" w:eastAsia="en-US"/>
              </w:rPr>
              <w:t>into</w:t>
            </w:r>
            <w:r w:rsidRPr="00B71369">
              <w:rPr>
                <w:b/>
                <w:bCs/>
                <w:i/>
                <w:lang w:eastAsia="en-US"/>
              </w:rPr>
              <w:t xml:space="preserve"> </w:t>
            </w:r>
            <w:r w:rsidRPr="00B71369">
              <w:rPr>
                <w:b/>
                <w:bCs/>
                <w:i/>
                <w:lang w:val="en-US" w:eastAsia="en-US"/>
              </w:rPr>
              <w:t>English</w:t>
            </w:r>
            <w:r w:rsidRPr="00B71369">
              <w:rPr>
                <w:b/>
                <w:bCs/>
                <w:lang w:eastAsia="en-US"/>
              </w:rPr>
              <w:t>.</w:t>
            </w:r>
          </w:p>
          <w:p w:rsidR="00DD0641" w:rsidRPr="00B71369" w:rsidRDefault="00DD0641"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ind w:firstLine="0"/>
              <w:rPr>
                <w:b/>
                <w:lang w:eastAsia="en-US"/>
              </w:rPr>
            </w:pPr>
            <w:r w:rsidRPr="00B71369">
              <w:rPr>
                <w:lang w:eastAsia="en-US"/>
              </w:rPr>
              <w:t>Диагностика сформированности навыков и умений по всем видам деятельности</w:t>
            </w:r>
          </w:p>
        </w:tc>
        <w:tc>
          <w:tcPr>
            <w:tcW w:w="1632" w:type="pct"/>
          </w:tcPr>
          <w:p w:rsidR="00DD0641" w:rsidRPr="00B71369" w:rsidRDefault="00DD0641"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Контрольная работа </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Pr>
          <w:p w:rsidR="00DD0641" w:rsidRPr="00B71369" w:rsidRDefault="00DD0641" w:rsidP="0080488B">
            <w:pPr>
              <w:pStyle w:val="Style14"/>
              <w:widowControl/>
              <w:ind w:firstLine="0"/>
              <w:jc w:val="left"/>
              <w:rPr>
                <w:color w:val="000000"/>
                <w:lang w:eastAsia="en-US"/>
              </w:rPr>
            </w:pPr>
          </w:p>
        </w:tc>
        <w:tc>
          <w:tcPr>
            <w:tcW w:w="1831" w:type="pct"/>
          </w:tcPr>
          <w:p w:rsidR="00DD0641" w:rsidRPr="00B71369" w:rsidRDefault="00DD0641" w:rsidP="0080488B">
            <w:pPr>
              <w:pStyle w:val="Style14"/>
              <w:widowControl/>
              <w:ind w:firstLine="0"/>
              <w:jc w:val="left"/>
              <w:rPr>
                <w:color w:val="000000"/>
                <w:lang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Pr>
          <w:p w:rsidR="00DD0641" w:rsidRPr="00B71369" w:rsidRDefault="00DD0641" w:rsidP="0080488B">
            <w:pPr>
              <w:pStyle w:val="Style14"/>
              <w:widowControl/>
              <w:ind w:firstLine="0"/>
              <w:jc w:val="left"/>
              <w:rPr>
                <w:lang w:eastAsia="en-US"/>
              </w:rPr>
            </w:pPr>
            <w:r w:rsidRPr="00B71369">
              <w:rPr>
                <w:lang w:eastAsia="en-US"/>
              </w:rPr>
              <w:t>Составление аннотации к тексту</w:t>
            </w:r>
          </w:p>
        </w:tc>
        <w:tc>
          <w:tcPr>
            <w:tcW w:w="1831" w:type="pct"/>
          </w:tcPr>
          <w:p w:rsidR="00DD0641" w:rsidRPr="00B71369" w:rsidRDefault="00DD0641" w:rsidP="0080488B">
            <w:pPr>
              <w:pStyle w:val="NormalWeb"/>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DD0641" w:rsidRPr="00B71369" w:rsidRDefault="00DD0641" w:rsidP="0080488B">
            <w:pPr>
              <w:pStyle w:val="NormalWeb"/>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2" w:tooltip="Глоссарий: ferrous" w:history="1">
              <w:r w:rsidRPr="00B71369">
                <w:rPr>
                  <w:rStyle w:val="Hyperlink"/>
                  <w:sz w:val="24"/>
                  <w:lang w:val="en-US" w:eastAsia="en-US"/>
                </w:rPr>
                <w:t>ferrous</w:t>
              </w:r>
            </w:hyperlink>
            <w:r w:rsidRPr="00B71369">
              <w:rPr>
                <w:rStyle w:val="apple-converted-space"/>
                <w:sz w:val="24"/>
                <w:lang w:val="en-US" w:eastAsia="en-US"/>
              </w:rPr>
              <w:t> </w:t>
            </w:r>
            <w:r w:rsidRPr="00B71369">
              <w:rPr>
                <w:sz w:val="24"/>
                <w:lang w:val="en-US" w:eastAsia="en-US"/>
              </w:rPr>
              <w:t xml:space="preserve">metallurgy of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2. What is the share of MMK in domestic market of</w:t>
            </w:r>
            <w:r w:rsidRPr="00B71369">
              <w:rPr>
                <w:rStyle w:val="apple-converted-space"/>
                <w:sz w:val="24"/>
                <w:lang w:val="en-US" w:eastAsia="en-US"/>
              </w:rPr>
              <w:t> </w:t>
            </w:r>
            <w:hyperlink r:id="rId53" w:tooltip="Глоссарий: steel" w:history="1">
              <w:r w:rsidRPr="00B71369">
                <w:rPr>
                  <w:rStyle w:val="Hyperlink"/>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4" w:tooltip="Глоссарий: production" w:history="1">
              <w:r w:rsidRPr="00B71369">
                <w:rPr>
                  <w:rStyle w:val="Hyperlink"/>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Emphasis"/>
                <w:sz w:val="24"/>
                <w:lang w:val="en-US" w:eastAsia="en-US"/>
              </w:rPr>
              <w:t>(beyond the</w:t>
            </w:r>
            <w:r w:rsidRPr="00B71369">
              <w:rPr>
                <w:rStyle w:val="apple-converted-space"/>
                <w:iCs/>
                <w:sz w:val="24"/>
                <w:lang w:val="en-US" w:eastAsia="en-US"/>
              </w:rPr>
              <w:t> </w:t>
            </w:r>
            <w:hyperlink r:id="rId55" w:tooltip="Глоссарий: production" w:history="1">
              <w:r w:rsidRPr="00B71369">
                <w:rPr>
                  <w:rStyle w:val="Hyperlink"/>
                  <w:iCs/>
                  <w:sz w:val="24"/>
                  <w:lang w:val="en-US" w:eastAsia="en-US"/>
                </w:rPr>
                <w:t>production</w:t>
              </w:r>
            </w:hyperlink>
            <w:r w:rsidRPr="00B71369">
              <w:rPr>
                <w:rStyle w:val="apple-converted-space"/>
                <w:iCs/>
                <w:sz w:val="24"/>
                <w:lang w:val="en-US" w:eastAsia="en-US"/>
              </w:rPr>
              <w:t> </w:t>
            </w:r>
            <w:r w:rsidRPr="00B71369">
              <w:rPr>
                <w:rStyle w:val="Emphasis"/>
                <w:sz w:val="24"/>
                <w:lang w:val="en-US" w:eastAsia="en-US"/>
              </w:rPr>
              <w:t>of</w:t>
            </w:r>
            <w:r w:rsidRPr="00B71369">
              <w:rPr>
                <w:rStyle w:val="apple-converted-space"/>
                <w:iCs/>
                <w:sz w:val="24"/>
                <w:lang w:val="en-US" w:eastAsia="en-US"/>
              </w:rPr>
              <w:t> </w:t>
            </w:r>
            <w:hyperlink r:id="rId56" w:tooltip="Nanotechnology: advanced" w:history="1">
              <w:r w:rsidRPr="00B71369">
                <w:rPr>
                  <w:rStyle w:val="Hyperlink"/>
                  <w:iCs/>
                  <w:sz w:val="24"/>
                  <w:lang w:val="en-US" w:eastAsia="en-US"/>
                </w:rPr>
                <w:t>advanced</w:t>
              </w:r>
            </w:hyperlink>
            <w:r w:rsidRPr="00B71369">
              <w:rPr>
                <w:rStyle w:val="apple-converted-space"/>
                <w:iCs/>
                <w:sz w:val="24"/>
                <w:lang w:val="en-US" w:eastAsia="en-US"/>
              </w:rPr>
              <w:t> </w:t>
            </w:r>
            <w:r w:rsidRPr="00B71369">
              <w:rPr>
                <w:rStyle w:val="Emphasis"/>
                <w:sz w:val="24"/>
                <w:lang w:val="en-US" w:eastAsia="en-US"/>
              </w:rPr>
              <w:t xml:space="preserve">processing) </w:t>
            </w:r>
            <w:r w:rsidRPr="00B71369">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DD0641" w:rsidRPr="00B71369" w:rsidRDefault="00DD0641" w:rsidP="0080488B">
            <w:pPr>
              <w:pStyle w:val="Heading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DD0641" w:rsidRPr="00B71369" w:rsidRDefault="00DD0641" w:rsidP="0080488B">
            <w:pPr>
              <w:pStyle w:val="NormalWeb"/>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1. The </w:t>
            </w:r>
            <w:smartTag w:uri="urn:schemas-microsoft-com:office:smarttags" w:element="City">
              <w:r w:rsidRPr="00B71369">
                <w:rPr>
                  <w:sz w:val="24"/>
                  <w:lang w:val="en-US" w:eastAsia="en-US"/>
                </w:rPr>
                <w:t>Magnitogorsk</w:t>
              </w:r>
            </w:smartTag>
            <w:r w:rsidRPr="00B71369">
              <w:rPr>
                <w:sz w:val="24"/>
                <w:lang w:val="en-US" w:eastAsia="en-US"/>
              </w:rPr>
              <w:t xml:space="preserve"> Iron and</w:t>
            </w:r>
            <w:r w:rsidRPr="00B71369">
              <w:rPr>
                <w:rStyle w:val="apple-converted-space"/>
                <w:sz w:val="24"/>
                <w:lang w:val="en-US" w:eastAsia="en-US"/>
              </w:rPr>
              <w:t> </w:t>
            </w:r>
            <w:hyperlink r:id="rId57" w:tooltip="Глоссарий: steel" w:history="1">
              <w:r w:rsidRPr="00B71369">
                <w:rPr>
                  <w:rStyle w:val="Hyperlink"/>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58" w:tooltip="Глоссарий: ferrous" w:history="1">
              <w:r w:rsidRPr="00B71369">
                <w:rPr>
                  <w:rStyle w:val="Hyperlink"/>
                  <w:sz w:val="24"/>
                  <w:lang w:val="en-US" w:eastAsia="en-US"/>
                </w:rPr>
                <w:t>ferrous</w:t>
              </w:r>
            </w:hyperlink>
            <w:r w:rsidRPr="00B71369">
              <w:rPr>
                <w:rStyle w:val="apple-converted-space"/>
                <w:sz w:val="24"/>
                <w:lang w:val="en-US" w:eastAsia="en-US"/>
              </w:rPr>
              <w:t> </w:t>
            </w:r>
            <w:r w:rsidRPr="00B71369">
              <w:rPr>
                <w:sz w:val="24"/>
                <w:lang w:val="en-US" w:eastAsia="en-US"/>
              </w:rPr>
              <w:t xml:space="preserve">metallurgy of </w:t>
            </w:r>
            <w:smartTag w:uri="urn:schemas-microsoft-com:office:smarttags" w:element="place">
              <w:smartTag w:uri="urn:schemas-microsoft-com:office:smarttags" w:element="country-region">
                <w:r w:rsidRPr="00B71369">
                  <w:rPr>
                    <w:sz w:val="24"/>
                    <w:lang w:val="en-US" w:eastAsia="en-US"/>
                  </w:rPr>
                  <w:t>Russia</w:t>
                </w:r>
              </w:smartTag>
            </w:smartTag>
            <w:r w:rsidRPr="00B71369">
              <w:rPr>
                <w:sz w:val="24"/>
                <w:lang w:val="en-US" w:eastAsia="en-US"/>
              </w:rPr>
              <w:t>. 2. Its share of the</w:t>
            </w:r>
            <w:r w:rsidRPr="00B71369">
              <w:rPr>
                <w:rStyle w:val="apple-converted-space"/>
                <w:sz w:val="24"/>
                <w:lang w:val="en-US" w:eastAsia="en-US"/>
              </w:rPr>
              <w:t> </w:t>
            </w:r>
            <w:hyperlink r:id="rId59" w:tooltip="Глоссарий: steel" w:history="1">
              <w:r w:rsidRPr="00B71369">
                <w:rPr>
                  <w:rStyle w:val="Hyperlink"/>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0" w:tooltip="Глоссарий: steel" w:history="1">
              <w:r w:rsidRPr="00B71369">
                <w:rPr>
                  <w:rStyle w:val="Hyperlink"/>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1" w:tooltip="Russian Federation" w:history="1">
              <w:r w:rsidRPr="00B71369">
                <w:rPr>
                  <w:rStyle w:val="Hyperlink"/>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Pr>
          <w:p w:rsidR="00DD0641" w:rsidRPr="00B71369" w:rsidRDefault="00DD0641"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Pr>
          <w:p w:rsidR="00DD0641" w:rsidRPr="00B71369" w:rsidRDefault="00DD0641"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DD0641" w:rsidRPr="00B71369" w:rsidRDefault="00DD0641"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DD0641" w:rsidRPr="00B71369" w:rsidRDefault="00DD0641"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 xml:space="preserve">He (live) _______  in </w:t>
            </w:r>
            <w:smartTag w:uri="urn:schemas-microsoft-com:office:smarttags" w:element="place">
              <w:smartTag w:uri="urn:schemas-microsoft-com:office:smarttags" w:element="City">
                <w:r w:rsidRPr="00B71369">
                  <w:rPr>
                    <w:lang w:val="en-US" w:eastAsia="en-US"/>
                  </w:rPr>
                  <w:t>Paris</w:t>
                </w:r>
              </w:smartTag>
            </w:smartTag>
            <w:r w:rsidRPr="00B71369">
              <w:rPr>
                <w:lang w:val="en-US" w:eastAsia="en-US"/>
              </w:rPr>
              <w:t xml:space="preserve"> from 1997 to 2000.</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 xml:space="preserve">He (live) _______  in </w:t>
            </w:r>
            <w:smartTag w:uri="urn:schemas-microsoft-com:office:smarttags" w:element="place">
              <w:smartTag w:uri="urn:schemas-microsoft-com:office:smarttags" w:element="State">
                <w:r w:rsidRPr="00B71369">
                  <w:rPr>
                    <w:lang w:val="en-US" w:eastAsia="en-US"/>
                  </w:rPr>
                  <w:t>New York</w:t>
                </w:r>
              </w:smartTag>
            </w:smartTag>
            <w:r w:rsidRPr="00B71369">
              <w:rPr>
                <w:lang w:val="en-US" w:eastAsia="en-US"/>
              </w:rPr>
              <w:t xml:space="preserve"> since 2001.</w:t>
            </w:r>
          </w:p>
          <w:p w:rsidR="00DD0641" w:rsidRPr="00B71369" w:rsidRDefault="00DD0641"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DD0641" w:rsidRPr="00B71369" w:rsidRDefault="00DD0641"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We (be) _______  at primary school from 1993 to 1998.</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DD0641" w:rsidRPr="00B71369" w:rsidRDefault="00DD0641"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DD0641" w:rsidRPr="00B71369" w:rsidRDefault="00DD0641"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 xml:space="preserve">1.  I ________ (never/ be) to the </w:t>
            </w:r>
            <w:smartTag w:uri="urn:schemas-microsoft-com:office:smarttags" w:element="place">
              <w:smartTag w:uri="urn:schemas-microsoft-com:office:smarttags" w:element="country-region">
                <w:r w:rsidRPr="00B71369">
                  <w:rPr>
                    <w:lang w:val="en-US" w:eastAsia="en-US"/>
                  </w:rPr>
                  <w:t>USA</w:t>
                </w:r>
              </w:smartTag>
            </w:smartTag>
            <w:r w:rsidRPr="00B71369">
              <w:rPr>
                <w:lang w:val="en-US" w:eastAsia="en-US"/>
              </w:rPr>
              <w:t>. I ______ (want) to go there last summer but I couldn’t.</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 xml:space="preserve">3.  His father ________ (come back) to </w:t>
            </w:r>
            <w:smartTag w:uri="urn:schemas-microsoft-com:office:smarttags" w:element="place">
              <w:smartTag w:uri="urn:schemas-microsoft-com:office:smarttags" w:element="City">
                <w:r w:rsidRPr="00B71369">
                  <w:rPr>
                    <w:lang w:val="en-US" w:eastAsia="en-US"/>
                  </w:rPr>
                  <w:t>London</w:t>
                </w:r>
              </w:smartTag>
            </w:smartTag>
            <w:r w:rsidRPr="00B71369">
              <w:rPr>
                <w:lang w:val="en-US" w:eastAsia="en-US"/>
              </w:rPr>
              <w:t xml:space="preserve"> last Sunday.</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DD0641" w:rsidRPr="00B71369" w:rsidRDefault="00DD0641"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632"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tc>
        <w:tc>
          <w:tcPr>
            <w:tcW w:w="1831" w:type="pct"/>
          </w:tcPr>
          <w:p w:rsidR="00DD0641" w:rsidRPr="00B71369" w:rsidRDefault="00DD0641" w:rsidP="0080488B">
            <w:pPr>
              <w:pStyle w:val="Style14"/>
              <w:widowControl/>
              <w:ind w:firstLine="0"/>
              <w:rPr>
                <w:b/>
                <w:i/>
                <w:lang w:val="en-US" w:eastAsia="en-US"/>
              </w:rPr>
            </w:pPr>
            <w:r w:rsidRPr="00B71369">
              <w:rPr>
                <w:b/>
                <w:i/>
                <w:lang w:val="en-US" w:eastAsia="en-US"/>
              </w:rPr>
              <w:t>Give your ideas upon these statements</w:t>
            </w:r>
          </w:p>
          <w:p w:rsidR="00DD0641" w:rsidRPr="00B71369" w:rsidRDefault="00DD0641" w:rsidP="0080488B">
            <w:pPr>
              <w:pStyle w:val="Style14"/>
              <w:widowControl/>
              <w:ind w:firstLine="0"/>
              <w:rPr>
                <w:lang w:val="en-GB" w:eastAsia="en-US"/>
              </w:rPr>
            </w:pPr>
            <w:r w:rsidRPr="00B71369">
              <w:rPr>
                <w:lang w:val="en-GB" w:eastAsia="en-US"/>
              </w:rPr>
              <w:t xml:space="preserve">Foreign visitors to </w:t>
            </w:r>
            <w:smartTag w:uri="urn:schemas-microsoft-com:office:smarttags" w:element="place">
              <w:smartTag w:uri="urn:schemas-microsoft-com:office:smarttags" w:element="country-region">
                <w:r w:rsidRPr="00B71369">
                  <w:rPr>
                    <w:lang w:val="en-GB" w:eastAsia="en-US"/>
                  </w:rPr>
                  <w:t>Russia</w:t>
                </w:r>
              </w:smartTag>
            </w:smartTag>
            <w:r w:rsidRPr="00B71369">
              <w:rPr>
                <w:lang w:val="en-GB" w:eastAsia="en-US"/>
              </w:rPr>
              <w:t xml:space="preserve"> are often surprised by the amount of litter they see in Russian towns and cities. Has the amount of litter along town and city streets increased in recent years or has it been decreasing? Explain your opinion</w:t>
            </w:r>
          </w:p>
          <w:p w:rsidR="00DD0641" w:rsidRPr="000117D2" w:rsidRDefault="00DD0641" w:rsidP="0080488B">
            <w:pPr>
              <w:pStyle w:val="7"/>
              <w:shd w:val="clear" w:color="auto" w:fill="auto"/>
              <w:tabs>
                <w:tab w:val="left" w:pos="560"/>
              </w:tabs>
              <w:spacing w:before="0" w:after="0" w:line="240" w:lineRule="auto"/>
              <w:ind w:firstLine="0"/>
              <w:jc w:val="left"/>
              <w:rPr>
                <w:rFonts w:ascii="Times New Roman" w:hAnsi="Times New Roman"/>
                <w:sz w:val="24"/>
                <w:szCs w:val="24"/>
                <w:lang w:val="en-GB" w:eastAsia="en-US"/>
              </w:rPr>
            </w:pPr>
            <w:r w:rsidRPr="000117D2">
              <w:rPr>
                <w:rFonts w:ascii="Times New Roman" w:hAnsi="Times New Roman"/>
                <w:sz w:val="24"/>
                <w:szCs w:val="24"/>
                <w:lang w:val="en-GB" w:eastAsia="en-US"/>
              </w:rPr>
              <w:t>Are most people unconcerned about the presence of litter in their surroundings? Does the presence of litter in your community concern you?</w:t>
            </w:r>
          </w:p>
          <w:p w:rsidR="00DD0641" w:rsidRPr="000117D2" w:rsidRDefault="00DD0641" w:rsidP="0080488B">
            <w:pPr>
              <w:pStyle w:val="7"/>
              <w:shd w:val="clear" w:color="auto" w:fill="auto"/>
              <w:tabs>
                <w:tab w:val="left" w:pos="553"/>
              </w:tabs>
              <w:spacing w:before="0" w:after="0" w:line="240" w:lineRule="auto"/>
              <w:ind w:firstLine="0"/>
              <w:jc w:val="left"/>
              <w:rPr>
                <w:rFonts w:ascii="Times New Roman" w:hAnsi="Times New Roman"/>
                <w:sz w:val="24"/>
                <w:szCs w:val="24"/>
                <w:lang w:val="en-GB" w:eastAsia="en-US"/>
              </w:rPr>
            </w:pPr>
            <w:r w:rsidRPr="000117D2">
              <w:rPr>
                <w:rFonts w:ascii="Times New Roman" w:hAnsi="Times New Roman"/>
                <w:sz w:val="24"/>
                <w:szCs w:val="24"/>
                <w:lang w:val="en-GB" w:eastAsia="en-US"/>
              </w:rPr>
              <w:t>German towns and villages are known to be unusually clean. Why do you think they are cleaner than the towns and villages in many other countries?</w:t>
            </w:r>
          </w:p>
          <w:p w:rsidR="00DD0641" w:rsidRPr="00B71369" w:rsidRDefault="00DD0641" w:rsidP="0080488B">
            <w:pPr>
              <w:pStyle w:val="Style14"/>
              <w:widowControl/>
              <w:ind w:firstLine="0"/>
              <w:rPr>
                <w:lang w:val="en-US" w:eastAsia="en-US"/>
              </w:rPr>
            </w:pP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632" w:type="pct"/>
          </w:tcPr>
          <w:p w:rsidR="00DD0641" w:rsidRPr="00B71369" w:rsidRDefault="00DD0641" w:rsidP="0080488B">
            <w:pPr>
              <w:pStyle w:val="Style14"/>
              <w:widowControl/>
              <w:ind w:firstLine="0"/>
              <w:rPr>
                <w:color w:val="000000"/>
                <w:lang w:eastAsia="en-US"/>
              </w:rPr>
            </w:pPr>
            <w:r w:rsidRPr="00B71369">
              <w:rPr>
                <w:color w:val="000000"/>
                <w:lang w:eastAsia="en-US"/>
              </w:rPr>
              <w:t>Устный опрос</w:t>
            </w:r>
          </w:p>
        </w:tc>
        <w:tc>
          <w:tcPr>
            <w:tcW w:w="1831" w:type="pct"/>
          </w:tcPr>
          <w:p w:rsidR="00DD0641" w:rsidRPr="00B71369" w:rsidRDefault="00DD0641"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DD0641" w:rsidRPr="00B71369" w:rsidRDefault="00DD0641" w:rsidP="0080488B">
            <w:pPr>
              <w:ind w:firstLine="0"/>
              <w:rPr>
                <w:lang w:val="en-US" w:eastAsia="en-US"/>
              </w:rPr>
            </w:pPr>
            <w:r w:rsidRPr="00B71369">
              <w:rPr>
                <w:lang w:val="en-US" w:eastAsia="en-US"/>
              </w:rPr>
              <w:t>Poisons from litter enter the ground and can poison your food.</w:t>
            </w:r>
          </w:p>
          <w:p w:rsidR="00DD0641" w:rsidRPr="00B71369" w:rsidRDefault="00DD0641" w:rsidP="0080488B">
            <w:pPr>
              <w:ind w:firstLine="0"/>
              <w:rPr>
                <w:lang w:val="en-US" w:eastAsia="en-US"/>
              </w:rPr>
            </w:pPr>
            <w:r w:rsidRPr="00B71369">
              <w:rPr>
                <w:lang w:val="en-US" w:eastAsia="en-US"/>
              </w:rPr>
              <w:t>Burning litter causes acid rain.</w:t>
            </w:r>
          </w:p>
          <w:p w:rsidR="00DD0641" w:rsidRPr="00B71369" w:rsidRDefault="00DD0641" w:rsidP="0080488B">
            <w:pPr>
              <w:pStyle w:val="Style14"/>
              <w:widowControl/>
              <w:ind w:firstLine="0"/>
              <w:rPr>
                <w:lang w:val="en-US" w:eastAsia="en-US"/>
              </w:rPr>
            </w:pPr>
            <w:r w:rsidRPr="00B71369">
              <w:rPr>
                <w:lang w:val="en-US" w:eastAsia="en-US"/>
              </w:rPr>
              <w:t>Batteries can’t explode if burnt.</w:t>
            </w:r>
          </w:p>
          <w:p w:rsidR="00DD0641" w:rsidRPr="00B71369" w:rsidRDefault="00DD0641" w:rsidP="0080488B">
            <w:pPr>
              <w:pStyle w:val="Style14"/>
              <w:widowControl/>
              <w:ind w:firstLine="0"/>
              <w:rPr>
                <w:lang w:val="en-US" w:eastAsia="en-US"/>
              </w:rPr>
            </w:pPr>
            <w:r w:rsidRPr="00B71369">
              <w:rPr>
                <w:lang w:val="en-US" w:eastAsia="en-US"/>
              </w:rPr>
              <w:t>Litter makes drinking water dirty</w:t>
            </w:r>
          </w:p>
          <w:p w:rsidR="00DD0641" w:rsidRPr="00B71369" w:rsidRDefault="00DD0641" w:rsidP="0080488B">
            <w:pPr>
              <w:pStyle w:val="Style14"/>
              <w:widowControl/>
              <w:ind w:firstLine="0"/>
              <w:rPr>
                <w:lang w:val="en-US" w:eastAsia="en-US"/>
              </w:rPr>
            </w:pPr>
            <w:r w:rsidRPr="00B71369">
              <w:rPr>
                <w:lang w:val="en-US" w:eastAsia="en-US"/>
              </w:rPr>
              <w:t>Paper can be reused and recycled before being thrown out</w:t>
            </w:r>
          </w:p>
          <w:p w:rsidR="00DD0641" w:rsidRPr="00B71369" w:rsidRDefault="00DD0641" w:rsidP="0080488B">
            <w:pPr>
              <w:pStyle w:val="Style14"/>
              <w:widowControl/>
              <w:ind w:firstLine="0"/>
              <w:rPr>
                <w:lang w:val="en-US" w:eastAsia="en-US"/>
              </w:rPr>
            </w:pPr>
            <w:r w:rsidRPr="00B71369">
              <w:rPr>
                <w:lang w:val="en-US" w:eastAsia="en-US"/>
              </w:rPr>
              <w:t>Litter causes more rain and so causes floods.</w:t>
            </w:r>
          </w:p>
          <w:p w:rsidR="00DD0641" w:rsidRPr="00B71369" w:rsidRDefault="00DD0641" w:rsidP="0080488B">
            <w:pPr>
              <w:ind w:firstLine="0"/>
              <w:rPr>
                <w:lang w:val="en-US" w:eastAsia="en-US"/>
              </w:rPr>
            </w:pPr>
            <w:r w:rsidRPr="00B71369">
              <w:rPr>
                <w:lang w:val="en-US" w:eastAsia="en-US"/>
              </w:rPr>
              <w:t>Biting insects and animals often live in litter and increases risk of diseases such as Malaria.</w:t>
            </w:r>
          </w:p>
          <w:p w:rsidR="00DD0641" w:rsidRPr="00B71369" w:rsidRDefault="00DD0641" w:rsidP="0080488B">
            <w:pPr>
              <w:pStyle w:val="Style14"/>
              <w:widowControl/>
              <w:ind w:firstLine="0"/>
              <w:rPr>
                <w:lang w:val="en-US" w:eastAsia="en-US"/>
              </w:rPr>
            </w:pPr>
            <w:r w:rsidRPr="00B71369">
              <w:rPr>
                <w:lang w:val="en-US" w:eastAsia="en-US"/>
              </w:rPr>
              <w:t>Once thrown away, leather shoes last longer than a plastic bottle.</w:t>
            </w:r>
          </w:p>
          <w:p w:rsidR="00DD0641" w:rsidRPr="000117D2" w:rsidRDefault="00DD0641" w:rsidP="0080488B">
            <w:pPr>
              <w:pStyle w:val="22"/>
              <w:shd w:val="clear" w:color="auto" w:fill="auto"/>
              <w:spacing w:before="0" w:line="240" w:lineRule="auto"/>
              <w:rPr>
                <w:b/>
                <w:iCs/>
                <w:sz w:val="24"/>
                <w:szCs w:val="24"/>
                <w:lang w:val="en-GB"/>
              </w:rPr>
            </w:pPr>
            <w:r w:rsidRPr="000117D2">
              <w:rPr>
                <w:b/>
                <w:iCs/>
                <w:sz w:val="24"/>
                <w:szCs w:val="24"/>
                <w:lang w:val="en-GB"/>
              </w:rPr>
              <w:t>Use a word or expression from the active vocabulary list to substitute for the</w:t>
            </w:r>
            <w:r w:rsidRPr="000117D2">
              <w:rPr>
                <w:rStyle w:val="211"/>
                <w:rFonts w:ascii="Times New Roman" w:hAnsi="Times New Roman"/>
                <w:b/>
                <w:iCs/>
                <w:sz w:val="24"/>
                <w:szCs w:val="24"/>
                <w:shd w:val="clear" w:color="auto" w:fill="FFFFFF"/>
                <w:lang w:val="en-GB"/>
              </w:rPr>
              <w:t xml:space="preserve"> enlarged</w:t>
            </w:r>
            <w:r w:rsidRPr="000117D2">
              <w:rPr>
                <w:b/>
                <w:iCs/>
                <w:sz w:val="24"/>
                <w:szCs w:val="24"/>
                <w:lang w:val="en-GB"/>
              </w:rPr>
              <w:t xml:space="preserve"> italicized words in the following sentences.</w:t>
            </w:r>
          </w:p>
          <w:p w:rsidR="00DD0641" w:rsidRPr="00B71369" w:rsidRDefault="00DD0641"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DD0641" w:rsidRPr="00B71369" w:rsidRDefault="00DD0641"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DD0641" w:rsidRPr="00B71369" w:rsidRDefault="00DD0641"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DD0641" w:rsidRPr="00B71369" w:rsidRDefault="00DD0641"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DD0641" w:rsidRPr="00B71369" w:rsidRDefault="00DD0641"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ground.__________________________________</w:t>
            </w:r>
          </w:p>
          <w:p w:rsidR="00DD0641" w:rsidRPr="00B71369" w:rsidRDefault="00DD0641"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DD0641" w:rsidRPr="00B71369" w:rsidRDefault="00DD0641"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DD0641" w:rsidRPr="00B71369" w:rsidRDefault="00DD0641"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DD0641" w:rsidRPr="00B71369" w:rsidRDefault="00DD0641"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DD0641" w:rsidRPr="00B71369" w:rsidRDefault="00DD0641" w:rsidP="0080488B">
            <w:pPr>
              <w:pStyle w:val="Style14"/>
              <w:widowControl/>
              <w:ind w:firstLine="0"/>
              <w:rPr>
                <w:b/>
                <w:i/>
                <w:color w:val="000000"/>
                <w:lang w:val="en-GB" w:eastAsia="en-US"/>
              </w:rPr>
            </w:pPr>
            <w:r w:rsidRPr="00B71369">
              <w:rPr>
                <w:b/>
                <w:i/>
                <w:color w:val="000000"/>
                <w:lang w:val="en-GB" w:eastAsia="en-US"/>
              </w:rPr>
              <w:t xml:space="preserve">Projects </w:t>
            </w:r>
          </w:p>
          <w:p w:rsidR="00DD0641" w:rsidRPr="00B71369" w:rsidRDefault="00DD0641"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632" w:type="pct"/>
          </w:tcPr>
          <w:p w:rsidR="00DD0641" w:rsidRPr="00B71369" w:rsidRDefault="00DD0641" w:rsidP="0080488B">
            <w:pPr>
              <w:pStyle w:val="Style14"/>
              <w:widowControl/>
              <w:ind w:firstLine="0"/>
              <w:jc w:val="left"/>
              <w:rPr>
                <w:color w:val="000000"/>
                <w:lang w:eastAsia="en-US"/>
              </w:rPr>
            </w:pPr>
          </w:p>
        </w:tc>
        <w:tc>
          <w:tcPr>
            <w:tcW w:w="1831" w:type="pct"/>
          </w:tcPr>
          <w:p w:rsidR="00DD0641" w:rsidRPr="00B71369" w:rsidRDefault="00DD0641" w:rsidP="0080488B">
            <w:pPr>
              <w:pStyle w:val="Style14"/>
              <w:widowControl/>
              <w:ind w:firstLine="0"/>
              <w:rPr>
                <w:color w:val="000000"/>
                <w:lang w:eastAsia="en-US"/>
              </w:rPr>
            </w:pPr>
          </w:p>
        </w:tc>
        <w:tc>
          <w:tcPr>
            <w:tcW w:w="330" w:type="pct"/>
          </w:tcPr>
          <w:p w:rsidR="00DD0641" w:rsidRPr="00B71369" w:rsidRDefault="00DD0641" w:rsidP="0012133C">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632"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Pr>
          <w:p w:rsidR="00DD0641" w:rsidRPr="00B71369" w:rsidRDefault="00DD0641" w:rsidP="0080488B">
            <w:pPr>
              <w:pStyle w:val="Heading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smartTag w:uri="urn:schemas-microsoft-com:office:smarttags" w:element="metricconverter">
              <w:smartTagPr>
                <w:attr w:name="ProductID" w:val="1. In"/>
              </w:smartTagPr>
              <w:r w:rsidRPr="00B71369">
                <w:rPr>
                  <w:sz w:val="24"/>
                  <w:lang w:val="en-US" w:eastAsia="en-US"/>
                </w:rPr>
                <w:t>1. In</w:t>
              </w:r>
            </w:smartTag>
            <w:r w:rsidRPr="00B71369">
              <w:rPr>
                <w:sz w:val="24"/>
                <w:lang w:val="en-US" w:eastAsia="en-US"/>
              </w:rPr>
              <w:t xml:space="preserve"> order to make the next leap back from the current generation of </w:t>
            </w:r>
            <w:hyperlink r:id="rId62" w:tooltip="Nanotechnology: technology" w:history="1">
              <w:r w:rsidRPr="00B71369">
                <w:rPr>
                  <w:rStyle w:val="Hyperlink"/>
                  <w:sz w:val="24"/>
                  <w:lang w:val="en-US" w:eastAsia="en-US"/>
                </w:rPr>
                <w:t>technology</w:t>
              </w:r>
            </w:hyperlink>
            <w:r w:rsidRPr="00B71369">
              <w:rPr>
                <w:sz w:val="24"/>
                <w:lang w:val="en-US" w:eastAsia="en-US"/>
              </w:rPr>
              <w:t>, scientists and </w:t>
            </w:r>
            <w:hyperlink r:id="rId63" w:tooltip="Глоссарий: engine" w:history="1">
              <w:r w:rsidRPr="00B71369">
                <w:rPr>
                  <w:rStyle w:val="Hyperlink"/>
                  <w:sz w:val="24"/>
                  <w:lang w:val="en-US" w:eastAsia="en-US"/>
                </w:rPr>
                <w:t>engine</w:t>
              </w:r>
            </w:hyperlink>
            <w:r w:rsidRPr="00B71369">
              <w:rPr>
                <w:sz w:val="24"/>
                <w:lang w:val="en-US" w:eastAsia="en-US"/>
              </w:rPr>
              <w:t>ers have been developing the new field of science called Micro</w:t>
            </w:r>
            <w:hyperlink r:id="rId64" w:tooltip="Nanotechnology: technology" w:history="1">
              <w:r w:rsidRPr="00B71369">
                <w:rPr>
                  <w:rStyle w:val="Hyperlink"/>
                  <w:sz w:val="24"/>
                  <w:lang w:val="en-US" w:eastAsia="en-US"/>
                </w:rPr>
                <w:t>technology</w:t>
              </w:r>
            </w:hyperlink>
            <w:r w:rsidRPr="00B71369">
              <w:rPr>
                <w:sz w:val="24"/>
                <w:lang w:val="en-US" w:eastAsia="en-US"/>
              </w:rPr>
              <w:t>.</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5" w:tooltip="Glossary: mean" w:history="1">
              <w:r w:rsidRPr="00B71369">
                <w:rPr>
                  <w:rStyle w:val="Hyperlink"/>
                  <w:sz w:val="24"/>
                  <w:lang w:val="en-US" w:eastAsia="en-US"/>
                </w:rPr>
                <w:t>mean</w:t>
              </w:r>
            </w:hyperlink>
            <w:r w:rsidRPr="00B71369">
              <w:rPr>
                <w:sz w:val="24"/>
                <w:lang w:val="en-US" w:eastAsia="en-US"/>
              </w:rPr>
              <w:t>ing “hobbit”.</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6" w:tooltip="Nanotechnology" w:history="1">
              <w:r w:rsidRPr="00B71369">
                <w:rPr>
                  <w:rStyle w:val="Hyperlink"/>
                  <w:sz w:val="24"/>
                  <w:lang w:val="en-US" w:eastAsia="en-US"/>
                </w:rPr>
                <w:t>Nanotechnology</w:t>
              </w:r>
            </w:hyperlink>
            <w:r w:rsidRPr="00B71369">
              <w:rPr>
                <w:sz w:val="24"/>
                <w:lang w:val="en-US" w:eastAsia="en-US"/>
              </w:rPr>
              <w:t> begins in the 1970s and 1980s.</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7" w:tooltip="Computers: device" w:history="1">
              <w:r w:rsidRPr="00B71369">
                <w:rPr>
                  <w:rStyle w:val="Hyperlink"/>
                  <w:sz w:val="24"/>
                  <w:lang w:val="en-US" w:eastAsia="en-US"/>
                </w:rPr>
                <w:t>device</w:t>
              </w:r>
            </w:hyperlink>
            <w:r w:rsidRPr="00B71369">
              <w:rPr>
                <w:sz w:val="24"/>
                <w:lang w:val="en-US" w:eastAsia="en-US"/>
              </w:rPr>
              <w:t> in 1947 and the first </w:t>
            </w:r>
            <w:hyperlink r:id="rId68" w:tooltip="Nanotechnology: electronic circuit" w:history="1">
              <w:r w:rsidRPr="00B71369">
                <w:rPr>
                  <w:rStyle w:val="Hyperlink"/>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DD0641" w:rsidRPr="00B71369" w:rsidRDefault="00DD0641" w:rsidP="0080488B">
            <w:pPr>
              <w:pStyle w:val="NormalWeb"/>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5. Chemists worked to combine dwarfs into new kinds of </w:t>
            </w:r>
            <w:hyperlink r:id="rId69" w:tooltip="Nanotechnology: molecule" w:history="1">
              <w:r w:rsidRPr="00B71369">
                <w:rPr>
                  <w:rStyle w:val="Hyperlink"/>
                  <w:sz w:val="24"/>
                  <w:lang w:val="en-US" w:eastAsia="en-US"/>
                </w:rPr>
                <w:t>molecule</w:t>
              </w:r>
            </w:hyperlink>
            <w:r w:rsidRPr="00B71369">
              <w:rPr>
                <w:sz w:val="24"/>
                <w:lang w:val="en-US" w:eastAsia="en-US"/>
              </w:rPr>
              <w:t>s, and had great success converting the complex </w:t>
            </w:r>
            <w:hyperlink r:id="rId70" w:tooltip="Nanotechnology: atom" w:history="1">
              <w:r w:rsidRPr="00B71369">
                <w:rPr>
                  <w:rStyle w:val="Hyperlink"/>
                  <w:sz w:val="24"/>
                  <w:lang w:val="en-US" w:eastAsia="en-US"/>
                </w:rPr>
                <w:t>atom</w:t>
              </w:r>
            </w:hyperlink>
            <w:r w:rsidRPr="00B71369">
              <w:rPr>
                <w:sz w:val="24"/>
                <w:lang w:val="en-US" w:eastAsia="en-US"/>
              </w:rPr>
              <w:t>s of petroleum into all sorts of useful plastics.</w:t>
            </w:r>
          </w:p>
          <w:p w:rsidR="00DD0641" w:rsidRPr="00B71369" w:rsidRDefault="00DD0641"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DD0641" w:rsidRPr="00B71369" w:rsidRDefault="00DD0641"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1" w:tooltip="Computers: digital" w:history="1">
              <w:r w:rsidRPr="00B71369">
                <w:rPr>
                  <w:rStyle w:val="Hyperlink"/>
                  <w:lang w:val="en-US" w:eastAsia="en-US"/>
                </w:rPr>
                <w:t>digital</w:t>
              </w:r>
            </w:hyperlink>
            <w:r w:rsidRPr="00B71369">
              <w:rPr>
                <w:rStyle w:val="apple-converted-space"/>
                <w:lang w:val="en-US" w:eastAsia="en-US"/>
              </w:rPr>
              <w:t> </w:t>
            </w:r>
            <w:r w:rsidRPr="00B71369">
              <w:rPr>
                <w:lang w:val="en-US" w:eastAsia="en-US"/>
              </w:rPr>
              <w:t>form and available for universal</w:t>
            </w:r>
            <w:hyperlink r:id="rId72" w:tooltip="Technologies of the 21- st Century: search" w:history="1">
              <w:r w:rsidRPr="00B71369">
                <w:rPr>
                  <w:rStyle w:val="Hyperlink"/>
                  <w:lang w:val="en-US" w:eastAsia="en-US"/>
                </w:rPr>
                <w:t>search</w:t>
              </w:r>
            </w:hyperlink>
            <w:r w:rsidRPr="00B71369">
              <w:rPr>
                <w:lang w:val="en-US" w:eastAsia="en-US"/>
              </w:rPr>
              <w:t>.</w:t>
            </w:r>
          </w:p>
          <w:p w:rsidR="00DD0641" w:rsidRPr="00B71369" w:rsidRDefault="00DD0641"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3" w:tooltip="Глоссарий: artificial" w:history="1">
              <w:r w:rsidRPr="00B71369">
                <w:rPr>
                  <w:rStyle w:val="Hyperlink"/>
                  <w:lang w:val="en-US" w:eastAsia="en-US"/>
                </w:rPr>
                <w:t>artificial</w:t>
              </w:r>
            </w:hyperlink>
            <w:r w:rsidRPr="00B71369">
              <w:rPr>
                <w:rStyle w:val="apple-converted-space"/>
                <w:lang w:val="en-US" w:eastAsia="en-US"/>
              </w:rPr>
              <w:t> </w:t>
            </w:r>
            <w:r w:rsidRPr="00B71369">
              <w:rPr>
                <w:lang w:val="en-US" w:eastAsia="en-US"/>
              </w:rPr>
              <w:t>intelligence" in the future.</w:t>
            </w:r>
          </w:p>
          <w:p w:rsidR="00DD0641" w:rsidRPr="00B71369" w:rsidRDefault="00DD0641"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DD0641" w:rsidRPr="00B71369" w:rsidRDefault="00DD0641"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4" w:tooltip="Nanotechnology: precision" w:history="1">
              <w:r w:rsidRPr="00B71369">
                <w:rPr>
                  <w:rStyle w:val="Hyperlink"/>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DD0641" w:rsidRPr="00B71369" w:rsidRDefault="00DD0641"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5" w:tooltip="Computers" w:history="1">
              <w:r w:rsidRPr="00B71369">
                <w:rPr>
                  <w:rStyle w:val="Hyperlink"/>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6" w:tooltip="Technologies of the 21- st Century: vulnerable" w:history="1">
              <w:r w:rsidRPr="00B71369">
                <w:rPr>
                  <w:rStyle w:val="Hyperlink"/>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DD0641" w:rsidRPr="00B71369" w:rsidRDefault="00DD0641"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7" w:tooltip="Nanotechnology: technology" w:history="1">
              <w:r w:rsidRPr="00B71369">
                <w:rPr>
                  <w:rStyle w:val="Hyperlink"/>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78" w:tooltip="Technologies of the 21- st Century: violation" w:history="1">
              <w:r w:rsidRPr="00B71369">
                <w:rPr>
                  <w:rStyle w:val="Hyperlink"/>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DD0641" w:rsidRPr="00B71369" w:rsidRDefault="00DD0641"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79" w:tooltip="Глоссарий: artificial" w:history="1">
              <w:r w:rsidRPr="00B71369">
                <w:rPr>
                  <w:rStyle w:val="Hyperlink"/>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632"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Устный опрос</w:t>
            </w:r>
          </w:p>
        </w:tc>
        <w:tc>
          <w:tcPr>
            <w:tcW w:w="1831" w:type="pct"/>
          </w:tcPr>
          <w:p w:rsidR="00DD0641" w:rsidRPr="00B71369" w:rsidRDefault="00DD0641" w:rsidP="0080488B">
            <w:pPr>
              <w:pStyle w:val="NormalWeb"/>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0" w:tooltip="Nanotechnology: technology" w:history="1">
              <w:r w:rsidRPr="00B71369">
                <w:rPr>
                  <w:rStyle w:val="Hyperlink"/>
                  <w:lang w:val="en-US" w:eastAsia="en-US"/>
                </w:rPr>
                <w:t>technology</w:t>
              </w:r>
            </w:hyperlink>
            <w:r w:rsidRPr="00B71369">
              <w:rPr>
                <w:lang w:val="en-US" w:eastAsia="en-US"/>
              </w:rPr>
              <w:t> sector?</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the problems of computer security and privacy be solved in the future?</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DD0641" w:rsidRPr="00B71369" w:rsidRDefault="00DD0641"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1" w:tooltip="Computers: device" w:history="1">
              <w:r w:rsidRPr="00B71369">
                <w:rPr>
                  <w:rStyle w:val="Hyperlink"/>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2" w:tooltip="Computers: accuracy" w:history="1">
              <w:r w:rsidRPr="00B71369">
                <w:rPr>
                  <w:rStyle w:val="Hyperlink"/>
                  <w:sz w:val="24"/>
                  <w:lang w:val="en-US" w:eastAsia="en-US"/>
                </w:rPr>
                <w:t>accuracy</w:t>
              </w:r>
            </w:hyperlink>
            <w:r w:rsidRPr="00B71369">
              <w:rPr>
                <w:sz w:val="24"/>
                <w:lang w:val="en-US" w:eastAsia="en-US"/>
              </w:rPr>
              <w:t>.</w:t>
            </w:r>
          </w:p>
          <w:p w:rsidR="00DD0641" w:rsidRPr="00F95395" w:rsidRDefault="00DD0641" w:rsidP="0080488B">
            <w:pPr>
              <w:pStyle w:val="NormalWeb"/>
              <w:shd w:val="clear" w:color="auto" w:fill="FFFFFF"/>
              <w:spacing w:before="0" w:beforeAutospacing="0" w:after="0" w:afterAutospacing="0" w:line="240" w:lineRule="auto"/>
              <w:ind w:firstLine="0"/>
              <w:rPr>
                <w:sz w:val="24"/>
                <w:lang w:val="it-IT" w:eastAsia="en-US"/>
              </w:rPr>
            </w:pPr>
            <w:r w:rsidRPr="00F95395">
              <w:rPr>
                <w:sz w:val="24"/>
                <w:lang w:val="it-IT" w:eastAsia="en-US"/>
              </w:rPr>
              <w:t>a)</w:t>
            </w:r>
            <w:r w:rsidRPr="00F95395">
              <w:rPr>
                <w:rStyle w:val="apple-converted-space"/>
                <w:sz w:val="24"/>
                <w:lang w:val="it-IT" w:eastAsia="en-US"/>
              </w:rPr>
              <w:t> </w:t>
            </w:r>
            <w:hyperlink r:id="rId83" w:tooltip="Computers: digital" w:history="1">
              <w:r w:rsidRPr="00F95395">
                <w:rPr>
                  <w:rStyle w:val="Hyperlink"/>
                  <w:sz w:val="24"/>
                  <w:lang w:val="it-IT" w:eastAsia="en-US"/>
                </w:rPr>
                <w:t>digital</w:t>
              </w:r>
            </w:hyperlink>
            <w:r w:rsidRPr="00F95395">
              <w:rPr>
                <w:sz w:val="24"/>
                <w:lang w:val="it-IT" w:eastAsia="en-US"/>
              </w:rPr>
              <w:t> b) digitate c) nonnumeric</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4" w:tooltip="Computers" w:history="1">
              <w:r w:rsidRPr="00B71369">
                <w:rPr>
                  <w:rStyle w:val="Hyperlink"/>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5" w:tooltip="Towns and cities in Russia: improvement" w:history="1">
              <w:r w:rsidRPr="00B71369">
                <w:rPr>
                  <w:rStyle w:val="Hyperlink"/>
                  <w:sz w:val="24"/>
                  <w:lang w:val="en-US" w:eastAsia="en-US"/>
                </w:rPr>
                <w:t>improvement</w:t>
              </w:r>
            </w:hyperlink>
            <w:r w:rsidRPr="00B71369">
              <w:rPr>
                <w:sz w:val="24"/>
                <w:lang w:val="en-US" w:eastAsia="en-US"/>
              </w:rPr>
              <w:t>s</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6" w:tooltip="Nanotechnology: technology" w:history="1">
              <w:r w:rsidRPr="00B71369">
                <w:rPr>
                  <w:rStyle w:val="Hyperlink"/>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DD0641" w:rsidRPr="00F95395" w:rsidRDefault="00DD0641" w:rsidP="0080488B">
            <w:pPr>
              <w:pStyle w:val="NormalWeb"/>
              <w:shd w:val="clear" w:color="auto" w:fill="FFFFFF"/>
              <w:spacing w:before="0" w:beforeAutospacing="0" w:after="0" w:afterAutospacing="0" w:line="240" w:lineRule="auto"/>
              <w:ind w:firstLine="0"/>
              <w:rPr>
                <w:sz w:val="24"/>
                <w:lang w:val="it-IT" w:eastAsia="en-US"/>
              </w:rPr>
            </w:pPr>
            <w:r w:rsidRPr="00F95395">
              <w:rPr>
                <w:sz w:val="24"/>
                <w:lang w:val="it-IT" w:eastAsia="en-US"/>
              </w:rPr>
              <w:t>a) literal b)</w:t>
            </w:r>
            <w:r w:rsidRPr="00F95395">
              <w:rPr>
                <w:rStyle w:val="apple-converted-space"/>
                <w:sz w:val="24"/>
                <w:lang w:val="it-IT" w:eastAsia="en-US"/>
              </w:rPr>
              <w:t> </w:t>
            </w:r>
            <w:hyperlink r:id="rId87" w:tooltip="Computers: numerical" w:history="1">
              <w:r w:rsidRPr="00F95395">
                <w:rPr>
                  <w:rStyle w:val="Hyperlink"/>
                  <w:sz w:val="24"/>
                  <w:lang w:val="it-IT" w:eastAsia="en-US"/>
                </w:rPr>
                <w:t>numerical</w:t>
              </w:r>
            </w:hyperlink>
            <w:r w:rsidRPr="00F95395">
              <w:rPr>
                <w:sz w:val="24"/>
                <w:lang w:val="it-IT" w:eastAsia="en-US"/>
              </w:rPr>
              <w:t> c) non</w:t>
            </w:r>
            <w:hyperlink r:id="rId88" w:tooltip="Computers: numerical" w:history="1">
              <w:r w:rsidRPr="00F95395">
                <w:rPr>
                  <w:rStyle w:val="Hyperlink"/>
                  <w:sz w:val="24"/>
                  <w:lang w:val="it-IT" w:eastAsia="en-US"/>
                </w:rPr>
                <w:t>numerical</w:t>
              </w:r>
            </w:hyperlink>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89" w:tooltip="Глоссарий: professional" w:history="1">
              <w:r w:rsidRPr="00B71369">
                <w:rPr>
                  <w:rStyle w:val="Hyperlink"/>
                  <w:sz w:val="24"/>
                  <w:lang w:val="en-US" w:eastAsia="en-US"/>
                </w:rPr>
                <w:t>professional</w:t>
              </w:r>
            </w:hyperlink>
            <w:r w:rsidRPr="00B71369">
              <w:rPr>
                <w:sz w:val="24"/>
                <w:lang w:val="en-US" w:eastAsia="en-US"/>
              </w:rPr>
              <w:t>s who are able __________all forms of computer systems in industry has arisen.</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0" w:tooltip="Computers" w:history="1">
              <w:r w:rsidRPr="00B71369">
                <w:rPr>
                  <w:rStyle w:val="Hyperlink"/>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1" w:tooltip="Towns and cities in Russia: rapid" w:history="1">
              <w:r w:rsidRPr="00B71369">
                <w:rPr>
                  <w:rStyle w:val="Hyperlink"/>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6.  By using</w:t>
            </w:r>
            <w:r w:rsidRPr="00B71369">
              <w:rPr>
                <w:rStyle w:val="apple-converted-space"/>
                <w:sz w:val="24"/>
                <w:lang w:val="en-US" w:eastAsia="en-US"/>
              </w:rPr>
              <w:t> </w:t>
            </w:r>
            <w:hyperlink r:id="rId92" w:tooltip="Computers" w:history="1">
              <w:r w:rsidRPr="00B71369">
                <w:rPr>
                  <w:rStyle w:val="Hyperlink"/>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3" w:tooltip="Глоссарий: engine" w:history="1">
              <w:r w:rsidRPr="00B71369">
                <w:rPr>
                  <w:rStyle w:val="Hyperlink"/>
                  <w:sz w:val="24"/>
                  <w:lang w:val="en-US" w:eastAsia="en-US"/>
                </w:rPr>
                <w:t>engine</w:t>
              </w:r>
            </w:hyperlink>
            <w:r w:rsidRPr="00B71369">
              <w:rPr>
                <w:sz w:val="24"/>
                <w:lang w:val="en-US" w:eastAsia="en-US"/>
              </w:rPr>
              <w:t>ers are able to achieve greater _________.</w:t>
            </w:r>
          </w:p>
          <w:p w:rsidR="00DD0641" w:rsidRPr="00B71369" w:rsidRDefault="00DD0641" w:rsidP="0080488B">
            <w:pPr>
              <w:pStyle w:val="NormalWeb"/>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Pr>
          <w:p w:rsidR="00DD0641" w:rsidRPr="00B71369" w:rsidRDefault="00DD0641" w:rsidP="0012133C">
            <w:pPr>
              <w:pStyle w:val="Style14"/>
              <w:widowControl/>
              <w:ind w:firstLine="0"/>
              <w:jc w:val="left"/>
              <w:rPr>
                <w:b/>
                <w:lang w:eastAsia="en-US"/>
              </w:rPr>
            </w:pPr>
            <w:r w:rsidRPr="00B71369">
              <w:rPr>
                <w:b/>
                <w:lang w:eastAsia="en-US"/>
              </w:rPr>
              <w:t>ОК-4</w:t>
            </w:r>
          </w:p>
          <w:p w:rsidR="00DD0641" w:rsidRPr="00B71369" w:rsidRDefault="00DD0641"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DD0641" w:rsidRPr="00B71369" w:rsidTr="0080488B">
        <w:trPr>
          <w:trHeight w:val="373"/>
        </w:trPr>
        <w:tc>
          <w:tcPr>
            <w:tcW w:w="1207" w:type="pct"/>
          </w:tcPr>
          <w:p w:rsidR="00DD0641" w:rsidRPr="00B71369" w:rsidRDefault="00DD0641" w:rsidP="0080488B">
            <w:pPr>
              <w:ind w:firstLine="0"/>
              <w:rPr>
                <w:b/>
                <w:lang w:eastAsia="en-US"/>
              </w:rPr>
            </w:pPr>
            <w:r w:rsidRPr="00B71369">
              <w:rPr>
                <w:lang w:eastAsia="en-US"/>
              </w:rPr>
              <w:t>Диагностика сформированности навыков и умений по всем видам деятельности</w:t>
            </w:r>
          </w:p>
        </w:tc>
        <w:tc>
          <w:tcPr>
            <w:tcW w:w="1632" w:type="pct"/>
          </w:tcPr>
          <w:p w:rsidR="00DD0641" w:rsidRPr="00B71369" w:rsidRDefault="00DD0641"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330" w:type="pct"/>
          </w:tcPr>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353"/>
        <w:gridCol w:w="2619"/>
        <w:gridCol w:w="7948"/>
        <w:gridCol w:w="996"/>
      </w:tblGrid>
      <w:tr w:rsidR="00DD0641" w:rsidRPr="00B71369" w:rsidTr="002114A6">
        <w:trPr>
          <w:cantSplit/>
          <w:trHeight w:val="1833"/>
          <w:tblHeader/>
        </w:trPr>
        <w:tc>
          <w:tcPr>
            <w:tcW w:w="0" w:type="auto"/>
            <w:vAlign w:val="center"/>
          </w:tcPr>
          <w:p w:rsidR="00DD0641" w:rsidRPr="00B71369" w:rsidRDefault="00DD0641"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DD0641" w:rsidRPr="00B71369" w:rsidRDefault="00DD0641"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Pr>
          <w:p w:rsidR="00DD0641" w:rsidRPr="00B71369" w:rsidRDefault="00DD0641" w:rsidP="002114A6">
            <w:pPr>
              <w:pStyle w:val="Style8"/>
              <w:widowControl/>
              <w:ind w:left="-40" w:firstLine="0"/>
              <w:jc w:val="center"/>
              <w:rPr>
                <w:rStyle w:val="FontStyle31"/>
                <w:rFonts w:ascii="Times New Roman" w:hAnsi="Times New Roman" w:cs="Times New Roman"/>
                <w:sz w:val="24"/>
                <w:szCs w:val="24"/>
              </w:rPr>
            </w:pPr>
          </w:p>
          <w:p w:rsidR="00DD0641" w:rsidRPr="00B71369" w:rsidRDefault="00DD0641" w:rsidP="002114A6">
            <w:pPr>
              <w:pStyle w:val="Style8"/>
              <w:widowControl/>
              <w:ind w:left="-40" w:firstLine="0"/>
              <w:jc w:val="center"/>
              <w:rPr>
                <w:rStyle w:val="FontStyle31"/>
                <w:rFonts w:ascii="Times New Roman" w:hAnsi="Times New Roman" w:cs="Times New Roman"/>
                <w:sz w:val="24"/>
                <w:szCs w:val="24"/>
                <w:lang w:eastAsia="en-US"/>
              </w:rPr>
            </w:pPr>
          </w:p>
          <w:p w:rsidR="00DD0641" w:rsidRPr="00B71369" w:rsidRDefault="00DD0641"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vAlign w:val="center"/>
          </w:tcPr>
          <w:p w:rsidR="00DD0641" w:rsidRPr="00B71369" w:rsidRDefault="00DD0641"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extDirection w:val="btLr"/>
            <w:vAlign w:val="center"/>
          </w:tcPr>
          <w:p w:rsidR="00DD0641" w:rsidRPr="00B71369" w:rsidRDefault="00DD0641"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DD0641" w:rsidRPr="00B71369" w:rsidTr="002114A6">
        <w:trPr>
          <w:trHeight w:val="268"/>
        </w:trPr>
        <w:tc>
          <w:tcPr>
            <w:tcW w:w="0" w:type="auto"/>
          </w:tcPr>
          <w:p w:rsidR="00DD0641" w:rsidRPr="00B71369" w:rsidRDefault="00DD0641"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Pr>
          <w:p w:rsidR="00DD0641" w:rsidRPr="00B71369" w:rsidRDefault="00DD0641" w:rsidP="002114A6">
            <w:pPr>
              <w:pStyle w:val="Style14"/>
              <w:widowControl/>
              <w:ind w:firstLine="0"/>
              <w:jc w:val="left"/>
              <w:rPr>
                <w:lang w:eastAsia="en-US"/>
              </w:rPr>
            </w:pPr>
          </w:p>
        </w:tc>
        <w:tc>
          <w:tcPr>
            <w:tcW w:w="0" w:type="auto"/>
          </w:tcPr>
          <w:p w:rsidR="00DD0641" w:rsidRPr="00B71369" w:rsidRDefault="00DD0641" w:rsidP="002114A6">
            <w:pPr>
              <w:pStyle w:val="Style14"/>
              <w:widowControl/>
              <w:ind w:firstLine="0"/>
              <w:jc w:val="left"/>
              <w:rPr>
                <w:lang w:eastAsia="en-US"/>
              </w:rPr>
            </w:pPr>
          </w:p>
        </w:tc>
        <w:tc>
          <w:tcPr>
            <w:tcW w:w="996" w:type="dxa"/>
          </w:tcPr>
          <w:p w:rsidR="00DD0641" w:rsidRPr="00B71369" w:rsidRDefault="00DD0641" w:rsidP="002114A6">
            <w:pPr>
              <w:pStyle w:val="Style14"/>
              <w:widowControl/>
              <w:ind w:firstLine="0"/>
              <w:jc w:val="left"/>
              <w:rPr>
                <w:lang w:eastAsia="en-US"/>
              </w:rPr>
            </w:pPr>
          </w:p>
        </w:tc>
      </w:tr>
      <w:tr w:rsidR="00DD0641" w:rsidRPr="00B71369" w:rsidTr="002114A6">
        <w:trPr>
          <w:trHeight w:val="422"/>
        </w:trPr>
        <w:tc>
          <w:tcPr>
            <w:tcW w:w="0" w:type="auto"/>
          </w:tcPr>
          <w:p w:rsidR="00DD0641" w:rsidRPr="00B71369" w:rsidRDefault="00DD0641"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Pr>
          <w:p w:rsidR="00DD0641" w:rsidRPr="00B71369" w:rsidRDefault="00DD0641" w:rsidP="002114A6">
            <w:pPr>
              <w:ind w:firstLine="0"/>
              <w:rPr>
                <w:lang w:eastAsia="en-US"/>
              </w:rPr>
            </w:pPr>
            <w:r w:rsidRPr="00B71369">
              <w:rPr>
                <w:lang w:eastAsia="en-US"/>
              </w:rPr>
              <w:t>Выборочный опрос, проверка составления автобиографии</w:t>
            </w:r>
          </w:p>
        </w:tc>
        <w:tc>
          <w:tcPr>
            <w:tcW w:w="0" w:type="auto"/>
          </w:tcPr>
          <w:p w:rsidR="00DD0641" w:rsidRPr="00B71369" w:rsidRDefault="00DD0641" w:rsidP="002114A6">
            <w:pPr>
              <w:ind w:firstLine="0"/>
              <w:rPr>
                <w:b/>
                <w:i/>
                <w:lang w:val="de-DE" w:eastAsia="en-US"/>
              </w:rPr>
            </w:pPr>
            <w:r w:rsidRPr="00B71369">
              <w:rPr>
                <w:b/>
                <w:i/>
                <w:lang w:val="de-DE" w:eastAsia="en-US"/>
              </w:rPr>
              <w:t>Mit Hilfe der Fragen erzählen Sie über Ihre Familie</w:t>
            </w:r>
          </w:p>
          <w:p w:rsidR="00DD0641" w:rsidRPr="00B71369" w:rsidRDefault="00DD0641"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DD0641" w:rsidRPr="00B71369" w:rsidRDefault="00DD0641" w:rsidP="002114A6">
            <w:pPr>
              <w:ind w:firstLine="0"/>
              <w:rPr>
                <w:lang w:val="de-DE" w:eastAsia="en-US"/>
              </w:rPr>
            </w:pPr>
            <w:r w:rsidRPr="00B71369">
              <w:rPr>
                <w:lang w:val="de-DE" w:eastAsia="en-US"/>
              </w:rPr>
              <w:t>Wie verbringen Sie Ihre Freizeit?</w:t>
            </w:r>
          </w:p>
          <w:p w:rsidR="00DD0641" w:rsidRPr="00842634" w:rsidRDefault="00DD0641" w:rsidP="002114A6">
            <w:pPr>
              <w:ind w:firstLine="0"/>
              <w:rPr>
                <w:b/>
                <w:i/>
                <w:lang w:val="de-AT" w:eastAsia="en-US"/>
              </w:rPr>
            </w:pPr>
            <w:r w:rsidRPr="00B71369">
              <w:rPr>
                <w:b/>
                <w:i/>
                <w:lang w:val="de-DE" w:eastAsia="en-US"/>
              </w:rPr>
              <w:t xml:space="preserve">Ergänzen Sie </w:t>
            </w:r>
            <w:r w:rsidRPr="00842634">
              <w:rPr>
                <w:b/>
                <w:i/>
                <w:lang w:val="de-AT" w:eastAsia="en-US"/>
              </w:rPr>
              <w:t>den Lebenslauf</w:t>
            </w:r>
          </w:p>
          <w:p w:rsidR="00DD0641" w:rsidRPr="00B71369" w:rsidRDefault="00DD0641" w:rsidP="002114A6">
            <w:pPr>
              <w:ind w:firstLine="0"/>
              <w:rPr>
                <w:lang w:val="de-DE" w:eastAsia="en-US"/>
              </w:rPr>
            </w:pPr>
            <w:r w:rsidRPr="00B71369">
              <w:rPr>
                <w:lang w:val="de-DE" w:eastAsia="en-US"/>
              </w:rPr>
              <w:t>Name</w:t>
            </w:r>
            <w:r w:rsidRPr="00B71369">
              <w:rPr>
                <w:lang w:val="de-DE" w:eastAsia="en-US"/>
              </w:rPr>
              <w:tab/>
              <w:t>(1) …</w:t>
            </w:r>
          </w:p>
          <w:p w:rsidR="00DD0641" w:rsidRPr="00B71369" w:rsidRDefault="00DD0641" w:rsidP="002114A6">
            <w:pPr>
              <w:ind w:firstLine="0"/>
              <w:rPr>
                <w:lang w:val="de-DE" w:eastAsia="en-US"/>
              </w:rPr>
            </w:pPr>
            <w:r w:rsidRPr="00B71369">
              <w:rPr>
                <w:lang w:val="de-DE" w:eastAsia="en-US"/>
              </w:rPr>
              <w:t>Adresse</w:t>
            </w:r>
            <w:r w:rsidRPr="00B71369">
              <w:rPr>
                <w:lang w:val="de-DE" w:eastAsia="en-US"/>
              </w:rPr>
              <w:tab/>
              <w:t>Max-Richter-Strasse 95</w:t>
            </w:r>
          </w:p>
          <w:p w:rsidR="00DD0641" w:rsidRPr="00B71369" w:rsidRDefault="00DD0641" w:rsidP="002114A6">
            <w:pPr>
              <w:ind w:firstLine="0"/>
              <w:rPr>
                <w:lang w:val="de-DE" w:eastAsia="en-US"/>
              </w:rPr>
            </w:pPr>
            <w:r w:rsidRPr="00B71369">
              <w:rPr>
                <w:lang w:val="de-DE" w:eastAsia="en-US"/>
              </w:rPr>
              <w:t>8770 Potsdam</w:t>
            </w:r>
          </w:p>
          <w:p w:rsidR="00DD0641" w:rsidRPr="00B71369" w:rsidRDefault="00DD0641" w:rsidP="002114A6">
            <w:pPr>
              <w:ind w:firstLine="0"/>
              <w:rPr>
                <w:lang w:val="de-DE" w:eastAsia="en-US"/>
              </w:rPr>
            </w:pPr>
            <w:r w:rsidRPr="00B71369">
              <w:rPr>
                <w:lang w:val="de-DE" w:eastAsia="en-US"/>
              </w:rPr>
              <w:t>Telefonnummer</w:t>
            </w:r>
            <w:r w:rsidRPr="00B71369">
              <w:rPr>
                <w:lang w:val="de-DE" w:eastAsia="en-US"/>
              </w:rPr>
              <w:tab/>
              <w:t>0117 945649</w:t>
            </w:r>
          </w:p>
          <w:p w:rsidR="00DD0641" w:rsidRPr="00B71369" w:rsidRDefault="00DD0641" w:rsidP="002114A6">
            <w:pPr>
              <w:ind w:firstLine="0"/>
              <w:rPr>
                <w:lang w:val="de-DE" w:eastAsia="en-US"/>
              </w:rPr>
            </w:pPr>
            <w:r w:rsidRPr="00B71369">
              <w:rPr>
                <w:lang w:val="de-DE" w:eastAsia="en-US"/>
              </w:rPr>
              <w:t>Mobile</w:t>
            </w:r>
            <w:r w:rsidRPr="00B71369">
              <w:rPr>
                <w:lang w:val="de-DE" w:eastAsia="en-US"/>
              </w:rPr>
              <w:tab/>
              <w:t>0779 92381882</w:t>
            </w:r>
          </w:p>
          <w:p w:rsidR="00DD0641" w:rsidRPr="00B71369" w:rsidRDefault="00DD0641" w:rsidP="002114A6">
            <w:pPr>
              <w:ind w:firstLine="0"/>
              <w:rPr>
                <w:lang w:val="de-DE" w:eastAsia="en-US"/>
              </w:rPr>
            </w:pPr>
            <w:r w:rsidRPr="00B71369">
              <w:rPr>
                <w:lang w:val="de-DE" w:eastAsia="en-US"/>
              </w:rPr>
              <w:t>Email</w:t>
            </w:r>
            <w:r w:rsidRPr="00B71369">
              <w:rPr>
                <w:lang w:val="de-DE" w:eastAsia="en-US"/>
              </w:rPr>
              <w:tab/>
              <w:t>(2) …</w:t>
            </w:r>
          </w:p>
          <w:p w:rsidR="00DD0641" w:rsidRPr="00B71369" w:rsidRDefault="00DD0641" w:rsidP="002114A6">
            <w:pPr>
              <w:ind w:firstLine="0"/>
              <w:rPr>
                <w:lang w:val="de-DE" w:eastAsia="en-US"/>
              </w:rPr>
            </w:pPr>
            <w:r w:rsidRPr="00B71369">
              <w:rPr>
                <w:lang w:val="de-DE" w:eastAsia="en-US"/>
              </w:rPr>
              <w:t>Nationalität</w:t>
            </w:r>
            <w:r w:rsidRPr="00B71369">
              <w:rPr>
                <w:lang w:val="de-DE" w:eastAsia="en-US"/>
              </w:rPr>
              <w:tab/>
              <w:t>Deutsche</w:t>
            </w:r>
          </w:p>
          <w:p w:rsidR="00DD0641" w:rsidRPr="00B71369" w:rsidRDefault="00DD0641" w:rsidP="002114A6">
            <w:pPr>
              <w:ind w:firstLine="0"/>
              <w:rPr>
                <w:lang w:val="de-DE" w:eastAsia="en-US"/>
              </w:rPr>
            </w:pPr>
            <w:r w:rsidRPr="00B71369">
              <w:rPr>
                <w:lang w:val="de-DE" w:eastAsia="en-US"/>
              </w:rPr>
              <w:t>(3)</w:t>
            </w:r>
            <w:r w:rsidRPr="00B71369">
              <w:rPr>
                <w:lang w:val="de-DE" w:eastAsia="en-US"/>
              </w:rPr>
              <w:tab/>
              <w:t>11 March 1979</w:t>
            </w:r>
          </w:p>
          <w:p w:rsidR="00DD0641" w:rsidRPr="00B71369" w:rsidRDefault="00DD0641" w:rsidP="002114A6">
            <w:pPr>
              <w:ind w:firstLine="0"/>
              <w:rPr>
                <w:lang w:val="de-DE" w:eastAsia="en-US"/>
              </w:rPr>
            </w:pPr>
            <w:r w:rsidRPr="00B71369">
              <w:rPr>
                <w:lang w:val="de-DE" w:eastAsia="en-US"/>
              </w:rPr>
              <w:t>Berufsausbildung</w:t>
            </w:r>
            <w:r w:rsidRPr="00B71369">
              <w:rPr>
                <w:lang w:val="de-DE" w:eastAsia="en-US"/>
              </w:rPr>
              <w:tab/>
            </w:r>
          </w:p>
          <w:p w:rsidR="00DD0641" w:rsidRPr="00B71369" w:rsidRDefault="00DD0641" w:rsidP="002114A6">
            <w:pPr>
              <w:ind w:firstLine="0"/>
              <w:rPr>
                <w:lang w:val="de-DE" w:eastAsia="en-US"/>
              </w:rPr>
            </w:pPr>
            <w:r w:rsidRPr="00B71369">
              <w:rPr>
                <w:lang w:val="de-DE" w:eastAsia="en-US"/>
              </w:rPr>
              <w:t>1998-2001</w:t>
            </w:r>
            <w:r w:rsidRPr="00B71369">
              <w:rPr>
                <w:lang w:val="de-DE" w:eastAsia="en-US"/>
              </w:rPr>
              <w:tab/>
              <w:t>Humboldt-Universität: BA in Ökonomie</w:t>
            </w:r>
          </w:p>
          <w:p w:rsidR="00DD0641" w:rsidRPr="00B71369" w:rsidRDefault="00DD0641" w:rsidP="002114A6">
            <w:pPr>
              <w:ind w:firstLine="0"/>
              <w:rPr>
                <w:lang w:val="de-DE" w:eastAsia="en-US"/>
              </w:rPr>
            </w:pPr>
            <w:r w:rsidRPr="00B71369">
              <w:rPr>
                <w:lang w:val="de-DE" w:eastAsia="en-US"/>
              </w:rPr>
              <w:t>1990-1997</w:t>
            </w:r>
            <w:r w:rsidRPr="00B71369">
              <w:rPr>
                <w:lang w:val="de-DE" w:eastAsia="en-US"/>
              </w:rPr>
              <w:tab/>
              <w:t>Leonardo-da-Vince-Gymnasium in Augsburg</w:t>
            </w:r>
          </w:p>
          <w:p w:rsidR="00DD0641" w:rsidRPr="00B71369" w:rsidRDefault="00DD0641" w:rsidP="002114A6">
            <w:pPr>
              <w:ind w:firstLine="0"/>
              <w:rPr>
                <w:lang w:val="de-DE" w:eastAsia="en-US"/>
              </w:rPr>
            </w:pPr>
            <w:r w:rsidRPr="00B71369">
              <w:rPr>
                <w:lang w:val="de-DE" w:eastAsia="en-US"/>
              </w:rPr>
              <w:t>(4) …</w:t>
            </w:r>
            <w:r w:rsidRPr="00B71369">
              <w:rPr>
                <w:lang w:val="de-DE" w:eastAsia="en-US"/>
              </w:rPr>
              <w:tab/>
            </w:r>
          </w:p>
          <w:p w:rsidR="00DD0641" w:rsidRPr="00B71369" w:rsidRDefault="00DD0641"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DD0641" w:rsidRPr="00B71369" w:rsidRDefault="00DD0641"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DD0641" w:rsidRPr="00B71369" w:rsidRDefault="00DD0641"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DD0641" w:rsidRPr="002970C0" w:rsidTr="002114A6">
        <w:trPr>
          <w:trHeight w:val="422"/>
        </w:trPr>
        <w:tc>
          <w:tcPr>
            <w:tcW w:w="0" w:type="auto"/>
          </w:tcPr>
          <w:p w:rsidR="00DD0641" w:rsidRPr="00B71369" w:rsidRDefault="00DD0641" w:rsidP="002114A6">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0" w:type="auto"/>
          </w:tcPr>
          <w:p w:rsidR="00DD0641" w:rsidRPr="00B71369" w:rsidRDefault="00DD0641" w:rsidP="002114A6">
            <w:pPr>
              <w:ind w:firstLine="0"/>
              <w:rPr>
                <w:lang w:eastAsia="en-US"/>
              </w:rPr>
            </w:pPr>
            <w:r w:rsidRPr="00B71369">
              <w:rPr>
                <w:lang w:eastAsia="en-US"/>
              </w:rPr>
              <w:t>Проверка выполнения грамматического теста</w:t>
            </w:r>
          </w:p>
        </w:tc>
        <w:tc>
          <w:tcPr>
            <w:tcW w:w="0" w:type="auto"/>
          </w:tcPr>
          <w:p w:rsidR="00DD0641" w:rsidRPr="00B71369" w:rsidRDefault="00DD0641" w:rsidP="002114A6">
            <w:pPr>
              <w:ind w:firstLine="0"/>
              <w:rPr>
                <w:i/>
                <w:lang w:val="de-DE" w:eastAsia="en-US"/>
              </w:rPr>
            </w:pPr>
            <w:r w:rsidRPr="00B71369">
              <w:rPr>
                <w:b/>
                <w:i/>
                <w:lang w:val="de-DE" w:eastAsia="en-US"/>
              </w:rPr>
              <w:t xml:space="preserve">Bestimmen Sie die Wortfolge in folgenden Sätzen. Übersetzen Sie die Sätze </w:t>
            </w:r>
          </w:p>
          <w:p w:rsidR="00DD0641" w:rsidRPr="00B71369" w:rsidRDefault="00DD0641" w:rsidP="002114A6">
            <w:pPr>
              <w:ind w:firstLine="0"/>
              <w:rPr>
                <w:lang w:val="de-DE" w:eastAsia="en-US"/>
              </w:rPr>
            </w:pPr>
            <w:r w:rsidRPr="00B71369">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rsidR="00DD0641" w:rsidRPr="00B71369" w:rsidRDefault="00DD0641" w:rsidP="002114A6">
            <w:pPr>
              <w:widowControl/>
              <w:autoSpaceDE/>
              <w:autoSpaceDN/>
              <w:adjustRightInd/>
              <w:ind w:firstLine="0"/>
              <w:jc w:val="left"/>
              <w:rPr>
                <w:rStyle w:val="FontStyle31"/>
                <w:rFonts w:ascii="Times New Roman" w:hAnsi="Times New Roman" w:cs="Times New Roman"/>
                <w:sz w:val="24"/>
                <w:szCs w:val="24"/>
                <w:lang w:val="de-DE"/>
              </w:rPr>
            </w:pPr>
          </w:p>
        </w:tc>
      </w:tr>
      <w:tr w:rsidR="00DD0641" w:rsidRPr="00B71369" w:rsidTr="002114A6">
        <w:trPr>
          <w:trHeight w:val="2650"/>
        </w:trPr>
        <w:tc>
          <w:tcPr>
            <w:tcW w:w="0" w:type="auto"/>
          </w:tcPr>
          <w:p w:rsidR="00DD0641" w:rsidRPr="00B71369" w:rsidRDefault="00DD0641" w:rsidP="002114A6">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Pr>
          <w:p w:rsidR="00DD0641" w:rsidRPr="00B71369" w:rsidRDefault="00DD0641" w:rsidP="002114A6">
            <w:pPr>
              <w:ind w:firstLine="0"/>
              <w:rPr>
                <w:lang w:eastAsia="en-US"/>
              </w:rPr>
            </w:pPr>
            <w:r w:rsidRPr="00B71369">
              <w:rPr>
                <w:lang w:eastAsia="en-US"/>
              </w:rPr>
              <w:t>Тестовое задание</w:t>
            </w:r>
          </w:p>
        </w:tc>
        <w:tc>
          <w:tcPr>
            <w:tcW w:w="0" w:type="auto"/>
          </w:tcPr>
          <w:p w:rsidR="00DD0641" w:rsidRPr="00B71369" w:rsidRDefault="00DD0641" w:rsidP="002114A6">
            <w:pPr>
              <w:ind w:firstLine="0"/>
              <w:rPr>
                <w:b/>
                <w:i/>
                <w:lang w:val="de-DE" w:eastAsia="en-US"/>
              </w:rPr>
            </w:pPr>
            <w:r w:rsidRPr="00B71369">
              <w:rPr>
                <w:b/>
                <w:i/>
                <w:lang w:val="de-DE" w:eastAsia="en-US"/>
              </w:rPr>
              <w:t>Wählen Sie die richtige Antwort</w:t>
            </w:r>
          </w:p>
          <w:p w:rsidR="00DD0641" w:rsidRPr="00B71369" w:rsidRDefault="00DD0641"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DD0641" w:rsidRPr="00B71369" w:rsidRDefault="00DD0641"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DD0641" w:rsidRPr="00B71369" w:rsidRDefault="00DD0641"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DD0641" w:rsidRPr="00B71369" w:rsidRDefault="00DD0641"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DD0641" w:rsidRPr="00B71369" w:rsidRDefault="00DD0641" w:rsidP="002114A6">
            <w:pPr>
              <w:ind w:firstLine="0"/>
              <w:rPr>
                <w:lang w:val="de-DE" w:eastAsia="en-US"/>
              </w:rPr>
            </w:pPr>
            <w:r w:rsidRPr="00B71369">
              <w:rPr>
                <w:rStyle w:val="answernumber"/>
                <w:lang w:val="de-DE" w:eastAsia="en-US"/>
              </w:rPr>
              <w:t xml:space="preserve">d. </w:t>
            </w:r>
            <w:r w:rsidRPr="00B71369">
              <w:rPr>
                <w:lang w:val="de-DE" w:eastAsia="en-US"/>
              </w:rPr>
              <w:t>Noten</w:t>
            </w:r>
          </w:p>
          <w:p w:rsidR="00DD0641" w:rsidRPr="00B71369" w:rsidRDefault="00DD0641"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DD0641" w:rsidRPr="00B71369" w:rsidRDefault="00DD0641" w:rsidP="002114A6">
            <w:pPr>
              <w:ind w:firstLine="0"/>
              <w:rPr>
                <w:u w:val="single"/>
                <w:lang w:val="de-DE" w:eastAsia="en-US"/>
              </w:rPr>
            </w:pPr>
            <w:r w:rsidRPr="00B71369">
              <w:rPr>
                <w:u w:val="single"/>
                <w:lang w:val="de-DE" w:eastAsia="en-US"/>
              </w:rPr>
              <w:t>Bei falscher Wahl tauchen____ auf.</w:t>
            </w:r>
          </w:p>
          <w:p w:rsidR="00DD0641" w:rsidRPr="00B71369" w:rsidRDefault="00DD0641"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DD0641" w:rsidRPr="00B71369" w:rsidRDefault="00DD0641"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DD0641" w:rsidRPr="00B71369" w:rsidRDefault="00DD0641"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DD0641" w:rsidRPr="00B71369" w:rsidRDefault="00DD0641"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DD0641" w:rsidRPr="00B71369" w:rsidRDefault="00DD0641"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DD0641" w:rsidRPr="00B71369" w:rsidRDefault="00DD0641" w:rsidP="002114A6">
            <w:pPr>
              <w:ind w:firstLine="0"/>
              <w:rPr>
                <w:lang w:val="de-DE" w:eastAsia="en-US"/>
              </w:rPr>
            </w:pPr>
            <w:r w:rsidRPr="00B71369">
              <w:rPr>
                <w:u w:val="single"/>
                <w:lang w:val="de-DE" w:eastAsia="en-US"/>
              </w:rPr>
              <w:t xml:space="preserve">Die Freunde können auch die Berufswahlen____________. </w:t>
            </w:r>
          </w:p>
          <w:p w:rsidR="00DD0641" w:rsidRPr="00B71369" w:rsidRDefault="00DD0641"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DD0641" w:rsidRPr="00B71369" w:rsidRDefault="00DD0641"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DD0641" w:rsidRPr="00B71369" w:rsidRDefault="00DD0641"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DD0641" w:rsidRPr="00B71369" w:rsidRDefault="00DD0641" w:rsidP="002114A6">
            <w:pPr>
              <w:ind w:firstLine="0"/>
              <w:rPr>
                <w:lang w:val="de-DE" w:eastAsia="en-US"/>
              </w:rPr>
            </w:pPr>
            <w:r w:rsidRPr="00B71369">
              <w:rPr>
                <w:rStyle w:val="answernumber"/>
                <w:lang w:val="de-DE" w:eastAsia="en-US"/>
              </w:rPr>
              <w:t xml:space="preserve">d. </w:t>
            </w:r>
            <w:r w:rsidRPr="00B71369">
              <w:rPr>
                <w:lang w:val="de-DE" w:eastAsia="en-US"/>
              </w:rPr>
              <w:t>treffen</w:t>
            </w:r>
          </w:p>
          <w:p w:rsidR="00DD0641" w:rsidRPr="00B71369" w:rsidRDefault="00DD0641" w:rsidP="002114A6">
            <w:pPr>
              <w:ind w:firstLine="0"/>
              <w:rPr>
                <w:lang w:val="de-DE" w:eastAsia="en-US"/>
              </w:rPr>
            </w:pPr>
            <w:r w:rsidRPr="00B71369">
              <w:rPr>
                <w:rStyle w:val="answernumber"/>
                <w:lang w:val="de-DE" w:eastAsia="en-US"/>
              </w:rPr>
              <w:t xml:space="preserve">e. </w:t>
            </w:r>
            <w:r w:rsidRPr="00B71369">
              <w:rPr>
                <w:lang w:val="de-DE" w:eastAsia="en-US"/>
              </w:rPr>
              <w:t>betreuen</w:t>
            </w:r>
          </w:p>
          <w:p w:rsidR="00DD0641" w:rsidRPr="00B71369" w:rsidRDefault="00DD0641" w:rsidP="002114A6">
            <w:pPr>
              <w:ind w:firstLine="0"/>
              <w:rPr>
                <w:lang w:val="de-DE" w:eastAsia="en-US"/>
              </w:rPr>
            </w:pPr>
            <w:r w:rsidRPr="00B71369">
              <w:rPr>
                <w:u w:val="single"/>
                <w:lang w:val="de-DE" w:eastAsia="en-US"/>
              </w:rPr>
              <w:t xml:space="preserve">Die Berufswahl für die jungen Menschen ist___________. </w:t>
            </w:r>
          </w:p>
          <w:p w:rsidR="00DD0641" w:rsidRPr="00B71369" w:rsidRDefault="00DD0641" w:rsidP="002114A6">
            <w:pPr>
              <w:ind w:firstLine="0"/>
              <w:rPr>
                <w:lang w:val="de-DE" w:eastAsia="en-US"/>
              </w:rPr>
            </w:pPr>
            <w:r w:rsidRPr="00B71369">
              <w:rPr>
                <w:lang w:val="de-DE" w:eastAsia="en-US"/>
              </w:rPr>
              <w:t>a. die erste selbständige Entscheidung</w:t>
            </w:r>
          </w:p>
          <w:p w:rsidR="00DD0641" w:rsidRPr="00B71369" w:rsidRDefault="00DD0641" w:rsidP="002114A6">
            <w:pPr>
              <w:ind w:firstLine="0"/>
              <w:rPr>
                <w:lang w:val="de-DE" w:eastAsia="en-US"/>
              </w:rPr>
            </w:pPr>
            <w:r w:rsidRPr="00B71369">
              <w:rPr>
                <w:lang w:val="de-DE" w:eastAsia="en-US"/>
              </w:rPr>
              <w:t>b. der zweiten selbständigen Entscheidung</w:t>
            </w:r>
          </w:p>
          <w:p w:rsidR="00DD0641" w:rsidRPr="00B71369" w:rsidRDefault="00DD0641" w:rsidP="002114A6">
            <w:pPr>
              <w:ind w:firstLine="0"/>
              <w:rPr>
                <w:lang w:val="de-DE" w:eastAsia="en-US"/>
              </w:rPr>
            </w:pPr>
            <w:r w:rsidRPr="00B71369">
              <w:rPr>
                <w:lang w:val="de-DE" w:eastAsia="en-US"/>
              </w:rPr>
              <w:t>c. eine interessante Entscheidung</w:t>
            </w:r>
          </w:p>
          <w:p w:rsidR="00DD0641" w:rsidRPr="00B71369" w:rsidRDefault="00DD0641" w:rsidP="002114A6">
            <w:pPr>
              <w:ind w:firstLine="0"/>
              <w:rPr>
                <w:lang w:val="de-DE" w:eastAsia="en-US"/>
              </w:rPr>
            </w:pPr>
            <w:r w:rsidRPr="00B71369">
              <w:rPr>
                <w:lang w:val="de-DE" w:eastAsia="en-US"/>
              </w:rPr>
              <w:t>d. eine nicht interessante Entscheidung</w:t>
            </w:r>
          </w:p>
          <w:p w:rsidR="00DD0641" w:rsidRPr="00B71369" w:rsidRDefault="00DD0641" w:rsidP="002114A6">
            <w:pPr>
              <w:ind w:firstLine="0"/>
              <w:rPr>
                <w:lang w:val="de-DE" w:eastAsia="en-US"/>
              </w:rPr>
            </w:pPr>
            <w:r w:rsidRPr="00B71369">
              <w:rPr>
                <w:lang w:val="de-DE" w:eastAsia="en-US"/>
              </w:rPr>
              <w:t>e. die dritte selbständige Entscheidung</w:t>
            </w:r>
          </w:p>
          <w:p w:rsidR="00DD0641" w:rsidRPr="00B71369" w:rsidRDefault="00DD0641" w:rsidP="002114A6">
            <w:pPr>
              <w:ind w:firstLine="0"/>
              <w:rPr>
                <w:u w:val="single"/>
                <w:lang w:val="de-DE" w:eastAsia="en-US"/>
              </w:rPr>
            </w:pPr>
            <w:r w:rsidRPr="00B71369">
              <w:rPr>
                <w:u w:val="single"/>
                <w:lang w:val="de-DE" w:eastAsia="en-US"/>
              </w:rPr>
              <w:t xml:space="preserve">Die richtige Berufswahl bestimmt___________. </w:t>
            </w:r>
          </w:p>
          <w:p w:rsidR="00DD0641" w:rsidRPr="00B71369" w:rsidRDefault="00DD0641" w:rsidP="002114A6">
            <w:pPr>
              <w:ind w:firstLine="0"/>
              <w:rPr>
                <w:lang w:val="de-DE" w:eastAsia="en-US"/>
              </w:rPr>
            </w:pPr>
            <w:r w:rsidRPr="00B71369">
              <w:rPr>
                <w:lang w:val="de-DE" w:eastAsia="en-US"/>
              </w:rPr>
              <w:t>a. die zukünftige Realität</w:t>
            </w:r>
          </w:p>
          <w:p w:rsidR="00DD0641" w:rsidRPr="00B71369" w:rsidRDefault="00DD0641" w:rsidP="002114A6">
            <w:pPr>
              <w:ind w:firstLine="0"/>
              <w:rPr>
                <w:lang w:val="de-DE" w:eastAsia="en-US"/>
              </w:rPr>
            </w:pPr>
            <w:r w:rsidRPr="00B71369">
              <w:rPr>
                <w:lang w:val="de-DE" w:eastAsia="en-US"/>
              </w:rPr>
              <w:t>b. die zukünftige Reise</w:t>
            </w:r>
          </w:p>
          <w:p w:rsidR="00DD0641" w:rsidRPr="00B71369" w:rsidRDefault="00DD0641" w:rsidP="002114A6">
            <w:pPr>
              <w:ind w:firstLine="0"/>
              <w:rPr>
                <w:lang w:val="de-DE" w:eastAsia="en-US"/>
              </w:rPr>
            </w:pPr>
            <w:r w:rsidRPr="00B71369">
              <w:rPr>
                <w:lang w:val="de-DE" w:eastAsia="en-US"/>
              </w:rPr>
              <w:t>c. die zukünftige Ehe</w:t>
            </w:r>
          </w:p>
          <w:p w:rsidR="00DD0641" w:rsidRPr="00B71369" w:rsidRDefault="00DD0641" w:rsidP="002114A6">
            <w:pPr>
              <w:ind w:firstLine="0"/>
              <w:rPr>
                <w:lang w:val="de-DE" w:eastAsia="en-US"/>
              </w:rPr>
            </w:pPr>
            <w:r w:rsidRPr="00B71369">
              <w:rPr>
                <w:lang w:val="de-DE" w:eastAsia="en-US"/>
              </w:rPr>
              <w:t>d. die zukünftigen Eindrücke</w:t>
            </w:r>
          </w:p>
          <w:p w:rsidR="00DD0641" w:rsidRPr="00B71369" w:rsidRDefault="00DD0641" w:rsidP="002114A6">
            <w:pPr>
              <w:ind w:firstLine="0"/>
              <w:rPr>
                <w:lang w:val="de-DE" w:eastAsia="en-US"/>
              </w:rPr>
            </w:pPr>
            <w:r w:rsidRPr="00B71369">
              <w:rPr>
                <w:lang w:val="de-DE" w:eastAsia="en-US"/>
              </w:rPr>
              <w:t>e. das zukünftige Leben</w:t>
            </w:r>
          </w:p>
          <w:p w:rsidR="00DD0641" w:rsidRPr="00B71369" w:rsidRDefault="00DD0641" w:rsidP="002114A6">
            <w:pPr>
              <w:ind w:firstLine="0"/>
              <w:rPr>
                <w:lang w:val="de-DE" w:eastAsia="en-US"/>
              </w:rPr>
            </w:pPr>
          </w:p>
          <w:p w:rsidR="00DD0641" w:rsidRPr="00B71369" w:rsidRDefault="00DD0641" w:rsidP="002114A6">
            <w:pPr>
              <w:ind w:firstLine="0"/>
              <w:rPr>
                <w:b/>
                <w:i/>
                <w:lang w:val="de-DE" w:eastAsia="en-US"/>
              </w:rPr>
            </w:pPr>
          </w:p>
        </w:tc>
        <w:tc>
          <w:tcPr>
            <w:tcW w:w="0" w:type="auto"/>
            <w:vMerge/>
            <w:vAlign w:val="center"/>
          </w:tcPr>
          <w:p w:rsidR="00DD0641" w:rsidRPr="00B71369" w:rsidRDefault="00DD0641" w:rsidP="002114A6">
            <w:pPr>
              <w:widowControl/>
              <w:autoSpaceDE/>
              <w:autoSpaceDN/>
              <w:adjustRightInd/>
              <w:ind w:firstLine="0"/>
              <w:jc w:val="left"/>
              <w:rPr>
                <w:rStyle w:val="FontStyle31"/>
                <w:rFonts w:ascii="Times New Roman" w:hAnsi="Times New Roman" w:cs="Times New Roman"/>
                <w:sz w:val="24"/>
                <w:szCs w:val="24"/>
                <w:lang w:val="de-DE"/>
              </w:rPr>
            </w:pPr>
          </w:p>
        </w:tc>
      </w:tr>
      <w:tr w:rsidR="00DD0641" w:rsidRPr="00B71369" w:rsidTr="002114A6">
        <w:trPr>
          <w:trHeight w:val="385"/>
        </w:trPr>
        <w:tc>
          <w:tcPr>
            <w:tcW w:w="0" w:type="auto"/>
          </w:tcPr>
          <w:p w:rsidR="00DD0641" w:rsidRPr="00B71369" w:rsidRDefault="00DD0641" w:rsidP="002114A6">
            <w:pPr>
              <w:pStyle w:val="NoSpacing"/>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0" w:type="auto"/>
          </w:tcPr>
          <w:p w:rsidR="00DD0641" w:rsidRPr="00B71369" w:rsidRDefault="00DD0641" w:rsidP="002114A6">
            <w:pPr>
              <w:ind w:firstLine="0"/>
              <w:rPr>
                <w:lang w:eastAsia="en-US"/>
              </w:rPr>
            </w:pPr>
          </w:p>
        </w:tc>
        <w:tc>
          <w:tcPr>
            <w:tcW w:w="0" w:type="auto"/>
          </w:tcPr>
          <w:p w:rsidR="00DD0641" w:rsidRPr="00B71369" w:rsidRDefault="00DD0641" w:rsidP="002114A6">
            <w:pPr>
              <w:ind w:firstLine="0"/>
              <w:rPr>
                <w:lang w:eastAsia="en-US"/>
              </w:rPr>
            </w:pPr>
          </w:p>
        </w:tc>
        <w:tc>
          <w:tcPr>
            <w:tcW w:w="996" w:type="dxa"/>
            <w:vMerge w:val="restart"/>
          </w:tcPr>
          <w:p w:rsidR="00DD0641" w:rsidRPr="00B71369" w:rsidRDefault="00DD0641" w:rsidP="002114A6">
            <w:pPr>
              <w:pStyle w:val="Style14"/>
              <w:widowControl/>
              <w:ind w:firstLine="0"/>
              <w:jc w:val="left"/>
              <w:rPr>
                <w:b/>
                <w:lang w:eastAsia="en-US"/>
              </w:rPr>
            </w:pPr>
            <w:r w:rsidRPr="00B71369">
              <w:rPr>
                <w:b/>
                <w:lang w:eastAsia="en-US"/>
              </w:rPr>
              <w:t>ОК-4</w:t>
            </w:r>
            <w:r w:rsidRPr="00B71369">
              <w:rPr>
                <w:rStyle w:val="FontStyle31"/>
                <w:rFonts w:ascii="Times New Roman" w:hAnsi="Times New Roman" w:cs="Times New Roman"/>
                <w:b/>
                <w:sz w:val="24"/>
                <w:szCs w:val="24"/>
              </w:rPr>
              <w:t xml:space="preserve"> </w:t>
            </w:r>
            <w:r w:rsidRPr="00B71369">
              <w:rPr>
                <w:b/>
                <w:lang w:eastAsia="en-US"/>
              </w:rPr>
              <w:t>ЗУВ</w:t>
            </w:r>
          </w:p>
        </w:tc>
      </w:tr>
      <w:tr w:rsidR="00DD0641" w:rsidRPr="00B71369" w:rsidTr="002114A6">
        <w:trPr>
          <w:trHeight w:val="422"/>
        </w:trPr>
        <w:tc>
          <w:tcPr>
            <w:tcW w:w="0" w:type="auto"/>
          </w:tcPr>
          <w:p w:rsidR="00DD0641" w:rsidRPr="00B71369" w:rsidRDefault="00DD0641"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DD0641" w:rsidRPr="00B71369" w:rsidRDefault="00DD0641"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Pr>
          <w:p w:rsidR="00DD0641" w:rsidRPr="00B71369" w:rsidRDefault="00DD0641"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Pr>
          <w:p w:rsidR="00DD0641" w:rsidRPr="00B71369" w:rsidRDefault="00DD0641"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DD0641" w:rsidRPr="00B71369" w:rsidRDefault="00DD0641" w:rsidP="002114A6">
            <w:pPr>
              <w:pStyle w:val="Style14"/>
              <w:widowControl/>
              <w:ind w:firstLine="0"/>
              <w:jc w:val="left"/>
              <w:rPr>
                <w:lang w:val="de-DE" w:eastAsia="en-US"/>
              </w:rPr>
            </w:pPr>
            <w:r w:rsidRPr="00B71369">
              <w:rPr>
                <w:lang w:val="de-DE" w:eastAsia="en-US"/>
              </w:rPr>
              <w:t>A. Die EU-Sprachenpolitik</w:t>
            </w:r>
          </w:p>
          <w:p w:rsidR="00DD0641" w:rsidRPr="00B71369" w:rsidRDefault="00DD0641" w:rsidP="002114A6">
            <w:pPr>
              <w:pStyle w:val="Style14"/>
              <w:widowControl/>
              <w:ind w:firstLine="0"/>
              <w:jc w:val="left"/>
              <w:rPr>
                <w:lang w:val="de-DE" w:eastAsia="en-US"/>
              </w:rPr>
            </w:pPr>
            <w:r w:rsidRPr="00B71369">
              <w:rPr>
                <w:lang w:val="de-DE" w:eastAsia="en-US"/>
              </w:rPr>
              <w:t>B. Emotionale Verbundenheit</w:t>
            </w:r>
          </w:p>
          <w:p w:rsidR="00DD0641" w:rsidRPr="00B71369" w:rsidRDefault="00DD0641" w:rsidP="002114A6">
            <w:pPr>
              <w:pStyle w:val="Style14"/>
              <w:widowControl/>
              <w:ind w:firstLine="0"/>
              <w:jc w:val="left"/>
              <w:rPr>
                <w:lang w:val="de-DE" w:eastAsia="en-US"/>
              </w:rPr>
            </w:pPr>
            <w:r w:rsidRPr="00B71369">
              <w:rPr>
                <w:lang w:val="de-DE" w:eastAsia="en-US"/>
              </w:rPr>
              <w:t>C. Andere Kulturen verstehen</w:t>
            </w:r>
          </w:p>
          <w:p w:rsidR="00DD0641" w:rsidRPr="00B71369" w:rsidRDefault="00DD0641" w:rsidP="002114A6">
            <w:pPr>
              <w:pStyle w:val="Style14"/>
              <w:widowControl/>
              <w:ind w:firstLine="0"/>
              <w:jc w:val="left"/>
              <w:rPr>
                <w:lang w:val="de-DE" w:eastAsia="en-US"/>
              </w:rPr>
            </w:pPr>
            <w:r w:rsidRPr="00B71369">
              <w:rPr>
                <w:lang w:val="de-DE" w:eastAsia="en-US"/>
              </w:rPr>
              <w:t>D. Europäer und Fremdsprachen heute</w:t>
            </w:r>
          </w:p>
          <w:p w:rsidR="00DD0641" w:rsidRPr="00B71369" w:rsidRDefault="00DD0641" w:rsidP="002114A6">
            <w:pPr>
              <w:pStyle w:val="Style14"/>
              <w:widowControl/>
              <w:ind w:firstLine="0"/>
              <w:jc w:val="left"/>
              <w:rPr>
                <w:b/>
                <w:lang w:val="de-DE" w:eastAsia="en-US"/>
              </w:rPr>
            </w:pPr>
          </w:p>
          <w:p w:rsidR="00DD0641" w:rsidRPr="00B71369" w:rsidRDefault="00DD0641"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DD0641" w:rsidRPr="00B71369" w:rsidRDefault="00DD0641" w:rsidP="002114A6">
            <w:pPr>
              <w:pStyle w:val="Style14"/>
              <w:widowControl/>
              <w:ind w:firstLine="0"/>
              <w:jc w:val="left"/>
              <w:rPr>
                <w:lang w:val="de-DE" w:eastAsia="en-US"/>
              </w:rPr>
            </w:pPr>
            <w:r w:rsidRPr="00B71369">
              <w:rPr>
                <w:lang w:val="de-DE" w:eastAsia="en-US"/>
              </w:rPr>
              <w:t>1. Es reicht nicht aus, _____ zu lernen.</w:t>
            </w:r>
          </w:p>
          <w:p w:rsidR="00DD0641" w:rsidRPr="00B71369" w:rsidRDefault="00DD0641" w:rsidP="002114A6">
            <w:pPr>
              <w:pStyle w:val="Style14"/>
              <w:widowControl/>
              <w:ind w:firstLine="0"/>
              <w:jc w:val="left"/>
              <w:rPr>
                <w:lang w:val="de-DE" w:eastAsia="en-US"/>
              </w:rPr>
            </w:pPr>
            <w:smartTag w:uri="urn:schemas-microsoft-com:office:smarttags" w:element="metricconverter">
              <w:smartTagPr>
                <w:attr w:name="ProductID" w:val="2. In"/>
              </w:smartTagPr>
              <w:r w:rsidRPr="00B71369">
                <w:rPr>
                  <w:lang w:val="de-DE" w:eastAsia="en-US"/>
                </w:rPr>
                <w:t>2. In</w:t>
              </w:r>
            </w:smartTag>
            <w:r w:rsidRPr="00B71369">
              <w:rPr>
                <w:lang w:val="de-DE" w:eastAsia="en-US"/>
              </w:rPr>
              <w:t xml:space="preserve"> der EU leben 450 Millionen Menschen mit ______.3. Sprachkenntnisse erleichtern ______.4. Mehrsprachigkeit ist die Basis ______.5. Eine Umfrage hat gezeigt, dass die meisten EU-Bürger sich _____.6. Die „wirtschaftlich wichtigen“ Sprachen sind für die Europäer ______.</w:t>
            </w:r>
          </w:p>
          <w:p w:rsidR="00DD0641" w:rsidRPr="00B71369" w:rsidRDefault="00DD0641" w:rsidP="002114A6">
            <w:pPr>
              <w:pStyle w:val="Style14"/>
              <w:widowControl/>
              <w:ind w:firstLine="0"/>
              <w:jc w:val="left"/>
              <w:rPr>
                <w:lang w:val="de-DE" w:eastAsia="en-US"/>
              </w:rPr>
            </w:pPr>
          </w:p>
          <w:p w:rsidR="00DD0641" w:rsidRPr="00B71369" w:rsidRDefault="00DD0641" w:rsidP="002114A6">
            <w:pPr>
              <w:pStyle w:val="NormalWeb"/>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DD0641" w:rsidRPr="00B71369" w:rsidRDefault="00DD0641" w:rsidP="002114A6">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DD0641" w:rsidRPr="00B71369" w:rsidRDefault="00DD0641" w:rsidP="002114A6">
            <w:pPr>
              <w:pStyle w:val="NormalWeb"/>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4" w:history="1">
              <w:r w:rsidRPr="00B71369">
                <w:rPr>
                  <w:rStyle w:val="Hyperlink"/>
                  <w:sz w:val="24"/>
                  <w:lang w:val="de-DE" w:eastAsia="en-US"/>
                </w:rPr>
                <w:t>sekretariat@iik-duesseldorf.de</w:t>
              </w:r>
            </w:hyperlink>
          </w:p>
          <w:p w:rsidR="00DD0641" w:rsidRPr="00B71369" w:rsidRDefault="00DD0641" w:rsidP="002114A6">
            <w:pPr>
              <w:pStyle w:val="NormalWeb"/>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5" w:history="1">
              <w:r w:rsidRPr="00B71369">
                <w:rPr>
                  <w:rStyle w:val="Hyperlink"/>
                  <w:sz w:val="24"/>
                  <w:lang w:val="de-DE" w:eastAsia="en-US"/>
                </w:rPr>
                <w:t>xyz@sonstwo.de</w:t>
              </w:r>
            </w:hyperlink>
          </w:p>
          <w:p w:rsidR="00DD0641" w:rsidRPr="00B71369" w:rsidRDefault="00DD0641" w:rsidP="002114A6">
            <w:pPr>
              <w:pStyle w:val="NormalWeb"/>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DD0641" w:rsidRPr="00B71369" w:rsidRDefault="00DD0641" w:rsidP="002114A6">
            <w:pPr>
              <w:pStyle w:val="NormalWeb"/>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6" w:history="1">
              <w:r w:rsidRPr="00B71369">
                <w:rPr>
                  <w:rStyle w:val="Hyperlink"/>
                  <w:sz w:val="24"/>
                  <w:lang w:val="de-DE" w:eastAsia="en-US"/>
                </w:rPr>
                <w:t>riechert@phil-fak.u ni-duesseldorf.de</w:t>
              </w:r>
            </w:hyperlink>
          </w:p>
          <w:p w:rsidR="00DD0641" w:rsidRPr="00B71369" w:rsidRDefault="00DD0641" w:rsidP="002114A6">
            <w:pPr>
              <w:pStyle w:val="NormalWeb"/>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0A0"/>
            </w:tblPr>
            <w:tblGrid>
              <w:gridCol w:w="823"/>
              <w:gridCol w:w="823"/>
              <w:gridCol w:w="823"/>
              <w:gridCol w:w="824"/>
              <w:gridCol w:w="824"/>
              <w:gridCol w:w="824"/>
            </w:tblGrid>
            <w:tr w:rsidR="00DD0641" w:rsidRPr="00B71369" w:rsidTr="002114A6">
              <w:tc>
                <w:tcPr>
                  <w:tcW w:w="823"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DD0641" w:rsidRPr="00B71369" w:rsidTr="002114A6">
              <w:tc>
                <w:tcPr>
                  <w:tcW w:w="823"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DD0641" w:rsidRPr="00B71369" w:rsidRDefault="00DD0641" w:rsidP="002114A6">
                  <w:pPr>
                    <w:pStyle w:val="NormalWeb"/>
                    <w:autoSpaceDE w:val="0"/>
                    <w:autoSpaceDN w:val="0"/>
                    <w:adjustRightInd w:val="0"/>
                    <w:spacing w:before="0" w:beforeAutospacing="0" w:after="0" w:afterAutospacing="0" w:line="240" w:lineRule="auto"/>
                    <w:ind w:firstLine="0"/>
                    <w:rPr>
                      <w:sz w:val="24"/>
                      <w:lang w:val="de-DE" w:eastAsia="en-US"/>
                    </w:rPr>
                  </w:pPr>
                </w:p>
              </w:tc>
            </w:tr>
          </w:tbl>
          <w:p w:rsidR="00DD0641" w:rsidRPr="00B71369" w:rsidRDefault="00DD0641" w:rsidP="002114A6">
            <w:pPr>
              <w:pStyle w:val="NormalWeb"/>
              <w:shd w:val="clear" w:color="auto" w:fill="FFFFFF"/>
              <w:spacing w:before="0" w:beforeAutospacing="0" w:after="0" w:afterAutospacing="0" w:line="240" w:lineRule="auto"/>
              <w:ind w:firstLine="0"/>
              <w:rPr>
                <w:sz w:val="24"/>
                <w:lang w:val="de-DE" w:eastAsia="en-US"/>
              </w:rPr>
            </w:pPr>
          </w:p>
        </w:tc>
        <w:tc>
          <w:tcPr>
            <w:tcW w:w="0" w:type="auto"/>
            <w:vMerge/>
            <w:vAlign w:val="center"/>
          </w:tcPr>
          <w:p w:rsidR="00DD0641" w:rsidRPr="00B71369" w:rsidRDefault="00DD0641" w:rsidP="002114A6">
            <w:pPr>
              <w:widowControl/>
              <w:autoSpaceDE/>
              <w:autoSpaceDN/>
              <w:adjustRightInd/>
              <w:ind w:firstLine="0"/>
              <w:jc w:val="left"/>
              <w:rPr>
                <w:lang w:eastAsia="en-US"/>
              </w:rPr>
            </w:pPr>
          </w:p>
        </w:tc>
      </w:tr>
      <w:tr w:rsidR="00DD0641" w:rsidRPr="00B71369" w:rsidTr="002114A6">
        <w:trPr>
          <w:trHeight w:val="422"/>
        </w:trPr>
        <w:tc>
          <w:tcPr>
            <w:tcW w:w="0" w:type="auto"/>
          </w:tcPr>
          <w:p w:rsidR="00DD0641" w:rsidRPr="00B71369" w:rsidRDefault="00DD0641" w:rsidP="002114A6">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DD0641" w:rsidRPr="00B71369" w:rsidRDefault="00DD0641" w:rsidP="002114A6">
            <w:pPr>
              <w:pStyle w:val="Style14"/>
              <w:widowControl/>
              <w:ind w:firstLine="0"/>
              <w:rPr>
                <w:lang w:eastAsia="en-US"/>
              </w:rPr>
            </w:pPr>
            <w:r w:rsidRPr="00B71369">
              <w:rPr>
                <w:lang w:eastAsia="en-US"/>
              </w:rPr>
              <w:t>.</w:t>
            </w:r>
          </w:p>
        </w:tc>
        <w:tc>
          <w:tcPr>
            <w:tcW w:w="0" w:type="auto"/>
          </w:tcPr>
          <w:p w:rsidR="00DD0641" w:rsidRPr="00B71369" w:rsidRDefault="00DD0641" w:rsidP="002114A6">
            <w:pPr>
              <w:pStyle w:val="Style14"/>
              <w:widowControl/>
              <w:ind w:firstLine="0"/>
              <w:jc w:val="left"/>
              <w:rPr>
                <w:lang w:eastAsia="en-US"/>
              </w:rPr>
            </w:pPr>
            <w:r w:rsidRPr="00B71369">
              <w:rPr>
                <w:lang w:eastAsia="en-US"/>
              </w:rPr>
              <w:t>Выборочный опрос</w:t>
            </w:r>
          </w:p>
        </w:tc>
        <w:tc>
          <w:tcPr>
            <w:tcW w:w="0" w:type="auto"/>
          </w:tcPr>
          <w:p w:rsidR="00DD0641" w:rsidRPr="00B71369" w:rsidRDefault="00DD0641" w:rsidP="002114A6">
            <w:pPr>
              <w:ind w:firstLine="0"/>
              <w:rPr>
                <w:b/>
                <w:i/>
                <w:lang w:val="de-DE" w:eastAsia="en-US"/>
              </w:rPr>
            </w:pPr>
            <w:r w:rsidRPr="00B71369">
              <w:rPr>
                <w:b/>
                <w:i/>
                <w:lang w:val="de-DE" w:eastAsia="en-US"/>
              </w:rPr>
              <w:t>Wählen Sie die richtige Antwort</w:t>
            </w:r>
          </w:p>
          <w:p w:rsidR="00DD0641" w:rsidRPr="00B71369" w:rsidRDefault="00DD0641" w:rsidP="002114A6">
            <w:pPr>
              <w:pStyle w:val="Style14"/>
              <w:widowControl/>
              <w:ind w:firstLine="0"/>
              <w:rPr>
                <w:lang w:val="de-DE" w:eastAsia="en-US"/>
              </w:rPr>
            </w:pPr>
            <w:r w:rsidRPr="00B71369">
              <w:rPr>
                <w:lang w:val="de-DE" w:eastAsia="en-US"/>
              </w:rPr>
              <w:t>Diese Fragen sollte der ausländische Student selbst__.</w:t>
            </w:r>
          </w:p>
          <w:p w:rsidR="00DD0641" w:rsidRPr="00B71369" w:rsidRDefault="00DD0641" w:rsidP="002114A6">
            <w:pPr>
              <w:pStyle w:val="Style14"/>
              <w:widowControl/>
              <w:ind w:firstLine="0"/>
              <w:rPr>
                <w:lang w:val="de-DE" w:eastAsia="en-US"/>
              </w:rPr>
            </w:pPr>
            <w:r w:rsidRPr="00B71369">
              <w:rPr>
                <w:lang w:val="de-DE" w:eastAsia="en-US"/>
              </w:rPr>
              <w:t>a. bei seinen Heimatbehörden klären</w:t>
            </w:r>
          </w:p>
          <w:p w:rsidR="00DD0641" w:rsidRPr="00B71369" w:rsidRDefault="00DD0641" w:rsidP="002114A6">
            <w:pPr>
              <w:pStyle w:val="Style14"/>
              <w:widowControl/>
              <w:ind w:firstLine="0"/>
              <w:rPr>
                <w:lang w:val="de-DE" w:eastAsia="en-US"/>
              </w:rPr>
            </w:pPr>
            <w:r w:rsidRPr="00B71369">
              <w:rPr>
                <w:lang w:val="de-DE" w:eastAsia="en-US"/>
              </w:rPr>
              <w:t>b. Informationfinden</w:t>
            </w:r>
          </w:p>
          <w:p w:rsidR="00DD0641" w:rsidRPr="00B71369" w:rsidRDefault="00DD0641" w:rsidP="002114A6">
            <w:pPr>
              <w:pStyle w:val="Style14"/>
              <w:widowControl/>
              <w:ind w:firstLine="0"/>
              <w:rPr>
                <w:lang w:val="de-DE" w:eastAsia="en-US"/>
              </w:rPr>
            </w:pPr>
            <w:r w:rsidRPr="00B71369">
              <w:rPr>
                <w:lang w:val="de-DE" w:eastAsia="en-US"/>
              </w:rPr>
              <w:t>c. sich an der Universität erkundigen</w:t>
            </w:r>
          </w:p>
          <w:p w:rsidR="00DD0641" w:rsidRPr="00B71369" w:rsidRDefault="00DD0641" w:rsidP="002114A6">
            <w:pPr>
              <w:pStyle w:val="Style14"/>
              <w:widowControl/>
              <w:ind w:firstLine="0"/>
              <w:rPr>
                <w:lang w:val="de-DE" w:eastAsia="en-US"/>
              </w:rPr>
            </w:pPr>
            <w:r w:rsidRPr="00B71369">
              <w:rPr>
                <w:lang w:val="de-DE" w:eastAsia="en-US"/>
              </w:rPr>
              <w:t>d. in der Botschaft aufklären</w:t>
            </w:r>
          </w:p>
          <w:p w:rsidR="00DD0641" w:rsidRPr="00B71369" w:rsidRDefault="00DD0641" w:rsidP="002114A6">
            <w:pPr>
              <w:pStyle w:val="Style14"/>
              <w:widowControl/>
              <w:ind w:firstLine="0"/>
              <w:rPr>
                <w:lang w:val="de-DE" w:eastAsia="en-US"/>
              </w:rPr>
            </w:pPr>
            <w:r w:rsidRPr="00B71369">
              <w:rPr>
                <w:lang w:val="de-DE" w:eastAsia="en-US"/>
              </w:rPr>
              <w:t>e. im Internet suchen</w:t>
            </w:r>
          </w:p>
          <w:p w:rsidR="00DD0641" w:rsidRPr="00B71369" w:rsidRDefault="00DD0641" w:rsidP="002114A6">
            <w:pPr>
              <w:pStyle w:val="Style14"/>
              <w:widowControl/>
              <w:ind w:firstLine="0"/>
              <w:rPr>
                <w:u w:val="single"/>
                <w:lang w:val="de-DE" w:eastAsia="en-US"/>
              </w:rPr>
            </w:pPr>
            <w:r w:rsidRPr="00B71369">
              <w:rPr>
                <w:u w:val="single"/>
                <w:lang w:val="de-DE" w:eastAsia="en-US"/>
              </w:rPr>
              <w:t>Es geht um___________.</w:t>
            </w:r>
          </w:p>
          <w:p w:rsidR="00DD0641" w:rsidRPr="00B71369" w:rsidRDefault="00DD0641" w:rsidP="002114A6">
            <w:pPr>
              <w:pStyle w:val="Style14"/>
              <w:widowControl/>
              <w:ind w:firstLine="0"/>
              <w:rPr>
                <w:lang w:val="de-DE" w:eastAsia="en-US"/>
              </w:rPr>
            </w:pPr>
            <w:r w:rsidRPr="00B71369">
              <w:rPr>
                <w:lang w:val="de-DE" w:eastAsia="en-US"/>
              </w:rPr>
              <w:t>a. die Zeit der Überlegungen vor dem Studium</w:t>
            </w:r>
          </w:p>
          <w:p w:rsidR="00DD0641" w:rsidRPr="00B71369" w:rsidRDefault="00DD0641" w:rsidP="002114A6">
            <w:pPr>
              <w:pStyle w:val="Style14"/>
              <w:widowControl/>
              <w:ind w:firstLine="0"/>
              <w:rPr>
                <w:lang w:val="de-DE" w:eastAsia="en-US"/>
              </w:rPr>
            </w:pPr>
            <w:r w:rsidRPr="00B71369">
              <w:rPr>
                <w:lang w:val="de-DE" w:eastAsia="en-US"/>
              </w:rPr>
              <w:t>b. die Möglichkeit, im Ausland zu wohnen</w:t>
            </w:r>
          </w:p>
          <w:p w:rsidR="00DD0641" w:rsidRPr="00B71369" w:rsidRDefault="00DD0641" w:rsidP="002114A6">
            <w:pPr>
              <w:pStyle w:val="Style14"/>
              <w:widowControl/>
              <w:ind w:firstLine="0"/>
              <w:rPr>
                <w:lang w:val="de-DE" w:eastAsia="en-US"/>
              </w:rPr>
            </w:pPr>
            <w:r w:rsidRPr="00B71369">
              <w:rPr>
                <w:lang w:val="de-DE" w:eastAsia="en-US"/>
              </w:rPr>
              <w:t>c. die Konkurrenz der Studenten</w:t>
            </w:r>
          </w:p>
          <w:p w:rsidR="00DD0641" w:rsidRPr="00B71369" w:rsidRDefault="00DD0641" w:rsidP="002114A6">
            <w:pPr>
              <w:pStyle w:val="Style14"/>
              <w:widowControl/>
              <w:ind w:firstLine="0"/>
              <w:rPr>
                <w:lang w:val="de-DE" w:eastAsia="en-US"/>
              </w:rPr>
            </w:pPr>
            <w:r w:rsidRPr="00B71369">
              <w:rPr>
                <w:lang w:val="de-DE" w:eastAsia="en-US"/>
              </w:rPr>
              <w:t>d. die Stellenwahl</w:t>
            </w:r>
          </w:p>
          <w:p w:rsidR="00DD0641" w:rsidRPr="00B71369" w:rsidRDefault="00DD0641" w:rsidP="002114A6">
            <w:pPr>
              <w:pStyle w:val="Style14"/>
              <w:widowControl/>
              <w:ind w:firstLine="0"/>
              <w:rPr>
                <w:lang w:val="de-DE" w:eastAsia="en-US"/>
              </w:rPr>
            </w:pPr>
            <w:r w:rsidRPr="00B71369">
              <w:rPr>
                <w:lang w:val="de-DE" w:eastAsia="en-US"/>
              </w:rPr>
              <w:t>e. die Zusammenarbeit der Sozialämter</w:t>
            </w:r>
          </w:p>
          <w:p w:rsidR="00DD0641" w:rsidRPr="00B71369" w:rsidRDefault="00DD0641" w:rsidP="002114A6">
            <w:pPr>
              <w:pStyle w:val="Style14"/>
              <w:widowControl/>
              <w:ind w:firstLine="0"/>
              <w:rPr>
                <w:u w:val="single"/>
                <w:lang w:val="de-DE" w:eastAsia="en-US"/>
              </w:rPr>
            </w:pPr>
            <w:r w:rsidRPr="00B71369">
              <w:rPr>
                <w:u w:val="single"/>
                <w:lang w:val="de-DE" w:eastAsia="en-US"/>
              </w:rPr>
              <w:t>Das Akademische Auslandsamt klärt die Frage,____ .</w:t>
            </w:r>
          </w:p>
          <w:p w:rsidR="00DD0641" w:rsidRPr="00B71369" w:rsidRDefault="00DD0641" w:rsidP="002114A6">
            <w:pPr>
              <w:pStyle w:val="Style14"/>
              <w:widowControl/>
              <w:ind w:firstLine="0"/>
              <w:rPr>
                <w:lang w:val="de-DE" w:eastAsia="en-US"/>
              </w:rPr>
            </w:pPr>
            <w:r w:rsidRPr="00B71369">
              <w:rPr>
                <w:lang w:val="de-DE" w:eastAsia="en-US"/>
              </w:rPr>
              <w:t>a. ob es in Deutschland Auslandsämter gibt</w:t>
            </w:r>
          </w:p>
          <w:p w:rsidR="00DD0641" w:rsidRPr="00B71369" w:rsidRDefault="00DD0641" w:rsidP="002114A6">
            <w:pPr>
              <w:pStyle w:val="Style14"/>
              <w:widowControl/>
              <w:ind w:firstLine="0"/>
              <w:rPr>
                <w:lang w:val="de-DE" w:eastAsia="en-US"/>
              </w:rPr>
            </w:pPr>
            <w:r w:rsidRPr="00B71369">
              <w:rPr>
                <w:lang w:val="de-DE" w:eastAsia="en-US"/>
              </w:rPr>
              <w:t>b. ob die Auslandsämter für das Studium zuständigsind</w:t>
            </w:r>
          </w:p>
          <w:p w:rsidR="00DD0641" w:rsidRPr="00B71369" w:rsidRDefault="00DD0641" w:rsidP="002114A6">
            <w:pPr>
              <w:pStyle w:val="Style14"/>
              <w:widowControl/>
              <w:ind w:firstLine="0"/>
              <w:rPr>
                <w:lang w:val="de-DE" w:eastAsia="en-US"/>
              </w:rPr>
            </w:pPr>
            <w:r w:rsidRPr="00B71369">
              <w:rPr>
                <w:lang w:val="de-DE" w:eastAsia="en-US"/>
              </w:rPr>
              <w:t>c. ob die Botschaft den ausländischen Studenten helfen kann</w:t>
            </w:r>
          </w:p>
          <w:p w:rsidR="00DD0641" w:rsidRPr="00B71369" w:rsidRDefault="00DD0641" w:rsidP="002114A6">
            <w:pPr>
              <w:pStyle w:val="Style14"/>
              <w:widowControl/>
              <w:ind w:firstLine="0"/>
              <w:rPr>
                <w:lang w:val="de-DE" w:eastAsia="en-US"/>
              </w:rPr>
            </w:pPr>
            <w:r w:rsidRPr="00B71369">
              <w:rPr>
                <w:lang w:val="de-DE" w:eastAsia="en-US"/>
              </w:rPr>
              <w:t>d. ob ein bestimmter Studiengang angeboten wird</w:t>
            </w:r>
          </w:p>
          <w:p w:rsidR="00DD0641" w:rsidRPr="00B71369" w:rsidRDefault="00DD0641" w:rsidP="002114A6">
            <w:pPr>
              <w:pStyle w:val="Style14"/>
              <w:widowControl/>
              <w:ind w:firstLine="0"/>
              <w:rPr>
                <w:lang w:val="de-DE" w:eastAsia="en-US"/>
              </w:rPr>
            </w:pPr>
            <w:r w:rsidRPr="00B71369">
              <w:rPr>
                <w:lang w:val="de-DE" w:eastAsia="en-US"/>
              </w:rPr>
              <w:t>e. ob es diesen Studiengang im Wintersemester gibt</w:t>
            </w:r>
          </w:p>
          <w:p w:rsidR="00DD0641" w:rsidRPr="00B71369" w:rsidRDefault="00DD0641"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DD0641" w:rsidRPr="00B71369" w:rsidRDefault="00DD0641" w:rsidP="002114A6">
            <w:pPr>
              <w:pStyle w:val="Style14"/>
              <w:widowControl/>
              <w:ind w:firstLine="0"/>
              <w:rPr>
                <w:lang w:val="de-DE" w:eastAsia="en-US"/>
              </w:rPr>
            </w:pPr>
            <w:r w:rsidRPr="00B71369">
              <w:rPr>
                <w:lang w:val="de-DE" w:eastAsia="en-US"/>
              </w:rPr>
              <w:t>a. ob er im Heimatland studieren kann, wo und was er studieren will</w:t>
            </w:r>
          </w:p>
          <w:p w:rsidR="00DD0641" w:rsidRPr="00B71369" w:rsidRDefault="00DD0641" w:rsidP="002114A6">
            <w:pPr>
              <w:pStyle w:val="Style14"/>
              <w:widowControl/>
              <w:ind w:firstLine="0"/>
              <w:rPr>
                <w:lang w:val="de-DE" w:eastAsia="en-US"/>
              </w:rPr>
            </w:pPr>
            <w:r w:rsidRPr="00B71369">
              <w:rPr>
                <w:lang w:val="de-DE" w:eastAsia="en-US"/>
              </w:rPr>
              <w:t>b. ob er im Heimatland studieren soll, wo und was er studieren soll</w:t>
            </w:r>
          </w:p>
          <w:p w:rsidR="00DD0641" w:rsidRPr="00B71369" w:rsidRDefault="00DD0641" w:rsidP="002114A6">
            <w:pPr>
              <w:pStyle w:val="Style14"/>
              <w:widowControl/>
              <w:ind w:firstLine="0"/>
              <w:rPr>
                <w:lang w:val="de-DE" w:eastAsia="en-US"/>
              </w:rPr>
            </w:pPr>
            <w:r w:rsidRPr="00B71369">
              <w:rPr>
                <w:lang w:val="de-DE" w:eastAsia="en-US"/>
              </w:rPr>
              <w:t>c. ob er in der Bundesrepublik studieren soll, wo und was er studieren soll</w:t>
            </w:r>
          </w:p>
          <w:p w:rsidR="00DD0641" w:rsidRPr="00B71369" w:rsidRDefault="00DD0641" w:rsidP="002114A6">
            <w:pPr>
              <w:pStyle w:val="Style14"/>
              <w:widowControl/>
              <w:ind w:firstLine="0"/>
              <w:rPr>
                <w:lang w:val="de-DE" w:eastAsia="en-US"/>
              </w:rPr>
            </w:pPr>
            <w:r w:rsidRPr="00B71369">
              <w:rPr>
                <w:lang w:val="de-DE" w:eastAsia="en-US"/>
              </w:rPr>
              <w:t>d. ob er in der Bundesrepublik studieren kann, wo und was er studieren will</w:t>
            </w:r>
          </w:p>
          <w:p w:rsidR="00DD0641" w:rsidRPr="00B71369" w:rsidRDefault="00DD0641" w:rsidP="002114A6">
            <w:pPr>
              <w:pStyle w:val="Style14"/>
              <w:widowControl/>
              <w:ind w:firstLine="0"/>
              <w:rPr>
                <w:lang w:val="de-DE" w:eastAsia="en-US"/>
              </w:rPr>
            </w:pPr>
            <w:r w:rsidRPr="00B71369">
              <w:rPr>
                <w:lang w:val="de-DE" w:eastAsia="en-US"/>
              </w:rPr>
              <w:t>e. ob ihm seine Eltern erlauben, nach Deutschland zu fahren</w:t>
            </w:r>
          </w:p>
          <w:p w:rsidR="00DD0641" w:rsidRPr="00B71369" w:rsidRDefault="00DD0641"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DD0641" w:rsidRPr="00B71369" w:rsidRDefault="00DD0641" w:rsidP="002114A6">
            <w:pPr>
              <w:pStyle w:val="Style14"/>
              <w:widowControl/>
              <w:ind w:firstLine="0"/>
              <w:rPr>
                <w:lang w:val="de-DE" w:eastAsia="en-US"/>
              </w:rPr>
            </w:pPr>
            <w:r w:rsidRPr="00B71369">
              <w:rPr>
                <w:lang w:val="de-DE" w:eastAsia="en-US"/>
              </w:rPr>
              <w:t>a. manchmal</w:t>
            </w:r>
          </w:p>
          <w:p w:rsidR="00DD0641" w:rsidRPr="00B71369" w:rsidRDefault="00DD0641" w:rsidP="002114A6">
            <w:pPr>
              <w:pStyle w:val="Style14"/>
              <w:widowControl/>
              <w:ind w:firstLine="0"/>
              <w:rPr>
                <w:lang w:val="de-DE" w:eastAsia="en-US"/>
              </w:rPr>
            </w:pPr>
            <w:r w:rsidRPr="00B71369">
              <w:rPr>
                <w:lang w:val="de-DE" w:eastAsia="en-US"/>
              </w:rPr>
              <w:t>b. oft</w:t>
            </w:r>
          </w:p>
          <w:p w:rsidR="00DD0641" w:rsidRPr="00B71369" w:rsidRDefault="00DD0641" w:rsidP="002114A6">
            <w:pPr>
              <w:pStyle w:val="Style14"/>
              <w:widowControl/>
              <w:ind w:firstLine="0"/>
              <w:rPr>
                <w:lang w:val="de-DE" w:eastAsia="en-US"/>
              </w:rPr>
            </w:pPr>
            <w:r w:rsidRPr="00B71369">
              <w:rPr>
                <w:lang w:val="de-DE" w:eastAsia="en-US"/>
              </w:rPr>
              <w:t>c. nie</w:t>
            </w:r>
          </w:p>
          <w:p w:rsidR="00DD0641" w:rsidRPr="00B71369" w:rsidRDefault="00DD0641" w:rsidP="002114A6">
            <w:pPr>
              <w:pStyle w:val="Style14"/>
              <w:widowControl/>
              <w:ind w:firstLine="0"/>
              <w:rPr>
                <w:lang w:val="de-DE" w:eastAsia="en-US"/>
              </w:rPr>
            </w:pPr>
            <w:r w:rsidRPr="00B71369">
              <w:rPr>
                <w:lang w:val="de-DE" w:eastAsia="en-US"/>
              </w:rPr>
              <w:t>d. selten</w:t>
            </w:r>
          </w:p>
          <w:p w:rsidR="00DD0641" w:rsidRPr="00B71369" w:rsidRDefault="00DD0641" w:rsidP="002114A6">
            <w:pPr>
              <w:pStyle w:val="Style14"/>
              <w:widowControl/>
              <w:ind w:firstLine="0"/>
              <w:rPr>
                <w:lang w:val="de-DE" w:eastAsia="en-US"/>
              </w:rPr>
            </w:pPr>
            <w:r w:rsidRPr="00B71369">
              <w:rPr>
                <w:lang w:val="de-DE" w:eastAsia="en-US"/>
              </w:rPr>
              <w:t>e. immer</w:t>
            </w:r>
          </w:p>
        </w:tc>
        <w:tc>
          <w:tcPr>
            <w:tcW w:w="0" w:type="auto"/>
            <w:vMerge/>
            <w:vAlign w:val="center"/>
          </w:tcPr>
          <w:p w:rsidR="00DD0641" w:rsidRPr="00B71369" w:rsidRDefault="00DD0641" w:rsidP="002114A6">
            <w:pPr>
              <w:widowControl/>
              <w:autoSpaceDE/>
              <w:autoSpaceDN/>
              <w:adjustRightInd/>
              <w:ind w:firstLine="0"/>
              <w:jc w:val="left"/>
              <w:rPr>
                <w:lang w:eastAsia="en-US"/>
              </w:rPr>
            </w:pPr>
          </w:p>
        </w:tc>
      </w:tr>
      <w:tr w:rsidR="00DD0641" w:rsidRPr="00B71369" w:rsidTr="002114A6">
        <w:trPr>
          <w:trHeight w:val="422"/>
        </w:trPr>
        <w:tc>
          <w:tcPr>
            <w:tcW w:w="0" w:type="auto"/>
          </w:tcPr>
          <w:p w:rsidR="00DD0641" w:rsidRPr="00B71369" w:rsidRDefault="00DD0641" w:rsidP="002114A6">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0" w:type="auto"/>
          </w:tcPr>
          <w:p w:rsidR="00DD0641" w:rsidRPr="00B71369" w:rsidRDefault="00DD0641"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Pr>
          <w:p w:rsidR="00DD0641" w:rsidRPr="00B71369" w:rsidRDefault="00DD0641" w:rsidP="002114A6">
            <w:pPr>
              <w:pStyle w:val="ListParagraph"/>
              <w:spacing w:line="240" w:lineRule="auto"/>
              <w:ind w:left="0" w:firstLine="0"/>
              <w:rPr>
                <w:b/>
                <w:szCs w:val="24"/>
                <w:lang w:val="de-DE"/>
              </w:rPr>
            </w:pPr>
            <w:r w:rsidRPr="00B71369">
              <w:rPr>
                <w:b/>
                <w:szCs w:val="24"/>
                <w:lang w:val="de-DE"/>
              </w:rPr>
              <w:t>Beantworten Sie die Fragen. Gebrauchen Sie die Personalpronomen im Akkusativ und Dativ.</w:t>
            </w:r>
          </w:p>
          <w:p w:rsidR="00DD0641" w:rsidRPr="00B71369" w:rsidRDefault="00DD0641" w:rsidP="002114A6">
            <w:pPr>
              <w:pStyle w:val="ListParagraph"/>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DD0641" w:rsidRPr="00B71369" w:rsidRDefault="00DD0641" w:rsidP="002114A6">
            <w:pPr>
              <w:pStyle w:val="ListParagraph"/>
              <w:spacing w:line="240" w:lineRule="auto"/>
              <w:ind w:left="0" w:firstLine="567"/>
              <w:rPr>
                <w:szCs w:val="24"/>
                <w:lang w:val="de-DE"/>
              </w:rPr>
            </w:pPr>
            <w:r w:rsidRPr="00B71369">
              <w:rPr>
                <w:szCs w:val="24"/>
                <w:lang w:val="de-DE"/>
              </w:rPr>
              <w:t>2. Hast du Maria das Buch gegeben?                           Ja, ich habe ______</w:t>
            </w:r>
          </w:p>
          <w:p w:rsidR="00DD0641" w:rsidRPr="00B71369" w:rsidRDefault="00DD0641" w:rsidP="002114A6">
            <w:pPr>
              <w:pStyle w:val="ListParagraph"/>
              <w:spacing w:line="240" w:lineRule="auto"/>
              <w:ind w:left="0" w:firstLine="567"/>
              <w:rPr>
                <w:szCs w:val="24"/>
                <w:lang w:val="de-DE"/>
              </w:rPr>
            </w:pPr>
            <w:r w:rsidRPr="00B71369">
              <w:rPr>
                <w:szCs w:val="24"/>
                <w:lang w:val="de-DE"/>
              </w:rPr>
              <w:t>3. Hast du den Gästen  ein Glas Wasser angeboten?   Ja, ich habe ______</w:t>
            </w:r>
          </w:p>
          <w:p w:rsidR="00DD0641" w:rsidRPr="00B71369" w:rsidRDefault="00DD0641" w:rsidP="002114A6">
            <w:pPr>
              <w:pStyle w:val="ListParagraph"/>
              <w:spacing w:line="240" w:lineRule="auto"/>
              <w:ind w:left="0" w:firstLine="567"/>
              <w:rPr>
                <w:szCs w:val="24"/>
                <w:lang w:val="de-DE"/>
              </w:rPr>
            </w:pPr>
            <w:r w:rsidRPr="00B71369">
              <w:rPr>
                <w:szCs w:val="24"/>
                <w:lang w:val="de-DE"/>
              </w:rPr>
              <w:t>4. Hast du der Nachbarin die Blumen  gebracht?        Ja, ich habe ______</w:t>
            </w:r>
          </w:p>
          <w:p w:rsidR="00DD0641" w:rsidRPr="00B71369" w:rsidRDefault="00DD0641" w:rsidP="002114A6">
            <w:pPr>
              <w:pStyle w:val="ListParagraph"/>
              <w:spacing w:line="240" w:lineRule="auto"/>
              <w:ind w:left="0" w:firstLine="567"/>
              <w:rPr>
                <w:szCs w:val="24"/>
                <w:lang w:val="de-DE"/>
              </w:rPr>
            </w:pPr>
            <w:r w:rsidRPr="00B71369">
              <w:rPr>
                <w:szCs w:val="24"/>
                <w:lang w:val="de-DE"/>
              </w:rPr>
              <w:t>5. Hast du Silke die CD  gebrannt?                             Ja, ich habe ______</w:t>
            </w:r>
          </w:p>
          <w:p w:rsidR="00DD0641" w:rsidRPr="00B71369" w:rsidRDefault="00DD0641" w:rsidP="002114A6">
            <w:pPr>
              <w:pStyle w:val="ListParagraph"/>
              <w:spacing w:line="240" w:lineRule="auto"/>
              <w:ind w:left="0" w:firstLine="567"/>
              <w:rPr>
                <w:szCs w:val="24"/>
                <w:lang w:val="de-DE"/>
              </w:rPr>
            </w:pPr>
            <w:r w:rsidRPr="00B71369">
              <w:rPr>
                <w:szCs w:val="24"/>
                <w:lang w:val="de-DE"/>
              </w:rPr>
              <w:t>6. Hast du der Freundin eine Pizza bestellt?                Ja, ich habe ______</w:t>
            </w:r>
          </w:p>
          <w:p w:rsidR="00DD0641" w:rsidRPr="00B71369" w:rsidRDefault="00DD0641" w:rsidP="002114A6">
            <w:pPr>
              <w:pStyle w:val="ListParagraph"/>
              <w:spacing w:line="240" w:lineRule="auto"/>
              <w:ind w:left="0" w:firstLine="567"/>
              <w:rPr>
                <w:szCs w:val="24"/>
                <w:lang w:val="de-DE"/>
              </w:rPr>
            </w:pPr>
            <w:r w:rsidRPr="00B71369">
              <w:rPr>
                <w:szCs w:val="24"/>
                <w:lang w:val="de-DE"/>
              </w:rPr>
              <w:t>7. Hast du dem Bruder eine Karte geschrieben?          Ja, ich habe ______</w:t>
            </w:r>
          </w:p>
          <w:p w:rsidR="00DD0641" w:rsidRPr="00B71369" w:rsidRDefault="00DD0641" w:rsidP="002114A6">
            <w:pPr>
              <w:pStyle w:val="ListParagraph"/>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vAlign w:val="center"/>
          </w:tcPr>
          <w:p w:rsidR="00DD0641" w:rsidRPr="00B71369" w:rsidRDefault="00DD0641" w:rsidP="002114A6">
            <w:pPr>
              <w:widowControl/>
              <w:autoSpaceDE/>
              <w:autoSpaceDN/>
              <w:adjustRightInd/>
              <w:ind w:firstLine="0"/>
              <w:jc w:val="left"/>
              <w:rPr>
                <w:lang w:eastAsia="en-US"/>
              </w:rPr>
            </w:pPr>
          </w:p>
        </w:tc>
      </w:tr>
      <w:tr w:rsidR="00DD0641" w:rsidRPr="00B71369" w:rsidTr="002114A6">
        <w:trPr>
          <w:trHeight w:val="422"/>
        </w:trPr>
        <w:tc>
          <w:tcPr>
            <w:tcW w:w="0" w:type="auto"/>
          </w:tcPr>
          <w:p w:rsidR="00DD0641" w:rsidRPr="00B71369" w:rsidRDefault="00DD0641" w:rsidP="002114A6">
            <w:pPr>
              <w:pStyle w:val="Style14"/>
              <w:widowControl/>
              <w:ind w:firstLine="0"/>
              <w:rPr>
                <w:lang w:eastAsia="en-US"/>
              </w:rPr>
            </w:pPr>
            <w:r w:rsidRPr="00B71369">
              <w:rPr>
                <w:lang w:eastAsia="en-US"/>
              </w:rPr>
              <w:t xml:space="preserve">2.4 Употребительные выражения </w:t>
            </w:r>
          </w:p>
          <w:p w:rsidR="00DD0641" w:rsidRPr="00B71369" w:rsidRDefault="00DD0641"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Pr>
          <w:p w:rsidR="00DD0641" w:rsidRPr="00B71369" w:rsidRDefault="00DD0641" w:rsidP="002114A6">
            <w:pPr>
              <w:pStyle w:val="Style14"/>
              <w:widowControl/>
              <w:ind w:firstLine="0"/>
              <w:jc w:val="left"/>
              <w:rPr>
                <w:color w:val="000000"/>
                <w:lang w:eastAsia="en-US"/>
              </w:rPr>
            </w:pPr>
            <w:r w:rsidRPr="00B71369">
              <w:rPr>
                <w:color w:val="000000"/>
                <w:lang w:eastAsia="en-US"/>
              </w:rPr>
              <w:t>Устный опрос</w:t>
            </w:r>
          </w:p>
        </w:tc>
        <w:tc>
          <w:tcPr>
            <w:tcW w:w="0" w:type="auto"/>
          </w:tcPr>
          <w:p w:rsidR="00DD0641" w:rsidRPr="00B71369" w:rsidRDefault="00DD0641" w:rsidP="002114A6">
            <w:pPr>
              <w:pStyle w:val="Style14"/>
              <w:widowControl/>
              <w:ind w:firstLine="0"/>
              <w:rPr>
                <w:b/>
                <w:i/>
                <w:color w:val="000000"/>
                <w:lang w:val="de-DE" w:eastAsia="en-US"/>
              </w:rPr>
            </w:pPr>
            <w:r w:rsidRPr="00B71369">
              <w:rPr>
                <w:b/>
                <w:i/>
                <w:color w:val="000000"/>
                <w:lang w:val="de-DE" w:eastAsia="en-US"/>
              </w:rPr>
              <w:t>Beantworten Sie die Fragen.</w:t>
            </w:r>
          </w:p>
          <w:p w:rsidR="00DD0641" w:rsidRPr="00B71369" w:rsidRDefault="00DD0641"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vAlign w:val="center"/>
          </w:tcPr>
          <w:p w:rsidR="00DD0641" w:rsidRPr="00B71369" w:rsidRDefault="00DD0641" w:rsidP="002114A6">
            <w:pPr>
              <w:widowControl/>
              <w:autoSpaceDE/>
              <w:autoSpaceDN/>
              <w:adjustRightInd/>
              <w:ind w:firstLine="0"/>
              <w:jc w:val="left"/>
              <w:rPr>
                <w:lang w:eastAsia="en-US"/>
              </w:rPr>
            </w:pPr>
          </w:p>
        </w:tc>
      </w:tr>
      <w:tr w:rsidR="00DD0641" w:rsidRPr="00B71369" w:rsidTr="002114A6">
        <w:trPr>
          <w:trHeight w:val="373"/>
        </w:trPr>
        <w:tc>
          <w:tcPr>
            <w:tcW w:w="0" w:type="auto"/>
          </w:tcPr>
          <w:p w:rsidR="00DD0641" w:rsidRPr="00B71369" w:rsidRDefault="00DD0641" w:rsidP="002114A6">
            <w:pPr>
              <w:pStyle w:val="Style14"/>
              <w:widowControl/>
              <w:rPr>
                <w:b/>
                <w:lang w:eastAsia="en-US"/>
              </w:rPr>
            </w:pPr>
            <w:r w:rsidRPr="00B71369">
              <w:rPr>
                <w:b/>
                <w:lang w:eastAsia="en-US"/>
              </w:rPr>
              <w:t>3. История научной мысли</w:t>
            </w:r>
          </w:p>
        </w:tc>
        <w:tc>
          <w:tcPr>
            <w:tcW w:w="0" w:type="auto"/>
          </w:tcPr>
          <w:p w:rsidR="00DD0641" w:rsidRPr="00B71369" w:rsidRDefault="00DD0641" w:rsidP="002114A6">
            <w:pPr>
              <w:pStyle w:val="Style14"/>
              <w:widowControl/>
              <w:ind w:firstLine="0"/>
              <w:jc w:val="left"/>
              <w:rPr>
                <w:lang w:eastAsia="en-US"/>
              </w:rPr>
            </w:pPr>
          </w:p>
        </w:tc>
        <w:tc>
          <w:tcPr>
            <w:tcW w:w="0" w:type="auto"/>
          </w:tcPr>
          <w:p w:rsidR="00DD0641" w:rsidRPr="00B71369" w:rsidRDefault="00DD0641" w:rsidP="002114A6">
            <w:pPr>
              <w:pStyle w:val="Style14"/>
              <w:widowControl/>
              <w:ind w:firstLine="0"/>
              <w:jc w:val="left"/>
              <w:rPr>
                <w:lang w:eastAsia="en-US"/>
              </w:rPr>
            </w:pPr>
          </w:p>
        </w:tc>
        <w:tc>
          <w:tcPr>
            <w:tcW w:w="996" w:type="dxa"/>
          </w:tcPr>
          <w:p w:rsidR="00DD0641" w:rsidRPr="00B71369" w:rsidRDefault="00DD0641" w:rsidP="002114A6">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Pr>
          <w:p w:rsidR="00DD0641" w:rsidRPr="00B71369" w:rsidRDefault="00DD0641"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Pr>
          <w:p w:rsidR="00DD0641" w:rsidRPr="00B71369" w:rsidRDefault="00DD0641" w:rsidP="002114A6">
            <w:pPr>
              <w:pStyle w:val="NormalWeb"/>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DD0641" w:rsidRPr="00B71369" w:rsidRDefault="00DD0641" w:rsidP="002114A6">
            <w:pPr>
              <w:pStyle w:val="NormalWeb"/>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DD0641" w:rsidRPr="00842634" w:rsidRDefault="00DD0641" w:rsidP="002114A6">
            <w:pPr>
              <w:pStyle w:val="Style14"/>
              <w:widowControl/>
              <w:ind w:firstLine="0"/>
              <w:rPr>
                <w:rStyle w:val="Hyperlink"/>
                <w:lang w:val="de-AT"/>
              </w:rPr>
            </w:pPr>
            <w:hyperlink r:id="rId97" w:history="1">
              <w:r w:rsidRPr="00B71369">
                <w:rPr>
                  <w:rStyle w:val="Hyperlink"/>
                  <w:shd w:val="clear" w:color="auto" w:fill="FFFFFF"/>
                  <w:lang w:val="de-DE" w:eastAsia="en-US"/>
                </w:rPr>
                <w:t>Keplersche Gesetze</w:t>
              </w:r>
            </w:hyperlink>
          </w:p>
          <w:p w:rsidR="00DD0641" w:rsidRPr="00842634" w:rsidRDefault="00DD0641" w:rsidP="002114A6">
            <w:pPr>
              <w:pStyle w:val="NormalWeb"/>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AT"/>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98" w:tooltip="Albert Einstein" w:history="1">
              <w:r w:rsidRPr="00B71369">
                <w:rPr>
                  <w:rStyle w:val="Hyperlink"/>
                  <w:sz w:val="24"/>
                  <w:shd w:val="clear" w:color="auto" w:fill="FFFFFF"/>
                  <w:lang w:val="de-DE" w:eastAsia="en-US"/>
                </w:rPr>
                <w:t>Albert Einstein</w:t>
              </w:r>
            </w:hyperlink>
            <w:r w:rsidRPr="00B71369">
              <w:rPr>
                <w:sz w:val="24"/>
                <w:shd w:val="clear" w:color="auto" w:fill="FFFFFF"/>
                <w:lang w:val="de-DE" w:eastAsia="en-US"/>
              </w:rPr>
              <w:t> </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Pr>
          <w:p w:rsidR="00DD0641" w:rsidRPr="00B71369" w:rsidRDefault="00DD0641" w:rsidP="002114A6">
            <w:pPr>
              <w:ind w:firstLine="0"/>
              <w:rPr>
                <w:lang w:eastAsia="en-US"/>
              </w:rPr>
            </w:pPr>
            <w:r w:rsidRPr="00B71369">
              <w:rPr>
                <w:lang w:eastAsia="en-US"/>
              </w:rPr>
              <w:t>Проверка выполнения грамматических упражнений</w:t>
            </w:r>
          </w:p>
        </w:tc>
        <w:tc>
          <w:tcPr>
            <w:tcW w:w="0" w:type="auto"/>
          </w:tcPr>
          <w:p w:rsidR="00DD0641" w:rsidRPr="00B71369" w:rsidRDefault="00DD0641"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DD0641" w:rsidRPr="00B71369" w:rsidRDefault="00DD0641"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DD0641" w:rsidRPr="00842634" w:rsidRDefault="00DD0641" w:rsidP="002114A6">
            <w:pPr>
              <w:ind w:firstLine="0"/>
              <w:rPr>
                <w:b/>
                <w:i/>
                <w:lang w:val="de-AT"/>
              </w:rPr>
            </w:pPr>
            <w:r w:rsidRPr="00B71369">
              <w:rPr>
                <w:b/>
                <w:i/>
                <w:lang w:val="de-DE" w:eastAsia="en-US"/>
              </w:rPr>
              <w:t xml:space="preserve">Bilden Sie die zusammengesetzten Substantive. Bestimmen Sie ihr Geschlecht und übersetzen Sie. </w:t>
            </w:r>
          </w:p>
          <w:p w:rsidR="00DD0641" w:rsidRPr="00B71369" w:rsidRDefault="00DD0641"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DD0641" w:rsidRPr="00B71369" w:rsidRDefault="00DD0641" w:rsidP="002114A6">
            <w:pPr>
              <w:ind w:firstLine="0"/>
              <w:rPr>
                <w:lang w:val="de-DE" w:eastAsia="en-US"/>
              </w:rPr>
            </w:pPr>
            <w:r w:rsidRPr="00B71369">
              <w:rPr>
                <w:lang w:val="de-DE" w:eastAsia="en-US"/>
              </w:rPr>
              <w:t>2. der Rat + das Haus;</w:t>
            </w:r>
          </w:p>
          <w:p w:rsidR="00DD0641" w:rsidRPr="00B71369" w:rsidRDefault="00DD0641" w:rsidP="002114A6">
            <w:pPr>
              <w:ind w:firstLine="0"/>
              <w:rPr>
                <w:lang w:val="de-DE" w:eastAsia="en-US"/>
              </w:rPr>
            </w:pPr>
            <w:r w:rsidRPr="00B71369">
              <w:rPr>
                <w:lang w:val="de-DE" w:eastAsia="en-US"/>
              </w:rPr>
              <w:t>3. das Glück + der Wunsch + die Karte;</w:t>
            </w:r>
          </w:p>
          <w:p w:rsidR="00DD0641" w:rsidRPr="00B71369" w:rsidRDefault="00DD0641" w:rsidP="002114A6">
            <w:pPr>
              <w:ind w:firstLine="0"/>
              <w:rPr>
                <w:lang w:val="de-DE" w:eastAsia="en-US"/>
              </w:rPr>
            </w:pPr>
            <w:r w:rsidRPr="00B71369">
              <w:rPr>
                <w:lang w:val="de-DE" w:eastAsia="en-US"/>
              </w:rPr>
              <w:t>4. das Haupt + die Bahn + der Hof;</w:t>
            </w:r>
          </w:p>
          <w:p w:rsidR="00DD0641" w:rsidRPr="00B71369" w:rsidRDefault="00DD0641" w:rsidP="002114A6">
            <w:pPr>
              <w:ind w:firstLine="0"/>
              <w:rPr>
                <w:lang w:val="de-DE" w:eastAsia="en-US"/>
              </w:rPr>
            </w:pPr>
            <w:r w:rsidRPr="00B71369">
              <w:rPr>
                <w:lang w:val="de-DE" w:eastAsia="en-US"/>
              </w:rPr>
              <w:t>5. die Nacht + der Zug;</w:t>
            </w:r>
          </w:p>
          <w:p w:rsidR="00DD0641" w:rsidRPr="00B71369" w:rsidRDefault="00DD0641" w:rsidP="002114A6">
            <w:pPr>
              <w:ind w:firstLine="0"/>
              <w:rPr>
                <w:lang w:val="de-DE" w:eastAsia="en-US"/>
              </w:rPr>
            </w:pPr>
            <w:r w:rsidRPr="00B71369">
              <w:rPr>
                <w:lang w:val="de-DE" w:eastAsia="en-US"/>
              </w:rPr>
              <w:t>6. das Buch + die Handlung;</w:t>
            </w:r>
          </w:p>
          <w:p w:rsidR="00DD0641" w:rsidRPr="00B71369" w:rsidRDefault="00DD0641" w:rsidP="002114A6">
            <w:pPr>
              <w:ind w:firstLine="0"/>
              <w:rPr>
                <w:lang w:val="de-DE" w:eastAsia="en-US"/>
              </w:rPr>
            </w:pPr>
            <w:r w:rsidRPr="00B71369">
              <w:rPr>
                <w:lang w:val="de-DE" w:eastAsia="en-US"/>
              </w:rPr>
              <w:t>7. die Eltern + das Haus;</w:t>
            </w:r>
          </w:p>
          <w:p w:rsidR="00DD0641" w:rsidRPr="00B71369" w:rsidRDefault="00DD0641" w:rsidP="002114A6">
            <w:pPr>
              <w:ind w:firstLine="0"/>
              <w:rPr>
                <w:lang w:val="de-DE" w:eastAsia="en-US"/>
              </w:rPr>
            </w:pPr>
            <w:r w:rsidRPr="00B71369">
              <w:rPr>
                <w:lang w:val="de-DE" w:eastAsia="en-US"/>
              </w:rPr>
              <w:t>8. das Eisen + die Bahn +das Netz;</w:t>
            </w:r>
          </w:p>
          <w:p w:rsidR="00DD0641" w:rsidRPr="00B71369" w:rsidRDefault="00DD0641" w:rsidP="002114A6">
            <w:pPr>
              <w:ind w:firstLine="0"/>
              <w:rPr>
                <w:lang w:val="de-DE" w:eastAsia="en-US"/>
              </w:rPr>
            </w:pPr>
            <w:r w:rsidRPr="00B71369">
              <w:rPr>
                <w:lang w:val="de-DE" w:eastAsia="en-US"/>
              </w:rPr>
              <w:t xml:space="preserve">9. das Haus + die Frau; </w:t>
            </w:r>
          </w:p>
          <w:p w:rsidR="00DD0641" w:rsidRPr="00B71369" w:rsidRDefault="00DD0641" w:rsidP="002114A6">
            <w:pPr>
              <w:ind w:firstLine="0"/>
              <w:rPr>
                <w:lang w:val="de-DE" w:eastAsia="en-US"/>
              </w:rPr>
            </w:pPr>
            <w:r w:rsidRPr="00B71369">
              <w:rPr>
                <w:lang w:val="de-DE" w:eastAsia="en-US"/>
              </w:rPr>
              <w:t>10. der Staat + die Grenze</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0" w:type="auto"/>
          </w:tcPr>
          <w:p w:rsidR="00DD0641" w:rsidRPr="00B71369" w:rsidRDefault="00DD0641" w:rsidP="002114A6">
            <w:pPr>
              <w:pStyle w:val="Style14"/>
              <w:widowControl/>
              <w:ind w:firstLine="0"/>
              <w:rPr>
                <w:lang w:eastAsia="en-US"/>
              </w:rPr>
            </w:pPr>
            <w:r w:rsidRPr="00B71369">
              <w:rPr>
                <w:lang w:eastAsia="en-US"/>
              </w:rPr>
              <w:t>Выборочный опрос</w:t>
            </w:r>
          </w:p>
        </w:tc>
        <w:tc>
          <w:tcPr>
            <w:tcW w:w="0" w:type="auto"/>
          </w:tcPr>
          <w:p w:rsidR="00DD0641" w:rsidRPr="00B71369" w:rsidRDefault="00DD0641"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DD0641" w:rsidRPr="00B71369" w:rsidRDefault="00DD0641"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DD0641" w:rsidRPr="00B71369" w:rsidRDefault="00DD0641"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DD0641" w:rsidRPr="00B71369" w:rsidRDefault="00DD0641"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DD0641" w:rsidRPr="00B71369" w:rsidRDefault="00DD0641" w:rsidP="002114A6">
            <w:pPr>
              <w:pStyle w:val="Style14"/>
              <w:widowControl/>
              <w:ind w:firstLine="0"/>
              <w:rPr>
                <w:lang w:val="de-DE" w:eastAsia="en-US"/>
              </w:rPr>
            </w:pPr>
            <w:r w:rsidRPr="00B71369">
              <w:rPr>
                <w:lang w:val="de-DE" w:eastAsia="en-US"/>
              </w:rPr>
              <w:t>konstruiert.</w:t>
            </w:r>
          </w:p>
        </w:tc>
        <w:tc>
          <w:tcPr>
            <w:tcW w:w="996" w:type="dxa"/>
          </w:tcPr>
          <w:p w:rsidR="00DD0641" w:rsidRPr="00B71369" w:rsidRDefault="00DD0641"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Pr>
          <w:p w:rsidR="00DD0641" w:rsidRPr="00B71369" w:rsidRDefault="00DD0641" w:rsidP="002114A6">
            <w:pPr>
              <w:pStyle w:val="Style14"/>
              <w:widowControl/>
              <w:ind w:firstLine="0"/>
              <w:rPr>
                <w:lang w:eastAsia="en-US"/>
              </w:rPr>
            </w:pPr>
            <w:r w:rsidRPr="00B71369">
              <w:rPr>
                <w:bCs/>
                <w:iCs/>
                <w:lang w:eastAsia="en-US"/>
              </w:rPr>
              <w:t>Проверка контрольных работ</w:t>
            </w:r>
          </w:p>
        </w:tc>
        <w:tc>
          <w:tcPr>
            <w:tcW w:w="0" w:type="auto"/>
          </w:tcPr>
          <w:p w:rsidR="00DD0641" w:rsidRPr="00B71369" w:rsidRDefault="00DD0641" w:rsidP="002114A6">
            <w:pPr>
              <w:pStyle w:val="Style14"/>
              <w:widowControl/>
              <w:ind w:firstLine="0"/>
              <w:rPr>
                <w:b/>
                <w:i/>
                <w:lang w:val="de-DE" w:eastAsia="en-US"/>
              </w:rPr>
            </w:pPr>
            <w:r w:rsidRPr="00B71369">
              <w:rPr>
                <w:rStyle w:val="FontStyle31"/>
                <w:rFonts w:ascii="Times New Roman" w:hAnsi="Times New Roman" w:cs="Times New Roman"/>
                <w:sz w:val="24"/>
                <w:szCs w:val="24"/>
                <w:lang w:eastAsia="en-US"/>
              </w:rPr>
              <w:t xml:space="preserve">Контрольная работа </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 ЗУВ</w:t>
            </w:r>
          </w:p>
        </w:tc>
      </w:tr>
      <w:tr w:rsidR="00DD0641" w:rsidRPr="00B71369" w:rsidTr="002114A6">
        <w:trPr>
          <w:trHeight w:val="373"/>
        </w:trPr>
        <w:tc>
          <w:tcPr>
            <w:tcW w:w="0" w:type="auto"/>
          </w:tcPr>
          <w:p w:rsidR="00DD0641" w:rsidRPr="00B71369" w:rsidRDefault="00DD0641" w:rsidP="002114A6">
            <w:pPr>
              <w:pStyle w:val="Style14"/>
              <w:widowControl/>
              <w:ind w:firstLine="0"/>
              <w:rPr>
                <w:b/>
                <w:lang w:eastAsia="en-US"/>
              </w:rPr>
            </w:pPr>
            <w:r w:rsidRPr="00B71369">
              <w:rPr>
                <w:b/>
                <w:lang w:eastAsia="en-US"/>
              </w:rPr>
              <w:t>4. Страна, где я живу</w:t>
            </w:r>
          </w:p>
        </w:tc>
        <w:tc>
          <w:tcPr>
            <w:tcW w:w="0" w:type="auto"/>
          </w:tcPr>
          <w:p w:rsidR="00DD0641" w:rsidRPr="00B71369" w:rsidRDefault="00DD0641" w:rsidP="002114A6">
            <w:pPr>
              <w:pStyle w:val="Style14"/>
              <w:widowControl/>
              <w:ind w:firstLine="0"/>
              <w:jc w:val="left"/>
              <w:rPr>
                <w:lang w:eastAsia="en-US"/>
              </w:rPr>
            </w:pPr>
          </w:p>
        </w:tc>
        <w:tc>
          <w:tcPr>
            <w:tcW w:w="0" w:type="auto"/>
          </w:tcPr>
          <w:p w:rsidR="00DD0641" w:rsidRPr="00B71369" w:rsidRDefault="00DD0641" w:rsidP="002114A6">
            <w:pPr>
              <w:pStyle w:val="Style14"/>
              <w:widowControl/>
              <w:ind w:firstLine="0"/>
              <w:jc w:val="left"/>
              <w:rPr>
                <w:lang w:eastAsia="en-US"/>
              </w:rPr>
            </w:pPr>
          </w:p>
        </w:tc>
        <w:tc>
          <w:tcPr>
            <w:tcW w:w="996" w:type="dxa"/>
          </w:tcPr>
          <w:p w:rsidR="00DD0641" w:rsidRPr="00B71369" w:rsidRDefault="00DD0641" w:rsidP="002114A6">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0" w:type="auto"/>
          </w:tcPr>
          <w:p w:rsidR="00DD0641" w:rsidRPr="00B71369" w:rsidRDefault="00DD0641" w:rsidP="002114A6">
            <w:pPr>
              <w:pStyle w:val="Style14"/>
              <w:widowControl/>
              <w:ind w:firstLine="0"/>
              <w:jc w:val="left"/>
              <w:rPr>
                <w:lang w:eastAsia="en-US"/>
              </w:rPr>
            </w:pPr>
            <w:r w:rsidRPr="00B71369">
              <w:rPr>
                <w:lang w:eastAsia="en-US"/>
              </w:rPr>
              <w:t>Выборочный опрос,</w:t>
            </w:r>
          </w:p>
          <w:p w:rsidR="00DD0641" w:rsidRPr="00B71369" w:rsidRDefault="00DD0641" w:rsidP="002114A6">
            <w:pPr>
              <w:pStyle w:val="Style14"/>
              <w:widowControl/>
              <w:ind w:firstLine="0"/>
              <w:jc w:val="left"/>
              <w:rPr>
                <w:lang w:eastAsia="en-US"/>
              </w:rPr>
            </w:pPr>
            <w:r w:rsidRPr="00B71369">
              <w:rPr>
                <w:lang w:eastAsia="en-US"/>
              </w:rPr>
              <w:t>проверка письменных работ</w:t>
            </w:r>
          </w:p>
        </w:tc>
        <w:tc>
          <w:tcPr>
            <w:tcW w:w="0" w:type="auto"/>
          </w:tcPr>
          <w:p w:rsidR="00DD0641" w:rsidRPr="00B71369" w:rsidRDefault="00DD0641" w:rsidP="002114A6">
            <w:pPr>
              <w:pStyle w:val="Style14"/>
              <w:widowControl/>
              <w:ind w:firstLine="0"/>
              <w:jc w:val="left"/>
              <w:rPr>
                <w:b/>
                <w:i/>
                <w:lang w:val="de-DE" w:eastAsia="en-US"/>
              </w:rPr>
            </w:pPr>
            <w:r w:rsidRPr="00B71369">
              <w:rPr>
                <w:b/>
                <w:i/>
                <w:lang w:val="de-DE" w:eastAsia="en-US"/>
              </w:rPr>
              <w:t>Beantworten Sie folgende Fragen:</w:t>
            </w:r>
          </w:p>
          <w:p w:rsidR="00DD0641" w:rsidRPr="00B71369" w:rsidRDefault="00DD0641" w:rsidP="002114A6">
            <w:pPr>
              <w:pStyle w:val="Style14"/>
              <w:widowControl/>
              <w:ind w:firstLine="0"/>
              <w:rPr>
                <w:lang w:val="de-DE" w:eastAsia="en-US"/>
              </w:rPr>
            </w:pPr>
            <w:r w:rsidRPr="00B71369">
              <w:rPr>
                <w:lang w:val="de-DE" w:eastAsia="en-US"/>
              </w:rPr>
              <w:t>1. Wie groß ist die Flӓche Russlands? 2. Wo liegt Russland? 3. An welche Staaten grenzt es? 4. Wie ist das Klima in unserem Land? 5. Wie heißen die größten Flüsse und die bedeutendsten Gebirge Russlands?</w:t>
            </w:r>
          </w:p>
          <w:p w:rsidR="00DD0641" w:rsidRPr="00B71369" w:rsidRDefault="00DD0641" w:rsidP="002114A6">
            <w:pPr>
              <w:pStyle w:val="Style14"/>
              <w:widowControl/>
              <w:ind w:firstLine="0"/>
              <w:rPr>
                <w:b/>
                <w:i/>
                <w:lang w:eastAsia="en-US"/>
              </w:rPr>
            </w:pPr>
            <w:r w:rsidRPr="00B71369">
              <w:rPr>
                <w:b/>
                <w:i/>
                <w:lang w:eastAsia="en-US"/>
              </w:rPr>
              <w:t>Übersetzen Sie ins Deutsche:</w:t>
            </w:r>
          </w:p>
          <w:p w:rsidR="00DD0641" w:rsidRPr="00B71369" w:rsidRDefault="00DD0641"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Pr>
          <w:p w:rsidR="00DD0641" w:rsidRPr="00B71369" w:rsidRDefault="00DD0641" w:rsidP="002114A6">
            <w:pPr>
              <w:pStyle w:val="Style14"/>
              <w:widowControl/>
              <w:ind w:firstLine="0"/>
              <w:jc w:val="left"/>
              <w:rPr>
                <w:lang w:eastAsia="en-US"/>
              </w:rPr>
            </w:pPr>
            <w:r w:rsidRPr="00B71369">
              <w:rPr>
                <w:lang w:eastAsia="en-US"/>
              </w:rPr>
              <w:t>Устный опрос</w:t>
            </w:r>
          </w:p>
        </w:tc>
        <w:tc>
          <w:tcPr>
            <w:tcW w:w="0" w:type="auto"/>
          </w:tcPr>
          <w:p w:rsidR="00DD0641" w:rsidRPr="00B71369" w:rsidRDefault="00DD0641" w:rsidP="002114A6">
            <w:pPr>
              <w:pStyle w:val="Heading2"/>
              <w:ind w:firstLine="0"/>
              <w:rPr>
                <w:szCs w:val="24"/>
                <w:lang w:val="de-DE" w:eastAsia="en-US"/>
              </w:rPr>
            </w:pPr>
            <w:r w:rsidRPr="00842634">
              <w:rPr>
                <w:szCs w:val="24"/>
                <w:lang w:val="de-AT"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DD0641" w:rsidRPr="00B71369" w:rsidRDefault="00DD0641" w:rsidP="002114A6">
            <w:pPr>
              <w:ind w:firstLine="0"/>
              <w:rPr>
                <w:b/>
                <w:i/>
                <w:lang w:val="de-DE" w:eastAsia="en-US"/>
              </w:rPr>
            </w:pPr>
            <w:r w:rsidRPr="00B71369">
              <w:rPr>
                <w:b/>
                <w:i/>
                <w:lang w:val="de-DE" w:eastAsia="en-US"/>
              </w:rPr>
              <w:t>Ordnen Sie die Information auf dem Umschlag zu</w:t>
            </w:r>
          </w:p>
          <w:p w:rsidR="00DD0641" w:rsidRPr="00B71369" w:rsidRDefault="00DD0641" w:rsidP="002114A6">
            <w:pPr>
              <w:rPr>
                <w:lang w:val="de-DE" w:eastAsia="en-US"/>
              </w:rPr>
            </w:pPr>
            <w:r w:rsidRPr="00B71369">
              <w:rPr>
                <w:lang w:val="de-DE" w:eastAsia="en-US"/>
              </w:rPr>
              <w:t>Kreinse &amp; Co (1)</w:t>
            </w:r>
          </w:p>
          <w:p w:rsidR="00DD0641" w:rsidRPr="00B71369" w:rsidRDefault="00DD0641" w:rsidP="002114A6">
            <w:pPr>
              <w:rPr>
                <w:lang w:val="de-DE" w:eastAsia="en-US"/>
              </w:rPr>
            </w:pPr>
            <w:r w:rsidRPr="00B71369">
              <w:rPr>
                <w:lang w:val="de-DE" w:eastAsia="en-US"/>
              </w:rPr>
              <w:t>Postfach 34 41, 3223 Freden (2)</w:t>
            </w:r>
          </w:p>
          <w:p w:rsidR="00DD0641" w:rsidRPr="00B71369" w:rsidRDefault="00DD0641" w:rsidP="002114A6">
            <w:pPr>
              <w:rPr>
                <w:lang w:val="de-DE" w:eastAsia="en-US"/>
              </w:rPr>
            </w:pPr>
            <w:r w:rsidRPr="00B71369">
              <w:rPr>
                <w:lang w:val="de-DE" w:eastAsia="en-US"/>
              </w:rPr>
              <w:t>(3) Hrn. Frederick Wolf</w:t>
            </w:r>
          </w:p>
          <w:p w:rsidR="00DD0641" w:rsidRPr="00B71369" w:rsidRDefault="00DD0641" w:rsidP="002114A6">
            <w:pPr>
              <w:rPr>
                <w:lang w:val="de-DE" w:eastAsia="en-US"/>
              </w:rPr>
            </w:pPr>
            <w:r w:rsidRPr="00B71369">
              <w:rPr>
                <w:lang w:val="de-DE" w:eastAsia="en-US"/>
              </w:rPr>
              <w:t xml:space="preserve"> (4) Einrichtunghaus </w:t>
            </w:r>
          </w:p>
          <w:p w:rsidR="00DD0641" w:rsidRPr="00B71369" w:rsidRDefault="00DD0641" w:rsidP="002114A6">
            <w:pPr>
              <w:rPr>
                <w:lang w:val="de-DE" w:eastAsia="en-US"/>
              </w:rPr>
            </w:pPr>
            <w:r w:rsidRPr="00B71369">
              <w:rPr>
                <w:lang w:val="de-DE" w:eastAsia="en-US"/>
              </w:rPr>
              <w:t>Gebr. Mühlmeier</w:t>
            </w:r>
          </w:p>
          <w:p w:rsidR="00DD0641" w:rsidRPr="00B71369" w:rsidRDefault="00DD0641" w:rsidP="002114A6">
            <w:pPr>
              <w:rPr>
                <w:lang w:val="de-DE" w:eastAsia="en-US"/>
              </w:rPr>
            </w:pPr>
            <w:r w:rsidRPr="00B71369">
              <w:rPr>
                <w:lang w:val="de-DE" w:eastAsia="en-US"/>
              </w:rPr>
              <w:t xml:space="preserve"> (5) Weserstrasse7</w:t>
            </w:r>
          </w:p>
          <w:p w:rsidR="00DD0641" w:rsidRPr="00B71369" w:rsidRDefault="00DD0641" w:rsidP="002114A6">
            <w:pPr>
              <w:rPr>
                <w:lang w:val="de-DE" w:eastAsia="en-US"/>
              </w:rPr>
            </w:pPr>
            <w:r w:rsidRPr="00B71369">
              <w:rPr>
                <w:lang w:val="de-DE" w:eastAsia="en-US"/>
              </w:rPr>
              <w:t>(6) 3510 Hann. Münden</w:t>
            </w:r>
          </w:p>
          <w:p w:rsidR="00DD0641" w:rsidRPr="00B71369" w:rsidRDefault="00DD0641" w:rsidP="002114A6">
            <w:pPr>
              <w:rPr>
                <w:lang w:val="de-DE" w:eastAsia="en-US"/>
              </w:rPr>
            </w:pPr>
          </w:p>
          <w:p w:rsidR="00DD0641" w:rsidRPr="00B71369" w:rsidRDefault="00DD0641" w:rsidP="002114A6">
            <w:pPr>
              <w:rPr>
                <w:lang w:val="de-DE" w:eastAsia="en-US"/>
              </w:rPr>
            </w:pPr>
            <w:r w:rsidRPr="00B71369">
              <w:rPr>
                <w:lang w:val="de-DE" w:eastAsia="en-US"/>
              </w:rPr>
              <w:t>A</w:t>
            </w:r>
            <w:r w:rsidRPr="00B71369">
              <w:rPr>
                <w:lang w:val="de-DE" w:eastAsia="en-US"/>
              </w:rPr>
              <w:tab/>
              <w:t>die Firme des Absenders</w:t>
            </w:r>
          </w:p>
          <w:p w:rsidR="00DD0641" w:rsidRPr="00B71369" w:rsidRDefault="00DD0641" w:rsidP="002114A6">
            <w:pPr>
              <w:rPr>
                <w:lang w:val="de-DE" w:eastAsia="en-US"/>
              </w:rPr>
            </w:pPr>
            <w:r w:rsidRPr="00B71369">
              <w:rPr>
                <w:lang w:val="de-DE" w:eastAsia="en-US"/>
              </w:rPr>
              <w:t>B</w:t>
            </w:r>
            <w:r w:rsidRPr="00B71369">
              <w:rPr>
                <w:lang w:val="de-DE" w:eastAsia="en-US"/>
              </w:rPr>
              <w:tab/>
              <w:t>die Stadt, woher der Brief kommt</w:t>
            </w:r>
          </w:p>
          <w:p w:rsidR="00DD0641" w:rsidRPr="00B71369" w:rsidRDefault="00DD0641" w:rsidP="002114A6">
            <w:pPr>
              <w:rPr>
                <w:lang w:val="de-DE" w:eastAsia="en-US"/>
              </w:rPr>
            </w:pPr>
            <w:r w:rsidRPr="00B71369">
              <w:rPr>
                <w:lang w:val="de-DE" w:eastAsia="en-US"/>
              </w:rPr>
              <w:t>C</w:t>
            </w:r>
            <w:r w:rsidRPr="00B71369">
              <w:rPr>
                <w:lang w:val="de-DE" w:eastAsia="en-US"/>
              </w:rPr>
              <w:tab/>
              <w:t>der Name des Empfängers</w:t>
            </w:r>
          </w:p>
          <w:p w:rsidR="00DD0641" w:rsidRPr="00B71369" w:rsidRDefault="00DD0641" w:rsidP="002114A6">
            <w:pPr>
              <w:rPr>
                <w:lang w:val="de-DE" w:eastAsia="en-US"/>
              </w:rPr>
            </w:pPr>
            <w:r w:rsidRPr="00B71369">
              <w:rPr>
                <w:lang w:val="de-DE" w:eastAsia="en-US"/>
              </w:rPr>
              <w:t>D</w:t>
            </w:r>
            <w:r w:rsidRPr="00B71369">
              <w:rPr>
                <w:lang w:val="de-DE" w:eastAsia="en-US"/>
              </w:rPr>
              <w:tab/>
              <w:t>die Strasse des Empfängers</w:t>
            </w:r>
          </w:p>
          <w:p w:rsidR="00DD0641" w:rsidRPr="00B71369" w:rsidRDefault="00DD0641" w:rsidP="002114A6">
            <w:pPr>
              <w:rPr>
                <w:lang w:val="de-DE" w:eastAsia="en-US"/>
              </w:rPr>
            </w:pPr>
            <w:r w:rsidRPr="00B71369">
              <w:rPr>
                <w:lang w:val="de-DE" w:eastAsia="en-US"/>
              </w:rPr>
              <w:t>E</w:t>
            </w:r>
            <w:r w:rsidRPr="00B71369">
              <w:rPr>
                <w:lang w:val="de-DE" w:eastAsia="en-US"/>
              </w:rPr>
              <w:tab/>
              <w:t>die Firma des Empfängers</w:t>
            </w:r>
          </w:p>
          <w:p w:rsidR="00DD0641" w:rsidRPr="00B71369" w:rsidRDefault="00DD0641" w:rsidP="002114A6">
            <w:pPr>
              <w:rPr>
                <w:lang w:val="de-DE" w:eastAsia="en-US"/>
              </w:rPr>
            </w:pPr>
            <w:r w:rsidRPr="00B71369">
              <w:rPr>
                <w:lang w:val="de-DE" w:eastAsia="en-US"/>
              </w:rPr>
              <w:t>F</w:t>
            </w:r>
            <w:r w:rsidRPr="00B71369">
              <w:rPr>
                <w:lang w:val="de-DE" w:eastAsia="en-US"/>
              </w:rPr>
              <w:tab/>
              <w:t>die Kennung des Emfängers</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Pr>
          <w:p w:rsidR="00DD0641" w:rsidRPr="00B71369" w:rsidRDefault="00DD0641" w:rsidP="002114A6">
            <w:pPr>
              <w:pStyle w:val="Style14"/>
              <w:widowControl/>
              <w:ind w:firstLine="0"/>
              <w:jc w:val="left"/>
              <w:rPr>
                <w:lang w:eastAsia="en-US"/>
              </w:rPr>
            </w:pPr>
            <w:r w:rsidRPr="00B71369">
              <w:rPr>
                <w:lang w:eastAsia="en-US"/>
              </w:rPr>
              <w:t>Проверка письменного задания</w:t>
            </w:r>
          </w:p>
        </w:tc>
        <w:tc>
          <w:tcPr>
            <w:tcW w:w="0" w:type="auto"/>
          </w:tcPr>
          <w:p w:rsidR="00DD0641" w:rsidRPr="00B71369" w:rsidRDefault="00DD0641" w:rsidP="002114A6">
            <w:pPr>
              <w:pStyle w:val="Style14"/>
              <w:widowControl/>
              <w:ind w:firstLine="0"/>
              <w:rPr>
                <w:b/>
                <w:i/>
                <w:lang w:val="de-DE" w:eastAsia="en-US"/>
              </w:rPr>
            </w:pPr>
            <w:r w:rsidRPr="00B71369">
              <w:rPr>
                <w:b/>
                <w:i/>
                <w:lang w:val="de-DE" w:eastAsia="en-US"/>
              </w:rPr>
              <w:t>Bereiten Sie einen mündlichen Bericht zum Thema „Meine Heimatstadt“ vor.</w:t>
            </w:r>
          </w:p>
          <w:p w:rsidR="00DD0641" w:rsidRPr="00B71369" w:rsidRDefault="00DD0641" w:rsidP="002114A6">
            <w:pPr>
              <w:pStyle w:val="Style14"/>
              <w:widowControl/>
              <w:ind w:firstLine="0"/>
              <w:rPr>
                <w:lang w:val="de-DE" w:eastAsia="en-US"/>
              </w:rPr>
            </w:pPr>
            <w:r w:rsidRPr="00B71369">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ind w:firstLine="0"/>
              <w:rPr>
                <w:b/>
                <w:lang w:eastAsia="en-US"/>
              </w:rPr>
            </w:pPr>
            <w:r w:rsidRPr="00B71369">
              <w:rPr>
                <w:b/>
                <w:lang w:eastAsia="en-US"/>
              </w:rPr>
              <w:t>5.Страны изучаемого языка</w:t>
            </w:r>
          </w:p>
        </w:tc>
        <w:tc>
          <w:tcPr>
            <w:tcW w:w="0" w:type="auto"/>
          </w:tcPr>
          <w:p w:rsidR="00DD0641" w:rsidRPr="00B71369" w:rsidRDefault="00DD0641" w:rsidP="002114A6">
            <w:pPr>
              <w:pStyle w:val="Style14"/>
              <w:widowControl/>
              <w:ind w:firstLine="0"/>
              <w:jc w:val="left"/>
              <w:rPr>
                <w:color w:val="000000"/>
                <w:lang w:eastAsia="en-US"/>
              </w:rPr>
            </w:pPr>
          </w:p>
        </w:tc>
        <w:tc>
          <w:tcPr>
            <w:tcW w:w="0" w:type="auto"/>
          </w:tcPr>
          <w:p w:rsidR="00DD0641" w:rsidRPr="00B71369" w:rsidRDefault="00DD0641" w:rsidP="002114A6">
            <w:pPr>
              <w:pStyle w:val="Style14"/>
              <w:widowControl/>
              <w:ind w:firstLine="0"/>
              <w:rPr>
                <w:color w:val="000000"/>
                <w:lang w:eastAsia="en-US"/>
              </w:rPr>
            </w:pPr>
          </w:p>
        </w:tc>
        <w:tc>
          <w:tcPr>
            <w:tcW w:w="996" w:type="dxa"/>
          </w:tcPr>
          <w:p w:rsidR="00DD0641" w:rsidRPr="00B71369" w:rsidRDefault="00DD0641" w:rsidP="002114A6">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Pr>
          <w:p w:rsidR="00DD0641" w:rsidRPr="00B71369" w:rsidRDefault="00DD0641" w:rsidP="002114A6">
            <w:pPr>
              <w:pStyle w:val="Style14"/>
              <w:widowControl/>
              <w:ind w:firstLine="0"/>
              <w:jc w:val="left"/>
              <w:rPr>
                <w:lang w:eastAsia="en-US"/>
              </w:rPr>
            </w:pPr>
            <w:r w:rsidRPr="00B71369">
              <w:rPr>
                <w:lang w:eastAsia="en-US"/>
              </w:rPr>
              <w:t>Выборочный опрос,</w:t>
            </w:r>
          </w:p>
          <w:p w:rsidR="00DD0641" w:rsidRPr="00B71369" w:rsidRDefault="00DD0641" w:rsidP="002114A6">
            <w:pPr>
              <w:pStyle w:val="Style14"/>
              <w:widowControl/>
              <w:ind w:firstLine="0"/>
              <w:jc w:val="left"/>
              <w:rPr>
                <w:lang w:eastAsia="en-US"/>
              </w:rPr>
            </w:pPr>
            <w:r w:rsidRPr="00B71369">
              <w:rPr>
                <w:lang w:eastAsia="en-US"/>
              </w:rPr>
              <w:t>проверка письменных работ</w:t>
            </w:r>
          </w:p>
        </w:tc>
        <w:tc>
          <w:tcPr>
            <w:tcW w:w="0" w:type="auto"/>
          </w:tcPr>
          <w:p w:rsidR="00DD0641" w:rsidRPr="00B71369" w:rsidRDefault="00DD0641" w:rsidP="002114A6">
            <w:pPr>
              <w:pStyle w:val="Style14"/>
              <w:widowControl/>
              <w:ind w:firstLine="0"/>
              <w:rPr>
                <w:b/>
                <w:i/>
                <w:lang w:val="de-DE" w:eastAsia="en-US"/>
              </w:rPr>
            </w:pPr>
            <w:r w:rsidRPr="00B71369">
              <w:rPr>
                <w:b/>
                <w:i/>
                <w:lang w:val="de-DE" w:eastAsia="en-US"/>
              </w:rPr>
              <w:t>Beantworten Sie folgende Fragen</w:t>
            </w:r>
          </w:p>
          <w:p w:rsidR="00DD0641" w:rsidRPr="00B71369" w:rsidRDefault="00DD0641"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DD0641" w:rsidRPr="00F95395" w:rsidRDefault="00DD0641" w:rsidP="002114A6">
            <w:pPr>
              <w:pStyle w:val="Style14"/>
              <w:widowControl/>
              <w:ind w:firstLine="0"/>
              <w:rPr>
                <w:b/>
                <w:i/>
                <w:lang w:val="de-DE" w:eastAsia="en-US"/>
              </w:rPr>
            </w:pPr>
            <w:r w:rsidRPr="00F95395">
              <w:rPr>
                <w:b/>
                <w:i/>
                <w:lang w:val="de-DE" w:eastAsia="en-US"/>
              </w:rPr>
              <w:t>Ü</w:t>
            </w:r>
            <w:r w:rsidRPr="00B71369">
              <w:rPr>
                <w:b/>
                <w:i/>
                <w:lang w:val="de-DE" w:eastAsia="en-US"/>
              </w:rPr>
              <w:t>bersetzen</w:t>
            </w:r>
            <w:r w:rsidRPr="00F95395">
              <w:rPr>
                <w:b/>
                <w:i/>
                <w:lang w:val="de-DE" w:eastAsia="en-US"/>
              </w:rPr>
              <w:t xml:space="preserve"> </w:t>
            </w:r>
            <w:r w:rsidRPr="00B71369">
              <w:rPr>
                <w:b/>
                <w:i/>
                <w:lang w:val="de-DE" w:eastAsia="en-US"/>
              </w:rPr>
              <w:t>Sie</w:t>
            </w:r>
            <w:r w:rsidRPr="00F95395">
              <w:rPr>
                <w:b/>
                <w:i/>
                <w:lang w:val="de-DE" w:eastAsia="en-US"/>
              </w:rPr>
              <w:t xml:space="preserve"> </w:t>
            </w:r>
            <w:r w:rsidRPr="00B71369">
              <w:rPr>
                <w:b/>
                <w:i/>
                <w:lang w:val="de-DE" w:eastAsia="en-US"/>
              </w:rPr>
              <w:t>die</w:t>
            </w:r>
            <w:r w:rsidRPr="00F95395">
              <w:rPr>
                <w:b/>
                <w:i/>
                <w:lang w:val="de-DE" w:eastAsia="en-US"/>
              </w:rPr>
              <w:t xml:space="preserve"> </w:t>
            </w:r>
            <w:r w:rsidRPr="00B71369">
              <w:rPr>
                <w:b/>
                <w:i/>
                <w:lang w:val="de-DE" w:eastAsia="en-US"/>
              </w:rPr>
              <w:t>S</w:t>
            </w:r>
            <w:r w:rsidRPr="00F95395">
              <w:rPr>
                <w:b/>
                <w:i/>
                <w:lang w:val="de-DE" w:eastAsia="en-US"/>
              </w:rPr>
              <w:t>ä</w:t>
            </w:r>
            <w:r w:rsidRPr="00B71369">
              <w:rPr>
                <w:b/>
                <w:i/>
                <w:lang w:val="de-DE" w:eastAsia="en-US"/>
              </w:rPr>
              <w:t>tze</w:t>
            </w:r>
          </w:p>
          <w:p w:rsidR="00DD0641" w:rsidRPr="00B71369" w:rsidRDefault="00DD0641" w:rsidP="002114A6">
            <w:pPr>
              <w:pStyle w:val="Style14"/>
              <w:widowControl/>
              <w:ind w:firstLine="0"/>
              <w:rPr>
                <w:lang w:eastAsia="en-US"/>
              </w:rPr>
            </w:pPr>
            <w:r w:rsidRPr="00F95395">
              <w:rPr>
                <w:lang w:val="de-DE" w:eastAsia="en-US"/>
              </w:rPr>
              <w:t xml:space="preserve">1. </w:t>
            </w:r>
            <w:r w:rsidRPr="00B71369">
              <w:rPr>
                <w:lang w:eastAsia="en-US"/>
              </w:rPr>
              <w:t>Германия</w:t>
            </w:r>
            <w:r w:rsidRPr="00F95395">
              <w:rPr>
                <w:lang w:val="de-DE" w:eastAsia="en-US"/>
              </w:rPr>
              <w:t xml:space="preserve"> — </w:t>
            </w:r>
            <w:r w:rsidRPr="00B71369">
              <w:rPr>
                <w:lang w:eastAsia="en-US"/>
              </w:rPr>
              <w:t>это</w:t>
            </w:r>
            <w:r w:rsidRPr="00F95395">
              <w:rPr>
                <w:lang w:val="de-DE" w:eastAsia="en-US"/>
              </w:rPr>
              <w:t xml:space="preserve"> </w:t>
            </w:r>
            <w:r w:rsidRPr="00B71369">
              <w:rPr>
                <w:lang w:eastAsia="en-US"/>
              </w:rPr>
              <w:t>развитая</w:t>
            </w:r>
            <w:r w:rsidRPr="00F95395">
              <w:rPr>
                <w:lang w:val="de-DE" w:eastAsia="en-US"/>
              </w:rPr>
              <w:t xml:space="preserve"> </w:t>
            </w:r>
            <w:r w:rsidRPr="00B71369">
              <w:rPr>
                <w:lang w:eastAsia="en-US"/>
              </w:rPr>
              <w:t>промышленная</w:t>
            </w:r>
            <w:r w:rsidRPr="00F95395">
              <w:rPr>
                <w:lang w:val="de-DE" w:eastAsia="en-US"/>
              </w:rPr>
              <w:t xml:space="preserve"> </w:t>
            </w:r>
            <w:r w:rsidRPr="00B71369">
              <w:rPr>
                <w:lang w:eastAsia="en-US"/>
              </w:rPr>
              <w:t>страна</w:t>
            </w:r>
            <w:r w:rsidRPr="00F95395">
              <w:rPr>
                <w:lang w:val="de-DE" w:eastAsia="en-US"/>
              </w:rPr>
              <w:t xml:space="preserve">. </w:t>
            </w:r>
            <w:r w:rsidRPr="00B71369">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0" w:type="auto"/>
          </w:tcPr>
          <w:p w:rsidR="00DD0641" w:rsidRPr="00B71369" w:rsidRDefault="00DD0641" w:rsidP="002114A6">
            <w:pPr>
              <w:pStyle w:val="Style14"/>
              <w:widowControl/>
              <w:ind w:firstLine="0"/>
              <w:jc w:val="left"/>
              <w:rPr>
                <w:lang w:eastAsia="en-US"/>
              </w:rPr>
            </w:pPr>
            <w:r w:rsidRPr="00B71369">
              <w:rPr>
                <w:lang w:eastAsia="en-US"/>
              </w:rPr>
              <w:t>Устный опрос</w:t>
            </w:r>
          </w:p>
        </w:tc>
        <w:tc>
          <w:tcPr>
            <w:tcW w:w="0" w:type="auto"/>
          </w:tcPr>
          <w:p w:rsidR="00DD0641" w:rsidRPr="00B71369" w:rsidRDefault="00DD0641" w:rsidP="002114A6">
            <w:pPr>
              <w:pStyle w:val="NormalWeb"/>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Pr>
          <w:p w:rsidR="00DD0641" w:rsidRPr="00B71369" w:rsidRDefault="00DD0641"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Pr>
          <w:p w:rsidR="00DD0641" w:rsidRPr="00C101F1" w:rsidRDefault="00DD0641" w:rsidP="002114A6">
            <w:pPr>
              <w:pStyle w:val="Default"/>
              <w:jc w:val="both"/>
              <w:rPr>
                <w:lang w:val="de-DE"/>
              </w:rPr>
            </w:pPr>
            <w:r w:rsidRPr="00C101F1">
              <w:rPr>
                <w:b/>
                <w:i/>
                <w:lang w:val="de-DE"/>
              </w:rPr>
              <w:t>Setzen Sie Komparativform oder Superlativform ein</w:t>
            </w:r>
          </w:p>
          <w:p w:rsidR="00DD0641" w:rsidRPr="00B71369" w:rsidRDefault="00DD0641"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253"/>
        </w:trPr>
        <w:tc>
          <w:tcPr>
            <w:tcW w:w="0" w:type="auto"/>
          </w:tcPr>
          <w:p w:rsidR="00DD0641" w:rsidRPr="00B71369" w:rsidRDefault="00DD0641" w:rsidP="002114A6">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0" w:type="auto"/>
          </w:tcPr>
          <w:p w:rsidR="00DD0641" w:rsidRPr="00B71369" w:rsidRDefault="00DD0641"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Pr>
          <w:p w:rsidR="00DD0641" w:rsidRPr="00B71369" w:rsidRDefault="00DD0641" w:rsidP="002114A6">
            <w:pPr>
              <w:pStyle w:val="Style14"/>
              <w:widowControl/>
              <w:ind w:firstLine="0"/>
              <w:rPr>
                <w:b/>
                <w:i/>
                <w:lang w:val="de-DE" w:eastAsia="en-US"/>
              </w:rPr>
            </w:pPr>
            <w:r w:rsidRPr="00842634">
              <w:rPr>
                <w:b/>
                <w:i/>
                <w:lang w:val="de-AT" w:eastAsia="en-US"/>
              </w:rPr>
              <w:t>Lesen Sie den Text und w</w:t>
            </w:r>
            <w:r w:rsidRPr="00B71369">
              <w:rPr>
                <w:b/>
                <w:i/>
                <w:lang w:val="de-DE" w:eastAsia="en-US"/>
              </w:rPr>
              <w:t>ählen die richtige Antwort</w:t>
            </w:r>
          </w:p>
          <w:p w:rsidR="00DD0641" w:rsidRPr="00B71369" w:rsidRDefault="00DD0641" w:rsidP="002114A6">
            <w:pPr>
              <w:pStyle w:val="Style14"/>
              <w:widowControl/>
              <w:ind w:firstLine="0"/>
              <w:rPr>
                <w:u w:val="single"/>
                <w:lang w:val="de-DE" w:eastAsia="en-US"/>
              </w:rPr>
            </w:pPr>
            <w:r w:rsidRPr="00B71369">
              <w:rPr>
                <w:u w:val="single"/>
                <w:lang w:val="de-DE" w:eastAsia="en-US"/>
              </w:rPr>
              <w:t>_______studieren Studenten aus 38 Ländern.</w:t>
            </w:r>
          </w:p>
          <w:p w:rsidR="00DD0641" w:rsidRPr="00B71369" w:rsidRDefault="00DD0641" w:rsidP="002114A6">
            <w:pPr>
              <w:pStyle w:val="Style14"/>
              <w:widowControl/>
              <w:ind w:firstLine="0"/>
              <w:rPr>
                <w:lang w:val="de-DE" w:eastAsia="en-US"/>
              </w:rPr>
            </w:pPr>
            <w:r w:rsidRPr="00B71369">
              <w:rPr>
                <w:lang w:val="de-DE" w:eastAsia="en-US"/>
              </w:rPr>
              <w:t>a. an der Technischen Universität</w:t>
            </w:r>
          </w:p>
          <w:p w:rsidR="00DD0641" w:rsidRPr="00B71369" w:rsidRDefault="00DD0641" w:rsidP="002114A6">
            <w:pPr>
              <w:pStyle w:val="Style14"/>
              <w:widowControl/>
              <w:ind w:firstLine="0"/>
              <w:rPr>
                <w:lang w:val="de-DE" w:eastAsia="en-US"/>
              </w:rPr>
            </w:pPr>
            <w:r w:rsidRPr="00B71369">
              <w:rPr>
                <w:lang w:val="de-DE" w:eastAsia="en-US"/>
              </w:rPr>
              <w:t>b. an der Karl-Franzens-Universität</w:t>
            </w:r>
          </w:p>
          <w:p w:rsidR="00DD0641" w:rsidRPr="00B71369" w:rsidRDefault="00DD0641" w:rsidP="002114A6">
            <w:pPr>
              <w:pStyle w:val="Style14"/>
              <w:widowControl/>
              <w:ind w:firstLine="0"/>
              <w:rPr>
                <w:lang w:val="de-DE" w:eastAsia="en-US"/>
              </w:rPr>
            </w:pPr>
            <w:r w:rsidRPr="00B71369">
              <w:rPr>
                <w:lang w:val="de-DE" w:eastAsia="en-US"/>
              </w:rPr>
              <w:t>c. an der Humboldt Universität</w:t>
            </w:r>
          </w:p>
          <w:p w:rsidR="00DD0641" w:rsidRPr="00B71369" w:rsidRDefault="00DD0641" w:rsidP="002114A6">
            <w:pPr>
              <w:pStyle w:val="Style14"/>
              <w:widowControl/>
              <w:ind w:firstLine="0"/>
              <w:rPr>
                <w:lang w:val="de-DE" w:eastAsia="en-US"/>
              </w:rPr>
            </w:pPr>
            <w:r w:rsidRPr="00B71369">
              <w:rPr>
                <w:lang w:val="de-DE" w:eastAsia="en-US"/>
              </w:rPr>
              <w:t>d. an der Philipps-Universität</w:t>
            </w:r>
          </w:p>
          <w:p w:rsidR="00DD0641" w:rsidRPr="00B71369" w:rsidRDefault="00DD0641" w:rsidP="002114A6">
            <w:pPr>
              <w:pStyle w:val="Style14"/>
              <w:widowControl/>
              <w:ind w:firstLine="0"/>
              <w:rPr>
                <w:lang w:val="de-DE" w:eastAsia="en-US"/>
              </w:rPr>
            </w:pPr>
            <w:r w:rsidRPr="00B71369">
              <w:rPr>
                <w:lang w:val="de-DE" w:eastAsia="en-US"/>
              </w:rPr>
              <w:t>e. an der Karl-Marx-Universität</w:t>
            </w:r>
          </w:p>
          <w:p w:rsidR="00DD0641" w:rsidRPr="00B71369" w:rsidRDefault="00DD0641"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DD0641" w:rsidRPr="00B71369" w:rsidRDefault="00DD0641" w:rsidP="002114A6">
            <w:pPr>
              <w:widowControl/>
              <w:autoSpaceDE/>
              <w:adjustRightInd/>
              <w:ind w:firstLine="0"/>
              <w:jc w:val="left"/>
              <w:rPr>
                <w:lang w:val="de-DE" w:eastAsia="en-US"/>
              </w:rPr>
            </w:pPr>
            <w:r w:rsidRPr="00B71369">
              <w:rPr>
                <w:lang w:val="de-DE" w:eastAsia="en-US"/>
              </w:rPr>
              <w:t>a. die gute Situation</w:t>
            </w:r>
          </w:p>
          <w:p w:rsidR="00DD0641" w:rsidRPr="00B71369" w:rsidRDefault="00DD0641" w:rsidP="002114A6">
            <w:pPr>
              <w:widowControl/>
              <w:autoSpaceDE/>
              <w:adjustRightInd/>
              <w:ind w:firstLine="0"/>
              <w:jc w:val="left"/>
              <w:rPr>
                <w:lang w:val="de-DE" w:eastAsia="en-US"/>
              </w:rPr>
            </w:pPr>
            <w:r w:rsidRPr="00B71369">
              <w:rPr>
                <w:lang w:val="de-DE" w:eastAsia="en-US"/>
              </w:rPr>
              <w:t>b. die günstige Lage</w:t>
            </w:r>
          </w:p>
          <w:p w:rsidR="00DD0641" w:rsidRPr="00B71369" w:rsidRDefault="00DD0641" w:rsidP="002114A6">
            <w:pPr>
              <w:widowControl/>
              <w:autoSpaceDE/>
              <w:adjustRightInd/>
              <w:ind w:firstLine="0"/>
              <w:jc w:val="left"/>
              <w:rPr>
                <w:lang w:val="de-DE" w:eastAsia="en-US"/>
              </w:rPr>
            </w:pPr>
            <w:r w:rsidRPr="00B71369">
              <w:rPr>
                <w:lang w:val="de-DE" w:eastAsia="en-US"/>
              </w:rPr>
              <w:t>c. die große Bergen</w:t>
            </w:r>
          </w:p>
          <w:p w:rsidR="00DD0641" w:rsidRPr="00B71369" w:rsidRDefault="00DD0641" w:rsidP="002114A6">
            <w:pPr>
              <w:widowControl/>
              <w:autoSpaceDE/>
              <w:adjustRightInd/>
              <w:ind w:firstLine="0"/>
              <w:jc w:val="left"/>
              <w:rPr>
                <w:lang w:val="de-DE" w:eastAsia="en-US"/>
              </w:rPr>
            </w:pPr>
            <w:r w:rsidRPr="00B71369">
              <w:rPr>
                <w:lang w:val="de-DE" w:eastAsia="en-US"/>
              </w:rPr>
              <w:t>d. die große Wälder</w:t>
            </w:r>
          </w:p>
          <w:p w:rsidR="00DD0641" w:rsidRPr="00B71369" w:rsidRDefault="00DD0641" w:rsidP="002114A6">
            <w:pPr>
              <w:widowControl/>
              <w:autoSpaceDE/>
              <w:adjustRightInd/>
              <w:ind w:firstLine="0"/>
              <w:jc w:val="left"/>
              <w:rPr>
                <w:lang w:val="de-DE" w:eastAsia="en-US"/>
              </w:rPr>
            </w:pPr>
            <w:r w:rsidRPr="00B71369">
              <w:rPr>
                <w:lang w:val="de-DE" w:eastAsia="en-US"/>
              </w:rPr>
              <w:t>e. die wunderbare Umgebung</w:t>
            </w:r>
          </w:p>
          <w:p w:rsidR="00DD0641" w:rsidRPr="00B71369" w:rsidRDefault="00DD0641" w:rsidP="002114A6">
            <w:pPr>
              <w:widowControl/>
              <w:autoSpaceDE/>
              <w:adjustRightInd/>
              <w:ind w:firstLine="0"/>
              <w:jc w:val="left"/>
              <w:rPr>
                <w:u w:val="single"/>
                <w:lang w:val="de-DE" w:eastAsia="en-US"/>
              </w:rPr>
            </w:pPr>
            <w:r w:rsidRPr="00B71369">
              <w:rPr>
                <w:u w:val="single"/>
                <w:lang w:val="de-DE" w:eastAsia="en-US"/>
              </w:rPr>
              <w:t>Leipzig ist eine____.</w:t>
            </w:r>
          </w:p>
          <w:p w:rsidR="00DD0641" w:rsidRPr="00B71369" w:rsidRDefault="00DD0641" w:rsidP="002114A6">
            <w:pPr>
              <w:widowControl/>
              <w:autoSpaceDE/>
              <w:adjustRightInd/>
              <w:ind w:firstLine="0"/>
              <w:jc w:val="left"/>
              <w:rPr>
                <w:lang w:val="de-DE" w:eastAsia="en-US"/>
              </w:rPr>
            </w:pPr>
            <w:r w:rsidRPr="00B71369">
              <w:rPr>
                <w:lang w:val="de-DE" w:eastAsia="en-US"/>
              </w:rPr>
              <w:t>a. Universitätsstadt</w:t>
            </w:r>
          </w:p>
          <w:p w:rsidR="00DD0641" w:rsidRPr="00B71369" w:rsidRDefault="00DD0641" w:rsidP="002114A6">
            <w:pPr>
              <w:widowControl/>
              <w:autoSpaceDE/>
              <w:adjustRightInd/>
              <w:ind w:firstLine="0"/>
              <w:rPr>
                <w:lang w:val="de-DE" w:eastAsia="en-US"/>
              </w:rPr>
            </w:pPr>
            <w:r w:rsidRPr="00B71369">
              <w:rPr>
                <w:lang w:val="de-DE" w:eastAsia="en-US"/>
              </w:rPr>
              <w:t>b. Musikstadt</w:t>
            </w:r>
          </w:p>
          <w:p w:rsidR="00DD0641" w:rsidRPr="00B71369" w:rsidRDefault="00DD0641" w:rsidP="002114A6">
            <w:pPr>
              <w:widowControl/>
              <w:autoSpaceDE/>
              <w:adjustRightInd/>
              <w:ind w:firstLine="0"/>
              <w:rPr>
                <w:lang w:val="de-DE" w:eastAsia="en-US"/>
              </w:rPr>
            </w:pPr>
            <w:r w:rsidRPr="00B71369">
              <w:rPr>
                <w:lang w:val="de-DE" w:eastAsia="en-US"/>
              </w:rPr>
              <w:t>c. Bergenstadt</w:t>
            </w:r>
          </w:p>
          <w:p w:rsidR="00DD0641" w:rsidRPr="00B71369" w:rsidRDefault="00DD0641" w:rsidP="002114A6">
            <w:pPr>
              <w:widowControl/>
              <w:autoSpaceDE/>
              <w:adjustRightInd/>
              <w:ind w:firstLine="0"/>
              <w:rPr>
                <w:lang w:val="de-DE" w:eastAsia="en-US"/>
              </w:rPr>
            </w:pPr>
            <w:r w:rsidRPr="00B71369">
              <w:rPr>
                <w:lang w:val="de-DE" w:eastAsia="en-US"/>
              </w:rPr>
              <w:t>d. Apfelstadt</w:t>
            </w:r>
          </w:p>
          <w:p w:rsidR="00DD0641" w:rsidRPr="00B71369" w:rsidRDefault="00DD0641" w:rsidP="002114A6">
            <w:pPr>
              <w:widowControl/>
              <w:autoSpaceDE/>
              <w:adjustRightInd/>
              <w:ind w:firstLine="0"/>
              <w:rPr>
                <w:lang w:val="de-DE" w:eastAsia="en-US"/>
              </w:rPr>
            </w:pPr>
            <w:r w:rsidRPr="00B71369">
              <w:rPr>
                <w:lang w:val="de-DE" w:eastAsia="en-US"/>
              </w:rPr>
              <w:t>e. Liedstadt</w:t>
            </w:r>
          </w:p>
          <w:p w:rsidR="00DD0641" w:rsidRPr="00B71369" w:rsidRDefault="00DD0641"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DD0641" w:rsidRPr="00B71369" w:rsidRDefault="00DD0641" w:rsidP="002114A6">
            <w:pPr>
              <w:widowControl/>
              <w:autoSpaceDE/>
              <w:adjustRightInd/>
              <w:ind w:firstLine="0"/>
              <w:rPr>
                <w:lang w:val="de-DE" w:eastAsia="en-US"/>
              </w:rPr>
            </w:pPr>
            <w:r w:rsidRPr="00B71369">
              <w:rPr>
                <w:lang w:val="de-DE" w:eastAsia="en-US"/>
              </w:rPr>
              <w:t>a. Passau, Nürnberg, Bonn</w:t>
            </w:r>
          </w:p>
          <w:p w:rsidR="00DD0641" w:rsidRPr="00B71369" w:rsidRDefault="00DD0641" w:rsidP="002114A6">
            <w:pPr>
              <w:widowControl/>
              <w:autoSpaceDE/>
              <w:adjustRightInd/>
              <w:ind w:firstLine="0"/>
              <w:rPr>
                <w:lang w:val="de-DE" w:eastAsia="en-US"/>
              </w:rPr>
            </w:pPr>
            <w:r w:rsidRPr="00B71369">
              <w:rPr>
                <w:lang w:val="de-DE" w:eastAsia="en-US"/>
              </w:rPr>
              <w:t>b. Berlin, Suhl, Gera</w:t>
            </w:r>
          </w:p>
          <w:p w:rsidR="00DD0641" w:rsidRPr="00B71369" w:rsidRDefault="00DD0641" w:rsidP="002114A6">
            <w:pPr>
              <w:widowControl/>
              <w:autoSpaceDE/>
              <w:adjustRightInd/>
              <w:ind w:firstLine="0"/>
              <w:rPr>
                <w:lang w:val="de-DE" w:eastAsia="en-US"/>
              </w:rPr>
            </w:pPr>
            <w:r w:rsidRPr="00B71369">
              <w:rPr>
                <w:lang w:val="de-DE" w:eastAsia="en-US"/>
              </w:rPr>
              <w:t>c. Hamburg, Düsseldorf, Berlin</w:t>
            </w:r>
          </w:p>
          <w:p w:rsidR="00DD0641" w:rsidRPr="00B71369" w:rsidRDefault="00DD0641" w:rsidP="002114A6">
            <w:pPr>
              <w:widowControl/>
              <w:autoSpaceDE/>
              <w:adjustRightInd/>
              <w:ind w:firstLine="0"/>
              <w:rPr>
                <w:lang w:val="de-DE" w:eastAsia="en-US"/>
              </w:rPr>
            </w:pPr>
            <w:r w:rsidRPr="00B71369">
              <w:rPr>
                <w:lang w:val="de-DE" w:eastAsia="en-US"/>
              </w:rPr>
              <w:t>d. Stuttgart, Göttingen, Köln</w:t>
            </w:r>
          </w:p>
          <w:p w:rsidR="00DD0641" w:rsidRPr="00B71369" w:rsidRDefault="00DD0641" w:rsidP="002114A6">
            <w:pPr>
              <w:widowControl/>
              <w:autoSpaceDE/>
              <w:adjustRightInd/>
              <w:ind w:firstLine="0"/>
              <w:rPr>
                <w:lang w:val="de-DE" w:eastAsia="en-US"/>
              </w:rPr>
            </w:pPr>
            <w:r w:rsidRPr="00B71369">
              <w:rPr>
                <w:lang w:val="de-DE" w:eastAsia="en-US"/>
              </w:rPr>
              <w:t>e. München, Berlin</w:t>
            </w:r>
          </w:p>
          <w:p w:rsidR="00DD0641" w:rsidRPr="00B71369" w:rsidRDefault="00DD0641" w:rsidP="002114A6">
            <w:pPr>
              <w:widowControl/>
              <w:autoSpaceDE/>
              <w:adjustRightInd/>
              <w:ind w:firstLine="0"/>
              <w:rPr>
                <w:u w:val="single"/>
                <w:lang w:val="de-DE" w:eastAsia="en-US"/>
              </w:rPr>
            </w:pPr>
            <w:r w:rsidRPr="00B71369">
              <w:rPr>
                <w:u w:val="single"/>
                <w:lang w:val="de-DE" w:eastAsia="en-US"/>
              </w:rPr>
              <w:t>In Leipzig kreuzen sich______die von großer Bedeutung für Europa sind.</w:t>
            </w:r>
          </w:p>
          <w:p w:rsidR="00DD0641" w:rsidRPr="00B71369" w:rsidRDefault="00DD0641" w:rsidP="002114A6">
            <w:pPr>
              <w:widowControl/>
              <w:autoSpaceDE/>
              <w:adjustRightInd/>
              <w:ind w:firstLine="0"/>
              <w:rPr>
                <w:lang w:val="de-DE" w:eastAsia="en-US"/>
              </w:rPr>
            </w:pPr>
            <w:r w:rsidRPr="00B71369">
              <w:rPr>
                <w:lang w:val="de-DE" w:eastAsia="en-US"/>
              </w:rPr>
              <w:t>a. Verkehrszeichen</w:t>
            </w:r>
          </w:p>
          <w:p w:rsidR="00DD0641" w:rsidRPr="00B71369" w:rsidRDefault="00DD0641" w:rsidP="002114A6">
            <w:pPr>
              <w:widowControl/>
              <w:autoSpaceDE/>
              <w:adjustRightInd/>
              <w:ind w:firstLine="0"/>
              <w:rPr>
                <w:lang w:val="de-DE" w:eastAsia="en-US"/>
              </w:rPr>
            </w:pPr>
            <w:r w:rsidRPr="00B71369">
              <w:rPr>
                <w:lang w:val="de-DE" w:eastAsia="en-US"/>
              </w:rPr>
              <w:t>b. Verkehrsampeln</w:t>
            </w:r>
          </w:p>
          <w:p w:rsidR="00DD0641" w:rsidRPr="00B71369" w:rsidRDefault="00DD0641" w:rsidP="002114A6">
            <w:pPr>
              <w:widowControl/>
              <w:autoSpaceDE/>
              <w:adjustRightInd/>
              <w:ind w:firstLine="0"/>
              <w:rPr>
                <w:lang w:val="de-DE" w:eastAsia="en-US"/>
              </w:rPr>
            </w:pPr>
            <w:r w:rsidRPr="00B71369">
              <w:rPr>
                <w:lang w:val="de-DE" w:eastAsia="en-US"/>
              </w:rPr>
              <w:t>c. Verkehrsstauungen</w:t>
            </w:r>
          </w:p>
          <w:p w:rsidR="00DD0641" w:rsidRPr="00B71369" w:rsidRDefault="00DD0641" w:rsidP="002114A6">
            <w:pPr>
              <w:widowControl/>
              <w:autoSpaceDE/>
              <w:adjustRightInd/>
              <w:ind w:firstLine="0"/>
              <w:rPr>
                <w:lang w:val="de-DE" w:eastAsia="en-US"/>
              </w:rPr>
            </w:pPr>
            <w:r w:rsidRPr="00B71369">
              <w:rPr>
                <w:lang w:val="de-DE" w:eastAsia="en-US"/>
              </w:rPr>
              <w:t>d. Verkehrsregeln</w:t>
            </w:r>
          </w:p>
          <w:p w:rsidR="00DD0641" w:rsidRPr="00B71369" w:rsidRDefault="00DD0641" w:rsidP="002114A6">
            <w:pPr>
              <w:widowControl/>
              <w:autoSpaceDE/>
              <w:adjustRightInd/>
              <w:ind w:firstLine="0"/>
              <w:rPr>
                <w:lang w:val="de-DE" w:eastAsia="en-US"/>
              </w:rPr>
            </w:pPr>
            <w:r w:rsidRPr="00B71369">
              <w:rPr>
                <w:lang w:val="de-DE" w:eastAsia="en-US"/>
              </w:rPr>
              <w:t>e. Verkehrswege</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624"/>
        </w:trPr>
        <w:tc>
          <w:tcPr>
            <w:tcW w:w="0" w:type="auto"/>
          </w:tcPr>
          <w:p w:rsidR="00DD0641" w:rsidRPr="00B71369" w:rsidRDefault="00DD0641"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Pr>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Pr>
          <w:p w:rsidR="00DD0641" w:rsidRPr="00B71369" w:rsidRDefault="00DD0641"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Контрольная работа </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Pr>
          <w:p w:rsidR="00DD0641" w:rsidRPr="00B71369" w:rsidRDefault="00DD0641" w:rsidP="002114A6">
            <w:pPr>
              <w:pStyle w:val="Style14"/>
              <w:widowControl/>
              <w:ind w:firstLine="0"/>
              <w:jc w:val="left"/>
              <w:rPr>
                <w:color w:val="000000"/>
                <w:lang w:eastAsia="en-US"/>
              </w:rPr>
            </w:pPr>
          </w:p>
        </w:tc>
        <w:tc>
          <w:tcPr>
            <w:tcW w:w="0" w:type="auto"/>
          </w:tcPr>
          <w:p w:rsidR="00DD0641" w:rsidRPr="00B71369" w:rsidRDefault="00DD0641" w:rsidP="002114A6">
            <w:pPr>
              <w:pStyle w:val="Style14"/>
              <w:widowControl/>
              <w:ind w:firstLine="0"/>
              <w:jc w:val="left"/>
              <w:rPr>
                <w:color w:val="000000"/>
                <w:lang w:eastAsia="en-US"/>
              </w:rPr>
            </w:pPr>
          </w:p>
        </w:tc>
        <w:tc>
          <w:tcPr>
            <w:tcW w:w="996" w:type="dxa"/>
          </w:tcPr>
          <w:p w:rsidR="00DD0641" w:rsidRPr="00B71369" w:rsidRDefault="00DD0641" w:rsidP="002114A6">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Pr>
          <w:p w:rsidR="00DD0641" w:rsidRPr="00B71369" w:rsidRDefault="00DD0641" w:rsidP="002114A6">
            <w:pPr>
              <w:pStyle w:val="Style14"/>
              <w:widowControl/>
              <w:ind w:firstLine="0"/>
              <w:jc w:val="left"/>
              <w:rPr>
                <w:lang w:eastAsia="en-US"/>
              </w:rPr>
            </w:pPr>
            <w:r w:rsidRPr="00B71369">
              <w:rPr>
                <w:lang w:eastAsia="en-US"/>
              </w:rPr>
              <w:t>Составление аннотации к тексту</w:t>
            </w:r>
          </w:p>
        </w:tc>
        <w:tc>
          <w:tcPr>
            <w:tcW w:w="0" w:type="auto"/>
          </w:tcPr>
          <w:p w:rsidR="00DD0641" w:rsidRPr="00B71369" w:rsidRDefault="00DD0641" w:rsidP="002114A6">
            <w:pPr>
              <w:pStyle w:val="Style14"/>
              <w:widowControl/>
              <w:ind w:firstLine="0"/>
              <w:rPr>
                <w:b/>
                <w:i/>
                <w:lang w:val="de-DE" w:eastAsia="en-US"/>
              </w:rPr>
            </w:pPr>
            <w:r w:rsidRPr="00B71369">
              <w:rPr>
                <w:b/>
                <w:i/>
                <w:lang w:val="de-DE" w:eastAsia="en-US"/>
              </w:rPr>
              <w:t>Beantworten Sie die Fragen:</w:t>
            </w:r>
          </w:p>
          <w:p w:rsidR="00DD0641" w:rsidRPr="00B71369" w:rsidRDefault="00DD0641"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DD0641" w:rsidRPr="00B71369" w:rsidRDefault="00DD0641" w:rsidP="002114A6">
            <w:pPr>
              <w:pStyle w:val="Style14"/>
              <w:widowControl/>
              <w:ind w:firstLine="0"/>
              <w:rPr>
                <w:b/>
                <w:i/>
                <w:lang w:val="de-DE" w:eastAsia="en-US"/>
              </w:rPr>
            </w:pPr>
            <w:r w:rsidRPr="00B71369">
              <w:rPr>
                <w:b/>
                <w:i/>
                <w:lang w:val="de-DE" w:eastAsia="en-US"/>
              </w:rPr>
              <w:t>Bereiten Sie den schriftlichen Bericht zum Thema "Magnitogorsker Metallurgisches Kombinat" vor. Beachten Sie folgende Punkte:</w:t>
            </w:r>
          </w:p>
          <w:p w:rsidR="00DD0641" w:rsidRPr="00B71369" w:rsidRDefault="00DD0641"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Pr>
          <w:p w:rsidR="00DD0641" w:rsidRPr="00B71369" w:rsidRDefault="00DD0641"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Pr>
          <w:p w:rsidR="00DD0641" w:rsidRPr="00B71369" w:rsidRDefault="00DD0641"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DD0641" w:rsidRPr="00B71369" w:rsidRDefault="00DD0641" w:rsidP="002114A6">
            <w:pPr>
              <w:pStyle w:val="Style14"/>
              <w:widowControl/>
              <w:ind w:firstLine="0"/>
              <w:rPr>
                <w:lang w:val="de-DE" w:eastAsia="en-US"/>
              </w:rPr>
            </w:pPr>
            <w:r w:rsidRPr="00B71369">
              <w:rPr>
                <w:lang w:val="de-DE" w:eastAsia="en-US"/>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w:t>
            </w:r>
            <w:smartTag w:uri="urn:schemas-microsoft-com:office:smarttags" w:element="metricconverter">
              <w:smartTagPr>
                <w:attr w:name="ProductID" w:val="6. In"/>
              </w:smartTagPr>
              <w:r w:rsidRPr="00B71369">
                <w:rPr>
                  <w:lang w:val="de-DE" w:eastAsia="en-US"/>
                </w:rPr>
                <w:t>6. In</w:t>
              </w:r>
            </w:smartTag>
            <w:r w:rsidRPr="00B71369">
              <w:rPr>
                <w:lang w:val="de-DE" w:eastAsia="en-US"/>
              </w:rPr>
              <w:t xml:space="preserve">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Pr>
          <w:p w:rsidR="00DD0641" w:rsidRPr="00B71369" w:rsidRDefault="00DD0641" w:rsidP="002114A6">
            <w:pPr>
              <w:pStyle w:val="Style14"/>
              <w:widowControl/>
              <w:ind w:firstLine="0"/>
              <w:jc w:val="left"/>
              <w:rPr>
                <w:lang w:eastAsia="en-US"/>
              </w:rPr>
            </w:pPr>
            <w:r w:rsidRPr="00B71369">
              <w:rPr>
                <w:lang w:eastAsia="en-US"/>
              </w:rPr>
              <w:t>Выборочный опрос</w:t>
            </w:r>
          </w:p>
        </w:tc>
        <w:tc>
          <w:tcPr>
            <w:tcW w:w="0" w:type="auto"/>
          </w:tcPr>
          <w:p w:rsidR="00DD0641" w:rsidRPr="00B71369" w:rsidRDefault="00DD0641" w:rsidP="002114A6">
            <w:pPr>
              <w:pStyle w:val="Style14"/>
              <w:widowControl/>
              <w:ind w:firstLine="0"/>
              <w:rPr>
                <w:b/>
                <w:i/>
                <w:lang w:val="de-DE" w:eastAsia="en-US"/>
              </w:rPr>
            </w:pPr>
            <w:r w:rsidRPr="00842634">
              <w:rPr>
                <w:b/>
                <w:i/>
                <w:lang w:val="de-AT" w:eastAsia="en-US"/>
              </w:rPr>
              <w:t>Beschreiben</w:t>
            </w:r>
            <w:r w:rsidRPr="00B71369">
              <w:rPr>
                <w:b/>
                <w:i/>
                <w:lang w:val="de-DE" w:eastAsia="en-US"/>
              </w:rPr>
              <w:t xml:space="preserve"> Sie die Themen. </w:t>
            </w:r>
          </w:p>
          <w:p w:rsidR="00DD0641" w:rsidRPr="00B71369" w:rsidRDefault="00DD0641" w:rsidP="002114A6">
            <w:pPr>
              <w:pStyle w:val="Style14"/>
              <w:widowControl/>
              <w:ind w:firstLine="0"/>
              <w:rPr>
                <w:lang w:val="de-DE" w:eastAsia="en-US"/>
              </w:rPr>
            </w:pPr>
            <w:r w:rsidRPr="00B71369">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Pr>
          <w:p w:rsidR="00DD0641" w:rsidRPr="00B71369" w:rsidRDefault="00DD0641" w:rsidP="002114A6">
            <w:pPr>
              <w:pStyle w:val="Style14"/>
              <w:widowControl/>
              <w:ind w:firstLine="0"/>
              <w:rPr>
                <w:color w:val="000000"/>
                <w:lang w:eastAsia="en-US"/>
              </w:rPr>
            </w:pPr>
            <w:r w:rsidRPr="00B71369">
              <w:rPr>
                <w:color w:val="000000"/>
                <w:lang w:eastAsia="en-US"/>
              </w:rPr>
              <w:t>Устный опрос</w:t>
            </w:r>
          </w:p>
        </w:tc>
        <w:tc>
          <w:tcPr>
            <w:tcW w:w="0" w:type="auto"/>
          </w:tcPr>
          <w:p w:rsidR="00DD0641" w:rsidRPr="00B71369" w:rsidRDefault="00DD0641" w:rsidP="002114A6">
            <w:pPr>
              <w:pStyle w:val="Style14"/>
              <w:widowControl/>
              <w:ind w:firstLine="0"/>
              <w:rPr>
                <w:b/>
                <w:i/>
                <w:color w:val="000000"/>
                <w:lang w:val="de-DE" w:eastAsia="en-US"/>
              </w:rPr>
            </w:pPr>
            <w:r w:rsidRPr="00B71369">
              <w:rPr>
                <w:b/>
                <w:i/>
                <w:color w:val="000000"/>
                <w:lang w:val="de-DE" w:eastAsia="en-US"/>
              </w:rPr>
              <w:t>Antworten Sie auf die Fragen:</w:t>
            </w:r>
          </w:p>
          <w:p w:rsidR="00DD0641" w:rsidRPr="00B71369" w:rsidRDefault="00DD0641" w:rsidP="002114A6">
            <w:pPr>
              <w:pStyle w:val="Style14"/>
              <w:widowControl/>
              <w:ind w:firstLine="0"/>
              <w:rPr>
                <w:color w:val="000000"/>
                <w:lang w:val="de-DE" w:eastAsia="en-US"/>
              </w:rPr>
            </w:pPr>
            <w:r w:rsidRPr="00B71369">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DD0641" w:rsidRPr="00B71369" w:rsidRDefault="00DD0641"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DD0641" w:rsidRPr="00B71369" w:rsidRDefault="00DD0641"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DD0641" w:rsidRPr="00B71369" w:rsidRDefault="00DD0641"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DD0641" w:rsidRPr="00B71369" w:rsidRDefault="00DD0641"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0" w:type="auto"/>
          </w:tcPr>
          <w:p w:rsidR="00DD0641" w:rsidRPr="00B71369" w:rsidRDefault="00DD0641" w:rsidP="002114A6">
            <w:pPr>
              <w:pStyle w:val="Style14"/>
              <w:widowControl/>
              <w:ind w:firstLine="0"/>
              <w:jc w:val="left"/>
              <w:rPr>
                <w:color w:val="000000"/>
                <w:lang w:eastAsia="en-US"/>
              </w:rPr>
            </w:pPr>
          </w:p>
        </w:tc>
        <w:tc>
          <w:tcPr>
            <w:tcW w:w="0" w:type="auto"/>
          </w:tcPr>
          <w:p w:rsidR="00DD0641" w:rsidRPr="00B71369" w:rsidRDefault="00DD0641" w:rsidP="002114A6">
            <w:pPr>
              <w:pStyle w:val="Style14"/>
              <w:widowControl/>
              <w:ind w:firstLine="0"/>
              <w:rPr>
                <w:color w:val="000000"/>
                <w:lang w:eastAsia="en-US"/>
              </w:rPr>
            </w:pPr>
          </w:p>
        </w:tc>
        <w:tc>
          <w:tcPr>
            <w:tcW w:w="996" w:type="dxa"/>
          </w:tcPr>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0" w:type="auto"/>
          </w:tcPr>
          <w:p w:rsidR="00DD0641" w:rsidRPr="00B71369" w:rsidRDefault="00DD0641" w:rsidP="002114A6">
            <w:pPr>
              <w:pStyle w:val="Style14"/>
              <w:widowControl/>
              <w:ind w:firstLine="0"/>
              <w:jc w:val="left"/>
              <w:rPr>
                <w:color w:val="000000"/>
                <w:lang w:eastAsia="en-US"/>
              </w:rPr>
            </w:pPr>
            <w:r w:rsidRPr="00B71369">
              <w:rPr>
                <w:color w:val="000000"/>
                <w:lang w:eastAsia="en-US"/>
              </w:rPr>
              <w:t>Проверка письменных работ</w:t>
            </w:r>
          </w:p>
        </w:tc>
        <w:tc>
          <w:tcPr>
            <w:tcW w:w="0" w:type="auto"/>
          </w:tcPr>
          <w:p w:rsidR="00DD0641" w:rsidRPr="00B71369" w:rsidRDefault="00DD0641" w:rsidP="002114A6">
            <w:pPr>
              <w:pStyle w:val="Style14"/>
              <w:widowControl/>
              <w:ind w:firstLine="0"/>
              <w:rPr>
                <w:b/>
                <w:i/>
                <w:color w:val="000000"/>
                <w:lang w:val="de-DE" w:eastAsia="en-US"/>
              </w:rPr>
            </w:pPr>
            <w:r w:rsidRPr="00B71369">
              <w:rPr>
                <w:b/>
                <w:i/>
                <w:color w:val="000000"/>
                <w:lang w:val="de-DE" w:eastAsia="en-US"/>
              </w:rPr>
              <w:t>Beantworten Sie die Fragen:</w:t>
            </w:r>
          </w:p>
          <w:p w:rsidR="00DD0641" w:rsidRPr="00B71369" w:rsidRDefault="00DD0641"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DD0641" w:rsidRPr="00B71369" w:rsidRDefault="00DD0641"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DD0641" w:rsidRPr="00B71369" w:rsidRDefault="00DD0641"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DD0641" w:rsidRPr="00B71369" w:rsidTr="002114A6">
        <w:trPr>
          <w:trHeight w:val="373"/>
        </w:trPr>
        <w:tc>
          <w:tcPr>
            <w:tcW w:w="0" w:type="auto"/>
          </w:tcPr>
          <w:p w:rsidR="00DD0641" w:rsidRPr="00B71369" w:rsidRDefault="00DD0641" w:rsidP="002114A6">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0" w:type="auto"/>
          </w:tcPr>
          <w:p w:rsidR="00DD0641" w:rsidRPr="00B71369" w:rsidRDefault="00DD0641" w:rsidP="002114A6">
            <w:pPr>
              <w:pStyle w:val="Style14"/>
              <w:widowControl/>
              <w:ind w:firstLine="0"/>
              <w:jc w:val="left"/>
              <w:rPr>
                <w:color w:val="000000"/>
                <w:lang w:eastAsia="en-US"/>
              </w:rPr>
            </w:pPr>
            <w:r w:rsidRPr="00B71369">
              <w:rPr>
                <w:color w:val="000000"/>
                <w:lang w:eastAsia="en-US"/>
              </w:rPr>
              <w:t>Устный опрос</w:t>
            </w:r>
          </w:p>
        </w:tc>
        <w:tc>
          <w:tcPr>
            <w:tcW w:w="0" w:type="auto"/>
          </w:tcPr>
          <w:p w:rsidR="00DD0641" w:rsidRPr="00B71369" w:rsidRDefault="00DD0641"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DD0641" w:rsidRPr="00B71369" w:rsidRDefault="00DD0641" w:rsidP="002114A6">
            <w:pPr>
              <w:pStyle w:val="Style14"/>
              <w:widowControl/>
              <w:ind w:firstLine="0"/>
              <w:rPr>
                <w:color w:val="000000"/>
                <w:lang w:val="de-DE" w:eastAsia="en-US"/>
              </w:rPr>
            </w:pPr>
            <w:r w:rsidRPr="00B71369">
              <w:rPr>
                <w:color w:val="000000"/>
                <w:lang w:val="de-DE" w:eastAsia="en-US"/>
              </w:rPr>
              <w:t>1.Was kann man mit Hilfe eines Computers machen?</w:t>
            </w:r>
          </w:p>
          <w:p w:rsidR="00DD0641" w:rsidRPr="00B71369" w:rsidRDefault="00DD0641"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DD0641" w:rsidRPr="00B71369" w:rsidTr="002114A6">
        <w:trPr>
          <w:trHeight w:val="373"/>
        </w:trPr>
        <w:tc>
          <w:tcPr>
            <w:tcW w:w="0" w:type="auto"/>
          </w:tcPr>
          <w:p w:rsidR="00DD0641" w:rsidRPr="00B71369" w:rsidRDefault="00DD0641"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Pr>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Pr>
          <w:p w:rsidR="00DD0641" w:rsidRPr="00B71369" w:rsidRDefault="00DD0641"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996" w:type="dxa"/>
          </w:tcPr>
          <w:p w:rsidR="00DD0641" w:rsidRPr="00B71369" w:rsidRDefault="00DD0641" w:rsidP="002114A6">
            <w:pPr>
              <w:pStyle w:val="Style14"/>
              <w:widowControl/>
              <w:ind w:firstLine="0"/>
              <w:jc w:val="left"/>
              <w:rPr>
                <w:b/>
                <w:lang w:eastAsia="en-US"/>
              </w:rPr>
            </w:pPr>
            <w:r w:rsidRPr="00B71369">
              <w:rPr>
                <w:b/>
                <w:lang w:eastAsia="en-US"/>
              </w:rPr>
              <w:t>ОК-4</w:t>
            </w:r>
          </w:p>
          <w:p w:rsidR="00DD0641" w:rsidRPr="00B71369" w:rsidRDefault="00DD0641"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DD0641" w:rsidRPr="00B71369" w:rsidRDefault="00DD0641" w:rsidP="007A3E36">
      <w:pPr>
        <w:rPr>
          <w:rStyle w:val="FontStyle20"/>
          <w:rFonts w:ascii="Times New Roman" w:hAnsi="Times New Roman" w:cs="Times New Roman"/>
          <w:b/>
          <w:iCs/>
          <w:sz w:val="24"/>
          <w:szCs w:val="24"/>
        </w:rP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pPr>
    </w:p>
    <w:p w:rsidR="00DD0641" w:rsidRPr="00B71369" w:rsidRDefault="00DD0641"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060"/>
        <w:gridCol w:w="5402"/>
        <w:gridCol w:w="5036"/>
        <w:gridCol w:w="1288"/>
      </w:tblGrid>
      <w:tr w:rsidR="00DD0641" w:rsidRPr="00B71369" w:rsidTr="0080488B">
        <w:trPr>
          <w:cantSplit/>
          <w:trHeight w:val="1833"/>
          <w:tblHeader/>
        </w:trPr>
        <w:tc>
          <w:tcPr>
            <w:tcW w:w="1286" w:type="pct"/>
            <w:vAlign w:val="center"/>
          </w:tcPr>
          <w:p w:rsidR="00DD0641" w:rsidRPr="00B71369" w:rsidRDefault="00DD0641"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DD0641" w:rsidRPr="00B71369" w:rsidRDefault="00DD0641"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Pr>
          <w:p w:rsidR="00DD0641" w:rsidRPr="00B71369" w:rsidRDefault="00DD0641" w:rsidP="0080488B">
            <w:pPr>
              <w:pStyle w:val="Style8"/>
              <w:widowControl/>
              <w:ind w:left="-40" w:firstLine="0"/>
              <w:jc w:val="center"/>
              <w:rPr>
                <w:rStyle w:val="FontStyle31"/>
                <w:rFonts w:ascii="Times New Roman" w:hAnsi="Times New Roman" w:cs="Times New Roman"/>
                <w:sz w:val="24"/>
                <w:szCs w:val="24"/>
              </w:rPr>
            </w:pPr>
          </w:p>
          <w:p w:rsidR="00DD0641" w:rsidRPr="00B71369" w:rsidRDefault="00DD0641" w:rsidP="0080488B">
            <w:pPr>
              <w:pStyle w:val="Style8"/>
              <w:widowControl/>
              <w:ind w:left="-40" w:firstLine="0"/>
              <w:jc w:val="center"/>
              <w:rPr>
                <w:rStyle w:val="FontStyle31"/>
                <w:rFonts w:ascii="Times New Roman" w:hAnsi="Times New Roman" w:cs="Times New Roman"/>
                <w:sz w:val="24"/>
                <w:szCs w:val="24"/>
                <w:lang w:eastAsia="en-US"/>
              </w:rPr>
            </w:pPr>
          </w:p>
          <w:p w:rsidR="00DD0641" w:rsidRPr="00B71369" w:rsidRDefault="00DD0641"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vAlign w:val="center"/>
          </w:tcPr>
          <w:p w:rsidR="00DD0641" w:rsidRPr="00B71369" w:rsidRDefault="00DD064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extDirection w:val="btLr"/>
            <w:vAlign w:val="center"/>
          </w:tcPr>
          <w:p w:rsidR="00DD0641" w:rsidRPr="00B71369" w:rsidRDefault="00DD0641"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DD0641" w:rsidRPr="00B71369" w:rsidTr="0080488B">
        <w:trPr>
          <w:trHeight w:val="268"/>
        </w:trPr>
        <w:tc>
          <w:tcPr>
            <w:tcW w:w="1286" w:type="pct"/>
          </w:tcPr>
          <w:p w:rsidR="00DD0641" w:rsidRPr="00B71369" w:rsidRDefault="00DD0641"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Pr>
          <w:p w:rsidR="00DD0641" w:rsidRPr="00B71369" w:rsidRDefault="00DD0641" w:rsidP="0080488B">
            <w:pPr>
              <w:pStyle w:val="Style14"/>
              <w:widowControl/>
              <w:ind w:firstLine="0"/>
              <w:jc w:val="left"/>
              <w:rPr>
                <w:lang w:eastAsia="en-US"/>
              </w:rPr>
            </w:pPr>
          </w:p>
        </w:tc>
        <w:tc>
          <w:tcPr>
            <w:tcW w:w="1595" w:type="pct"/>
          </w:tcPr>
          <w:p w:rsidR="00DD0641" w:rsidRPr="00B71369" w:rsidRDefault="00DD0641" w:rsidP="0080488B">
            <w:pPr>
              <w:pStyle w:val="Style14"/>
              <w:widowControl/>
              <w:ind w:firstLine="0"/>
              <w:jc w:val="left"/>
              <w:rPr>
                <w:lang w:eastAsia="en-US"/>
              </w:rPr>
            </w:pPr>
          </w:p>
        </w:tc>
        <w:tc>
          <w:tcPr>
            <w:tcW w:w="408" w:type="pct"/>
          </w:tcPr>
          <w:p w:rsidR="00DD0641" w:rsidRPr="00B71369" w:rsidRDefault="00DD0641" w:rsidP="0080488B">
            <w:pPr>
              <w:pStyle w:val="Style14"/>
              <w:widowControl/>
              <w:ind w:firstLine="0"/>
              <w:jc w:val="left"/>
            </w:pPr>
          </w:p>
        </w:tc>
      </w:tr>
      <w:tr w:rsidR="00DD0641" w:rsidRPr="00B71369" w:rsidTr="0080488B">
        <w:trPr>
          <w:trHeight w:val="422"/>
        </w:trPr>
        <w:tc>
          <w:tcPr>
            <w:tcW w:w="1286" w:type="pct"/>
          </w:tcPr>
          <w:p w:rsidR="00DD0641" w:rsidRPr="00B71369" w:rsidRDefault="00DD0641"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Pr>
          <w:p w:rsidR="00DD0641" w:rsidRPr="00B71369" w:rsidRDefault="00DD0641" w:rsidP="0080488B">
            <w:pPr>
              <w:ind w:firstLine="0"/>
              <w:rPr>
                <w:lang w:eastAsia="en-US"/>
              </w:rPr>
            </w:pPr>
            <w:r w:rsidRPr="00B71369">
              <w:rPr>
                <w:lang w:eastAsia="en-US"/>
              </w:rPr>
              <w:t>Выборочный опрос, проверка составления автобиографии</w:t>
            </w:r>
          </w:p>
        </w:tc>
        <w:tc>
          <w:tcPr>
            <w:tcW w:w="1595" w:type="pct"/>
          </w:tcPr>
          <w:p w:rsidR="00DD0641" w:rsidRPr="00B71369" w:rsidRDefault="00DD0641" w:rsidP="0080488B">
            <w:pPr>
              <w:ind w:firstLine="0"/>
              <w:rPr>
                <w:b/>
                <w:i/>
                <w:lang w:val="en-US" w:eastAsia="en-US"/>
              </w:rPr>
            </w:pPr>
            <w:r w:rsidRPr="00B71369">
              <w:rPr>
                <w:b/>
                <w:i/>
                <w:lang w:val="en-US" w:eastAsia="en-US"/>
              </w:rPr>
              <w:t>Répondant aux questions racontez de vous:</w:t>
            </w:r>
          </w:p>
          <w:p w:rsidR="00DD0641" w:rsidRPr="00B71369" w:rsidRDefault="00DD0641" w:rsidP="0080488B">
            <w:pPr>
              <w:ind w:firstLine="0"/>
              <w:rPr>
                <w:lang w:val="en-US" w:eastAsia="en-US"/>
              </w:rPr>
            </w:pPr>
            <w:r w:rsidRPr="00F95395">
              <w:rPr>
                <w:lang w:val="it-IT" w:eastAsia="en-US"/>
              </w:rPr>
              <w:t xml:space="preserve">Quel est votre nom Tu as quel age Où et quand es-tu né? Quand et à quelle école avez-vous obtenu votre diplôme? </w:t>
            </w:r>
            <w:r w:rsidRPr="00B71369">
              <w:rPr>
                <w:lang w:val="en-US" w:eastAsia="en-US"/>
              </w:rPr>
              <w:t xml:space="preserve">Où étudiez-vous maintenant? Qu'est-ce qui vous intéresse? Quels traits de caractère avez-vous? </w:t>
            </w:r>
            <w:r w:rsidRPr="00F95395">
              <w:rPr>
                <w:lang w:val="it-IT" w:eastAsia="en-US"/>
              </w:rPr>
              <w:t xml:space="preserve">Quelle est votre matière préférée? Quelle langue étrangère connaissez-vous? </w:t>
            </w:r>
            <w:r w:rsidRPr="00B71369">
              <w:rPr>
                <w:lang w:val="en-US" w:eastAsia="en-US"/>
              </w:rPr>
              <w:t>Combien de personnes sont votre famille? Quels sont tes parents de profession? Avez-vous une soeur (frère)?</w:t>
            </w:r>
          </w:p>
          <w:p w:rsidR="00DD0641" w:rsidRPr="00B71369" w:rsidRDefault="00DD0641" w:rsidP="0080488B">
            <w:pPr>
              <w:ind w:firstLine="0"/>
              <w:rPr>
                <w:lang w:val="en-US" w:eastAsia="en-US"/>
              </w:rPr>
            </w:pPr>
            <w:r w:rsidRPr="00B71369">
              <w:rPr>
                <w:lang w:val="en-US" w:eastAsia="en-US"/>
              </w:rPr>
              <w:t>Comment passez-vous votre temps libre?</w:t>
            </w:r>
          </w:p>
          <w:p w:rsidR="00DD0641" w:rsidRPr="00B71369" w:rsidRDefault="00DD0641" w:rsidP="0080488B">
            <w:pPr>
              <w:ind w:firstLine="0"/>
              <w:rPr>
                <w:lang w:val="en-US" w:eastAsia="en-US"/>
              </w:rPr>
            </w:pPr>
          </w:p>
          <w:p w:rsidR="00DD0641" w:rsidRPr="00F95395" w:rsidRDefault="00DD0641" w:rsidP="0080488B">
            <w:pPr>
              <w:ind w:firstLine="0"/>
              <w:rPr>
                <w:b/>
                <w:i/>
                <w:lang w:val="it-IT" w:eastAsia="en-US"/>
              </w:rPr>
            </w:pPr>
            <w:r w:rsidRPr="00F95395">
              <w:rPr>
                <w:b/>
                <w:i/>
                <w:lang w:val="it-IT" w:eastAsia="en-US"/>
              </w:rPr>
              <w:t>Remplissez le résumé</w:t>
            </w:r>
          </w:p>
          <w:p w:rsidR="00DD0641" w:rsidRPr="00F95395" w:rsidRDefault="00DD0641" w:rsidP="0080488B">
            <w:pPr>
              <w:ind w:firstLine="0"/>
              <w:rPr>
                <w:lang w:val="it-IT" w:eastAsia="en-US"/>
              </w:rPr>
            </w:pPr>
            <w:r w:rsidRPr="00F95395">
              <w:rPr>
                <w:lang w:val="it-IT" w:eastAsia="en-US"/>
              </w:rPr>
              <w:t>Nom …</w:t>
            </w:r>
          </w:p>
          <w:p w:rsidR="00DD0641" w:rsidRPr="00F95395" w:rsidRDefault="00DD0641" w:rsidP="0080488B">
            <w:pPr>
              <w:ind w:firstLine="0"/>
              <w:rPr>
                <w:rStyle w:val="Emphasis"/>
                <w:i w:val="0"/>
                <w:bdr w:val="none" w:sz="0" w:space="0" w:color="auto" w:frame="1"/>
                <w:shd w:val="clear" w:color="auto" w:fill="FAFAFA"/>
                <w:lang w:val="it-IT"/>
              </w:rPr>
            </w:pPr>
            <w:r w:rsidRPr="00F95395">
              <w:rPr>
                <w:rStyle w:val="Emphasis"/>
                <w:bdr w:val="none" w:sz="0" w:space="0" w:color="auto" w:frame="1"/>
                <w:shd w:val="clear" w:color="auto" w:fill="FAFAFA"/>
                <w:lang w:val="it-IT" w:eastAsia="en-US"/>
              </w:rPr>
              <w:t>Date de naissance …</w:t>
            </w:r>
          </w:p>
          <w:p w:rsidR="00DD0641" w:rsidRPr="00F95395" w:rsidRDefault="00DD0641" w:rsidP="0080488B">
            <w:pPr>
              <w:ind w:firstLine="0"/>
              <w:rPr>
                <w:rStyle w:val="Emphasis"/>
                <w:i w:val="0"/>
                <w:bdr w:val="none" w:sz="0" w:space="0" w:color="auto" w:frame="1"/>
                <w:shd w:val="clear" w:color="auto" w:fill="FAFAFA"/>
                <w:lang w:val="it-IT" w:eastAsia="en-US"/>
              </w:rPr>
            </w:pPr>
            <w:r w:rsidRPr="00B71369">
              <w:rPr>
                <w:rStyle w:val="Emphasis"/>
                <w:bdr w:val="none" w:sz="0" w:space="0" w:color="auto" w:frame="1"/>
                <w:shd w:val="clear" w:color="auto" w:fill="FAFAFA"/>
                <w:lang w:eastAsia="en-US"/>
              </w:rPr>
              <w:t>С</w:t>
            </w:r>
            <w:r w:rsidRPr="00F95395">
              <w:rPr>
                <w:rStyle w:val="Emphasis"/>
                <w:bdr w:val="none" w:sz="0" w:space="0" w:color="auto" w:frame="1"/>
                <w:shd w:val="clear" w:color="auto" w:fill="FAFAFA"/>
                <w:lang w:val="it-IT" w:eastAsia="en-US"/>
              </w:rPr>
              <w:t>élibataire/ marié(e)…</w:t>
            </w:r>
          </w:p>
          <w:p w:rsidR="00DD0641" w:rsidRPr="00B71369" w:rsidRDefault="00DD0641" w:rsidP="0080488B">
            <w:pPr>
              <w:ind w:firstLine="0"/>
              <w:rPr>
                <w:lang w:val="en-US"/>
              </w:rPr>
            </w:pPr>
            <w:r w:rsidRPr="00B71369">
              <w:rPr>
                <w:lang w:val="en-US" w:eastAsia="en-US"/>
              </w:rPr>
              <w:t>Pays…</w:t>
            </w:r>
          </w:p>
          <w:p w:rsidR="00DD0641" w:rsidRPr="00B71369" w:rsidRDefault="00DD0641"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DD0641" w:rsidRPr="00842634" w:rsidRDefault="00DD0641" w:rsidP="0080488B">
            <w:pPr>
              <w:ind w:firstLine="0"/>
              <w:rPr>
                <w:lang w:val="de-AT" w:eastAsia="en-US"/>
              </w:rPr>
            </w:pPr>
            <w:r w:rsidRPr="00842634">
              <w:rPr>
                <w:lang w:val="de-AT" w:eastAsia="en-US"/>
              </w:rPr>
              <w:t>Code postale …</w:t>
            </w:r>
          </w:p>
          <w:p w:rsidR="00DD0641" w:rsidRPr="00842634" w:rsidRDefault="00DD0641" w:rsidP="0080488B">
            <w:pPr>
              <w:ind w:firstLine="0"/>
              <w:rPr>
                <w:lang w:val="de-AT" w:eastAsia="en-US"/>
              </w:rPr>
            </w:pPr>
            <w:r w:rsidRPr="00842634">
              <w:rPr>
                <w:i/>
                <w:lang w:val="de-AT" w:eastAsia="en-US"/>
              </w:rPr>
              <w:t>T</w:t>
            </w:r>
            <w:r w:rsidRPr="00842634">
              <w:rPr>
                <w:rStyle w:val="Emphasis"/>
                <w:color w:val="333333"/>
                <w:bdr w:val="none" w:sz="0" w:space="0" w:color="auto" w:frame="1"/>
                <w:shd w:val="clear" w:color="auto" w:fill="FAFAFA"/>
                <w:lang w:val="de-AT" w:eastAsia="en-US"/>
              </w:rPr>
              <w:t>él</w:t>
            </w:r>
            <w:r w:rsidRPr="00842634">
              <w:rPr>
                <w:lang w:val="de-AT" w:eastAsia="en-US"/>
              </w:rPr>
              <w:tab/>
              <w:t>0117 945649</w:t>
            </w:r>
          </w:p>
          <w:p w:rsidR="00DD0641" w:rsidRPr="00842634" w:rsidRDefault="00DD0641" w:rsidP="0080488B">
            <w:pPr>
              <w:ind w:firstLine="0"/>
              <w:rPr>
                <w:lang w:val="de-AT" w:eastAsia="en-US"/>
              </w:rPr>
            </w:pPr>
            <w:r w:rsidRPr="00842634">
              <w:rPr>
                <w:lang w:val="de-AT" w:eastAsia="en-US"/>
              </w:rPr>
              <w:t>Mobile</w:t>
            </w:r>
            <w:r w:rsidRPr="00842634">
              <w:rPr>
                <w:lang w:val="de-AT" w:eastAsia="en-US"/>
              </w:rPr>
              <w:tab/>
              <w:t>0779 92381882</w:t>
            </w:r>
          </w:p>
          <w:p w:rsidR="00DD0641" w:rsidRPr="00842634" w:rsidRDefault="00DD0641" w:rsidP="0080488B">
            <w:pPr>
              <w:ind w:firstLine="0"/>
              <w:rPr>
                <w:lang w:val="de-AT" w:eastAsia="en-US"/>
              </w:rPr>
            </w:pPr>
            <w:r w:rsidRPr="00842634">
              <w:rPr>
                <w:lang w:val="de-AT" w:eastAsia="en-US"/>
              </w:rPr>
              <w:t>E-mail</w:t>
            </w:r>
            <w:r w:rsidRPr="00842634">
              <w:rPr>
                <w:lang w:val="de-AT" w:eastAsia="en-US"/>
              </w:rPr>
              <w:tab/>
              <w:t>(2) …</w:t>
            </w:r>
          </w:p>
          <w:p w:rsidR="00DD0641" w:rsidRPr="00B71369" w:rsidRDefault="00DD0641" w:rsidP="0080488B">
            <w:pPr>
              <w:ind w:firstLine="0"/>
              <w:rPr>
                <w:lang w:val="en-US" w:eastAsia="en-US"/>
              </w:rPr>
            </w:pPr>
            <w:r w:rsidRPr="00B71369">
              <w:rPr>
                <w:lang w:val="en-US" w:eastAsia="en-US"/>
              </w:rPr>
              <w:t>Nationalité</w:t>
            </w:r>
            <w:r w:rsidRPr="00B71369">
              <w:rPr>
                <w:lang w:val="en-US" w:eastAsia="en-US"/>
              </w:rPr>
              <w:tab/>
              <w:t>…</w:t>
            </w:r>
          </w:p>
          <w:p w:rsidR="00DD0641" w:rsidRPr="00B71369" w:rsidRDefault="00DD0641" w:rsidP="0080488B">
            <w:pPr>
              <w:ind w:firstLine="0"/>
              <w:rPr>
                <w:lang w:val="en-US" w:eastAsia="en-US"/>
              </w:rPr>
            </w:pPr>
            <w:r w:rsidRPr="00B71369">
              <w:rPr>
                <w:lang w:val="en-US" w:eastAsia="en-US"/>
              </w:rPr>
              <w:t>Formation …</w:t>
            </w:r>
            <w:r w:rsidRPr="00B71369">
              <w:rPr>
                <w:lang w:val="en-US" w:eastAsia="en-US"/>
              </w:rPr>
              <w:tab/>
            </w:r>
          </w:p>
          <w:p w:rsidR="00DD0641" w:rsidRPr="00B71369" w:rsidRDefault="00DD0641" w:rsidP="0080488B">
            <w:pPr>
              <w:ind w:firstLine="0"/>
              <w:rPr>
                <w:lang w:val="en-US" w:eastAsia="en-US"/>
              </w:rPr>
            </w:pPr>
            <w:r w:rsidRPr="00B71369">
              <w:rPr>
                <w:lang w:val="en-US" w:eastAsia="en-US"/>
              </w:rPr>
              <w:t>Expérience professionnelle…</w:t>
            </w:r>
          </w:p>
          <w:p w:rsidR="00DD0641" w:rsidRPr="00B71369" w:rsidRDefault="00DD0641" w:rsidP="0080488B">
            <w:pPr>
              <w:ind w:firstLine="0"/>
              <w:rPr>
                <w:lang w:val="en-US" w:eastAsia="en-US"/>
              </w:rPr>
            </w:pPr>
            <w:r w:rsidRPr="00B71369">
              <w:rPr>
                <w:lang w:val="en-US" w:eastAsia="en-US"/>
              </w:rPr>
              <w:t>Compétences linguistiques ou informatique…</w:t>
            </w:r>
          </w:p>
          <w:p w:rsidR="00DD0641" w:rsidRPr="00B71369" w:rsidRDefault="00DD0641" w:rsidP="0080488B">
            <w:pPr>
              <w:ind w:firstLine="0"/>
              <w:rPr>
                <w:lang w:val="de-DE" w:eastAsia="en-US"/>
              </w:rPr>
            </w:pPr>
            <w:r w:rsidRPr="00B71369">
              <w:rPr>
                <w:lang w:val="de-DE" w:eastAsia="en-US"/>
              </w:rPr>
              <w:t>Centre d‘intérêt</w:t>
            </w:r>
          </w:p>
          <w:p w:rsidR="00DD0641" w:rsidRPr="00B71369" w:rsidRDefault="00DD0641" w:rsidP="0080488B">
            <w:pPr>
              <w:ind w:firstLine="0"/>
              <w:rPr>
                <w:b/>
                <w:i/>
                <w:lang w:val="de-DE" w:eastAsia="en-US"/>
              </w:rPr>
            </w:pP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80488B">
        <w:trPr>
          <w:trHeight w:val="422"/>
        </w:trPr>
        <w:tc>
          <w:tcPr>
            <w:tcW w:w="1286" w:type="pct"/>
          </w:tcPr>
          <w:p w:rsidR="00DD0641" w:rsidRPr="00B71369" w:rsidRDefault="00DD0641"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Pr>
          <w:p w:rsidR="00DD0641" w:rsidRPr="00B71369" w:rsidRDefault="00DD0641" w:rsidP="0080488B">
            <w:pPr>
              <w:ind w:firstLine="0"/>
              <w:rPr>
                <w:lang w:eastAsia="en-US"/>
              </w:rPr>
            </w:pPr>
            <w:r w:rsidRPr="00B71369">
              <w:rPr>
                <w:lang w:eastAsia="en-US"/>
              </w:rPr>
              <w:t>Проверка выполнения грамматического теста</w:t>
            </w:r>
          </w:p>
        </w:tc>
        <w:tc>
          <w:tcPr>
            <w:tcW w:w="1595" w:type="pct"/>
          </w:tcPr>
          <w:p w:rsidR="00DD0641" w:rsidRPr="00B71369" w:rsidRDefault="00DD0641"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DD0641" w:rsidRPr="00F95395" w:rsidRDefault="00DD0641" w:rsidP="0080488B">
            <w:pPr>
              <w:pStyle w:val="ListParagraph"/>
              <w:numPr>
                <w:ilvl w:val="0"/>
                <w:numId w:val="16"/>
              </w:numPr>
              <w:rPr>
                <w:szCs w:val="24"/>
                <w:lang w:val="it-IT"/>
              </w:rPr>
            </w:pPr>
            <w:r w:rsidRPr="00F95395">
              <w:rPr>
                <w:szCs w:val="24"/>
                <w:lang w:val="it-IT"/>
              </w:rPr>
              <w:t>André lit un livre d’histoire.</w:t>
            </w:r>
          </w:p>
          <w:p w:rsidR="00DD0641" w:rsidRPr="00B71369" w:rsidRDefault="00DD0641" w:rsidP="0080488B">
            <w:pPr>
              <w:pStyle w:val="ListParagraph"/>
              <w:numPr>
                <w:ilvl w:val="0"/>
                <w:numId w:val="16"/>
              </w:numPr>
              <w:rPr>
                <w:szCs w:val="24"/>
              </w:rPr>
            </w:pPr>
            <w:r w:rsidRPr="00B71369">
              <w:rPr>
                <w:szCs w:val="24"/>
              </w:rPr>
              <w:t>Les fruits sont dans la vase sur la table.</w:t>
            </w:r>
          </w:p>
          <w:p w:rsidR="00DD0641" w:rsidRPr="00B71369" w:rsidRDefault="00DD0641" w:rsidP="0080488B">
            <w:pPr>
              <w:pStyle w:val="ListParagraph"/>
              <w:numPr>
                <w:ilvl w:val="0"/>
                <w:numId w:val="16"/>
              </w:numPr>
              <w:rPr>
                <w:szCs w:val="24"/>
              </w:rPr>
            </w:pPr>
            <w:r w:rsidRPr="00B71369">
              <w:rPr>
                <w:szCs w:val="24"/>
              </w:rPr>
              <w:t>Il aime les tartines avec du beurre.</w:t>
            </w:r>
          </w:p>
          <w:p w:rsidR="00DD0641" w:rsidRPr="00B71369" w:rsidRDefault="00DD0641" w:rsidP="0080488B">
            <w:pPr>
              <w:pStyle w:val="ListParagraph"/>
              <w:numPr>
                <w:ilvl w:val="0"/>
                <w:numId w:val="16"/>
              </w:numPr>
              <w:rPr>
                <w:szCs w:val="24"/>
              </w:rPr>
            </w:pPr>
            <w:r w:rsidRPr="00B71369">
              <w:rPr>
                <w:szCs w:val="24"/>
              </w:rPr>
              <w:t>Nous aimons passer le temps avec nos amis.</w:t>
            </w:r>
          </w:p>
          <w:p w:rsidR="00DD0641" w:rsidRPr="00F95395" w:rsidRDefault="00DD0641" w:rsidP="0080488B">
            <w:pPr>
              <w:pStyle w:val="ListParagraph"/>
              <w:numPr>
                <w:ilvl w:val="0"/>
                <w:numId w:val="16"/>
              </w:numPr>
              <w:rPr>
                <w:szCs w:val="24"/>
                <w:lang w:val="it-IT"/>
              </w:rPr>
            </w:pPr>
            <w:r w:rsidRPr="00F95395">
              <w:rPr>
                <w:szCs w:val="24"/>
                <w:lang w:val="it-IT"/>
              </w:rPr>
              <w:t>Il y a une serviette sur la table.</w:t>
            </w:r>
          </w:p>
          <w:p w:rsidR="00DD0641" w:rsidRPr="00F95395" w:rsidRDefault="00DD0641" w:rsidP="0080488B">
            <w:pPr>
              <w:pStyle w:val="ListParagraph"/>
              <w:numPr>
                <w:ilvl w:val="0"/>
                <w:numId w:val="16"/>
              </w:numPr>
              <w:rPr>
                <w:szCs w:val="24"/>
                <w:lang w:val="it-IT"/>
              </w:rPr>
            </w:pPr>
            <w:r w:rsidRPr="00F95395">
              <w:rPr>
                <w:szCs w:val="24"/>
                <w:lang w:val="it-IT"/>
              </w:rPr>
              <w:t>Sur la table il y a une serviette.</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DD0641" w:rsidRPr="00B71369" w:rsidTr="0080488B">
        <w:trPr>
          <w:trHeight w:val="701"/>
        </w:trPr>
        <w:tc>
          <w:tcPr>
            <w:tcW w:w="1286" w:type="pct"/>
          </w:tcPr>
          <w:p w:rsidR="00DD0641" w:rsidRPr="00B71369" w:rsidRDefault="00DD0641"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 xml:space="preserve"> </w:t>
            </w:r>
          </w:p>
        </w:tc>
        <w:tc>
          <w:tcPr>
            <w:tcW w:w="1711" w:type="pct"/>
          </w:tcPr>
          <w:p w:rsidR="00DD0641" w:rsidRPr="00B71369" w:rsidRDefault="00DD0641" w:rsidP="0080488B">
            <w:pPr>
              <w:ind w:firstLine="0"/>
              <w:rPr>
                <w:lang w:eastAsia="en-US"/>
              </w:rPr>
            </w:pPr>
            <w:r w:rsidRPr="00B71369">
              <w:rPr>
                <w:lang w:eastAsia="en-US"/>
              </w:rPr>
              <w:t>Тестовое задание</w:t>
            </w:r>
          </w:p>
        </w:tc>
        <w:tc>
          <w:tcPr>
            <w:tcW w:w="1595" w:type="pct"/>
          </w:tcPr>
          <w:p w:rsidR="00DD0641" w:rsidRPr="00F95395" w:rsidRDefault="00DD0641" w:rsidP="0080488B">
            <w:pPr>
              <w:ind w:firstLine="0"/>
              <w:rPr>
                <w:b/>
                <w:i/>
                <w:lang w:eastAsia="en-US"/>
              </w:rPr>
            </w:pPr>
            <w:r w:rsidRPr="00B71369">
              <w:rPr>
                <w:b/>
                <w:i/>
                <w:lang w:eastAsia="en-US"/>
              </w:rPr>
              <w:t>Выберите</w:t>
            </w:r>
            <w:r w:rsidRPr="00F95395">
              <w:rPr>
                <w:b/>
                <w:i/>
                <w:lang w:eastAsia="en-US"/>
              </w:rPr>
              <w:t xml:space="preserve"> </w:t>
            </w:r>
            <w:r w:rsidRPr="00B71369">
              <w:rPr>
                <w:b/>
                <w:i/>
                <w:lang w:eastAsia="en-US"/>
              </w:rPr>
              <w:t>один</w:t>
            </w:r>
            <w:r w:rsidRPr="00F95395">
              <w:rPr>
                <w:b/>
                <w:i/>
                <w:lang w:eastAsia="en-US"/>
              </w:rPr>
              <w:t xml:space="preserve"> </w:t>
            </w:r>
            <w:r w:rsidRPr="00B71369">
              <w:rPr>
                <w:b/>
                <w:i/>
                <w:lang w:eastAsia="en-US"/>
              </w:rPr>
              <w:t>ответ</w:t>
            </w:r>
            <w:r w:rsidRPr="00F95395">
              <w:rPr>
                <w:b/>
                <w:i/>
                <w:lang w:eastAsia="en-US"/>
              </w:rPr>
              <w:t xml:space="preserve"> </w:t>
            </w:r>
          </w:p>
          <w:p w:rsidR="00DD0641" w:rsidRPr="00F95395" w:rsidRDefault="00DD0641" w:rsidP="0080488B">
            <w:pPr>
              <w:ind w:firstLine="0"/>
              <w:rPr>
                <w:u w:val="single"/>
                <w:bdr w:val="none" w:sz="0" w:space="0" w:color="auto" w:frame="1"/>
                <w:lang w:eastAsia="en-US"/>
              </w:rPr>
            </w:pPr>
            <w:r w:rsidRPr="00B71369">
              <w:rPr>
                <w:u w:val="single"/>
                <w:bdr w:val="none" w:sz="0" w:space="0" w:color="auto" w:frame="1"/>
                <w:lang w:val="en-US" w:eastAsia="en-US"/>
              </w:rPr>
              <w:t>Je</w:t>
            </w:r>
            <w:r w:rsidRPr="00F95395">
              <w:rPr>
                <w:u w:val="single"/>
                <w:bdr w:val="none" w:sz="0" w:space="0" w:color="auto" w:frame="1"/>
                <w:lang w:eastAsia="en-US"/>
              </w:rPr>
              <w:t xml:space="preserve"> </w:t>
            </w:r>
            <w:r w:rsidRPr="00B71369">
              <w:rPr>
                <w:u w:val="single"/>
                <w:bdr w:val="none" w:sz="0" w:space="0" w:color="auto" w:frame="1"/>
                <w:lang w:val="en-US" w:eastAsia="en-US"/>
              </w:rPr>
              <w:t>doit</w:t>
            </w:r>
            <w:r w:rsidRPr="00F95395">
              <w:rPr>
                <w:u w:val="single"/>
                <w:bdr w:val="none" w:sz="0" w:space="0" w:color="auto" w:frame="1"/>
                <w:lang w:eastAsia="en-US"/>
              </w:rPr>
              <w:t xml:space="preserve"> </w:t>
            </w:r>
            <w:r w:rsidRPr="00B71369">
              <w:rPr>
                <w:u w:val="single"/>
                <w:bdr w:val="none" w:sz="0" w:space="0" w:color="auto" w:frame="1"/>
                <w:lang w:val="en-US" w:eastAsia="en-US"/>
              </w:rPr>
              <w:t>avouer</w:t>
            </w:r>
            <w:r w:rsidRPr="00F95395">
              <w:rPr>
                <w:u w:val="single"/>
                <w:bdr w:val="none" w:sz="0" w:space="0" w:color="auto" w:frame="1"/>
                <w:lang w:eastAsia="en-US"/>
              </w:rPr>
              <w:t xml:space="preserve"> </w:t>
            </w:r>
            <w:r w:rsidRPr="00B71369">
              <w:rPr>
                <w:u w:val="single"/>
                <w:bdr w:val="none" w:sz="0" w:space="0" w:color="auto" w:frame="1"/>
                <w:lang w:val="en-US" w:eastAsia="en-US"/>
              </w:rPr>
              <w:t>que</w:t>
            </w:r>
            <w:r w:rsidRPr="00F95395">
              <w:rPr>
                <w:u w:val="single"/>
                <w:bdr w:val="none" w:sz="0" w:space="0" w:color="auto" w:frame="1"/>
                <w:lang w:eastAsia="en-US"/>
              </w:rPr>
              <w:t xml:space="preserve"> </w:t>
            </w:r>
            <w:r w:rsidRPr="00B71369">
              <w:rPr>
                <w:u w:val="single"/>
                <w:bdr w:val="none" w:sz="0" w:space="0" w:color="auto" w:frame="1"/>
                <w:lang w:val="en-US" w:eastAsia="en-US"/>
              </w:rPr>
              <w:t>dans</w:t>
            </w:r>
            <w:r w:rsidRPr="00F95395">
              <w:rPr>
                <w:u w:val="single"/>
                <w:bdr w:val="none" w:sz="0" w:space="0" w:color="auto" w:frame="1"/>
                <w:lang w:eastAsia="en-US"/>
              </w:rPr>
              <w:t xml:space="preserve"> </w:t>
            </w:r>
            <w:r w:rsidRPr="00B71369">
              <w:rPr>
                <w:u w:val="single"/>
                <w:bdr w:val="none" w:sz="0" w:space="0" w:color="auto" w:frame="1"/>
                <w:lang w:val="en-US" w:eastAsia="en-US"/>
              </w:rPr>
              <w:t>mon</w:t>
            </w:r>
            <w:r w:rsidRPr="00F95395">
              <w:rPr>
                <w:u w:val="single"/>
                <w:bdr w:val="none" w:sz="0" w:space="0" w:color="auto" w:frame="1"/>
                <w:lang w:eastAsia="en-US"/>
              </w:rPr>
              <w:t xml:space="preserve"> </w:t>
            </w:r>
            <w:r w:rsidRPr="00B71369">
              <w:rPr>
                <w:u w:val="single"/>
                <w:bdr w:val="none" w:sz="0" w:space="0" w:color="auto" w:frame="1"/>
                <w:lang w:val="en-US" w:eastAsia="en-US"/>
              </w:rPr>
              <w:t>enfance</w:t>
            </w:r>
            <w:r w:rsidRPr="00F95395">
              <w:rPr>
                <w:u w:val="single"/>
                <w:bdr w:val="none" w:sz="0" w:space="0" w:color="auto" w:frame="1"/>
                <w:lang w:eastAsia="en-US"/>
              </w:rPr>
              <w:t xml:space="preserve"> </w:t>
            </w:r>
            <w:r w:rsidRPr="00B71369">
              <w:rPr>
                <w:u w:val="single"/>
                <w:bdr w:val="none" w:sz="0" w:space="0" w:color="auto" w:frame="1"/>
                <w:lang w:val="en-US" w:eastAsia="en-US"/>
              </w:rPr>
              <w:t>je</w:t>
            </w:r>
            <w:r w:rsidRPr="00F95395">
              <w:rPr>
                <w:u w:val="single"/>
                <w:bdr w:val="none" w:sz="0" w:space="0" w:color="auto" w:frame="1"/>
                <w:lang w:eastAsia="en-US"/>
              </w:rPr>
              <w:t xml:space="preserve"> </w:t>
            </w:r>
            <w:r w:rsidRPr="00B71369">
              <w:rPr>
                <w:u w:val="single"/>
                <w:bdr w:val="none" w:sz="0" w:space="0" w:color="auto" w:frame="1"/>
                <w:lang w:val="en-US" w:eastAsia="en-US"/>
              </w:rPr>
              <w:t>voulais</w:t>
            </w:r>
            <w:r w:rsidRPr="00F95395">
              <w:rPr>
                <w:u w:val="single"/>
                <w:bdr w:val="none" w:sz="0" w:space="0" w:color="auto" w:frame="1"/>
                <w:lang w:eastAsia="en-US"/>
              </w:rPr>
              <w:t xml:space="preserve"> ê</w:t>
            </w:r>
            <w:r w:rsidRPr="00B71369">
              <w:rPr>
                <w:u w:val="single"/>
                <w:bdr w:val="none" w:sz="0" w:space="0" w:color="auto" w:frame="1"/>
                <w:lang w:val="en-US" w:eastAsia="en-US"/>
              </w:rPr>
              <w:t>tre</w:t>
            </w:r>
            <w:r w:rsidRPr="00F95395">
              <w:rPr>
                <w:u w:val="single"/>
                <w:bdr w:val="none" w:sz="0" w:space="0" w:color="auto" w:frame="1"/>
                <w:lang w:eastAsia="en-US"/>
              </w:rPr>
              <w:t>…</w:t>
            </w:r>
          </w:p>
          <w:p w:rsidR="00DD0641" w:rsidRPr="00B71369" w:rsidRDefault="00DD0641" w:rsidP="0080488B">
            <w:pPr>
              <w:ind w:firstLine="0"/>
              <w:rPr>
                <w:lang w:val="en-US" w:eastAsia="en-US"/>
              </w:rPr>
            </w:pPr>
            <w:r w:rsidRPr="00F95395">
              <w:rPr>
                <w:bdr w:val="none" w:sz="0" w:space="0" w:color="auto" w:frame="1"/>
                <w:lang w:eastAsia="en-US"/>
              </w:rPr>
              <w:t xml:space="preserve"> </w:t>
            </w:r>
            <w:r w:rsidRPr="00B71369">
              <w:rPr>
                <w:rStyle w:val="answernumber"/>
                <w:lang w:val="en-US" w:eastAsia="en-US"/>
              </w:rPr>
              <w:t xml:space="preserve">a. </w:t>
            </w:r>
            <w:r w:rsidRPr="00B71369">
              <w:rPr>
                <w:lang w:val="en-US" w:eastAsia="en-US"/>
              </w:rPr>
              <w:t>maître</w:t>
            </w:r>
          </w:p>
          <w:p w:rsidR="00DD0641" w:rsidRPr="00B71369" w:rsidRDefault="00DD0641"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DD0641" w:rsidRPr="00B71369" w:rsidRDefault="00DD0641"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DD0641" w:rsidRPr="00B71369" w:rsidRDefault="00DD0641"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DD0641" w:rsidRPr="00B71369" w:rsidRDefault="00DD0641"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DD0641" w:rsidRPr="00B71369" w:rsidRDefault="00DD0641"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DD0641" w:rsidRPr="00B71369" w:rsidRDefault="00DD0641"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DD0641" w:rsidRPr="00B71369" w:rsidRDefault="00DD0641"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DD0641" w:rsidRPr="00B71369" w:rsidRDefault="00DD0641"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DD0641" w:rsidRPr="00B71369" w:rsidRDefault="00DD0641"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DD0641" w:rsidRPr="00B71369" w:rsidRDefault="00DD0641"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80488B">
        <w:trPr>
          <w:trHeight w:val="385"/>
        </w:trPr>
        <w:tc>
          <w:tcPr>
            <w:tcW w:w="1286" w:type="pct"/>
          </w:tcPr>
          <w:p w:rsidR="00DD0641" w:rsidRPr="00B71369" w:rsidRDefault="00DD0641" w:rsidP="0080488B">
            <w:pPr>
              <w:pStyle w:val="NoSpacing"/>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11" w:type="pct"/>
          </w:tcPr>
          <w:p w:rsidR="00DD0641" w:rsidRPr="00B71369" w:rsidRDefault="00DD0641" w:rsidP="0080488B">
            <w:pPr>
              <w:ind w:firstLine="0"/>
              <w:rPr>
                <w:lang w:eastAsia="en-US"/>
              </w:rPr>
            </w:pPr>
          </w:p>
        </w:tc>
        <w:tc>
          <w:tcPr>
            <w:tcW w:w="1595" w:type="pct"/>
          </w:tcPr>
          <w:p w:rsidR="00DD0641" w:rsidRPr="00B71369" w:rsidRDefault="00DD0641" w:rsidP="0080488B">
            <w:pPr>
              <w:ind w:firstLine="0"/>
              <w:rPr>
                <w:lang w:eastAsia="en-US"/>
              </w:rPr>
            </w:pPr>
          </w:p>
        </w:tc>
        <w:tc>
          <w:tcPr>
            <w:tcW w:w="408" w:type="pct"/>
          </w:tcPr>
          <w:p w:rsidR="00DD0641" w:rsidRPr="00B71369" w:rsidRDefault="00DD0641" w:rsidP="0080488B">
            <w:pPr>
              <w:pStyle w:val="Style14"/>
              <w:widowControl/>
              <w:ind w:firstLine="0"/>
              <w:jc w:val="left"/>
              <w:rPr>
                <w:b/>
              </w:rPr>
            </w:pPr>
          </w:p>
        </w:tc>
      </w:tr>
      <w:tr w:rsidR="00DD0641" w:rsidRPr="00B71369" w:rsidTr="0080488B">
        <w:trPr>
          <w:trHeight w:val="422"/>
        </w:trPr>
        <w:tc>
          <w:tcPr>
            <w:tcW w:w="1286" w:type="pct"/>
          </w:tcPr>
          <w:p w:rsidR="00DD0641" w:rsidRPr="00B71369" w:rsidRDefault="00DD0641"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DD0641" w:rsidRPr="00B71369" w:rsidRDefault="00DD0641"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Pr>
          <w:p w:rsidR="00DD0641" w:rsidRPr="00B71369" w:rsidRDefault="00DD0641"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Pr>
          <w:p w:rsidR="00DD0641" w:rsidRPr="00F95395" w:rsidRDefault="00DD0641" w:rsidP="0080488B">
            <w:pPr>
              <w:pStyle w:val="Style14"/>
              <w:widowControl/>
              <w:ind w:firstLine="0"/>
              <w:jc w:val="left"/>
              <w:rPr>
                <w:lang w:val="it-IT" w:eastAsia="en-US"/>
              </w:rPr>
            </w:pPr>
            <w:r w:rsidRPr="00F95395">
              <w:rPr>
                <w:b/>
                <w:i/>
                <w:lang w:val="it-IT" w:eastAsia="en-US"/>
              </w:rPr>
              <w:t>Quel titre convient-il au text?</w:t>
            </w:r>
          </w:p>
          <w:p w:rsidR="00DD0641" w:rsidRPr="00B71369" w:rsidRDefault="00DD0641" w:rsidP="0080488B">
            <w:pPr>
              <w:pStyle w:val="Style14"/>
              <w:widowControl/>
              <w:ind w:firstLine="0"/>
              <w:jc w:val="left"/>
              <w:rPr>
                <w:lang w:val="en-US" w:eastAsia="en-US"/>
              </w:rPr>
            </w:pPr>
            <w:r w:rsidRPr="00B71369">
              <w:rPr>
                <w:lang w:val="en-US" w:eastAsia="en-US"/>
              </w:rPr>
              <w:t>a) Des langues étrangères pour le futur spécialiste</w:t>
            </w:r>
          </w:p>
          <w:p w:rsidR="00DD0641" w:rsidRPr="00F95395" w:rsidRDefault="00DD0641" w:rsidP="0080488B">
            <w:pPr>
              <w:pStyle w:val="Style14"/>
              <w:widowControl/>
              <w:ind w:firstLine="0"/>
              <w:jc w:val="left"/>
              <w:rPr>
                <w:lang w:val="it-IT" w:eastAsia="en-US"/>
              </w:rPr>
            </w:pPr>
            <w:r w:rsidRPr="00F95395">
              <w:rPr>
                <w:lang w:val="it-IT" w:eastAsia="en-US"/>
              </w:rPr>
              <w:t>b) Les langues étrangères</w:t>
            </w:r>
          </w:p>
          <w:p w:rsidR="00DD0641" w:rsidRPr="00F95395" w:rsidRDefault="00DD0641" w:rsidP="0080488B">
            <w:pPr>
              <w:pStyle w:val="Style14"/>
              <w:widowControl/>
              <w:ind w:firstLine="0"/>
              <w:jc w:val="left"/>
              <w:rPr>
                <w:lang w:val="it-IT" w:eastAsia="en-US"/>
              </w:rPr>
            </w:pPr>
            <w:r w:rsidRPr="00F95395">
              <w:rPr>
                <w:lang w:val="it-IT" w:eastAsia="en-US"/>
              </w:rPr>
              <w:t>c) La croissance de la carrière</w:t>
            </w:r>
          </w:p>
          <w:p w:rsidR="00DD0641" w:rsidRPr="00F95395" w:rsidRDefault="00DD0641" w:rsidP="0080488B">
            <w:pPr>
              <w:pStyle w:val="Style14"/>
              <w:widowControl/>
              <w:ind w:firstLine="0"/>
              <w:jc w:val="left"/>
              <w:rPr>
                <w:b/>
                <w:i/>
                <w:lang w:val="it-IT" w:eastAsia="en-US"/>
              </w:rPr>
            </w:pPr>
          </w:p>
          <w:p w:rsidR="00DD0641" w:rsidRPr="00B71369" w:rsidRDefault="00DD0641" w:rsidP="0080488B">
            <w:pPr>
              <w:pStyle w:val="Style14"/>
              <w:widowControl/>
              <w:ind w:firstLine="0"/>
              <w:jc w:val="left"/>
              <w:rPr>
                <w:b/>
                <w:i/>
                <w:lang w:val="de-DE" w:eastAsia="en-US"/>
              </w:rPr>
            </w:pPr>
            <w:r w:rsidRPr="00B71369">
              <w:rPr>
                <w:b/>
                <w:i/>
                <w:lang w:val="de-DE" w:eastAsia="en-US"/>
              </w:rPr>
              <w:t>Remplissez les phrases en fonction du contenu du texte.</w:t>
            </w:r>
          </w:p>
          <w:p w:rsidR="00DD0641" w:rsidRPr="00B71369" w:rsidRDefault="00DD0641"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DD0641" w:rsidRPr="00B71369" w:rsidRDefault="00DD0641"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DD0641" w:rsidRPr="00B71369" w:rsidRDefault="00DD0641"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DD0641" w:rsidRPr="00B71369" w:rsidRDefault="00DD0641"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DD0641" w:rsidRPr="00B71369" w:rsidRDefault="00DD0641" w:rsidP="0080488B">
            <w:pPr>
              <w:pStyle w:val="NormalWeb"/>
              <w:shd w:val="clear" w:color="auto" w:fill="FFFFFF"/>
              <w:spacing w:before="0" w:beforeAutospacing="0" w:after="0" w:afterAutospacing="0" w:line="240" w:lineRule="auto"/>
              <w:ind w:firstLine="0"/>
              <w:rPr>
                <w:sz w:val="24"/>
                <w:lang w:val="en-US" w:eastAsia="en-US"/>
              </w:rPr>
            </w:pPr>
            <w:r w:rsidRPr="00B71369">
              <w:rPr>
                <w:sz w:val="24"/>
                <w:lang w:val="en-US" w:eastAsia="en-US"/>
              </w:rPr>
              <w:t>5. Certains ____________ ont même introduit la technique des entretiens collectifs.</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80488B">
        <w:trPr>
          <w:trHeight w:val="422"/>
        </w:trPr>
        <w:tc>
          <w:tcPr>
            <w:tcW w:w="1286" w:type="pct"/>
          </w:tcPr>
          <w:p w:rsidR="00DD0641" w:rsidRPr="00B71369" w:rsidRDefault="00DD0641"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DD0641" w:rsidRPr="00B71369" w:rsidRDefault="00DD0641" w:rsidP="0080488B">
            <w:pPr>
              <w:pStyle w:val="Style14"/>
              <w:widowControl/>
              <w:ind w:firstLine="0"/>
              <w:rPr>
                <w:lang w:eastAsia="en-US"/>
              </w:rPr>
            </w:pPr>
            <w:r w:rsidRPr="00B71369">
              <w:rPr>
                <w:lang w:eastAsia="en-US"/>
              </w:rPr>
              <w:t>.</w:t>
            </w:r>
          </w:p>
        </w:tc>
        <w:tc>
          <w:tcPr>
            <w:tcW w:w="1711"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tc>
        <w:tc>
          <w:tcPr>
            <w:tcW w:w="1595" w:type="pct"/>
          </w:tcPr>
          <w:p w:rsidR="00DD0641" w:rsidRPr="00B71369" w:rsidRDefault="00DD0641" w:rsidP="0080488B">
            <w:pPr>
              <w:pStyle w:val="t5"/>
              <w:tabs>
                <w:tab w:val="left" w:pos="538"/>
              </w:tabs>
              <w:spacing w:line="276" w:lineRule="auto"/>
              <w:rPr>
                <w:b/>
                <w:i/>
                <w:lang w:val="fr-FR" w:eastAsia="en-US"/>
              </w:rPr>
            </w:pPr>
            <w:r w:rsidRPr="00B71369">
              <w:rPr>
                <w:b/>
                <w:i/>
                <w:lang w:eastAsia="en-US"/>
              </w:rPr>
              <w:t>Dites</w:t>
            </w:r>
            <w:r w:rsidRPr="00377729">
              <w:rPr>
                <w:b/>
                <w:i/>
                <w:lang w:eastAsia="en-US"/>
              </w:rPr>
              <w:t xml:space="preserve"> </w:t>
            </w:r>
            <w:r w:rsidRPr="00B71369">
              <w:rPr>
                <w:b/>
                <w:i/>
                <w:lang w:eastAsia="en-US"/>
              </w:rPr>
              <w:t>si</w:t>
            </w:r>
            <w:r w:rsidRPr="00377729">
              <w:rPr>
                <w:b/>
                <w:i/>
                <w:lang w:eastAsia="en-US"/>
              </w:rPr>
              <w:t xml:space="preserve"> </w:t>
            </w:r>
            <w:r w:rsidRPr="00B71369">
              <w:rPr>
                <w:b/>
                <w:i/>
                <w:lang w:val="fr-FR" w:eastAsia="en-US"/>
              </w:rPr>
              <w:t>les phrases correspondent aux id</w:t>
            </w:r>
            <w:r w:rsidRPr="00377729">
              <w:rPr>
                <w:b/>
                <w:i/>
                <w:lang w:eastAsia="en-US"/>
              </w:rPr>
              <w:t>é</w:t>
            </w:r>
            <w:r w:rsidRPr="00B71369">
              <w:rPr>
                <w:b/>
                <w:i/>
                <w:lang w:val="fr-FR" w:eastAsia="en-US"/>
              </w:rPr>
              <w:t>es du texte: vrai  ou  faux?</w:t>
            </w:r>
          </w:p>
          <w:p w:rsidR="00DD0641" w:rsidRPr="00377729" w:rsidRDefault="00DD0641" w:rsidP="0080488B">
            <w:pPr>
              <w:ind w:left="568" w:hanging="284"/>
              <w:rPr>
                <w:lang w:val="en-US" w:eastAsia="en-US"/>
              </w:rPr>
            </w:pPr>
            <w:r w:rsidRPr="00377729">
              <w:rPr>
                <w:lang w:val="en-US" w:eastAsia="en-US"/>
              </w:rPr>
              <w:t>1.</w:t>
            </w:r>
            <w:r w:rsidRPr="00377729">
              <w:rPr>
                <w:lang w:val="en-US" w:eastAsia="en-US"/>
              </w:rPr>
              <w:tab/>
            </w:r>
            <w:r w:rsidRPr="00B71369">
              <w:rPr>
                <w:lang w:val="fr-FR" w:eastAsia="en-US"/>
              </w:rPr>
              <w:t>L’enseignement sup</w:t>
            </w:r>
            <w:r w:rsidRPr="00377729">
              <w:rPr>
                <w:lang w:val="en-US" w:eastAsia="en-US"/>
              </w:rPr>
              <w:t>é</w:t>
            </w:r>
            <w:r w:rsidRPr="00B71369">
              <w:rPr>
                <w:lang w:val="fr-FR" w:eastAsia="en-US"/>
              </w:rPr>
              <w:t>rieur est court.</w:t>
            </w:r>
            <w:r w:rsidRPr="00377729">
              <w:rPr>
                <w:lang w:val="en-US" w:eastAsia="en-US"/>
              </w:rPr>
              <w:t>___</w:t>
            </w:r>
          </w:p>
          <w:p w:rsidR="00DD0641" w:rsidRPr="00B71369" w:rsidRDefault="00DD0641" w:rsidP="0080488B">
            <w:pPr>
              <w:ind w:left="568" w:hanging="284"/>
              <w:rPr>
                <w:lang w:val="en-US" w:eastAsia="en-US"/>
              </w:rPr>
            </w:pPr>
            <w:r w:rsidRPr="00377729">
              <w:rPr>
                <w:lang w:val="en-US" w:eastAsia="en-US"/>
              </w:rPr>
              <w:t>2.</w:t>
            </w:r>
            <w:r w:rsidRPr="00377729">
              <w:rPr>
                <w:lang w:val="en-US" w:eastAsia="en-US"/>
              </w:rPr>
              <w:tab/>
            </w:r>
            <w:r w:rsidRPr="00B71369">
              <w:rPr>
                <w:lang w:val="fr-FR" w:eastAsia="en-US"/>
              </w:rPr>
              <w:t>C’est tr</w:t>
            </w:r>
            <w:r w:rsidRPr="00377729">
              <w:rPr>
                <w:lang w:val="en-US" w:eastAsia="en-US"/>
              </w:rPr>
              <w:t>è</w:t>
            </w:r>
            <w:r w:rsidRPr="00B71369">
              <w:rPr>
                <w:lang w:val="fr-FR" w:eastAsia="en-US"/>
              </w:rPr>
              <w:t>s facile d’entrer à  l’universit</w:t>
            </w:r>
            <w:r w:rsidRPr="00377729">
              <w:rPr>
                <w:lang w:val="en-US" w:eastAsia="en-US"/>
              </w:rPr>
              <w:t>é</w:t>
            </w:r>
            <w:r w:rsidRPr="00B71369">
              <w:rPr>
                <w:lang w:val="fr-FR" w:eastAsia="en-US"/>
              </w:rPr>
              <w:t xml:space="preserve">. </w:t>
            </w:r>
            <w:r w:rsidRPr="00377729">
              <w:rPr>
                <w:lang w:val="en-US" w:eastAsia="en-US"/>
              </w:rPr>
              <w:t xml:space="preserve"> </w:t>
            </w:r>
            <w:r w:rsidRPr="00B71369">
              <w:rPr>
                <w:lang w:val="en-US" w:eastAsia="en-US"/>
              </w:rPr>
              <w:t>___</w:t>
            </w:r>
          </w:p>
          <w:p w:rsidR="00DD0641" w:rsidRPr="00B71369" w:rsidRDefault="00DD0641"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DD0641" w:rsidRPr="00B71369" w:rsidRDefault="00DD0641"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DD0641" w:rsidRPr="00B71369" w:rsidRDefault="00DD0641"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DD0641" w:rsidRPr="00B71369" w:rsidRDefault="00DD0641" w:rsidP="0080488B">
            <w:pPr>
              <w:ind w:firstLine="0"/>
              <w:rPr>
                <w:b/>
                <w:bCs/>
                <w:i/>
                <w:lang w:val="fr-FR" w:eastAsia="en-US"/>
              </w:rPr>
            </w:pPr>
            <w:r w:rsidRPr="00B71369">
              <w:rPr>
                <w:b/>
                <w:bCs/>
                <w:i/>
                <w:lang w:val="fr-FR" w:eastAsia="en-US"/>
              </w:rPr>
              <w:t xml:space="preserve"> Choisissez la bonne réponse.</w:t>
            </w:r>
          </w:p>
          <w:p w:rsidR="00DD0641" w:rsidRPr="00B71369" w:rsidRDefault="00DD0641"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DD0641" w:rsidRPr="00B71369" w:rsidRDefault="00DD0641" w:rsidP="0080488B">
            <w:pPr>
              <w:rPr>
                <w:lang w:val="fr-FR" w:eastAsia="en-US"/>
              </w:rPr>
            </w:pPr>
            <w:r w:rsidRPr="00B71369">
              <w:rPr>
                <w:lang w:val="fr-FR" w:eastAsia="en-US"/>
              </w:rPr>
              <w:t xml:space="preserve">         A aux recherches</w:t>
            </w:r>
          </w:p>
          <w:p w:rsidR="00DD0641" w:rsidRPr="00B71369" w:rsidRDefault="00DD0641" w:rsidP="0080488B">
            <w:pPr>
              <w:ind w:left="851" w:hanging="284"/>
              <w:rPr>
                <w:lang w:val="fr-FR" w:eastAsia="en-US"/>
              </w:rPr>
            </w:pPr>
            <w:r w:rsidRPr="00B71369">
              <w:rPr>
                <w:lang w:val="fr-FR" w:eastAsia="en-US"/>
              </w:rPr>
              <w:t>B</w:t>
            </w:r>
            <w:r w:rsidRPr="00B71369">
              <w:rPr>
                <w:lang w:val="fr-FR" w:eastAsia="en-US"/>
              </w:rPr>
              <w:tab/>
              <w:t>aux études</w:t>
            </w:r>
          </w:p>
          <w:p w:rsidR="00DD0641" w:rsidRPr="00B71369" w:rsidRDefault="00DD0641" w:rsidP="0080488B">
            <w:pPr>
              <w:rPr>
                <w:lang w:val="fr-FR" w:eastAsia="en-US"/>
              </w:rPr>
            </w:pPr>
            <w:r w:rsidRPr="00B71369">
              <w:rPr>
                <w:lang w:val="fr-FR" w:eastAsia="en-US"/>
              </w:rPr>
              <w:t xml:space="preserve">         C aux stages pratiques </w:t>
            </w:r>
          </w:p>
          <w:p w:rsidR="00DD0641" w:rsidRPr="00B71369" w:rsidRDefault="00DD0641" w:rsidP="0080488B">
            <w:pPr>
              <w:rPr>
                <w:lang w:val="fr-FR" w:eastAsia="en-US"/>
              </w:rPr>
            </w:pPr>
            <w:r w:rsidRPr="00B71369">
              <w:rPr>
                <w:lang w:val="fr-FR" w:eastAsia="en-US"/>
              </w:rPr>
              <w:t xml:space="preserve">     7. Le troisième cycle est destiné à la recherche…</w:t>
            </w:r>
          </w:p>
          <w:p w:rsidR="00DD0641" w:rsidRPr="00F95395" w:rsidRDefault="00DD0641" w:rsidP="0080488B">
            <w:pPr>
              <w:ind w:left="568" w:hanging="284"/>
              <w:rPr>
                <w:lang w:val="it-IT" w:eastAsia="en-US"/>
              </w:rPr>
            </w:pPr>
            <w:r w:rsidRPr="00B71369">
              <w:rPr>
                <w:lang w:val="fr-FR" w:eastAsia="en-US"/>
              </w:rPr>
              <w:t xml:space="preserve">    </w:t>
            </w:r>
            <w:r w:rsidRPr="00F95395">
              <w:rPr>
                <w:lang w:val="it-IT" w:eastAsia="en-US"/>
              </w:rPr>
              <w:t xml:space="preserve">A </w:t>
            </w:r>
            <w:r w:rsidRPr="00B71369">
              <w:rPr>
                <w:lang w:val="fr-FR" w:eastAsia="en-US"/>
              </w:rPr>
              <w:t>à la recherche</w:t>
            </w:r>
            <w:r w:rsidRPr="00F95395">
              <w:rPr>
                <w:lang w:val="it-IT" w:eastAsia="en-US"/>
              </w:rPr>
              <w:t xml:space="preserve"> </w:t>
            </w:r>
          </w:p>
          <w:p w:rsidR="00DD0641" w:rsidRPr="00B71369" w:rsidRDefault="00DD0641" w:rsidP="0080488B">
            <w:pPr>
              <w:ind w:left="568" w:hanging="284"/>
              <w:rPr>
                <w:lang w:val="fr-FR" w:eastAsia="en-US"/>
              </w:rPr>
            </w:pPr>
            <w:r w:rsidRPr="00F95395">
              <w:rPr>
                <w:lang w:val="it-IT" w:eastAsia="en-US"/>
              </w:rPr>
              <w:t xml:space="preserve">    </w:t>
            </w:r>
            <w:r w:rsidRPr="00B71369">
              <w:rPr>
                <w:lang w:val="en-US" w:eastAsia="en-US"/>
              </w:rPr>
              <w:t>B</w:t>
            </w:r>
            <w:r w:rsidRPr="00B71369">
              <w:rPr>
                <w:lang w:val="en-US" w:eastAsia="en-US"/>
              </w:rPr>
              <w:tab/>
              <w:t xml:space="preserve"> </w:t>
            </w:r>
            <w:r w:rsidRPr="00B71369">
              <w:rPr>
                <w:lang w:val="fr-FR" w:eastAsia="en-US"/>
              </w:rPr>
              <w:t>aux études</w:t>
            </w:r>
          </w:p>
          <w:p w:rsidR="00DD0641" w:rsidRPr="00B71369" w:rsidRDefault="00DD0641" w:rsidP="0080488B">
            <w:pPr>
              <w:ind w:left="568" w:hanging="284"/>
              <w:rPr>
                <w:lang w:val="en-US" w:eastAsia="en-US"/>
              </w:rPr>
            </w:pPr>
            <w:r w:rsidRPr="00B71369">
              <w:rPr>
                <w:lang w:val="en-US" w:eastAsia="en-US"/>
              </w:rPr>
              <w:t xml:space="preserve">    C  aux vacances</w:t>
            </w:r>
          </w:p>
          <w:p w:rsidR="00DD0641" w:rsidRPr="00B71369" w:rsidRDefault="00DD0641"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DD0641" w:rsidRPr="00B71369" w:rsidRDefault="00DD0641" w:rsidP="0080488B">
            <w:pPr>
              <w:ind w:left="568" w:hanging="284"/>
              <w:rPr>
                <w:lang w:val="fr-FR" w:eastAsia="en-US"/>
              </w:rPr>
            </w:pPr>
            <w:r w:rsidRPr="00B71369">
              <w:rPr>
                <w:lang w:val="en-US" w:eastAsia="en-US"/>
              </w:rPr>
              <w:t xml:space="preserve">    A ils se sont repos</w:t>
            </w:r>
            <w:r w:rsidRPr="00B71369">
              <w:rPr>
                <w:lang w:val="fr-FR" w:eastAsia="en-US"/>
              </w:rPr>
              <w:t>é</w:t>
            </w:r>
            <w:r w:rsidRPr="00B71369">
              <w:rPr>
                <w:lang w:val="en-US" w:eastAsia="en-US"/>
              </w:rPr>
              <w:t>s après les</w:t>
            </w:r>
            <w:r w:rsidRPr="00B71369">
              <w:rPr>
                <w:lang w:val="fr-FR" w:eastAsia="en-US"/>
              </w:rPr>
              <w:t xml:space="preserve"> études.</w:t>
            </w:r>
          </w:p>
          <w:p w:rsidR="00DD0641" w:rsidRPr="00B71369" w:rsidRDefault="00DD0641"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DD0641" w:rsidRPr="00B71369" w:rsidRDefault="00DD0641" w:rsidP="0080488B">
            <w:pPr>
              <w:rPr>
                <w:lang w:val="fr-FR" w:eastAsia="en-US"/>
              </w:rPr>
            </w:pPr>
            <w:r w:rsidRPr="00B71369">
              <w:rPr>
                <w:lang w:val="en-US" w:eastAsia="en-US"/>
              </w:rPr>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DD0641" w:rsidRPr="00B71369" w:rsidRDefault="00DD0641"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DD0641" w:rsidRPr="00B71369" w:rsidRDefault="00DD0641"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DD0641" w:rsidRPr="00B71369" w:rsidRDefault="00DD0641"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DD0641" w:rsidRPr="00B71369" w:rsidRDefault="00DD0641"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DD0641" w:rsidRPr="00B71369" w:rsidRDefault="00DD0641"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DD0641" w:rsidRPr="00B71369" w:rsidRDefault="00DD0641" w:rsidP="0080488B">
            <w:pPr>
              <w:ind w:left="568" w:hanging="284"/>
              <w:rPr>
                <w:lang w:val="en-US" w:eastAsia="en-US"/>
              </w:rPr>
            </w:pPr>
            <w:r w:rsidRPr="00B71369">
              <w:rPr>
                <w:rStyle w:val="FontStyle14"/>
                <w:sz w:val="24"/>
                <w:szCs w:val="24"/>
                <w:lang w:val="en-US" w:eastAsia="de-DE"/>
              </w:rPr>
              <w:t xml:space="preserve">    </w:t>
            </w:r>
            <w:r w:rsidRPr="00B71369">
              <w:rPr>
                <w:lang w:val="en-US" w:eastAsia="en-US"/>
              </w:rPr>
              <w:t xml:space="preserve">A des billets </w:t>
            </w:r>
            <w:r w:rsidRPr="00B71369">
              <w:rPr>
                <w:lang w:val="fr-FR" w:eastAsia="en-US"/>
              </w:rPr>
              <w:t>à acheter</w:t>
            </w:r>
            <w:r w:rsidRPr="00B71369">
              <w:rPr>
                <w:lang w:val="en-US" w:eastAsia="en-US"/>
              </w:rPr>
              <w:t xml:space="preserve"> .</w:t>
            </w:r>
          </w:p>
          <w:p w:rsidR="00DD0641" w:rsidRPr="00B71369" w:rsidRDefault="00DD0641" w:rsidP="0080488B">
            <w:pPr>
              <w:pStyle w:val="p2"/>
              <w:tabs>
                <w:tab w:val="left" w:pos="0"/>
              </w:tabs>
              <w:spacing w:line="276" w:lineRule="auto"/>
              <w:ind w:left="0" w:firstLine="360"/>
              <w:jc w:val="both"/>
              <w:rPr>
                <w:lang w:val="fr-FR" w:eastAsia="en-US"/>
              </w:rPr>
            </w:pPr>
            <w:r w:rsidRPr="00B71369">
              <w:rPr>
                <w:lang w:eastAsia="en-US"/>
              </w:rPr>
              <w:t xml:space="preserve">   </w:t>
            </w:r>
            <w:r w:rsidRPr="00B71369">
              <w:rPr>
                <w:lang w:val="de-DE" w:eastAsia="en-US"/>
              </w:rPr>
              <w:t xml:space="preserve">B </w:t>
            </w:r>
            <w:r w:rsidRPr="00B71369">
              <w:rPr>
                <w:lang w:val="fr-FR" w:eastAsia="en-US"/>
              </w:rPr>
              <w:t>des droits à payer.</w:t>
            </w:r>
          </w:p>
          <w:p w:rsidR="00DD0641" w:rsidRPr="00B71369" w:rsidRDefault="00DD0641" w:rsidP="0080488B">
            <w:pPr>
              <w:pStyle w:val="p2"/>
              <w:tabs>
                <w:tab w:val="left" w:pos="0"/>
              </w:tabs>
              <w:spacing w:line="276" w:lineRule="auto"/>
              <w:ind w:left="0" w:firstLine="360"/>
              <w:jc w:val="both"/>
              <w:rPr>
                <w:lang w:val="fr-FR" w:eastAsia="en-US"/>
              </w:rPr>
            </w:pPr>
            <w:r w:rsidRPr="00B71369">
              <w:rPr>
                <w:lang w:val="de-DE" w:eastAsia="en-US"/>
              </w:rPr>
              <w:t xml:space="preserve">   </w:t>
            </w:r>
            <w:r w:rsidRPr="00B71369">
              <w:rPr>
                <w:lang w:eastAsia="en-US"/>
              </w:rPr>
              <w:t>C une licence</w:t>
            </w:r>
            <w:r w:rsidRPr="00B71369">
              <w:rPr>
                <w:lang w:val="fr-FR" w:eastAsia="en-US"/>
              </w:rPr>
              <w:t xml:space="preserve"> à recevoir.</w:t>
            </w:r>
          </w:p>
          <w:p w:rsidR="00DD0641" w:rsidRPr="00B71369" w:rsidRDefault="00DD0641" w:rsidP="0080488B">
            <w:pPr>
              <w:pStyle w:val="Style14"/>
              <w:widowControl/>
              <w:ind w:firstLine="0"/>
              <w:rPr>
                <w:lang w:val="en-US" w:eastAsia="en-US"/>
              </w:rPr>
            </w:pP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80488B">
        <w:trPr>
          <w:trHeight w:val="422"/>
        </w:trPr>
        <w:tc>
          <w:tcPr>
            <w:tcW w:w="1286" w:type="pct"/>
          </w:tcPr>
          <w:p w:rsidR="00DD0641" w:rsidRPr="00B71369" w:rsidRDefault="00DD0641"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11" w:type="pct"/>
          </w:tcPr>
          <w:p w:rsidR="00DD0641" w:rsidRPr="00B71369" w:rsidRDefault="00DD0641"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Pr>
          <w:p w:rsidR="00DD0641" w:rsidRPr="00B71369" w:rsidRDefault="00DD0641"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DD0641" w:rsidRPr="00B71369" w:rsidRDefault="00DD0641"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DD0641" w:rsidRPr="00B71369" w:rsidRDefault="00DD0641"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DD0641" w:rsidRPr="00B71369" w:rsidRDefault="00DD0641"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DD0641" w:rsidRPr="00B71369" w:rsidRDefault="00DD0641"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DD0641" w:rsidRPr="00B71369" w:rsidRDefault="00DD0641"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DD0641" w:rsidRPr="00B71369" w:rsidRDefault="00DD0641"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ai</w:t>
            </w:r>
            <w:r w:rsidRPr="00B71369">
              <w:rPr>
                <w:spacing w:val="4"/>
                <w:kern w:val="16"/>
                <w:lang w:val="en-US" w:eastAsia="en-US"/>
              </w:rPr>
              <w:t xml:space="preserve"> </w:t>
            </w:r>
            <w:r w:rsidRPr="00B71369">
              <w:rPr>
                <w:spacing w:val="4"/>
                <w:kern w:val="16"/>
                <w:lang w:val="fr-FR" w:eastAsia="en-US"/>
              </w:rPr>
              <w:t xml:space="preserve">besoin </w:t>
            </w:r>
            <w:r w:rsidRPr="00B71369">
              <w:rPr>
                <w:spacing w:val="4"/>
                <w:kern w:val="16"/>
                <w:u w:val="single"/>
                <w:lang w:val="fr-FR" w:eastAsia="en-US"/>
              </w:rPr>
              <w:t>de ce livre</w:t>
            </w:r>
            <w:r w:rsidRPr="00B71369">
              <w:rPr>
                <w:spacing w:val="4"/>
                <w:kern w:val="16"/>
                <w:lang w:val="en-US" w:eastAsia="en-US"/>
              </w:rPr>
              <w:t>.</w:t>
            </w:r>
          </w:p>
          <w:p w:rsidR="00DD0641" w:rsidRPr="00B71369" w:rsidRDefault="00DD0641"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F95395">
              <w:rPr>
                <w:spacing w:val="4"/>
                <w:kern w:val="16"/>
                <w:lang w:val="en-US" w:eastAsia="en-US"/>
              </w:rPr>
              <w:t>.</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80488B">
        <w:trPr>
          <w:trHeight w:val="422"/>
        </w:trPr>
        <w:tc>
          <w:tcPr>
            <w:tcW w:w="1286" w:type="pct"/>
          </w:tcPr>
          <w:p w:rsidR="00DD0641" w:rsidRPr="00B71369" w:rsidRDefault="00DD0641" w:rsidP="0080488B">
            <w:pPr>
              <w:pStyle w:val="Style14"/>
              <w:widowControl/>
              <w:ind w:firstLine="0"/>
              <w:rPr>
                <w:lang w:eastAsia="en-US"/>
              </w:rPr>
            </w:pPr>
            <w:r w:rsidRPr="00B71369">
              <w:rPr>
                <w:lang w:eastAsia="en-US"/>
              </w:rPr>
              <w:t xml:space="preserve">2.4 Употребительные выражения </w:t>
            </w:r>
          </w:p>
          <w:p w:rsidR="00DD0641" w:rsidRPr="00B71369" w:rsidRDefault="00DD0641"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711"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Устный опрос</w:t>
            </w:r>
          </w:p>
        </w:tc>
        <w:tc>
          <w:tcPr>
            <w:tcW w:w="1595" w:type="pct"/>
          </w:tcPr>
          <w:p w:rsidR="00DD0641" w:rsidRPr="00F95395" w:rsidRDefault="00DD0641" w:rsidP="0080488B">
            <w:pPr>
              <w:pStyle w:val="Style14"/>
              <w:widowControl/>
              <w:ind w:firstLine="0"/>
              <w:rPr>
                <w:b/>
                <w:i/>
                <w:color w:val="000000"/>
                <w:lang w:val="it-IT" w:eastAsia="en-US"/>
              </w:rPr>
            </w:pPr>
            <w:r w:rsidRPr="00F95395">
              <w:rPr>
                <w:b/>
                <w:i/>
                <w:color w:val="000000"/>
                <w:lang w:val="it-IT" w:eastAsia="en-US"/>
              </w:rPr>
              <w:t>Répondez aux questions:</w:t>
            </w:r>
          </w:p>
          <w:p w:rsidR="00DD0641" w:rsidRPr="00F95395" w:rsidRDefault="00DD0641" w:rsidP="0080488B">
            <w:pPr>
              <w:pStyle w:val="Style14"/>
              <w:widowControl/>
              <w:ind w:firstLine="0"/>
              <w:rPr>
                <w:color w:val="000000"/>
                <w:lang w:val="it-IT" w:eastAsia="en-US"/>
              </w:rPr>
            </w:pPr>
            <w:r w:rsidRPr="00F95395">
              <w:rPr>
                <w:color w:val="000000"/>
                <w:lang w:val="it-IT" w:eastAsia="en-US"/>
              </w:rPr>
              <w:t>1. Étudies-tu à l'université?</w:t>
            </w:r>
          </w:p>
          <w:p w:rsidR="00DD0641" w:rsidRPr="00F95395" w:rsidRDefault="00DD0641" w:rsidP="0080488B">
            <w:pPr>
              <w:pStyle w:val="Style14"/>
              <w:widowControl/>
              <w:ind w:firstLine="0"/>
              <w:rPr>
                <w:color w:val="000000"/>
                <w:lang w:val="it-IT" w:eastAsia="en-US"/>
              </w:rPr>
            </w:pPr>
            <w:r w:rsidRPr="00F95395">
              <w:rPr>
                <w:color w:val="000000"/>
                <w:lang w:val="it-IT" w:eastAsia="en-US"/>
              </w:rPr>
              <w:t>2. La leçon commence à neuf heures?</w:t>
            </w:r>
          </w:p>
          <w:p w:rsidR="00DD0641" w:rsidRPr="00B71369" w:rsidRDefault="00DD0641" w:rsidP="0080488B">
            <w:pPr>
              <w:pStyle w:val="Style14"/>
              <w:widowControl/>
              <w:ind w:firstLine="0"/>
              <w:rPr>
                <w:color w:val="000000"/>
                <w:lang w:val="en-US" w:eastAsia="en-US"/>
              </w:rPr>
            </w:pPr>
            <w:r w:rsidRPr="00B71369">
              <w:rPr>
                <w:color w:val="000000"/>
                <w:lang w:val="en-US" w:eastAsia="en-US"/>
              </w:rPr>
              <w:t>3. Êtes-vous prêt pour la leçon?</w:t>
            </w:r>
          </w:p>
          <w:p w:rsidR="00DD0641" w:rsidRPr="00B71369" w:rsidRDefault="00DD0641" w:rsidP="0080488B">
            <w:pPr>
              <w:pStyle w:val="Style14"/>
              <w:widowControl/>
              <w:ind w:firstLine="0"/>
              <w:rPr>
                <w:color w:val="000000"/>
                <w:lang w:val="en-US" w:eastAsia="en-US"/>
              </w:rPr>
            </w:pPr>
            <w:r w:rsidRPr="00B71369">
              <w:rPr>
                <w:color w:val="000000"/>
                <w:lang w:val="en-US" w:eastAsia="en-US"/>
              </w:rPr>
              <w:t>4. Est-ce que vous montez dans le bus?</w:t>
            </w:r>
          </w:p>
          <w:p w:rsidR="00DD0641" w:rsidRPr="00B71369" w:rsidRDefault="00DD0641" w:rsidP="0080488B">
            <w:pPr>
              <w:pStyle w:val="Style14"/>
              <w:widowControl/>
              <w:ind w:firstLine="0"/>
              <w:rPr>
                <w:color w:val="000000"/>
                <w:lang w:val="en-US" w:eastAsia="en-US"/>
              </w:rPr>
            </w:pPr>
            <w:r w:rsidRPr="00B71369">
              <w:rPr>
                <w:color w:val="000000"/>
                <w:lang w:val="en-US" w:eastAsia="en-US"/>
              </w:rPr>
              <w:t>5. Allez-vous à la cantine après les cours?</w:t>
            </w:r>
          </w:p>
          <w:p w:rsidR="00DD0641" w:rsidRPr="00B71369" w:rsidRDefault="00DD0641" w:rsidP="0080488B">
            <w:pPr>
              <w:pStyle w:val="Style14"/>
              <w:widowControl/>
              <w:ind w:firstLine="0"/>
              <w:rPr>
                <w:color w:val="000000"/>
                <w:lang w:val="de-DE" w:eastAsia="en-US"/>
              </w:rPr>
            </w:pPr>
            <w:r w:rsidRPr="00B71369">
              <w:rPr>
                <w:color w:val="000000"/>
                <w:lang w:val="de-DE" w:eastAsia="en-US"/>
              </w:rPr>
              <w:t>6. Vivez-vous dans une auberge?</w:t>
            </w:r>
          </w:p>
          <w:p w:rsidR="00DD0641" w:rsidRPr="00B71369" w:rsidRDefault="00DD0641" w:rsidP="0080488B">
            <w:pPr>
              <w:pStyle w:val="Style14"/>
              <w:widowControl/>
              <w:ind w:firstLine="0"/>
              <w:rPr>
                <w:color w:val="000000"/>
                <w:lang w:val="en-US" w:eastAsia="en-US"/>
              </w:rPr>
            </w:pPr>
            <w:r w:rsidRPr="00B71369">
              <w:rPr>
                <w:color w:val="000000"/>
                <w:lang w:val="en-US" w:eastAsia="en-US"/>
              </w:rPr>
              <w:t>7. Rentrez-vous chez vous à pied?</w:t>
            </w:r>
          </w:p>
          <w:p w:rsidR="00DD0641" w:rsidRPr="00B71369" w:rsidRDefault="00DD0641" w:rsidP="0080488B">
            <w:pPr>
              <w:pStyle w:val="Style14"/>
              <w:widowControl/>
              <w:ind w:firstLine="0"/>
              <w:rPr>
                <w:color w:val="000000"/>
                <w:lang w:val="en-US" w:eastAsia="en-US"/>
              </w:rPr>
            </w:pPr>
            <w:r w:rsidRPr="00B71369">
              <w:rPr>
                <w:color w:val="000000"/>
                <w:lang w:val="en-US" w:eastAsia="en-US"/>
              </w:rPr>
              <w:t>8. Travaillez-vous beaucoup à la maison?</w:t>
            </w:r>
          </w:p>
          <w:p w:rsidR="00DD0641" w:rsidRPr="00F95395" w:rsidRDefault="00DD0641" w:rsidP="0080488B">
            <w:pPr>
              <w:pStyle w:val="Style14"/>
              <w:widowControl/>
              <w:ind w:firstLine="0"/>
              <w:rPr>
                <w:color w:val="000000"/>
                <w:lang w:val="it-IT" w:eastAsia="en-US"/>
              </w:rPr>
            </w:pPr>
            <w:r w:rsidRPr="00F95395">
              <w:rPr>
                <w:color w:val="000000"/>
                <w:lang w:val="it-IT" w:eastAsia="en-US"/>
              </w:rPr>
              <w:t>9. Y a-t-il une bibliothèque à la faculté de langues étrangères?</w:t>
            </w:r>
          </w:p>
          <w:p w:rsidR="00DD0641" w:rsidRPr="00F95395" w:rsidRDefault="00DD0641" w:rsidP="0080488B">
            <w:pPr>
              <w:pStyle w:val="Style14"/>
              <w:widowControl/>
              <w:ind w:firstLine="0"/>
              <w:rPr>
                <w:color w:val="000000"/>
                <w:lang w:val="it-IT" w:eastAsia="en-US"/>
              </w:rPr>
            </w:pPr>
            <w:r w:rsidRPr="00F95395">
              <w:rPr>
                <w:color w:val="000000"/>
                <w:lang w:val="it-IT" w:eastAsia="en-US"/>
              </w:rPr>
              <w:t>10. La bibliothèque municipale est-elle loin de l'université?</w:t>
            </w:r>
          </w:p>
          <w:p w:rsidR="00DD0641" w:rsidRPr="00B71369" w:rsidRDefault="00DD0641"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DD0641" w:rsidRPr="00B71369" w:rsidRDefault="00DD0641"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DD0641" w:rsidRPr="00B71369" w:rsidRDefault="00DD0641" w:rsidP="0080488B">
            <w:pPr>
              <w:pStyle w:val="Style14"/>
              <w:widowControl/>
              <w:ind w:firstLine="0"/>
              <w:rPr>
                <w:color w:val="000000"/>
                <w:lang w:val="en-US" w:eastAsia="en-US"/>
              </w:rPr>
            </w:pPr>
            <w:r w:rsidRPr="00B71369">
              <w:rPr>
                <w:color w:val="000000"/>
                <w:lang w:val="en-US" w:eastAsia="en-US"/>
              </w:rPr>
              <w:t>13.  Avez-vous l'anglais tous les jours?</w:t>
            </w:r>
          </w:p>
          <w:p w:rsidR="00DD0641" w:rsidRPr="00B71369" w:rsidRDefault="00DD0641" w:rsidP="0080488B">
            <w:pPr>
              <w:pStyle w:val="Style14"/>
              <w:widowControl/>
              <w:ind w:firstLine="0"/>
              <w:rPr>
                <w:color w:val="000000"/>
                <w:lang w:val="en-US" w:eastAsia="en-US"/>
              </w:rPr>
            </w:pPr>
            <w:r w:rsidRPr="00B71369">
              <w:rPr>
                <w:color w:val="000000"/>
                <w:lang w:val="en-US" w:eastAsia="en-US"/>
              </w:rPr>
              <w:t>14.  Parlez-vous français?</w:t>
            </w:r>
          </w:p>
          <w:p w:rsidR="00DD0641" w:rsidRPr="00B71369" w:rsidRDefault="00DD0641" w:rsidP="0080488B">
            <w:pPr>
              <w:pStyle w:val="Style14"/>
              <w:widowControl/>
              <w:ind w:firstLine="0"/>
              <w:rPr>
                <w:color w:val="000000"/>
                <w:lang w:val="en-US" w:eastAsia="en-US"/>
              </w:rPr>
            </w:pPr>
            <w:r w:rsidRPr="00B71369">
              <w:rPr>
                <w:color w:val="000000"/>
                <w:lang w:val="en-US" w:eastAsia="en-US"/>
              </w:rPr>
              <w:t>15. Avez-vous des cours tous les jours?</w:t>
            </w:r>
          </w:p>
          <w:p w:rsidR="00DD0641" w:rsidRPr="00B71369" w:rsidRDefault="00DD0641" w:rsidP="0080488B">
            <w:pPr>
              <w:pStyle w:val="Style14"/>
              <w:widowControl/>
              <w:ind w:firstLine="0"/>
              <w:rPr>
                <w:color w:val="000000"/>
                <w:lang w:val="de-DE" w:eastAsia="en-US"/>
              </w:rPr>
            </w:pPr>
            <w:r w:rsidRPr="00B71369">
              <w:rPr>
                <w:color w:val="000000"/>
                <w:lang w:val="de-DE" w:eastAsia="en-US"/>
              </w:rPr>
              <w:t>16. Parlez-vous bien le français?</w:t>
            </w:r>
          </w:p>
          <w:p w:rsidR="00DD0641" w:rsidRPr="00B71369" w:rsidRDefault="00DD0641" w:rsidP="0080488B">
            <w:pPr>
              <w:pStyle w:val="Style14"/>
              <w:widowControl/>
              <w:ind w:firstLine="0"/>
              <w:rPr>
                <w:color w:val="000000"/>
                <w:lang w:val="en-US" w:eastAsia="en-US"/>
              </w:rPr>
            </w:pPr>
            <w:r w:rsidRPr="00B71369">
              <w:rPr>
                <w:color w:val="000000"/>
                <w:lang w:val="en-US" w:eastAsia="en-US"/>
              </w:rPr>
              <w:t>17. Écris-tu souvent des dictées?</w:t>
            </w:r>
          </w:p>
          <w:p w:rsidR="00DD0641" w:rsidRPr="00B71369" w:rsidRDefault="00DD0641" w:rsidP="0080488B">
            <w:pPr>
              <w:pStyle w:val="Style14"/>
              <w:widowControl/>
              <w:ind w:firstLine="0"/>
              <w:rPr>
                <w:color w:val="000000"/>
                <w:lang w:val="en-US" w:eastAsia="en-US"/>
              </w:rPr>
            </w:pPr>
            <w:r w:rsidRPr="00B71369">
              <w:rPr>
                <w:color w:val="000000"/>
                <w:lang w:val="en-US" w:eastAsia="en-US"/>
              </w:rPr>
              <w:t>18. Avez-vous un test cette semaine?</w:t>
            </w:r>
          </w:p>
          <w:p w:rsidR="00DD0641" w:rsidRPr="00B71369" w:rsidRDefault="00DD0641" w:rsidP="0080488B">
            <w:pPr>
              <w:pStyle w:val="Style14"/>
              <w:widowControl/>
              <w:ind w:firstLine="0"/>
              <w:rPr>
                <w:color w:val="000000"/>
                <w:lang w:val="de-DE" w:eastAsia="en-US"/>
              </w:rPr>
            </w:pPr>
            <w:r w:rsidRPr="00B71369">
              <w:rPr>
                <w:color w:val="000000"/>
                <w:lang w:val="de-DE" w:eastAsia="en-US"/>
              </w:rPr>
              <w:t>19. Avez-vous des ateliers d'histoire?</w:t>
            </w:r>
          </w:p>
          <w:p w:rsidR="00DD0641" w:rsidRPr="00B71369" w:rsidRDefault="00DD0641"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DD0641" w:rsidRPr="00B71369" w:rsidRDefault="00DD0641" w:rsidP="0080488B">
            <w:pPr>
              <w:pStyle w:val="Style14"/>
              <w:widowControl/>
              <w:ind w:firstLine="0"/>
              <w:rPr>
                <w:color w:val="000000"/>
                <w:lang w:val="en-US" w:eastAsia="en-US"/>
              </w:rPr>
            </w:pPr>
            <w:r w:rsidRPr="00B71369">
              <w:rPr>
                <w:color w:val="000000"/>
                <w:lang w:val="en-US" w:eastAsia="en-US"/>
              </w:rPr>
              <w:t>21. As-tu plusieurs examens ce semestre?</w:t>
            </w:r>
          </w:p>
          <w:p w:rsidR="00DD0641" w:rsidRPr="00B71369" w:rsidRDefault="00DD0641" w:rsidP="0080488B">
            <w:pPr>
              <w:pStyle w:val="Style14"/>
              <w:widowControl/>
              <w:ind w:firstLine="0"/>
              <w:rPr>
                <w:color w:val="000000"/>
                <w:lang w:val="en-US" w:eastAsia="en-US"/>
              </w:rPr>
            </w:pPr>
            <w:r w:rsidRPr="00B71369">
              <w:rPr>
                <w:color w:val="000000"/>
                <w:lang w:val="en-US" w:eastAsia="en-US"/>
              </w:rPr>
              <w:t>22. Est-ce que les cours vous manquent?</w:t>
            </w:r>
          </w:p>
          <w:p w:rsidR="00DD0641" w:rsidRPr="00B71369" w:rsidRDefault="00DD0641" w:rsidP="0080488B">
            <w:pPr>
              <w:pStyle w:val="Style14"/>
              <w:widowControl/>
              <w:ind w:firstLine="0"/>
              <w:rPr>
                <w:color w:val="000000"/>
                <w:lang w:val="en-US" w:eastAsia="en-US"/>
              </w:rPr>
            </w:pPr>
            <w:r w:rsidRPr="00B71369">
              <w:rPr>
                <w:color w:val="000000"/>
                <w:lang w:val="en-US" w:eastAsia="en-US"/>
              </w:rPr>
              <w:t>23. Assistez-vous à des consultations?</w:t>
            </w:r>
          </w:p>
          <w:p w:rsidR="00DD0641" w:rsidRPr="00B71369" w:rsidRDefault="00DD0641" w:rsidP="0080488B">
            <w:pPr>
              <w:pStyle w:val="Style14"/>
              <w:widowControl/>
              <w:ind w:firstLine="0"/>
              <w:rPr>
                <w:color w:val="000000"/>
                <w:lang w:val="en-US" w:eastAsia="en-US"/>
              </w:rPr>
            </w:pPr>
            <w:r w:rsidRPr="00B71369">
              <w:rPr>
                <w:color w:val="000000"/>
                <w:lang w:val="en-US" w:eastAsia="en-US"/>
              </w:rPr>
              <w:t>24. Prenez-vous part aux discussions?</w:t>
            </w:r>
          </w:p>
          <w:p w:rsidR="00DD0641" w:rsidRPr="00B71369" w:rsidRDefault="00DD0641" w:rsidP="0080488B">
            <w:pPr>
              <w:pStyle w:val="Style14"/>
              <w:widowControl/>
              <w:ind w:firstLine="0"/>
              <w:rPr>
                <w:color w:val="000000"/>
                <w:lang w:val="en-US" w:eastAsia="en-US"/>
              </w:rPr>
            </w:pPr>
            <w:r w:rsidRPr="00B71369">
              <w:rPr>
                <w:color w:val="000000"/>
                <w:lang w:val="en-US" w:eastAsia="en-US"/>
              </w:rPr>
              <w:t>25. Avez-vous réussi tous les examens?</w:t>
            </w:r>
          </w:p>
        </w:tc>
        <w:tc>
          <w:tcPr>
            <w:tcW w:w="408" w:type="pct"/>
          </w:tcPr>
          <w:p w:rsidR="00DD0641" w:rsidRPr="00B71369" w:rsidRDefault="00DD0641" w:rsidP="007E29F4">
            <w:pPr>
              <w:pStyle w:val="Style14"/>
              <w:widowControl/>
              <w:ind w:firstLine="0"/>
              <w:jc w:val="left"/>
              <w:rPr>
                <w:b/>
                <w:lang w:eastAsia="en-US"/>
              </w:rPr>
            </w:pPr>
            <w:r w:rsidRPr="00B71369">
              <w:rPr>
                <w:b/>
                <w:lang w:eastAsia="en-US"/>
              </w:rPr>
              <w:t xml:space="preserve">ОК-4 </w:t>
            </w:r>
          </w:p>
          <w:p w:rsidR="00DD0641" w:rsidRPr="00B71369" w:rsidRDefault="00DD0641"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ind w:left="360" w:firstLine="0"/>
              <w:rPr>
                <w:b/>
                <w:lang w:eastAsia="en-US"/>
              </w:rPr>
            </w:pPr>
            <w:r w:rsidRPr="00B71369">
              <w:rPr>
                <w:b/>
                <w:lang w:eastAsia="en-US"/>
              </w:rPr>
              <w:t>3. История научной мысли</w:t>
            </w:r>
          </w:p>
        </w:tc>
        <w:tc>
          <w:tcPr>
            <w:tcW w:w="1711" w:type="pct"/>
          </w:tcPr>
          <w:p w:rsidR="00DD0641" w:rsidRPr="00B71369" w:rsidRDefault="00DD0641" w:rsidP="0080488B">
            <w:pPr>
              <w:pStyle w:val="Style14"/>
              <w:widowControl/>
              <w:ind w:firstLine="0"/>
              <w:jc w:val="left"/>
              <w:rPr>
                <w:lang w:eastAsia="en-US"/>
              </w:rPr>
            </w:pPr>
          </w:p>
        </w:tc>
        <w:tc>
          <w:tcPr>
            <w:tcW w:w="1595" w:type="pct"/>
          </w:tcPr>
          <w:p w:rsidR="00DD0641" w:rsidRPr="00B71369" w:rsidRDefault="00DD0641" w:rsidP="0080488B">
            <w:pPr>
              <w:pStyle w:val="Style14"/>
              <w:widowControl/>
              <w:ind w:firstLine="0"/>
              <w:jc w:val="left"/>
              <w:rPr>
                <w:lang w:eastAsia="en-US"/>
              </w:rPr>
            </w:pPr>
          </w:p>
        </w:tc>
        <w:tc>
          <w:tcPr>
            <w:tcW w:w="408" w:type="pct"/>
          </w:tcPr>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Pr>
          <w:p w:rsidR="00DD0641" w:rsidRPr="00B71369" w:rsidRDefault="00DD0641" w:rsidP="0080488B">
            <w:pPr>
              <w:pStyle w:val="Style14"/>
              <w:widowControl/>
              <w:ind w:firstLine="0"/>
              <w:jc w:val="left"/>
              <w:rPr>
                <w:lang w:eastAsia="en-US"/>
              </w:rPr>
            </w:pPr>
            <w:r w:rsidRPr="00B71369">
              <w:rPr>
                <w:lang w:eastAsia="en-US"/>
              </w:rPr>
              <w:t>Проверка письменного сообщения</w:t>
            </w:r>
          </w:p>
        </w:tc>
        <w:tc>
          <w:tcPr>
            <w:tcW w:w="1595" w:type="pct"/>
          </w:tcPr>
          <w:p w:rsidR="00DD0641" w:rsidRPr="00B71369" w:rsidRDefault="00DD0641"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Pr>
          <w:p w:rsidR="00DD0641" w:rsidRPr="00B71369" w:rsidRDefault="00DD0641"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DD0641" w:rsidRPr="00B71369" w:rsidRDefault="00DD0641"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DD0641" w:rsidRPr="00B71369" w:rsidTr="005C2C00">
        <w:trPr>
          <w:trHeight w:val="373"/>
        </w:trPr>
        <w:tc>
          <w:tcPr>
            <w:tcW w:w="1286" w:type="pct"/>
          </w:tcPr>
          <w:p w:rsidR="00DD0641" w:rsidRPr="00B71369" w:rsidRDefault="00DD0641"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Pr>
          <w:p w:rsidR="00DD0641" w:rsidRPr="00B71369" w:rsidRDefault="00DD0641" w:rsidP="0080488B">
            <w:pPr>
              <w:ind w:firstLine="0"/>
              <w:rPr>
                <w:lang w:eastAsia="en-US"/>
              </w:rPr>
            </w:pPr>
            <w:r w:rsidRPr="00B71369">
              <w:rPr>
                <w:lang w:eastAsia="en-US"/>
              </w:rPr>
              <w:t>Проверка выполнения грамматических упражнений</w:t>
            </w:r>
          </w:p>
        </w:tc>
        <w:tc>
          <w:tcPr>
            <w:tcW w:w="1595" w:type="pct"/>
          </w:tcPr>
          <w:p w:rsidR="00DD0641" w:rsidRPr="00B71369" w:rsidRDefault="00DD0641"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DD0641" w:rsidRPr="00B71369" w:rsidRDefault="00DD0641" w:rsidP="0080488B">
            <w:pPr>
              <w:shd w:val="clear" w:color="auto" w:fill="FFFFFF"/>
              <w:ind w:firstLine="0"/>
              <w:rPr>
                <w:spacing w:val="4"/>
                <w:kern w:val="16"/>
                <w:lang w:val="fr-FR"/>
              </w:rPr>
            </w:pPr>
            <w:r w:rsidRPr="00B71369">
              <w:rPr>
                <w:spacing w:val="4"/>
                <w:kern w:val="16"/>
                <w:lang w:val="fr-FR" w:eastAsia="en-US"/>
              </w:rPr>
              <w:t>un journal</w:t>
            </w:r>
            <w:r w:rsidRPr="00F95395">
              <w:rPr>
                <w:spacing w:val="4"/>
                <w:kern w:val="16"/>
                <w:lang w:val="it-IT" w:eastAsia="en-US"/>
              </w:rPr>
              <w:t xml:space="preserve">, </w:t>
            </w:r>
            <w:r w:rsidRPr="00B71369">
              <w:rPr>
                <w:spacing w:val="4"/>
                <w:kern w:val="16"/>
                <w:lang w:val="fr-FR" w:eastAsia="en-US"/>
              </w:rPr>
              <w:t>un travail</w:t>
            </w:r>
            <w:r w:rsidRPr="00F95395">
              <w:rPr>
                <w:spacing w:val="4"/>
                <w:kern w:val="16"/>
                <w:lang w:val="it-IT" w:eastAsia="en-US"/>
              </w:rPr>
              <w:t xml:space="preserve">, </w:t>
            </w:r>
            <w:r w:rsidRPr="00B71369">
              <w:rPr>
                <w:spacing w:val="4"/>
                <w:kern w:val="16"/>
                <w:lang w:val="fr-FR" w:eastAsia="en-US"/>
              </w:rPr>
              <w:t>un oiseau</w:t>
            </w:r>
            <w:r w:rsidRPr="00F95395">
              <w:rPr>
                <w:spacing w:val="4"/>
                <w:kern w:val="16"/>
                <w:lang w:val="it-IT" w:eastAsia="en-US"/>
              </w:rPr>
              <w:t xml:space="preserve">, </w:t>
            </w:r>
            <w:r w:rsidRPr="00B71369">
              <w:rPr>
                <w:spacing w:val="4"/>
                <w:kern w:val="16"/>
                <w:lang w:val="fr-FR" w:eastAsia="en-US"/>
              </w:rPr>
              <w:t>un canal</w:t>
            </w:r>
            <w:r w:rsidRPr="00F95395">
              <w:rPr>
                <w:spacing w:val="4"/>
                <w:kern w:val="16"/>
                <w:lang w:val="it-IT"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DD0641" w:rsidRPr="00B71369" w:rsidRDefault="00DD0641"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правильный</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вариант</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артикля</w:t>
            </w:r>
            <w:r w:rsidRPr="00B71369">
              <w:rPr>
                <w:rStyle w:val="FontStyle31"/>
                <w:rFonts w:ascii="Times New Roman" w:hAnsi="Times New Roman" w:cs="Times New Roman"/>
                <w:i/>
                <w:sz w:val="24"/>
                <w:szCs w:val="24"/>
                <w:lang w:val="fr-FR" w:eastAsia="en-US"/>
              </w:rPr>
              <w:t xml:space="preserve">. </w:t>
            </w:r>
          </w:p>
          <w:p w:rsidR="00DD0641" w:rsidRPr="00B71369" w:rsidRDefault="00DD0641" w:rsidP="0080488B">
            <w:pPr>
              <w:ind w:firstLine="0"/>
              <w:rPr>
                <w:bCs/>
                <w:spacing w:val="4"/>
                <w:kern w:val="16"/>
                <w:lang w:val="fr-FR"/>
              </w:rPr>
            </w:pPr>
            <w:r w:rsidRPr="00B71369">
              <w:rPr>
                <w:bCs/>
                <w:spacing w:val="4"/>
                <w:kern w:val="16"/>
                <w:lang w:val="fr-FR" w:eastAsia="en-US"/>
              </w:rPr>
              <w:t>Ils travaillent … complexe métallurgique.</w:t>
            </w:r>
          </w:p>
          <w:p w:rsidR="00DD0641" w:rsidRPr="00B71369" w:rsidRDefault="00DD0641" w:rsidP="0080488B">
            <w:pPr>
              <w:ind w:firstLine="0"/>
              <w:rPr>
                <w:rStyle w:val="FontStyle31"/>
                <w:rFonts w:ascii="Times New Roman" w:hAnsi="Times New Roman" w:cs="Times New Roman"/>
                <w:b/>
                <w:i/>
                <w:sz w:val="24"/>
                <w:szCs w:val="24"/>
                <w:lang w:val="en-US"/>
              </w:rPr>
            </w:pPr>
            <w:r w:rsidRPr="00F95395">
              <w:rPr>
                <w:bCs/>
                <w:spacing w:val="4"/>
                <w:kern w:val="16"/>
                <w:lang w:val="it-IT" w:eastAsia="en-US"/>
              </w:rPr>
              <w:t xml:space="preserve">Le titre … journal est </w:t>
            </w:r>
            <w:r w:rsidRPr="00F95395">
              <w:rPr>
                <w:bCs/>
                <w:i/>
                <w:spacing w:val="4"/>
                <w:kern w:val="16"/>
                <w:lang w:val="it-IT" w:eastAsia="en-US"/>
              </w:rPr>
              <w:t>Le Figaro</w:t>
            </w:r>
            <w:r w:rsidRPr="00F95395">
              <w:rPr>
                <w:bCs/>
                <w:spacing w:val="4"/>
                <w:kern w:val="16"/>
                <w:lang w:val="it-IT" w:eastAsia="en-US"/>
              </w:rPr>
              <w:t xml:space="preserve">. Ferme … porte! </w:t>
            </w:r>
            <w:r w:rsidRPr="00B71369">
              <w:rPr>
                <w:bCs/>
                <w:spacing w:val="4"/>
                <w:kern w:val="16"/>
                <w:lang w:val="en-US" w:eastAsia="en-US"/>
              </w:rPr>
              <w:t>Ce sont … revues spécialisées.</w:t>
            </w:r>
          </w:p>
          <w:p w:rsidR="00DD0641" w:rsidRPr="00B71369" w:rsidRDefault="00DD0641" w:rsidP="0080488B">
            <w:pPr>
              <w:ind w:firstLine="0"/>
              <w:rPr>
                <w:lang w:val="en-US"/>
              </w:rPr>
            </w:pP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Pr>
          <w:p w:rsidR="00DD0641" w:rsidRPr="00B71369" w:rsidRDefault="00DD0641" w:rsidP="0080488B">
            <w:pPr>
              <w:pStyle w:val="Style14"/>
              <w:widowControl/>
              <w:ind w:firstLine="0"/>
              <w:rPr>
                <w:lang w:eastAsia="en-US"/>
              </w:rPr>
            </w:pPr>
            <w:r w:rsidRPr="00B71369">
              <w:rPr>
                <w:lang w:eastAsia="en-US"/>
              </w:rPr>
              <w:t>Выборочный опрос</w:t>
            </w:r>
          </w:p>
        </w:tc>
        <w:tc>
          <w:tcPr>
            <w:tcW w:w="1595" w:type="pct"/>
          </w:tcPr>
          <w:p w:rsidR="00DD0641" w:rsidRPr="00B71369" w:rsidRDefault="00DD0641"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w:t>
            </w:r>
            <w:r w:rsidRPr="00B71369">
              <w:rPr>
                <w:b/>
                <w:lang w:val="en-US" w:eastAsia="en-US"/>
              </w:rPr>
              <w:t xml:space="preserve"> </w:t>
            </w:r>
            <w:r w:rsidRPr="00B71369">
              <w:rPr>
                <w:b/>
                <w:lang w:val="fr-FR" w:eastAsia="en-US"/>
              </w:rPr>
              <w:t>texte: vrai ou faux?</w:t>
            </w:r>
          </w:p>
          <w:p w:rsidR="00DD0641" w:rsidRPr="00B71369" w:rsidRDefault="00DD0641"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DD0641" w:rsidRPr="00B71369" w:rsidRDefault="00DD0641"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DD0641" w:rsidRPr="00F95395" w:rsidRDefault="00DD0641" w:rsidP="0080488B">
            <w:pPr>
              <w:pStyle w:val="Style14"/>
              <w:widowControl/>
              <w:numPr>
                <w:ilvl w:val="0"/>
                <w:numId w:val="17"/>
              </w:numPr>
              <w:rPr>
                <w:shd w:val="clear" w:color="auto" w:fill="FFFFFF"/>
                <w:lang w:val="it-IT" w:eastAsia="en-US"/>
              </w:rPr>
            </w:pPr>
            <w:r w:rsidRPr="00F95395">
              <w:rPr>
                <w:shd w:val="clear" w:color="auto" w:fill="FFFFFF"/>
                <w:lang w:val="it-IT" w:eastAsia="en-US"/>
              </w:rPr>
              <w:t>Leur père qui était un </w:t>
            </w:r>
            <w:hyperlink r:id="rId99" w:tooltip="Vocabulaire sur le thème  : riche" w:history="1">
              <w:r w:rsidRPr="00F95395">
                <w:rPr>
                  <w:rStyle w:val="Hyperlink"/>
                  <w:shd w:val="clear" w:color="auto" w:fill="FFFFFF"/>
                  <w:lang w:val="it-IT" w:eastAsia="en-US"/>
                </w:rPr>
                <w:t>riche</w:t>
              </w:r>
            </w:hyperlink>
            <w:r w:rsidRPr="00F95395">
              <w:rPr>
                <w:shd w:val="clear" w:color="auto" w:fill="FFFFFF"/>
                <w:lang w:val="it-IT" w:eastAsia="en-US"/>
              </w:rPr>
              <w:t> fabricant de papier à Vidalon.</w:t>
            </w:r>
          </w:p>
          <w:p w:rsidR="00DD0641" w:rsidRPr="00F95395" w:rsidRDefault="00DD0641" w:rsidP="0080488B">
            <w:pPr>
              <w:pStyle w:val="Style14"/>
              <w:widowControl/>
              <w:numPr>
                <w:ilvl w:val="0"/>
                <w:numId w:val="17"/>
              </w:numPr>
              <w:rPr>
                <w:shd w:val="clear" w:color="auto" w:fill="FFFFFF"/>
                <w:lang w:val="it-IT" w:eastAsia="en-US"/>
              </w:rPr>
            </w:pPr>
            <w:r w:rsidRPr="00F95395">
              <w:rPr>
                <w:shd w:val="clear" w:color="auto" w:fill="FFFFFF"/>
                <w:lang w:val="it-IT" w:eastAsia="en-US"/>
              </w:rPr>
              <w:t xml:space="preserve">Leur père réussit à simplifier la fabrication du papier ordinaire. </w:t>
            </w:r>
          </w:p>
          <w:p w:rsidR="00DD0641" w:rsidRPr="00B71369" w:rsidRDefault="00DD0641"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Pr>
          <w:p w:rsidR="00DD0641" w:rsidRPr="00B71369" w:rsidRDefault="00DD0641" w:rsidP="0080488B">
            <w:pPr>
              <w:pStyle w:val="Style14"/>
              <w:widowControl/>
              <w:ind w:firstLine="0"/>
              <w:rPr>
                <w:lang w:eastAsia="en-US"/>
              </w:rPr>
            </w:pPr>
            <w:r w:rsidRPr="00B71369">
              <w:rPr>
                <w:color w:val="000000"/>
                <w:lang w:eastAsia="en-US"/>
              </w:rPr>
              <w:t>Проверка контрольных работ</w:t>
            </w:r>
          </w:p>
        </w:tc>
        <w:tc>
          <w:tcPr>
            <w:tcW w:w="1595" w:type="pct"/>
          </w:tcPr>
          <w:p w:rsidR="00DD0641" w:rsidRPr="00B71369" w:rsidRDefault="00DD0641" w:rsidP="0080488B">
            <w:pPr>
              <w:pStyle w:val="Style14"/>
              <w:widowControl/>
              <w:ind w:firstLine="0"/>
              <w:rPr>
                <w:b/>
                <w:lang w:eastAsia="en-US"/>
              </w:rPr>
            </w:pPr>
            <w:r w:rsidRPr="00B71369">
              <w:rPr>
                <w:color w:val="000000"/>
                <w:lang w:eastAsia="en-US"/>
              </w:rPr>
              <w:t>Контрольная работа № 1 (в приложении)</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 xml:space="preserve">ОК-4 </w:t>
            </w:r>
          </w:p>
          <w:p w:rsidR="00DD0641" w:rsidRPr="00B71369" w:rsidRDefault="00DD0641" w:rsidP="005C2C00">
            <w:pPr>
              <w:pStyle w:val="Style14"/>
              <w:widowControl/>
              <w:ind w:firstLine="0"/>
              <w:jc w:val="left"/>
              <w:rPr>
                <w:b/>
                <w:lang w:eastAsia="en-US"/>
              </w:rPr>
            </w:pPr>
            <w:r w:rsidRPr="00B71369">
              <w:rPr>
                <w:b/>
                <w:lang w:eastAsia="en-US"/>
              </w:rPr>
              <w:t>ЗУВ</w:t>
            </w:r>
          </w:p>
        </w:tc>
      </w:tr>
      <w:tr w:rsidR="00DD0641" w:rsidRPr="00B71369" w:rsidTr="005C2C00">
        <w:trPr>
          <w:trHeight w:val="373"/>
        </w:trPr>
        <w:tc>
          <w:tcPr>
            <w:tcW w:w="1286" w:type="pct"/>
          </w:tcPr>
          <w:p w:rsidR="00DD0641" w:rsidRPr="00B71369" w:rsidRDefault="00DD0641" w:rsidP="0080488B">
            <w:pPr>
              <w:pStyle w:val="Style14"/>
              <w:widowControl/>
              <w:ind w:firstLine="0"/>
              <w:rPr>
                <w:b/>
                <w:lang w:eastAsia="en-US"/>
              </w:rPr>
            </w:pPr>
            <w:r w:rsidRPr="00B71369">
              <w:rPr>
                <w:b/>
                <w:lang w:eastAsia="en-US"/>
              </w:rPr>
              <w:t>4. Страна, где я живу</w:t>
            </w:r>
          </w:p>
        </w:tc>
        <w:tc>
          <w:tcPr>
            <w:tcW w:w="1711" w:type="pct"/>
          </w:tcPr>
          <w:p w:rsidR="00DD0641" w:rsidRPr="00B71369" w:rsidRDefault="00DD0641" w:rsidP="0080488B">
            <w:pPr>
              <w:pStyle w:val="Style14"/>
              <w:widowControl/>
              <w:ind w:firstLine="0"/>
              <w:jc w:val="left"/>
              <w:rPr>
                <w:lang w:eastAsia="en-US"/>
              </w:rPr>
            </w:pPr>
          </w:p>
        </w:tc>
        <w:tc>
          <w:tcPr>
            <w:tcW w:w="1595" w:type="pct"/>
          </w:tcPr>
          <w:p w:rsidR="00DD0641" w:rsidRPr="00B71369" w:rsidRDefault="00DD0641" w:rsidP="0080488B">
            <w:pPr>
              <w:pStyle w:val="Style14"/>
              <w:widowControl/>
              <w:ind w:firstLine="0"/>
              <w:jc w:val="left"/>
              <w:rPr>
                <w:lang w:eastAsia="en-US"/>
              </w:rPr>
            </w:pPr>
          </w:p>
        </w:tc>
        <w:tc>
          <w:tcPr>
            <w:tcW w:w="408" w:type="pct"/>
          </w:tcPr>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5C2C00">
        <w:trPr>
          <w:trHeight w:val="373"/>
        </w:trPr>
        <w:tc>
          <w:tcPr>
            <w:tcW w:w="1286" w:type="pct"/>
          </w:tcPr>
          <w:p w:rsidR="00DD0641" w:rsidRPr="00B71369" w:rsidRDefault="00DD0641"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p w:rsidR="00DD0641" w:rsidRPr="00B71369" w:rsidRDefault="00DD0641" w:rsidP="0080488B">
            <w:pPr>
              <w:pStyle w:val="Style14"/>
              <w:widowControl/>
              <w:ind w:firstLine="0"/>
              <w:jc w:val="left"/>
              <w:rPr>
                <w:lang w:eastAsia="en-US"/>
              </w:rPr>
            </w:pPr>
            <w:r w:rsidRPr="00B71369">
              <w:rPr>
                <w:lang w:eastAsia="en-US"/>
              </w:rPr>
              <w:t>проверка письменных работ</w:t>
            </w:r>
          </w:p>
        </w:tc>
        <w:tc>
          <w:tcPr>
            <w:tcW w:w="1595" w:type="pct"/>
          </w:tcPr>
          <w:p w:rsidR="00DD0641" w:rsidRPr="00B71369" w:rsidRDefault="00DD0641" w:rsidP="0080488B">
            <w:pPr>
              <w:pStyle w:val="Style14"/>
              <w:widowControl/>
              <w:ind w:firstLine="0"/>
              <w:jc w:val="left"/>
              <w:rPr>
                <w:b/>
                <w:i/>
                <w:lang w:val="de-DE" w:eastAsia="en-US"/>
              </w:rPr>
            </w:pPr>
            <w:r w:rsidRPr="00B71369">
              <w:rPr>
                <w:b/>
                <w:i/>
                <w:lang w:val="de-DE" w:eastAsia="en-US"/>
              </w:rPr>
              <w:t>Répondez aux questions:</w:t>
            </w:r>
          </w:p>
          <w:p w:rsidR="00DD0641" w:rsidRPr="00B71369" w:rsidRDefault="00DD0641"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F95395">
              <w:rPr>
                <w:lang w:val="it-IT"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DD0641" w:rsidRPr="00B71369" w:rsidRDefault="00DD0641"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Pr>
          <w:p w:rsidR="00DD0641" w:rsidRPr="00B71369" w:rsidRDefault="00DD0641" w:rsidP="0080488B">
            <w:pPr>
              <w:pStyle w:val="Style14"/>
              <w:widowControl/>
              <w:ind w:firstLine="0"/>
              <w:jc w:val="left"/>
              <w:rPr>
                <w:lang w:eastAsia="en-US"/>
              </w:rPr>
            </w:pPr>
            <w:r w:rsidRPr="00B71369">
              <w:rPr>
                <w:lang w:eastAsia="en-US"/>
              </w:rPr>
              <w:t>Устный опрос</w:t>
            </w:r>
          </w:p>
        </w:tc>
        <w:tc>
          <w:tcPr>
            <w:tcW w:w="1595" w:type="pct"/>
          </w:tcPr>
          <w:p w:rsidR="00DD0641" w:rsidRPr="00F95395" w:rsidRDefault="00DD0641" w:rsidP="0080488B">
            <w:pPr>
              <w:ind w:firstLine="0"/>
              <w:rPr>
                <w:b/>
                <w:i/>
                <w:color w:val="FF0000"/>
                <w:lang w:val="it-IT" w:eastAsia="en-US"/>
              </w:rPr>
            </w:pPr>
            <w:r w:rsidRPr="00F95395">
              <w:rPr>
                <w:b/>
                <w:i/>
                <w:lang w:val="it-IT" w:eastAsia="en-US"/>
              </w:rPr>
              <w:t>T</w:t>
            </w:r>
            <w:r w:rsidRPr="00B71369">
              <w:rPr>
                <w:b/>
                <w:i/>
                <w:lang w:val="de-DE" w:eastAsia="en-US"/>
              </w:rPr>
              <w:t>rouvez</w:t>
            </w:r>
            <w:r w:rsidRPr="00F95395">
              <w:rPr>
                <w:b/>
                <w:i/>
                <w:lang w:val="it-IT" w:eastAsia="en-US"/>
              </w:rPr>
              <w:t xml:space="preserve"> </w:t>
            </w:r>
            <w:r w:rsidRPr="00B71369">
              <w:rPr>
                <w:b/>
                <w:i/>
                <w:lang w:val="de-DE" w:eastAsia="en-US"/>
              </w:rPr>
              <w:t>des</w:t>
            </w:r>
            <w:r w:rsidRPr="00F95395">
              <w:rPr>
                <w:b/>
                <w:i/>
                <w:lang w:val="it-IT" w:eastAsia="en-US"/>
              </w:rPr>
              <w:t xml:space="preserve"> </w:t>
            </w:r>
            <w:r w:rsidRPr="00B71369">
              <w:rPr>
                <w:b/>
                <w:i/>
                <w:lang w:val="de-DE" w:eastAsia="en-US"/>
              </w:rPr>
              <w:t>informations</w:t>
            </w:r>
            <w:r w:rsidRPr="00F95395">
              <w:rPr>
                <w:b/>
                <w:i/>
                <w:lang w:val="it-IT" w:eastAsia="en-US"/>
              </w:rPr>
              <w:t xml:space="preserve"> </w:t>
            </w:r>
            <w:r w:rsidRPr="00B71369">
              <w:rPr>
                <w:b/>
                <w:i/>
                <w:lang w:val="de-DE" w:eastAsia="en-US"/>
              </w:rPr>
              <w:t>et</w:t>
            </w:r>
            <w:r w:rsidRPr="00F95395">
              <w:rPr>
                <w:b/>
                <w:i/>
                <w:lang w:val="it-IT" w:eastAsia="en-US"/>
              </w:rPr>
              <w:t xml:space="preserve"> </w:t>
            </w:r>
            <w:r w:rsidRPr="00B71369">
              <w:rPr>
                <w:b/>
                <w:i/>
                <w:lang w:val="de-DE" w:eastAsia="en-US"/>
              </w:rPr>
              <w:t>faites</w:t>
            </w:r>
            <w:r w:rsidRPr="00F95395">
              <w:rPr>
                <w:b/>
                <w:i/>
                <w:lang w:val="it-IT" w:eastAsia="en-US"/>
              </w:rPr>
              <w:t xml:space="preserve"> </w:t>
            </w:r>
            <w:r w:rsidRPr="00B71369">
              <w:rPr>
                <w:b/>
                <w:i/>
                <w:lang w:val="de-DE" w:eastAsia="en-US"/>
              </w:rPr>
              <w:t>une</w:t>
            </w:r>
            <w:r w:rsidRPr="00F95395">
              <w:rPr>
                <w:b/>
                <w:i/>
                <w:lang w:val="it-IT" w:eastAsia="en-US"/>
              </w:rPr>
              <w:t xml:space="preserve"> </w:t>
            </w:r>
            <w:r w:rsidRPr="00B71369">
              <w:rPr>
                <w:b/>
                <w:i/>
                <w:lang w:val="de-DE" w:eastAsia="en-US"/>
              </w:rPr>
              <w:t>pr</w:t>
            </w:r>
            <w:r w:rsidRPr="00F95395">
              <w:rPr>
                <w:b/>
                <w:i/>
                <w:lang w:val="it-IT" w:eastAsia="en-US"/>
              </w:rPr>
              <w:t>é</w:t>
            </w:r>
            <w:r w:rsidRPr="00B71369">
              <w:rPr>
                <w:b/>
                <w:i/>
                <w:lang w:val="de-DE" w:eastAsia="en-US"/>
              </w:rPr>
              <w:t>sentation</w:t>
            </w:r>
            <w:r w:rsidRPr="00F95395">
              <w:rPr>
                <w:b/>
                <w:i/>
                <w:lang w:val="it-IT" w:eastAsia="en-US"/>
              </w:rPr>
              <w:t xml:space="preserve"> d</w:t>
            </w:r>
            <w:r w:rsidRPr="00B71369">
              <w:rPr>
                <w:b/>
                <w:i/>
                <w:lang w:val="de-DE" w:eastAsia="en-US"/>
              </w:rPr>
              <w:t>es</w:t>
            </w:r>
            <w:r w:rsidRPr="00F95395">
              <w:rPr>
                <w:b/>
                <w:i/>
                <w:lang w:val="it-IT" w:eastAsia="en-US"/>
              </w:rPr>
              <w:t xml:space="preserve"> </w:t>
            </w:r>
            <w:r w:rsidRPr="00B71369">
              <w:rPr>
                <w:b/>
                <w:i/>
                <w:lang w:val="de-DE" w:eastAsia="en-US"/>
              </w:rPr>
              <w:t>personnes</w:t>
            </w:r>
            <w:r w:rsidRPr="00F95395">
              <w:rPr>
                <w:b/>
                <w:i/>
                <w:lang w:val="it-IT" w:eastAsia="en-US"/>
              </w:rPr>
              <w:t xml:space="preserve"> </w:t>
            </w:r>
            <w:r w:rsidRPr="00B71369">
              <w:rPr>
                <w:b/>
                <w:i/>
                <w:lang w:val="de-DE" w:eastAsia="en-US"/>
              </w:rPr>
              <w:t>c</w:t>
            </w:r>
            <w:r w:rsidRPr="00F95395">
              <w:rPr>
                <w:b/>
                <w:i/>
                <w:lang w:val="it-IT" w:eastAsia="en-US"/>
              </w:rPr>
              <w:t>é</w:t>
            </w:r>
            <w:r w:rsidRPr="00B71369">
              <w:rPr>
                <w:b/>
                <w:i/>
                <w:lang w:val="de-DE" w:eastAsia="en-US"/>
              </w:rPr>
              <w:t>l</w:t>
            </w:r>
            <w:r w:rsidRPr="00F95395">
              <w:rPr>
                <w:b/>
                <w:i/>
                <w:lang w:val="it-IT" w:eastAsia="en-US"/>
              </w:rPr>
              <w:t>è</w:t>
            </w:r>
            <w:r w:rsidRPr="00B71369">
              <w:rPr>
                <w:b/>
                <w:i/>
                <w:lang w:val="de-DE" w:eastAsia="en-US"/>
              </w:rPr>
              <w:t>bres</w:t>
            </w:r>
            <w:r w:rsidRPr="00F95395">
              <w:rPr>
                <w:b/>
                <w:i/>
                <w:lang w:val="it-IT" w:eastAsia="en-US"/>
              </w:rPr>
              <w:t xml:space="preserve"> </w:t>
            </w:r>
            <w:r w:rsidRPr="00B71369">
              <w:rPr>
                <w:b/>
                <w:i/>
                <w:lang w:val="de-DE" w:eastAsia="en-US"/>
              </w:rPr>
              <w:t>dans</w:t>
            </w:r>
            <w:r w:rsidRPr="00F95395">
              <w:rPr>
                <w:b/>
                <w:i/>
                <w:lang w:val="it-IT" w:eastAsia="en-US"/>
              </w:rPr>
              <w:t xml:space="preserve"> </w:t>
            </w:r>
            <w:r w:rsidRPr="00B71369">
              <w:rPr>
                <w:b/>
                <w:i/>
                <w:lang w:val="de-DE" w:eastAsia="en-US"/>
              </w:rPr>
              <w:t>le</w:t>
            </w:r>
            <w:r w:rsidRPr="00F95395">
              <w:rPr>
                <w:b/>
                <w:i/>
                <w:lang w:val="it-IT" w:eastAsia="en-US"/>
              </w:rPr>
              <w:t xml:space="preserve"> </w:t>
            </w:r>
            <w:r w:rsidRPr="00B71369">
              <w:rPr>
                <w:b/>
                <w:i/>
                <w:lang w:val="de-DE" w:eastAsia="en-US"/>
              </w:rPr>
              <w:t>domaine</w:t>
            </w:r>
            <w:r w:rsidRPr="00F95395">
              <w:rPr>
                <w:b/>
                <w:i/>
                <w:lang w:val="it-IT" w:eastAsia="en-US"/>
              </w:rPr>
              <w:t xml:space="preserve"> </w:t>
            </w:r>
            <w:r w:rsidRPr="00B71369">
              <w:rPr>
                <w:b/>
                <w:i/>
                <w:lang w:val="de-DE" w:eastAsia="en-US"/>
              </w:rPr>
              <w:t>de</w:t>
            </w:r>
            <w:r w:rsidRPr="00F95395">
              <w:rPr>
                <w:b/>
                <w:i/>
                <w:lang w:val="it-IT" w:eastAsia="en-US"/>
              </w:rPr>
              <w:t xml:space="preserve"> </w:t>
            </w:r>
            <w:r w:rsidRPr="00B71369">
              <w:rPr>
                <w:b/>
                <w:i/>
                <w:lang w:val="de-DE" w:eastAsia="en-US"/>
              </w:rPr>
              <w:t>la</w:t>
            </w:r>
            <w:r w:rsidRPr="00F95395">
              <w:rPr>
                <w:b/>
                <w:i/>
                <w:lang w:val="it-IT" w:eastAsia="en-US"/>
              </w:rPr>
              <w:t xml:space="preserve"> </w:t>
            </w:r>
            <w:r w:rsidRPr="00B71369">
              <w:rPr>
                <w:b/>
                <w:i/>
                <w:lang w:val="de-DE" w:eastAsia="en-US"/>
              </w:rPr>
              <w:t>litt</w:t>
            </w:r>
            <w:r w:rsidRPr="00F95395">
              <w:rPr>
                <w:b/>
                <w:i/>
                <w:lang w:val="it-IT" w:eastAsia="en-US"/>
              </w:rPr>
              <w:t>é</w:t>
            </w:r>
            <w:r w:rsidRPr="00B71369">
              <w:rPr>
                <w:b/>
                <w:i/>
                <w:lang w:val="de-DE" w:eastAsia="en-US"/>
              </w:rPr>
              <w:t>rature</w:t>
            </w:r>
            <w:r w:rsidRPr="00F95395">
              <w:rPr>
                <w:b/>
                <w:i/>
                <w:lang w:val="it-IT" w:eastAsia="en-US"/>
              </w:rPr>
              <w:t xml:space="preserve">, </w:t>
            </w:r>
            <w:r w:rsidRPr="00B71369">
              <w:rPr>
                <w:b/>
                <w:i/>
                <w:lang w:val="de-DE" w:eastAsia="en-US"/>
              </w:rPr>
              <w:t>de</w:t>
            </w:r>
            <w:r w:rsidRPr="00F95395">
              <w:rPr>
                <w:b/>
                <w:i/>
                <w:lang w:val="it-IT" w:eastAsia="en-US"/>
              </w:rPr>
              <w:t xml:space="preserve"> </w:t>
            </w:r>
            <w:r w:rsidRPr="00B71369">
              <w:rPr>
                <w:b/>
                <w:i/>
                <w:lang w:val="de-DE" w:eastAsia="en-US"/>
              </w:rPr>
              <w:t>la</w:t>
            </w:r>
            <w:r w:rsidRPr="00F95395">
              <w:rPr>
                <w:b/>
                <w:i/>
                <w:lang w:val="it-IT" w:eastAsia="en-US"/>
              </w:rPr>
              <w:t xml:space="preserve"> </w:t>
            </w:r>
            <w:r w:rsidRPr="00B71369">
              <w:rPr>
                <w:b/>
                <w:i/>
                <w:lang w:val="de-DE" w:eastAsia="en-US"/>
              </w:rPr>
              <w:t>po</w:t>
            </w:r>
            <w:r w:rsidRPr="00F95395">
              <w:rPr>
                <w:b/>
                <w:i/>
                <w:lang w:val="it-IT" w:eastAsia="en-US"/>
              </w:rPr>
              <w:t>é</w:t>
            </w:r>
            <w:r w:rsidRPr="00B71369">
              <w:rPr>
                <w:b/>
                <w:i/>
                <w:lang w:val="de-DE" w:eastAsia="en-US"/>
              </w:rPr>
              <w:t>sie</w:t>
            </w:r>
            <w:r w:rsidRPr="00F95395">
              <w:rPr>
                <w:b/>
                <w:i/>
                <w:lang w:val="it-IT" w:eastAsia="en-US"/>
              </w:rPr>
              <w:t xml:space="preserve">, </w:t>
            </w:r>
            <w:r w:rsidRPr="00B71369">
              <w:rPr>
                <w:b/>
                <w:i/>
                <w:lang w:val="de-DE" w:eastAsia="en-US"/>
              </w:rPr>
              <w:t>de</w:t>
            </w:r>
            <w:r w:rsidRPr="00F95395">
              <w:rPr>
                <w:b/>
                <w:i/>
                <w:lang w:val="it-IT" w:eastAsia="en-US"/>
              </w:rPr>
              <w:t xml:space="preserve"> </w:t>
            </w:r>
            <w:r w:rsidRPr="00B71369">
              <w:rPr>
                <w:b/>
                <w:i/>
                <w:lang w:val="de-DE" w:eastAsia="en-US"/>
              </w:rPr>
              <w:t>la</w:t>
            </w:r>
            <w:r w:rsidRPr="00F95395">
              <w:rPr>
                <w:b/>
                <w:i/>
                <w:lang w:val="it-IT" w:eastAsia="en-US"/>
              </w:rPr>
              <w:t xml:space="preserve"> </w:t>
            </w:r>
            <w:r w:rsidRPr="00B71369">
              <w:rPr>
                <w:b/>
                <w:i/>
                <w:lang w:val="de-DE" w:eastAsia="en-US"/>
              </w:rPr>
              <w:t>peinture</w:t>
            </w:r>
            <w:r w:rsidRPr="00F95395">
              <w:rPr>
                <w:b/>
                <w:i/>
                <w:lang w:val="it-IT" w:eastAsia="en-US"/>
              </w:rPr>
              <w:t xml:space="preserve">, </w:t>
            </w:r>
            <w:r w:rsidRPr="00B71369">
              <w:rPr>
                <w:b/>
                <w:i/>
                <w:lang w:val="de-DE" w:eastAsia="en-US"/>
              </w:rPr>
              <w:t>de</w:t>
            </w:r>
            <w:r w:rsidRPr="00F95395">
              <w:rPr>
                <w:b/>
                <w:i/>
                <w:lang w:val="it-IT" w:eastAsia="en-US"/>
              </w:rPr>
              <w:t xml:space="preserve"> </w:t>
            </w:r>
            <w:r w:rsidRPr="00B71369">
              <w:rPr>
                <w:b/>
                <w:i/>
                <w:lang w:val="de-DE" w:eastAsia="en-US"/>
              </w:rPr>
              <w:t>la</w:t>
            </w:r>
            <w:r w:rsidRPr="00F95395">
              <w:rPr>
                <w:b/>
                <w:i/>
                <w:lang w:val="it-IT" w:eastAsia="en-US"/>
              </w:rPr>
              <w:t xml:space="preserve"> </w:t>
            </w:r>
            <w:r w:rsidRPr="00B71369">
              <w:rPr>
                <w:b/>
                <w:i/>
                <w:lang w:val="de-DE" w:eastAsia="en-US"/>
              </w:rPr>
              <w:t>musique</w:t>
            </w:r>
            <w:r w:rsidRPr="00F95395">
              <w:rPr>
                <w:b/>
                <w:i/>
                <w:lang w:val="it-IT" w:eastAsia="en-US"/>
              </w:rPr>
              <w:t xml:space="preserve">, </w:t>
            </w:r>
            <w:r w:rsidRPr="00B71369">
              <w:rPr>
                <w:b/>
                <w:i/>
                <w:lang w:val="de-DE" w:eastAsia="en-US"/>
              </w:rPr>
              <w:t>du</w:t>
            </w:r>
            <w:r w:rsidRPr="00F95395">
              <w:rPr>
                <w:b/>
                <w:i/>
                <w:lang w:val="it-IT" w:eastAsia="en-US"/>
              </w:rPr>
              <w:t xml:space="preserve"> </w:t>
            </w:r>
            <w:r w:rsidRPr="00B71369">
              <w:rPr>
                <w:b/>
                <w:i/>
                <w:lang w:val="de-DE" w:eastAsia="en-US"/>
              </w:rPr>
              <w:t>th</w:t>
            </w:r>
            <w:r w:rsidRPr="00F95395">
              <w:rPr>
                <w:b/>
                <w:i/>
                <w:lang w:val="it-IT" w:eastAsia="en-US"/>
              </w:rPr>
              <w:t>éâ</w:t>
            </w:r>
            <w:r w:rsidRPr="00B71369">
              <w:rPr>
                <w:b/>
                <w:i/>
                <w:lang w:val="de-DE" w:eastAsia="en-US"/>
              </w:rPr>
              <w:t>tre</w:t>
            </w:r>
            <w:r w:rsidRPr="00F95395">
              <w:rPr>
                <w:b/>
                <w:i/>
                <w:lang w:val="it-IT" w:eastAsia="en-US"/>
              </w:rPr>
              <w:t xml:space="preserve">, </w:t>
            </w:r>
            <w:r w:rsidRPr="00B71369">
              <w:rPr>
                <w:b/>
                <w:i/>
                <w:lang w:val="de-DE" w:eastAsia="en-US"/>
              </w:rPr>
              <w:t>du</w:t>
            </w:r>
            <w:r w:rsidRPr="00F95395">
              <w:rPr>
                <w:b/>
                <w:i/>
                <w:lang w:val="it-IT" w:eastAsia="en-US"/>
              </w:rPr>
              <w:t xml:space="preserve"> </w:t>
            </w:r>
            <w:r w:rsidRPr="00B71369">
              <w:rPr>
                <w:b/>
                <w:i/>
                <w:lang w:val="de-DE" w:eastAsia="en-US"/>
              </w:rPr>
              <w:t>cin</w:t>
            </w:r>
            <w:r w:rsidRPr="00F95395">
              <w:rPr>
                <w:b/>
                <w:i/>
                <w:lang w:val="it-IT" w:eastAsia="en-US"/>
              </w:rPr>
              <w:t>é</w:t>
            </w:r>
            <w:r w:rsidRPr="00B71369">
              <w:rPr>
                <w:b/>
                <w:i/>
                <w:lang w:val="de-DE" w:eastAsia="en-US"/>
              </w:rPr>
              <w:t>ma</w:t>
            </w:r>
            <w:r w:rsidRPr="00F95395">
              <w:rPr>
                <w:b/>
                <w:i/>
                <w:lang w:val="it-IT" w:eastAsia="en-US"/>
              </w:rPr>
              <w:t>.</w:t>
            </w:r>
          </w:p>
          <w:p w:rsidR="00DD0641" w:rsidRPr="00F95395" w:rsidRDefault="00DD0641" w:rsidP="0080488B">
            <w:pPr>
              <w:ind w:firstLine="0"/>
              <w:rPr>
                <w:b/>
                <w:i/>
                <w:color w:val="FF0000"/>
                <w:lang w:val="it-IT" w:eastAsia="en-US"/>
              </w:rPr>
            </w:pPr>
          </w:p>
          <w:p w:rsidR="00DD0641" w:rsidRPr="00F95395" w:rsidRDefault="00DD0641" w:rsidP="0080488B">
            <w:pPr>
              <w:ind w:firstLine="0"/>
              <w:rPr>
                <w:b/>
                <w:i/>
                <w:iCs/>
                <w:lang w:val="it-IT" w:eastAsia="en-US"/>
              </w:rPr>
            </w:pPr>
            <w:r w:rsidRPr="00F95395">
              <w:rPr>
                <w:b/>
                <w:i/>
                <w:iCs/>
                <w:lang w:val="it-IT" w:eastAsia="en-US"/>
              </w:rPr>
              <w:t>Arrangez les parties de la lettre ci-dessous</w:t>
            </w:r>
          </w:p>
          <w:p w:rsidR="00DD0641" w:rsidRPr="00F95395" w:rsidRDefault="00DD0641" w:rsidP="0080488B">
            <w:pPr>
              <w:rPr>
                <w:color w:val="FF0000"/>
                <w:lang w:val="it-IT" w:eastAsia="en-US"/>
              </w:rPr>
            </w:pPr>
          </w:p>
          <w:p w:rsidR="00DD0641" w:rsidRPr="00B71369" w:rsidRDefault="00DD0641" w:rsidP="0080488B">
            <w:pPr>
              <w:rPr>
                <w:lang w:val="de-DE" w:eastAsia="en-US"/>
              </w:rPr>
            </w:pPr>
            <w:r w:rsidRPr="00B71369">
              <w:rPr>
                <w:lang w:val="de-DE" w:eastAsia="en-US"/>
              </w:rPr>
              <w:t>Aubert &amp; Cie (1)</w:t>
            </w:r>
          </w:p>
          <w:p w:rsidR="00DD0641" w:rsidRPr="00B71369" w:rsidRDefault="00DD0641"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DD0641" w:rsidRPr="00B71369" w:rsidRDefault="00DD0641" w:rsidP="0080488B">
            <w:pPr>
              <w:rPr>
                <w:lang w:val="de-DE" w:eastAsia="en-US"/>
              </w:rPr>
            </w:pPr>
            <w:r w:rsidRPr="00B71369">
              <w:rPr>
                <w:lang w:val="de-DE" w:eastAsia="en-US"/>
              </w:rPr>
              <w:t>(3) M. Jean Bertrand</w:t>
            </w:r>
          </w:p>
          <w:p w:rsidR="00DD0641" w:rsidRPr="00B71369" w:rsidRDefault="00DD0641" w:rsidP="0080488B">
            <w:pPr>
              <w:rPr>
                <w:lang w:val="en-US" w:eastAsia="en-US"/>
              </w:rPr>
            </w:pPr>
            <w:r w:rsidRPr="00B71369">
              <w:rPr>
                <w:lang w:val="en-US" w:eastAsia="en-US"/>
              </w:rPr>
              <w:t xml:space="preserve">(4) Etablissement  Butot </w:t>
            </w:r>
          </w:p>
          <w:p w:rsidR="00DD0641" w:rsidRPr="00B71369" w:rsidRDefault="00DD0641" w:rsidP="0080488B">
            <w:pPr>
              <w:rPr>
                <w:lang w:val="en-US" w:eastAsia="en-US"/>
              </w:rPr>
            </w:pPr>
            <w:r w:rsidRPr="00B71369">
              <w:rPr>
                <w:lang w:val="en-US" w:eastAsia="en-US"/>
              </w:rPr>
              <w:t xml:space="preserve"> (5)  20, Rue du Rhône</w:t>
            </w:r>
          </w:p>
          <w:p w:rsidR="00DD0641" w:rsidRPr="00B71369" w:rsidRDefault="00DD0641" w:rsidP="0080488B">
            <w:pPr>
              <w:rPr>
                <w:lang w:val="en-US" w:eastAsia="en-US"/>
              </w:rPr>
            </w:pPr>
          </w:p>
          <w:p w:rsidR="00DD0641" w:rsidRPr="00F95395" w:rsidRDefault="00DD0641" w:rsidP="0080488B">
            <w:pPr>
              <w:rPr>
                <w:lang w:val="it-IT" w:eastAsia="en-US"/>
              </w:rPr>
            </w:pPr>
            <w:r w:rsidRPr="00B71369">
              <w:rPr>
                <w:lang w:eastAsia="en-US"/>
              </w:rPr>
              <w:t>А</w:t>
            </w:r>
            <w:r w:rsidRPr="00F95395">
              <w:rPr>
                <w:lang w:val="it-IT" w:eastAsia="en-US"/>
              </w:rPr>
              <w:t xml:space="preserve"> la Société de l'expéditeur</w:t>
            </w:r>
          </w:p>
          <w:p w:rsidR="00DD0641" w:rsidRPr="00F95395" w:rsidRDefault="00DD0641" w:rsidP="0080488B">
            <w:pPr>
              <w:rPr>
                <w:lang w:val="it-IT" w:eastAsia="en-US"/>
              </w:rPr>
            </w:pPr>
            <w:r w:rsidRPr="00F95395">
              <w:rPr>
                <w:lang w:val="it-IT" w:eastAsia="en-US"/>
              </w:rPr>
              <w:t>B  la ville d'où vient la lettre</w:t>
            </w:r>
          </w:p>
          <w:p w:rsidR="00DD0641" w:rsidRPr="00B71369" w:rsidRDefault="00DD0641" w:rsidP="0080488B">
            <w:pPr>
              <w:rPr>
                <w:lang w:val="de-DE" w:eastAsia="en-US"/>
              </w:rPr>
            </w:pPr>
            <w:r w:rsidRPr="00B71369">
              <w:rPr>
                <w:lang w:val="de-DE" w:eastAsia="en-US"/>
              </w:rPr>
              <w:t>C  le nom du destinataire</w:t>
            </w:r>
          </w:p>
          <w:p w:rsidR="00DD0641" w:rsidRPr="00B71369" w:rsidRDefault="00DD0641" w:rsidP="0080488B">
            <w:pPr>
              <w:rPr>
                <w:lang w:val="de-DE" w:eastAsia="en-US"/>
              </w:rPr>
            </w:pPr>
            <w:r w:rsidRPr="00B71369">
              <w:rPr>
                <w:lang w:val="de-DE" w:eastAsia="en-US"/>
              </w:rPr>
              <w:t>D la rue du destinataire</w:t>
            </w:r>
          </w:p>
          <w:p w:rsidR="00DD0641" w:rsidRPr="00B71369" w:rsidRDefault="00DD0641" w:rsidP="0080488B">
            <w:pPr>
              <w:rPr>
                <w:lang w:val="de-DE" w:eastAsia="en-US"/>
              </w:rPr>
            </w:pPr>
            <w:r w:rsidRPr="00B71369">
              <w:rPr>
                <w:lang w:val="de-DE" w:eastAsia="en-US"/>
              </w:rPr>
              <w:t>E la Société du destinataire</w:t>
            </w:r>
          </w:p>
          <w:p w:rsidR="00DD0641" w:rsidRPr="00B71369" w:rsidRDefault="00DD0641" w:rsidP="0080488B">
            <w:pPr>
              <w:rPr>
                <w:lang w:val="de-DE" w:eastAsia="en-US"/>
              </w:rPr>
            </w:pP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Pr>
          <w:p w:rsidR="00DD0641" w:rsidRPr="00B71369" w:rsidRDefault="00DD0641" w:rsidP="0080488B">
            <w:pPr>
              <w:pStyle w:val="Style14"/>
              <w:widowControl/>
              <w:ind w:firstLine="0"/>
              <w:jc w:val="left"/>
              <w:rPr>
                <w:lang w:eastAsia="en-US"/>
              </w:rPr>
            </w:pPr>
            <w:r w:rsidRPr="00B71369">
              <w:rPr>
                <w:lang w:eastAsia="en-US"/>
              </w:rPr>
              <w:t>Проверка письменного задания</w:t>
            </w:r>
          </w:p>
        </w:tc>
        <w:tc>
          <w:tcPr>
            <w:tcW w:w="1595" w:type="pct"/>
          </w:tcPr>
          <w:p w:rsidR="00DD0641" w:rsidRPr="00F95395" w:rsidRDefault="00DD0641" w:rsidP="0080488B">
            <w:pPr>
              <w:pStyle w:val="Heading2"/>
              <w:shd w:val="clear" w:color="auto" w:fill="FFFFFF"/>
              <w:rPr>
                <w:bCs w:val="0"/>
                <w:szCs w:val="24"/>
                <w:lang w:val="it-IT" w:eastAsia="en-US"/>
              </w:rPr>
            </w:pPr>
            <w:r w:rsidRPr="00F95395">
              <w:rPr>
                <w:bCs w:val="0"/>
                <w:szCs w:val="24"/>
                <w:lang w:val="it-IT" w:eastAsia="en-US"/>
              </w:rPr>
              <w:t>Préparez le récit sur le thème “Ma ville natale” (de vive voix).</w:t>
            </w:r>
          </w:p>
          <w:p w:rsidR="00DD0641" w:rsidRPr="00F95395"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lang w:val="it-IT"/>
              </w:rPr>
            </w:pPr>
            <w:r w:rsidRPr="00F95395">
              <w:rPr>
                <w:szCs w:val="24"/>
                <w:lang w:val="it-IT"/>
              </w:rPr>
              <w:t>Quand a été fondée la ville de Magnitogorsk?</w:t>
            </w:r>
          </w:p>
          <w:p w:rsidR="00DD0641" w:rsidRPr="00F95395"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lang w:val="it-IT"/>
              </w:rPr>
            </w:pPr>
            <w:r w:rsidRPr="00F95395">
              <w:rPr>
                <w:szCs w:val="24"/>
                <w:lang w:val="it-IT"/>
              </w:rPr>
              <w:t>Où est située cette ville?</w:t>
            </w:r>
          </w:p>
          <w:p w:rsidR="00DD0641" w:rsidRPr="00F95395"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lang w:val="it-IT"/>
              </w:rPr>
            </w:pPr>
            <w:r w:rsidRPr="00F95395">
              <w:rPr>
                <w:szCs w:val="24"/>
                <w:lang w:val="it-IT"/>
              </w:rPr>
              <w:t>Par quoi est connue la ville de Magnitogorsk?</w:t>
            </w:r>
          </w:p>
          <w:p w:rsidR="00DD0641" w:rsidRPr="00F95395"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lang w:val="it-IT"/>
              </w:rPr>
            </w:pPr>
            <w:r w:rsidRPr="00F95395">
              <w:rPr>
                <w:szCs w:val="24"/>
                <w:lang w:val="it-IT"/>
              </w:rPr>
              <w:t>Combien d’habitants compte la ville ?</w:t>
            </w:r>
          </w:p>
          <w:p w:rsidR="00DD0641" w:rsidRPr="00B71369"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Y a-t-il beuacoup d’entreprises industrielles à </w:t>
            </w:r>
            <w:smartTag w:uri="urn:schemas-microsoft-com:office:smarttags" w:element="place">
              <w:smartTag w:uri="urn:schemas-microsoft-com:office:smarttags" w:element="City">
                <w:r w:rsidRPr="00B71369">
                  <w:rPr>
                    <w:szCs w:val="24"/>
                  </w:rPr>
                  <w:t>Magnitogorsk</w:t>
                </w:r>
              </w:smartTag>
            </w:smartTag>
            <w:r w:rsidRPr="00B71369">
              <w:rPr>
                <w:szCs w:val="24"/>
              </w:rPr>
              <w:t>?</w:t>
            </w:r>
          </w:p>
          <w:p w:rsidR="00DD0641" w:rsidRPr="00B71369"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Combien de pays étrangers reçoivent le métal de </w:t>
            </w:r>
            <w:smartTag w:uri="urn:schemas-microsoft-com:office:smarttags" w:element="place">
              <w:smartTag w:uri="urn:schemas-microsoft-com:office:smarttags" w:element="City">
                <w:r w:rsidRPr="00B71369">
                  <w:rPr>
                    <w:szCs w:val="24"/>
                  </w:rPr>
                  <w:t>Magnitogorsk</w:t>
                </w:r>
              </w:smartTag>
            </w:smartTag>
            <w:r w:rsidRPr="00B71369">
              <w:rPr>
                <w:szCs w:val="24"/>
              </w:rPr>
              <w:t>?</w:t>
            </w:r>
          </w:p>
          <w:p w:rsidR="00DD0641" w:rsidRPr="00B71369"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DD0641" w:rsidRPr="00B71369"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d’écoles supérieures    y a-t-il dans cette ville?</w:t>
            </w:r>
          </w:p>
          <w:p w:rsidR="00DD0641" w:rsidRPr="00B71369"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DD0641" w:rsidRPr="00F95395"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lang w:val="it-IT"/>
              </w:rPr>
            </w:pPr>
            <w:r w:rsidRPr="00F95395">
              <w:rPr>
                <w:szCs w:val="24"/>
                <w:lang w:val="it-IT"/>
              </w:rPr>
              <w:t>Quel monument on a errigé à l’occasion du cinquantenaire  de la ville?</w:t>
            </w:r>
          </w:p>
          <w:p w:rsidR="00DD0641" w:rsidRPr="00B71369" w:rsidRDefault="00DD0641" w:rsidP="0080488B">
            <w:pPr>
              <w:pStyle w:val="ListParagraph"/>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ind w:firstLine="0"/>
              <w:rPr>
                <w:b/>
                <w:lang w:eastAsia="en-US"/>
              </w:rPr>
            </w:pPr>
            <w:r w:rsidRPr="00B71369">
              <w:rPr>
                <w:b/>
                <w:lang w:eastAsia="en-US"/>
              </w:rPr>
              <w:t>5.Страны изучаемого языка</w:t>
            </w:r>
          </w:p>
        </w:tc>
        <w:tc>
          <w:tcPr>
            <w:tcW w:w="1711" w:type="pct"/>
          </w:tcPr>
          <w:p w:rsidR="00DD0641" w:rsidRPr="00B71369" w:rsidRDefault="00DD0641" w:rsidP="0080488B">
            <w:pPr>
              <w:pStyle w:val="Style14"/>
              <w:widowControl/>
              <w:ind w:firstLine="0"/>
              <w:jc w:val="left"/>
              <w:rPr>
                <w:color w:val="000000"/>
                <w:lang w:eastAsia="en-US"/>
              </w:rPr>
            </w:pPr>
          </w:p>
        </w:tc>
        <w:tc>
          <w:tcPr>
            <w:tcW w:w="1595" w:type="pct"/>
          </w:tcPr>
          <w:p w:rsidR="00DD0641" w:rsidRPr="00B71369" w:rsidRDefault="00DD0641" w:rsidP="0080488B">
            <w:pPr>
              <w:pStyle w:val="Style14"/>
              <w:widowControl/>
              <w:ind w:firstLine="0"/>
              <w:rPr>
                <w:color w:val="000000"/>
                <w:lang w:eastAsia="en-US"/>
              </w:rPr>
            </w:pPr>
          </w:p>
        </w:tc>
        <w:tc>
          <w:tcPr>
            <w:tcW w:w="408" w:type="pct"/>
          </w:tcPr>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5C2C00">
        <w:trPr>
          <w:trHeight w:val="373"/>
        </w:trPr>
        <w:tc>
          <w:tcPr>
            <w:tcW w:w="1286" w:type="pct"/>
          </w:tcPr>
          <w:p w:rsidR="00DD0641" w:rsidRPr="00B71369" w:rsidRDefault="00DD0641"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p w:rsidR="00DD0641" w:rsidRPr="00B71369" w:rsidRDefault="00DD0641" w:rsidP="0080488B">
            <w:pPr>
              <w:pStyle w:val="Style14"/>
              <w:widowControl/>
              <w:ind w:firstLine="0"/>
              <w:jc w:val="left"/>
              <w:rPr>
                <w:lang w:eastAsia="en-US"/>
              </w:rPr>
            </w:pPr>
            <w:r w:rsidRPr="00B71369">
              <w:rPr>
                <w:lang w:eastAsia="en-US"/>
              </w:rPr>
              <w:t>проверка письменных работ</w:t>
            </w:r>
          </w:p>
        </w:tc>
        <w:tc>
          <w:tcPr>
            <w:tcW w:w="1595" w:type="pct"/>
          </w:tcPr>
          <w:p w:rsidR="00DD0641" w:rsidRPr="00F95395" w:rsidRDefault="00DD0641" w:rsidP="0080488B">
            <w:pPr>
              <w:pStyle w:val="Style14"/>
              <w:widowControl/>
              <w:ind w:firstLine="0"/>
              <w:rPr>
                <w:b/>
                <w:i/>
                <w:lang w:val="it-IT" w:eastAsia="en-US"/>
              </w:rPr>
            </w:pPr>
            <w:r w:rsidRPr="00F95395">
              <w:rPr>
                <w:b/>
                <w:i/>
                <w:lang w:val="it-IT" w:eastAsia="en-US"/>
              </w:rPr>
              <w:t>Répondez aux questions ci-dessous:</w:t>
            </w:r>
          </w:p>
          <w:p w:rsidR="00DD0641" w:rsidRPr="00B71369" w:rsidRDefault="00DD0641"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0" w:tooltip="France" w:history="1">
              <w:r w:rsidRPr="00B71369">
                <w:rPr>
                  <w:rStyle w:val="Hyperlink"/>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 xml:space="preserve">res communes? </w:t>
            </w:r>
            <w:r w:rsidRPr="00F95395">
              <w:rPr>
                <w:shd w:val="clear" w:color="auto" w:fill="FFFFFF"/>
                <w:lang w:val="it-IT" w:eastAsia="en-US"/>
              </w:rPr>
              <w:t>3) Pourquoi apprécie-t-on le relief de la </w:t>
            </w:r>
            <w:hyperlink r:id="rId101" w:tooltip="France" w:history="1">
              <w:r w:rsidRPr="00F95395">
                <w:rPr>
                  <w:rStyle w:val="Hyperlink"/>
                  <w:shd w:val="clear" w:color="auto" w:fill="FFFFFF"/>
                  <w:lang w:val="it-IT" w:eastAsia="en-US"/>
                </w:rPr>
                <w:t>France</w:t>
              </w:r>
            </w:hyperlink>
            <w:r w:rsidRPr="00F95395">
              <w:rPr>
                <w:shd w:val="clear" w:color="auto" w:fill="FFFFFF"/>
                <w:lang w:val="it-IT" w:eastAsia="en-US"/>
              </w:rPr>
              <w:t> comme varié? 4) Quels types de climat a la </w:t>
            </w:r>
            <w:hyperlink r:id="rId102" w:tooltip="France" w:history="1">
              <w:r w:rsidRPr="00F95395">
                <w:rPr>
                  <w:rStyle w:val="Hyperlink"/>
                  <w:shd w:val="clear" w:color="auto" w:fill="FFFFFF"/>
                  <w:lang w:val="it-IT" w:eastAsia="en-US"/>
                </w:rPr>
                <w:t>France</w:t>
              </w:r>
            </w:hyperlink>
            <w:r w:rsidRPr="00F95395">
              <w:rPr>
                <w:shd w:val="clear" w:color="auto" w:fill="FFFFFF"/>
                <w:lang w:val="it-IT" w:eastAsia="en-US"/>
              </w:rPr>
              <w:t xml:space="preserve">? 5) A-t-elle conservé son massif forestier? 6) Quel est d’état de son patrimoine naturel? </w:t>
            </w:r>
            <w:r w:rsidRPr="00B71369">
              <w:rPr>
                <w:shd w:val="clear" w:color="auto" w:fill="FFFFFF"/>
                <w:lang w:val="en-US" w:eastAsia="en-US"/>
              </w:rPr>
              <w:t>7) Quels sont les plus grandes agglomérations du pays? 8) Quelle est la division administrative de la </w:t>
            </w:r>
            <w:hyperlink r:id="rId103" w:tooltip="France" w:history="1">
              <w:r w:rsidRPr="00B71369">
                <w:rPr>
                  <w:rStyle w:val="Hyperlink"/>
                  <w:shd w:val="clear" w:color="auto" w:fill="FFFFFF"/>
                  <w:lang w:val="en-US" w:eastAsia="en-US"/>
                </w:rPr>
                <w:t>France</w:t>
              </w:r>
            </w:hyperlink>
            <w:r w:rsidRPr="00B71369">
              <w:rPr>
                <w:shd w:val="clear" w:color="auto" w:fill="FFFFFF"/>
                <w:lang w:val="en-US" w:eastAsia="en-US"/>
              </w:rPr>
              <w:t>?</w:t>
            </w:r>
          </w:p>
          <w:p w:rsidR="00DD0641" w:rsidRPr="00B71369" w:rsidRDefault="00DD0641" w:rsidP="0080488B">
            <w:pPr>
              <w:pStyle w:val="Style14"/>
              <w:widowControl/>
              <w:ind w:firstLine="0"/>
              <w:rPr>
                <w:b/>
                <w:i/>
                <w:lang w:eastAsia="en-US"/>
              </w:rPr>
            </w:pPr>
            <w:r w:rsidRPr="00B71369">
              <w:rPr>
                <w:b/>
                <w:i/>
                <w:lang w:val="en-US" w:eastAsia="en-US"/>
              </w:rPr>
              <w:t>Traduisez</w:t>
            </w:r>
            <w:r w:rsidRPr="00842634">
              <w:rPr>
                <w:b/>
                <w:i/>
                <w:lang w:eastAsia="en-US"/>
              </w:rPr>
              <w:t xml:space="preserve"> </w:t>
            </w:r>
            <w:r w:rsidRPr="00B71369">
              <w:rPr>
                <w:b/>
                <w:i/>
                <w:lang w:val="en-US" w:eastAsia="en-US"/>
              </w:rPr>
              <w:t>en</w:t>
            </w:r>
            <w:r w:rsidRPr="00842634">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DD0641" w:rsidRPr="00B71369" w:rsidRDefault="00DD0641" w:rsidP="0080488B">
            <w:pPr>
              <w:pStyle w:val="Style14"/>
              <w:widowControl/>
              <w:ind w:firstLine="0"/>
              <w:rPr>
                <w:lang w:eastAsia="en-US"/>
              </w:rPr>
            </w:pPr>
            <w:r w:rsidRPr="00B71369">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w:t>
            </w:r>
            <w:smartTag w:uri="urn:schemas-microsoft-com:office:smarttags" w:element="metricconverter">
              <w:smartTagPr>
                <w:attr w:name="ProductID" w:val="5500 км"/>
              </w:smartTagPr>
              <w:r w:rsidRPr="00B71369">
                <w:rPr>
                  <w:shd w:val="clear" w:color="auto" w:fill="FFFFFF"/>
                  <w:lang w:eastAsia="en-US"/>
                </w:rPr>
                <w:t>5500 км</w:t>
              </w:r>
            </w:smartTag>
            <w:r w:rsidRPr="00B71369">
              <w:rPr>
                <w:shd w:val="clear" w:color="auto" w:fill="FFFFFF"/>
                <w:lang w:eastAsia="en-US"/>
              </w:rPr>
              <w:t xml:space="preserve">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11" w:type="pct"/>
          </w:tcPr>
          <w:p w:rsidR="00DD0641" w:rsidRPr="00B71369" w:rsidRDefault="00DD0641" w:rsidP="0080488B">
            <w:pPr>
              <w:pStyle w:val="Style14"/>
              <w:widowControl/>
              <w:ind w:firstLine="0"/>
              <w:jc w:val="left"/>
              <w:rPr>
                <w:lang w:eastAsia="en-US"/>
              </w:rPr>
            </w:pPr>
            <w:r w:rsidRPr="00B71369">
              <w:rPr>
                <w:lang w:eastAsia="en-US"/>
              </w:rPr>
              <w:t>Устный опрос</w:t>
            </w:r>
          </w:p>
        </w:tc>
        <w:tc>
          <w:tcPr>
            <w:tcW w:w="1595" w:type="pct"/>
          </w:tcPr>
          <w:p w:rsidR="00DD0641" w:rsidRPr="00B71369" w:rsidRDefault="00DD0641" w:rsidP="0080488B">
            <w:pPr>
              <w:pStyle w:val="ListParagraph"/>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DD0641" w:rsidRPr="00B71369" w:rsidRDefault="00DD0641" w:rsidP="0080488B">
            <w:pPr>
              <w:pStyle w:val="ListParagraph"/>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4" w:tooltip="Vocabulaire sur le thème: la résurrection" w:history="1">
              <w:r w:rsidRPr="00B71369">
                <w:rPr>
                  <w:rStyle w:val="Hyperlink"/>
                  <w:szCs w:val="24"/>
                </w:rPr>
                <w:t>la résurrection</w:t>
              </w:r>
            </w:hyperlink>
            <w:r w:rsidRPr="00B71369">
              <w:rPr>
                <w:szCs w:val="24"/>
              </w:rPr>
              <w:t> du Christ. Justifiez cette affirmation.</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Pr>
          <w:p w:rsidR="00DD0641" w:rsidRPr="00B71369" w:rsidRDefault="00DD0641"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Pr>
          <w:p w:rsidR="00DD0641" w:rsidRPr="00C101F1" w:rsidRDefault="00DD0641" w:rsidP="0080488B">
            <w:pPr>
              <w:pStyle w:val="Default"/>
              <w:jc w:val="both"/>
            </w:pPr>
            <w:r w:rsidRPr="00C101F1">
              <w:rPr>
                <w:b/>
                <w:i/>
              </w:rPr>
              <w:t>Поставьте данные словосочетания в сравнительной и превосходной степени</w:t>
            </w:r>
            <w:r w:rsidRPr="00C101F1">
              <w:t xml:space="preserve">. </w:t>
            </w:r>
          </w:p>
          <w:p w:rsidR="00DD0641" w:rsidRPr="00B71369" w:rsidRDefault="00DD0641"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amie, un moteur puissant, un niveau dangereux, une petite table.</w:t>
            </w:r>
          </w:p>
          <w:p w:rsidR="00DD0641" w:rsidRPr="00B71369" w:rsidRDefault="00DD0641" w:rsidP="0080488B">
            <w:pPr>
              <w:pStyle w:val="Style14"/>
              <w:widowControl/>
              <w:ind w:firstLine="0"/>
              <w:rPr>
                <w:color w:val="000000"/>
                <w:lang w:val="en-US" w:eastAsia="en-US"/>
              </w:rPr>
            </w:pP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5C2C00">
        <w:trPr>
          <w:trHeight w:val="3253"/>
        </w:trPr>
        <w:tc>
          <w:tcPr>
            <w:tcW w:w="1286" w:type="pct"/>
          </w:tcPr>
          <w:p w:rsidR="00DD0641" w:rsidRPr="00B71369" w:rsidRDefault="00DD0641"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Pr>
          <w:p w:rsidR="00DD0641" w:rsidRPr="00B71369" w:rsidRDefault="00DD0641"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Pr>
          <w:p w:rsidR="00DD0641" w:rsidRPr="00B71369" w:rsidRDefault="00DD0641" w:rsidP="0080488B">
            <w:pPr>
              <w:pStyle w:val="Style14"/>
              <w:widowControl/>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w:t>
            </w:r>
          </w:p>
          <w:p w:rsidR="00DD0641" w:rsidRPr="00B71369" w:rsidRDefault="00DD0641" w:rsidP="0080488B">
            <w:pPr>
              <w:pStyle w:val="Style14"/>
              <w:widowControl/>
              <w:ind w:firstLine="0"/>
              <w:rPr>
                <w:u w:val="single"/>
                <w:lang w:val="en-US" w:eastAsia="en-US"/>
              </w:rPr>
            </w:pPr>
            <w:r w:rsidRPr="00B71369">
              <w:rPr>
                <w:u w:val="single"/>
                <w:lang w:val="en-US" w:eastAsia="en-US"/>
              </w:rPr>
              <w:t>Ils ont décidé de faire une promenade _____.</w:t>
            </w:r>
          </w:p>
          <w:p w:rsidR="00DD0641" w:rsidRPr="00B71369" w:rsidRDefault="00DD0641" w:rsidP="0080488B">
            <w:pPr>
              <w:pStyle w:val="Style14"/>
              <w:widowControl/>
              <w:ind w:firstLine="0"/>
              <w:rPr>
                <w:lang w:val="en-US" w:eastAsia="en-US"/>
              </w:rPr>
            </w:pPr>
            <w:r w:rsidRPr="00B71369">
              <w:rPr>
                <w:lang w:val="en-US" w:eastAsia="en-US"/>
              </w:rPr>
              <w:t>a. à travers Marceille</w:t>
            </w:r>
          </w:p>
          <w:p w:rsidR="00DD0641" w:rsidRPr="00B71369" w:rsidRDefault="00DD0641" w:rsidP="0080488B">
            <w:pPr>
              <w:pStyle w:val="Style14"/>
              <w:widowControl/>
              <w:ind w:firstLine="0"/>
              <w:rPr>
                <w:lang w:val="en-US" w:eastAsia="en-US"/>
              </w:rPr>
            </w:pPr>
            <w:r w:rsidRPr="00B71369">
              <w:rPr>
                <w:lang w:val="en-US" w:eastAsia="en-US"/>
              </w:rPr>
              <w:t>b. à travers Lion</w:t>
            </w:r>
          </w:p>
          <w:p w:rsidR="00DD0641" w:rsidRPr="00B71369" w:rsidRDefault="00DD0641" w:rsidP="0080488B">
            <w:pPr>
              <w:pStyle w:val="Style14"/>
              <w:widowControl/>
              <w:ind w:firstLine="0"/>
              <w:rPr>
                <w:lang w:val="en-US" w:eastAsia="en-US"/>
              </w:rPr>
            </w:pPr>
            <w:r w:rsidRPr="00B71369">
              <w:rPr>
                <w:lang w:val="en-US" w:eastAsia="en-US"/>
              </w:rPr>
              <w:t xml:space="preserve">c. à travers </w:t>
            </w:r>
            <w:smartTag w:uri="urn:schemas-microsoft-com:office:smarttags" w:element="place">
              <w:smartTag w:uri="urn:schemas-microsoft-com:office:smarttags" w:element="City">
                <w:r w:rsidRPr="00B71369">
                  <w:rPr>
                    <w:lang w:val="en-US" w:eastAsia="en-US"/>
                  </w:rPr>
                  <w:t>Paris</w:t>
                </w:r>
              </w:smartTag>
            </w:smartTag>
          </w:p>
          <w:p w:rsidR="00DD0641" w:rsidRPr="00B71369" w:rsidRDefault="00DD0641" w:rsidP="0080488B">
            <w:pPr>
              <w:pStyle w:val="Style14"/>
              <w:widowControl/>
              <w:ind w:firstLine="0"/>
              <w:rPr>
                <w:u w:val="single"/>
                <w:lang w:val="en-US" w:eastAsia="en-US"/>
              </w:rPr>
            </w:pPr>
            <w:r w:rsidRPr="00B71369">
              <w:rPr>
                <w:u w:val="single"/>
                <w:lang w:val="en-US" w:eastAsia="en-US"/>
              </w:rPr>
              <w:t>Gaston a voulu montré la ville ________</w:t>
            </w:r>
          </w:p>
          <w:p w:rsidR="00DD0641" w:rsidRPr="00B71369" w:rsidRDefault="00DD0641" w:rsidP="0080488B">
            <w:pPr>
              <w:widowControl/>
              <w:autoSpaceDE/>
              <w:adjustRightInd/>
              <w:ind w:firstLine="0"/>
              <w:jc w:val="left"/>
              <w:rPr>
                <w:lang w:val="en-US" w:eastAsia="en-US"/>
              </w:rPr>
            </w:pPr>
            <w:r w:rsidRPr="00B71369">
              <w:rPr>
                <w:lang w:val="en-US" w:eastAsia="en-US"/>
              </w:rPr>
              <w:t>a. de la station Champs-de-Mars</w:t>
            </w:r>
          </w:p>
          <w:p w:rsidR="00DD0641" w:rsidRPr="00B71369" w:rsidRDefault="00DD0641" w:rsidP="0080488B">
            <w:pPr>
              <w:widowControl/>
              <w:autoSpaceDE/>
              <w:adjustRightInd/>
              <w:ind w:firstLine="0"/>
              <w:jc w:val="left"/>
              <w:rPr>
                <w:lang w:val="de-DE" w:eastAsia="en-US"/>
              </w:rPr>
            </w:pPr>
            <w:r w:rsidRPr="00B71369">
              <w:rPr>
                <w:lang w:val="de-DE" w:eastAsia="en-US"/>
              </w:rPr>
              <w:t>b. du haut de la Tour Eiffel</w:t>
            </w:r>
          </w:p>
          <w:p w:rsidR="00DD0641" w:rsidRPr="00B71369" w:rsidRDefault="00DD0641" w:rsidP="0080488B">
            <w:pPr>
              <w:widowControl/>
              <w:autoSpaceDE/>
              <w:adjustRightInd/>
              <w:ind w:firstLine="0"/>
              <w:jc w:val="left"/>
              <w:rPr>
                <w:lang w:val="de-DE" w:eastAsia="en-US"/>
              </w:rPr>
            </w:pPr>
            <w:r w:rsidRPr="00B71369">
              <w:rPr>
                <w:lang w:val="de-DE" w:eastAsia="en-US"/>
              </w:rPr>
              <w:t>c. du haut des Grands Boulevards.</w:t>
            </w:r>
          </w:p>
          <w:p w:rsidR="00DD0641" w:rsidRPr="00B71369" w:rsidRDefault="00DD0641"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DD0641" w:rsidRPr="00F95395" w:rsidRDefault="00DD0641" w:rsidP="0080488B">
            <w:pPr>
              <w:widowControl/>
              <w:autoSpaceDE/>
              <w:adjustRightInd/>
              <w:ind w:firstLine="0"/>
              <w:jc w:val="left"/>
              <w:rPr>
                <w:lang w:val="it-IT" w:eastAsia="en-US"/>
              </w:rPr>
            </w:pPr>
            <w:r w:rsidRPr="00F95395">
              <w:rPr>
                <w:lang w:val="it-IT" w:eastAsia="en-US"/>
              </w:rPr>
              <w:t>a. au Quartier Latin</w:t>
            </w:r>
          </w:p>
          <w:p w:rsidR="00DD0641" w:rsidRPr="00F95395" w:rsidRDefault="00DD0641" w:rsidP="0080488B">
            <w:pPr>
              <w:widowControl/>
              <w:autoSpaceDE/>
              <w:adjustRightInd/>
              <w:ind w:firstLine="0"/>
              <w:rPr>
                <w:lang w:val="it-IT" w:eastAsia="en-US"/>
              </w:rPr>
            </w:pPr>
            <w:r w:rsidRPr="00F95395">
              <w:rPr>
                <w:lang w:val="it-IT" w:eastAsia="en-US"/>
              </w:rPr>
              <w:t>b. à la place de l‘Opéra</w:t>
            </w:r>
          </w:p>
          <w:p w:rsidR="00DD0641" w:rsidRPr="00F95395" w:rsidRDefault="00DD0641" w:rsidP="0080488B">
            <w:pPr>
              <w:widowControl/>
              <w:autoSpaceDE/>
              <w:adjustRightInd/>
              <w:ind w:firstLine="0"/>
              <w:rPr>
                <w:lang w:val="it-IT" w:eastAsia="en-US"/>
              </w:rPr>
            </w:pPr>
            <w:r w:rsidRPr="00F95395">
              <w:rPr>
                <w:lang w:val="it-IT" w:eastAsia="en-US"/>
              </w:rPr>
              <w:t>c. à la place de la Concorde</w:t>
            </w:r>
          </w:p>
          <w:p w:rsidR="00DD0641" w:rsidRPr="00F95395" w:rsidRDefault="00DD0641" w:rsidP="0080488B">
            <w:pPr>
              <w:widowControl/>
              <w:autoSpaceDE/>
              <w:adjustRightInd/>
              <w:ind w:firstLine="0"/>
              <w:rPr>
                <w:lang w:val="it-IT" w:eastAsia="en-US"/>
              </w:rPr>
            </w:pPr>
            <w:r w:rsidRPr="00F95395">
              <w:rPr>
                <w:u w:val="single"/>
                <w:lang w:val="it-IT" w:eastAsia="en-US"/>
              </w:rPr>
              <w:t>Sur la rive gauche se trouve ________</w:t>
            </w:r>
            <w:r w:rsidRPr="00F95395">
              <w:rPr>
                <w:lang w:val="it-IT" w:eastAsia="en-US"/>
              </w:rPr>
              <w:t xml:space="preserve"> .</w:t>
            </w:r>
          </w:p>
          <w:p w:rsidR="00DD0641" w:rsidRPr="00B71369" w:rsidRDefault="00DD0641" w:rsidP="0080488B">
            <w:pPr>
              <w:widowControl/>
              <w:autoSpaceDE/>
              <w:adjustRightInd/>
              <w:ind w:firstLine="0"/>
              <w:rPr>
                <w:lang w:val="en-US" w:eastAsia="en-US"/>
              </w:rPr>
            </w:pPr>
            <w:r w:rsidRPr="00B71369">
              <w:rPr>
                <w:lang w:val="en-US" w:eastAsia="en-US"/>
              </w:rPr>
              <w:t>a. les Grands Boulevards</w:t>
            </w:r>
          </w:p>
          <w:p w:rsidR="00DD0641" w:rsidRPr="00B71369" w:rsidRDefault="00DD0641" w:rsidP="0080488B">
            <w:pPr>
              <w:widowControl/>
              <w:autoSpaceDE/>
              <w:adjustRightInd/>
              <w:ind w:firstLine="0"/>
              <w:rPr>
                <w:lang w:val="en-US" w:eastAsia="en-US"/>
              </w:rPr>
            </w:pPr>
            <w:r w:rsidRPr="00B71369">
              <w:rPr>
                <w:lang w:val="en-US" w:eastAsia="en-US"/>
              </w:rPr>
              <w:t>b. le Quartier Latin</w:t>
            </w:r>
          </w:p>
          <w:p w:rsidR="00DD0641" w:rsidRPr="00F95395" w:rsidRDefault="00DD0641" w:rsidP="0080488B">
            <w:pPr>
              <w:widowControl/>
              <w:autoSpaceDE/>
              <w:adjustRightInd/>
              <w:ind w:firstLine="0"/>
              <w:rPr>
                <w:u w:val="single"/>
                <w:lang w:val="it-IT" w:eastAsia="en-US"/>
              </w:rPr>
            </w:pPr>
            <w:r w:rsidRPr="00F95395">
              <w:rPr>
                <w:lang w:val="it-IT" w:eastAsia="en-US"/>
              </w:rPr>
              <w:t>c. la Tour Eiffel</w:t>
            </w:r>
            <w:r w:rsidRPr="00F95395">
              <w:rPr>
                <w:u w:val="single"/>
                <w:lang w:val="it-IT" w:eastAsia="en-US"/>
              </w:rPr>
              <w:t xml:space="preserve"> </w:t>
            </w:r>
          </w:p>
          <w:p w:rsidR="00DD0641" w:rsidRPr="00F95395" w:rsidRDefault="00DD0641" w:rsidP="0080488B">
            <w:pPr>
              <w:widowControl/>
              <w:autoSpaceDE/>
              <w:adjustRightInd/>
              <w:ind w:firstLine="0"/>
              <w:rPr>
                <w:u w:val="single"/>
                <w:lang w:val="it-IT" w:eastAsia="en-US"/>
              </w:rPr>
            </w:pPr>
            <w:r w:rsidRPr="00F95395">
              <w:rPr>
                <w:u w:val="single"/>
                <w:lang w:val="it-IT" w:eastAsia="en-US"/>
              </w:rPr>
              <w:t>Sur la rive droite se trouve ______.</w:t>
            </w:r>
          </w:p>
          <w:p w:rsidR="00DD0641" w:rsidRPr="00F95395" w:rsidRDefault="00DD0641" w:rsidP="0080488B">
            <w:pPr>
              <w:widowControl/>
              <w:autoSpaceDE/>
              <w:adjustRightInd/>
              <w:ind w:firstLine="0"/>
              <w:rPr>
                <w:lang w:val="it-IT" w:eastAsia="en-US"/>
              </w:rPr>
            </w:pPr>
            <w:r w:rsidRPr="00F95395">
              <w:rPr>
                <w:lang w:val="it-IT" w:eastAsia="en-US"/>
              </w:rPr>
              <w:t>a. l’Arc de Triomphe</w:t>
            </w:r>
          </w:p>
          <w:p w:rsidR="00DD0641" w:rsidRPr="00F95395" w:rsidRDefault="00DD0641" w:rsidP="0080488B">
            <w:pPr>
              <w:widowControl/>
              <w:autoSpaceDE/>
              <w:adjustRightInd/>
              <w:ind w:firstLine="0"/>
              <w:rPr>
                <w:u w:val="single"/>
                <w:lang w:val="it-IT" w:eastAsia="en-US"/>
              </w:rPr>
            </w:pPr>
            <w:r w:rsidRPr="00F95395">
              <w:rPr>
                <w:lang w:val="it-IT" w:eastAsia="en-US"/>
              </w:rPr>
              <w:t>b. Notre-Dame</w:t>
            </w:r>
            <w:r w:rsidRPr="00F95395">
              <w:rPr>
                <w:u w:val="single"/>
                <w:lang w:val="it-IT" w:eastAsia="en-US"/>
              </w:rPr>
              <w:t xml:space="preserve"> </w:t>
            </w:r>
          </w:p>
          <w:p w:rsidR="00DD0641" w:rsidRPr="00B71369" w:rsidRDefault="00DD0641" w:rsidP="0080488B">
            <w:pPr>
              <w:widowControl/>
              <w:autoSpaceDE/>
              <w:adjustRightInd/>
              <w:ind w:firstLine="0"/>
              <w:rPr>
                <w:lang w:val="de-DE" w:eastAsia="en-US"/>
              </w:rPr>
            </w:pPr>
            <w:r w:rsidRPr="00B71369">
              <w:rPr>
                <w:lang w:val="de-DE" w:eastAsia="en-US"/>
              </w:rPr>
              <w:t>c. le Quartier Latin</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253"/>
        </w:trPr>
        <w:tc>
          <w:tcPr>
            <w:tcW w:w="1286" w:type="pct"/>
          </w:tcPr>
          <w:p w:rsidR="00DD0641" w:rsidRPr="00B71369" w:rsidRDefault="00DD0641" w:rsidP="0080488B">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1711" w:type="pct"/>
          </w:tcPr>
          <w:p w:rsidR="00DD0641" w:rsidRPr="00B71369" w:rsidRDefault="00DD0641"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Pr>
          <w:p w:rsidR="00DD0641" w:rsidRPr="00B71369" w:rsidRDefault="00DD0641" w:rsidP="0080488B">
            <w:pPr>
              <w:pStyle w:val="Style14"/>
              <w:widowControl/>
              <w:ind w:firstLine="0"/>
              <w:rPr>
                <w:lang w:eastAsia="en-US"/>
              </w:rPr>
            </w:pPr>
            <w:r w:rsidRPr="00B71369">
              <w:rPr>
                <w:lang w:eastAsia="en-US"/>
              </w:rPr>
              <w:t xml:space="preserve">Контрольная работа </w:t>
            </w:r>
          </w:p>
        </w:tc>
        <w:tc>
          <w:tcPr>
            <w:tcW w:w="408"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p>
        </w:tc>
      </w:tr>
      <w:tr w:rsidR="00DD0641" w:rsidRPr="00B71369" w:rsidTr="005C2C00">
        <w:trPr>
          <w:trHeight w:val="373"/>
        </w:trPr>
        <w:tc>
          <w:tcPr>
            <w:tcW w:w="1286" w:type="pct"/>
          </w:tcPr>
          <w:p w:rsidR="00DD0641" w:rsidRPr="00B71369" w:rsidRDefault="00DD0641"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Pr>
          <w:p w:rsidR="00DD0641" w:rsidRPr="00B71369" w:rsidRDefault="00DD0641" w:rsidP="0080488B">
            <w:pPr>
              <w:pStyle w:val="Style14"/>
              <w:widowControl/>
              <w:ind w:firstLine="0"/>
              <w:jc w:val="left"/>
              <w:rPr>
                <w:color w:val="000000"/>
                <w:lang w:eastAsia="en-US"/>
              </w:rPr>
            </w:pPr>
          </w:p>
        </w:tc>
        <w:tc>
          <w:tcPr>
            <w:tcW w:w="1595" w:type="pct"/>
          </w:tcPr>
          <w:p w:rsidR="00DD0641" w:rsidRPr="00B71369" w:rsidRDefault="00DD0641" w:rsidP="0080488B">
            <w:pPr>
              <w:pStyle w:val="Style14"/>
              <w:widowControl/>
              <w:ind w:firstLine="0"/>
              <w:jc w:val="left"/>
              <w:rPr>
                <w:color w:val="000000"/>
                <w:lang w:eastAsia="en-US"/>
              </w:rPr>
            </w:pPr>
          </w:p>
        </w:tc>
        <w:tc>
          <w:tcPr>
            <w:tcW w:w="408" w:type="pct"/>
          </w:tcPr>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Pr>
          <w:p w:rsidR="00DD0641" w:rsidRPr="00B71369" w:rsidRDefault="00DD0641" w:rsidP="0080488B">
            <w:pPr>
              <w:pStyle w:val="Style14"/>
              <w:widowControl/>
              <w:ind w:firstLine="0"/>
              <w:jc w:val="left"/>
              <w:rPr>
                <w:lang w:eastAsia="en-US"/>
              </w:rPr>
            </w:pPr>
            <w:r w:rsidRPr="00B71369">
              <w:rPr>
                <w:lang w:eastAsia="en-US"/>
              </w:rPr>
              <w:t>Составление аннотации к тексту</w:t>
            </w:r>
          </w:p>
        </w:tc>
        <w:tc>
          <w:tcPr>
            <w:tcW w:w="1595" w:type="pct"/>
          </w:tcPr>
          <w:p w:rsidR="00DD0641" w:rsidRPr="00F95395" w:rsidRDefault="00DD0641" w:rsidP="0080488B">
            <w:pPr>
              <w:pStyle w:val="Style14"/>
              <w:widowControl/>
              <w:ind w:firstLine="0"/>
              <w:rPr>
                <w:b/>
                <w:i/>
                <w:lang w:val="it-IT" w:eastAsia="en-US"/>
              </w:rPr>
            </w:pPr>
            <w:r w:rsidRPr="00F95395">
              <w:rPr>
                <w:b/>
                <w:i/>
                <w:lang w:val="it-IT" w:eastAsia="en-US"/>
              </w:rPr>
              <w:t>Répondez aux questions ci-dessous:</w:t>
            </w:r>
          </w:p>
          <w:p w:rsidR="00DD0641" w:rsidRPr="00F95395" w:rsidRDefault="00DD0641" w:rsidP="0080488B">
            <w:pPr>
              <w:shd w:val="clear" w:color="auto" w:fill="FFFFFF"/>
              <w:ind w:firstLine="0"/>
              <w:rPr>
                <w:lang w:val="it-IT" w:eastAsia="en-US"/>
              </w:rPr>
            </w:pPr>
            <w:r w:rsidRPr="00F95395">
              <w:rPr>
                <w:lang w:val="it-IT" w:eastAsia="en-US"/>
              </w:rPr>
              <w:t>1.À quoi est liée l'histoire du complexe métallurgique de Magnitogorsk?</w:t>
            </w:r>
          </w:p>
          <w:p w:rsidR="00DD0641" w:rsidRPr="00F95395" w:rsidRDefault="00DD0641" w:rsidP="0080488B">
            <w:pPr>
              <w:shd w:val="clear" w:color="auto" w:fill="FFFFFF"/>
              <w:ind w:firstLine="0"/>
              <w:rPr>
                <w:lang w:val="it-IT" w:eastAsia="en-US"/>
              </w:rPr>
            </w:pPr>
            <w:r w:rsidRPr="00F95395">
              <w:rPr>
                <w:lang w:val="it-IT" w:eastAsia="en-US"/>
              </w:rPr>
              <w:t xml:space="preserve">  2. Quand a été fondée la ville de Magnitogorsk?</w:t>
            </w:r>
          </w:p>
          <w:p w:rsidR="00DD0641" w:rsidRPr="00F95395" w:rsidRDefault="00DD0641" w:rsidP="0080488B">
            <w:pPr>
              <w:shd w:val="clear" w:color="auto" w:fill="FFFFFF"/>
              <w:ind w:firstLine="0"/>
              <w:rPr>
                <w:lang w:val="it-IT" w:eastAsia="en-US"/>
              </w:rPr>
            </w:pPr>
            <w:r w:rsidRPr="00F95395">
              <w:rPr>
                <w:lang w:val="it-IT" w:eastAsia="en-US"/>
              </w:rPr>
              <w:t>3. Pourquoi la ville de Magnitogorsk est-elle souvent appelée "le phénomène"?</w:t>
            </w:r>
          </w:p>
          <w:p w:rsidR="00DD0641" w:rsidRPr="00B71369" w:rsidRDefault="00DD0641" w:rsidP="0080488B">
            <w:pPr>
              <w:shd w:val="clear" w:color="auto" w:fill="FFFFFF"/>
              <w:ind w:firstLine="0"/>
              <w:rPr>
                <w:lang w:val="en-US" w:eastAsia="en-US"/>
              </w:rPr>
            </w:pPr>
            <w:r w:rsidRPr="00F95395">
              <w:rPr>
                <w:lang w:val="it-IT" w:eastAsia="en-US"/>
              </w:rPr>
              <w:t>4.  Grâce à qui </w:t>
            </w:r>
            <w:hyperlink r:id="rId105" w:tooltip=" Vocabulaire sur le thème  : Le complexe métallurgique" w:history="1">
              <w:r w:rsidRPr="00F95395">
                <w:rPr>
                  <w:rStyle w:val="Hyperlink"/>
                  <w:lang w:val="it-IT" w:eastAsia="en-US"/>
                </w:rPr>
                <w:t>le complexe métallurgique</w:t>
              </w:r>
            </w:hyperlink>
            <w:r w:rsidRPr="00F95395">
              <w:rPr>
                <w:lang w:val="it-IT" w:eastAsia="en-US"/>
              </w:rPr>
              <w:t> a-t-il été érigé?  </w:t>
            </w:r>
            <w:r w:rsidRPr="00B71369">
              <w:rPr>
                <w:lang w:val="en-US" w:eastAsia="en-US"/>
              </w:rPr>
              <w:t>5. Quand a été mis à feu le premier haut fourneau?</w:t>
            </w:r>
          </w:p>
          <w:p w:rsidR="00DD0641" w:rsidRPr="00F95395" w:rsidRDefault="00DD0641" w:rsidP="0080488B">
            <w:pPr>
              <w:shd w:val="clear" w:color="auto" w:fill="FFFFFF"/>
              <w:ind w:firstLine="0"/>
              <w:rPr>
                <w:lang w:val="it-IT" w:eastAsia="en-US"/>
              </w:rPr>
            </w:pPr>
            <w:r w:rsidRPr="00B71369">
              <w:rPr>
                <w:lang w:val="en-US" w:eastAsia="en-US"/>
              </w:rPr>
              <w:t xml:space="preserve"> 6.  Par quoi ont été étonnés les ingénieurs étrangers? </w:t>
            </w:r>
            <w:r w:rsidRPr="00F95395">
              <w:rPr>
                <w:lang w:val="it-IT" w:eastAsia="en-US"/>
              </w:rPr>
              <w:t>7. Où est </w:t>
            </w:r>
            <w:hyperlink r:id="rId106" w:tooltip="Vocabulaire sur le thème  : connu" w:history="1">
              <w:r w:rsidRPr="00F95395">
                <w:rPr>
                  <w:rStyle w:val="Hyperlink"/>
                  <w:lang w:val="it-IT" w:eastAsia="en-US"/>
                </w:rPr>
                <w:t>connu</w:t>
              </w:r>
            </w:hyperlink>
            <w:r w:rsidRPr="00F95395">
              <w:rPr>
                <w:lang w:val="it-IT" w:eastAsia="en-US"/>
              </w:rPr>
              <w:t>e la production du complexe métallurgique de Magnitogorsk?     8. De quoi est est fière l'entreprise métallurgique de Magnitogorsk? 9.     Quelle est la mission du complexe métallurgique de Magnitogorsk?</w:t>
            </w:r>
          </w:p>
          <w:p w:rsidR="00DD0641" w:rsidRPr="00B71369" w:rsidRDefault="00DD0641" w:rsidP="0080488B">
            <w:pPr>
              <w:pStyle w:val="Style14"/>
              <w:widowControl/>
              <w:ind w:firstLine="0"/>
              <w:rPr>
                <w:lang w:val="de-DE" w:eastAsia="en-US"/>
              </w:rPr>
            </w:pPr>
            <w:r w:rsidRPr="00F95395">
              <w:rPr>
                <w:b/>
                <w:i/>
                <w:lang w:val="it-IT" w:eastAsia="en-US"/>
              </w:rPr>
              <w:t xml:space="preserve">Autour du sujet:   </w:t>
            </w:r>
            <w:r w:rsidRPr="00F95395">
              <w:rPr>
                <w:shd w:val="clear" w:color="auto" w:fill="FFFFFF"/>
                <w:lang w:val="it-IT" w:eastAsia="en-US"/>
              </w:rPr>
              <w:t xml:space="preserve">Dites ce que vous saviez sur l’histoire du du complexe métallurgique de Magnitogorsk avant de lire le texte. </w:t>
            </w:r>
            <w:r w:rsidRPr="00B71369">
              <w:rPr>
                <w:shd w:val="clear" w:color="auto" w:fill="FFFFFF"/>
                <w:lang w:val="en-US" w:eastAsia="en-US"/>
              </w:rPr>
              <w:t>Dites ce que vous en savez maintenant.</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Pr>
          <w:p w:rsidR="00DD0641" w:rsidRPr="00B71369" w:rsidRDefault="00DD0641"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Pr>
          <w:p w:rsidR="00DD0641" w:rsidRPr="00B71369" w:rsidRDefault="00DD0641"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spacing w:val="4"/>
                <w:kern w:val="16"/>
                <w:lang w:eastAsia="en-US"/>
              </w:rPr>
              <w:t xml:space="preserve"> </w:t>
            </w:r>
            <w:r w:rsidRPr="00B71369">
              <w:rPr>
                <w:b/>
                <w:i/>
                <w:iCs/>
                <w:spacing w:val="4"/>
                <w:kern w:val="16"/>
                <w:lang w:val="fr-FR" w:eastAsia="en-US"/>
              </w:rPr>
              <w:t>Futur simple :</w:t>
            </w:r>
          </w:p>
          <w:p w:rsidR="00DD0641" w:rsidRPr="00B71369" w:rsidRDefault="00DD0641"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w:t>
            </w:r>
            <w:r w:rsidRPr="00B71369">
              <w:rPr>
                <w:spacing w:val="4"/>
                <w:kern w:val="16"/>
                <w:lang w:val="en-US" w:eastAsia="en-US"/>
              </w:rPr>
              <w:t xml:space="preserve"> </w:t>
            </w:r>
            <w:r w:rsidRPr="00B71369">
              <w:rPr>
                <w:spacing w:val="4"/>
                <w:kern w:val="16"/>
                <w:lang w:val="fr-FR" w:eastAsia="en-US"/>
              </w:rPr>
              <w:t>huit heures.</w:t>
            </w:r>
            <w:r w:rsidRPr="00B71369">
              <w:rPr>
                <w:spacing w:val="4"/>
                <w:kern w:val="16"/>
                <w:lang w:val="en-US" w:eastAsia="en-US"/>
              </w:rPr>
              <w:t xml:space="preserve"> </w:t>
            </w:r>
            <w:r w:rsidRPr="00B71369">
              <w:rPr>
                <w:spacing w:val="4"/>
                <w:kern w:val="16"/>
                <w:lang w:val="fr-FR" w:eastAsia="en-US"/>
              </w:rPr>
              <w:t>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Pr>
          <w:p w:rsidR="00DD0641" w:rsidRPr="00B71369" w:rsidRDefault="00DD0641" w:rsidP="0080488B">
            <w:pPr>
              <w:pStyle w:val="Style14"/>
              <w:widowControl/>
              <w:ind w:firstLine="0"/>
              <w:jc w:val="left"/>
              <w:rPr>
                <w:lang w:eastAsia="en-US"/>
              </w:rPr>
            </w:pPr>
            <w:r w:rsidRPr="00B71369">
              <w:rPr>
                <w:lang w:eastAsia="en-US"/>
              </w:rPr>
              <w:t>Выборочный опрос</w:t>
            </w:r>
          </w:p>
        </w:tc>
        <w:tc>
          <w:tcPr>
            <w:tcW w:w="1595" w:type="pct"/>
          </w:tcPr>
          <w:p w:rsidR="00DD0641" w:rsidRPr="00377729" w:rsidRDefault="00DD0641" w:rsidP="0080488B">
            <w:pPr>
              <w:pStyle w:val="Style14"/>
              <w:widowControl/>
              <w:ind w:firstLine="0"/>
              <w:rPr>
                <w:b/>
                <w:i/>
                <w:lang w:val="en-US" w:eastAsia="en-US"/>
              </w:rPr>
            </w:pPr>
            <w:r w:rsidRPr="00B71369">
              <w:rPr>
                <w:b/>
                <w:i/>
                <w:lang w:val="de-DE" w:eastAsia="en-US"/>
              </w:rPr>
              <w:t>Autour</w:t>
            </w:r>
            <w:r w:rsidRPr="00377729">
              <w:rPr>
                <w:b/>
                <w:i/>
                <w:lang w:val="en-US" w:eastAsia="en-US"/>
              </w:rPr>
              <w:t xml:space="preserve"> </w:t>
            </w:r>
            <w:r w:rsidRPr="00B71369">
              <w:rPr>
                <w:b/>
                <w:i/>
                <w:lang w:val="de-DE" w:eastAsia="en-US"/>
              </w:rPr>
              <w:t>du</w:t>
            </w:r>
            <w:r w:rsidRPr="00377729">
              <w:rPr>
                <w:b/>
                <w:i/>
                <w:lang w:val="en-US" w:eastAsia="en-US"/>
              </w:rPr>
              <w:t xml:space="preserve"> </w:t>
            </w:r>
            <w:r w:rsidRPr="00B71369">
              <w:rPr>
                <w:b/>
                <w:i/>
                <w:lang w:val="de-DE" w:eastAsia="en-US"/>
              </w:rPr>
              <w:t>sujet</w:t>
            </w:r>
            <w:r w:rsidRPr="00377729">
              <w:rPr>
                <w:b/>
                <w:i/>
                <w:lang w:val="en-US" w:eastAsia="en-US"/>
              </w:rPr>
              <w:t xml:space="preserve">:   </w:t>
            </w:r>
          </w:p>
          <w:p w:rsidR="00DD0641" w:rsidRPr="00377729" w:rsidRDefault="00DD0641" w:rsidP="0080488B">
            <w:pPr>
              <w:pStyle w:val="Style14"/>
              <w:widowControl/>
              <w:ind w:firstLine="0"/>
              <w:rPr>
                <w:lang w:val="en-US" w:eastAsia="en-US"/>
              </w:rPr>
            </w:pPr>
            <w:r w:rsidRPr="00377729">
              <w:rPr>
                <w:b/>
                <w:i/>
                <w:lang w:val="en-US" w:eastAsia="en-US"/>
              </w:rPr>
              <w:t xml:space="preserve">1. </w:t>
            </w:r>
            <w:r w:rsidRPr="00B71369">
              <w:rPr>
                <w:lang w:val="en-US" w:eastAsia="en-US"/>
              </w:rPr>
              <w:t>Une</w:t>
            </w:r>
            <w:r w:rsidRPr="00377729">
              <w:rPr>
                <w:lang w:val="en-US" w:eastAsia="en-US"/>
              </w:rPr>
              <w:t xml:space="preserve"> </w:t>
            </w:r>
            <w:r w:rsidRPr="00B71369">
              <w:rPr>
                <w:lang w:val="en-US" w:eastAsia="en-US"/>
              </w:rPr>
              <w:t>grande</w:t>
            </w:r>
            <w:r w:rsidRPr="00377729">
              <w:rPr>
                <w:lang w:val="en-US" w:eastAsia="en-US"/>
              </w:rPr>
              <w:t xml:space="preserve"> </w:t>
            </w:r>
            <w:r w:rsidRPr="00B71369">
              <w:rPr>
                <w:lang w:val="en-US" w:eastAsia="en-US"/>
              </w:rPr>
              <w:t>influence</w:t>
            </w:r>
            <w:r w:rsidRPr="00377729">
              <w:rPr>
                <w:lang w:val="en-US" w:eastAsia="en-US"/>
              </w:rPr>
              <w:t xml:space="preserve"> </w:t>
            </w:r>
            <w:r w:rsidRPr="00B71369">
              <w:rPr>
                <w:lang w:val="en-US" w:eastAsia="en-US"/>
              </w:rPr>
              <w:t>du</w:t>
            </w:r>
            <w:r w:rsidRPr="00377729">
              <w:rPr>
                <w:lang w:val="en-US" w:eastAsia="en-US"/>
              </w:rPr>
              <w:t xml:space="preserve"> </w:t>
            </w:r>
            <w:r w:rsidRPr="00B71369">
              <w:rPr>
                <w:lang w:val="en-US" w:eastAsia="en-US"/>
              </w:rPr>
              <w:t>d</w:t>
            </w:r>
            <w:r w:rsidRPr="00377729">
              <w:rPr>
                <w:lang w:val="en-US" w:eastAsia="en-US"/>
              </w:rPr>
              <w:t>é</w:t>
            </w:r>
            <w:r w:rsidRPr="00B71369">
              <w:rPr>
                <w:lang w:val="en-US" w:eastAsia="en-US"/>
              </w:rPr>
              <w:t>veloppement</w:t>
            </w:r>
            <w:r w:rsidRPr="00377729">
              <w:rPr>
                <w:lang w:val="en-US" w:eastAsia="en-US"/>
              </w:rPr>
              <w:t xml:space="preserve"> </w:t>
            </w:r>
            <w:r w:rsidRPr="00B71369">
              <w:rPr>
                <w:lang w:val="en-US" w:eastAsia="en-US"/>
              </w:rPr>
              <w:t>de</w:t>
            </w:r>
            <w:r w:rsidRPr="00377729">
              <w:rPr>
                <w:lang w:val="en-US" w:eastAsia="en-US"/>
              </w:rPr>
              <w:t xml:space="preserve"> </w:t>
            </w:r>
            <w:r w:rsidRPr="00B71369">
              <w:rPr>
                <w:lang w:val="en-US" w:eastAsia="en-US"/>
              </w:rPr>
              <w:t>la</w:t>
            </w:r>
            <w:r w:rsidRPr="00377729">
              <w:rPr>
                <w:lang w:val="en-US" w:eastAsia="en-US"/>
              </w:rPr>
              <w:t xml:space="preserve"> </w:t>
            </w:r>
            <w:r w:rsidRPr="00B71369">
              <w:rPr>
                <w:lang w:val="en-US" w:eastAsia="en-US"/>
              </w:rPr>
              <w:t>technique</w:t>
            </w:r>
            <w:r w:rsidRPr="00377729">
              <w:rPr>
                <w:lang w:val="en-US" w:eastAsia="en-US"/>
              </w:rPr>
              <w:t xml:space="preserve">, </w:t>
            </w:r>
            <w:r w:rsidRPr="00B71369">
              <w:rPr>
                <w:lang w:val="en-US" w:eastAsia="en-US"/>
              </w:rPr>
              <w:t>de</w:t>
            </w:r>
            <w:r w:rsidRPr="00377729">
              <w:rPr>
                <w:lang w:val="en-US" w:eastAsia="en-US"/>
              </w:rPr>
              <w:t xml:space="preserve"> </w:t>
            </w:r>
            <w:r w:rsidRPr="00B71369">
              <w:rPr>
                <w:lang w:val="en-US" w:eastAsia="en-US"/>
              </w:rPr>
              <w:t>la</w:t>
            </w:r>
            <w:r w:rsidRPr="00377729">
              <w:rPr>
                <w:lang w:val="en-US" w:eastAsia="en-US"/>
              </w:rPr>
              <w:t xml:space="preserve"> </w:t>
            </w:r>
            <w:r w:rsidRPr="00B71369">
              <w:rPr>
                <w:lang w:val="en-US" w:eastAsia="en-US"/>
              </w:rPr>
              <w:t>construction</w:t>
            </w:r>
            <w:r w:rsidRPr="00377729">
              <w:rPr>
                <w:lang w:val="en-US" w:eastAsia="en-US"/>
              </w:rPr>
              <w:t xml:space="preserve"> </w:t>
            </w:r>
            <w:r w:rsidRPr="00B71369">
              <w:rPr>
                <w:lang w:val="en-US" w:eastAsia="en-US"/>
              </w:rPr>
              <w:t>des</w:t>
            </w:r>
            <w:r w:rsidRPr="00377729">
              <w:rPr>
                <w:lang w:val="en-US" w:eastAsia="en-US"/>
              </w:rPr>
              <w:t xml:space="preserve"> </w:t>
            </w:r>
            <w:r w:rsidRPr="00B71369">
              <w:rPr>
                <w:lang w:val="en-US" w:eastAsia="en-US"/>
              </w:rPr>
              <w:t>usines</w:t>
            </w:r>
            <w:r w:rsidRPr="00377729">
              <w:rPr>
                <w:lang w:val="en-US" w:eastAsia="en-US"/>
              </w:rPr>
              <w:t xml:space="preserve">, </w:t>
            </w:r>
            <w:r w:rsidRPr="00B71369">
              <w:rPr>
                <w:lang w:val="en-US" w:eastAsia="en-US"/>
              </w:rPr>
              <w:t>du</w:t>
            </w:r>
            <w:r w:rsidRPr="00377729">
              <w:rPr>
                <w:lang w:val="en-US" w:eastAsia="en-US"/>
              </w:rPr>
              <w:t xml:space="preserve"> </w:t>
            </w:r>
            <w:r w:rsidRPr="00B71369">
              <w:rPr>
                <w:lang w:val="en-US" w:eastAsia="en-US"/>
              </w:rPr>
              <w:t>d</w:t>
            </w:r>
            <w:r w:rsidRPr="00377729">
              <w:rPr>
                <w:lang w:val="en-US" w:eastAsia="en-US"/>
              </w:rPr>
              <w:t>é</w:t>
            </w:r>
            <w:r w:rsidRPr="00B71369">
              <w:rPr>
                <w:lang w:val="en-US" w:eastAsia="en-US"/>
              </w:rPr>
              <w:t>veloppement</w:t>
            </w:r>
            <w:r w:rsidRPr="00377729">
              <w:rPr>
                <w:lang w:val="en-US" w:eastAsia="en-US"/>
              </w:rPr>
              <w:t xml:space="preserve"> </w:t>
            </w:r>
            <w:r w:rsidRPr="00B71369">
              <w:rPr>
                <w:lang w:val="en-US" w:eastAsia="en-US"/>
              </w:rPr>
              <w:t>des</w:t>
            </w:r>
            <w:r w:rsidRPr="00377729">
              <w:rPr>
                <w:lang w:val="en-US" w:eastAsia="en-US"/>
              </w:rPr>
              <w:t xml:space="preserve"> </w:t>
            </w:r>
            <w:r w:rsidRPr="00B71369">
              <w:rPr>
                <w:lang w:val="en-US" w:eastAsia="en-US"/>
              </w:rPr>
              <w:t>grandes</w:t>
            </w:r>
            <w:r w:rsidRPr="00377729">
              <w:rPr>
                <w:lang w:val="en-US" w:eastAsia="en-US"/>
              </w:rPr>
              <w:t xml:space="preserve"> </w:t>
            </w:r>
            <w:r w:rsidRPr="00B71369">
              <w:rPr>
                <w:lang w:val="en-US" w:eastAsia="en-US"/>
              </w:rPr>
              <w:t>villes</w:t>
            </w:r>
            <w:r w:rsidRPr="00377729">
              <w:rPr>
                <w:lang w:val="en-US" w:eastAsia="en-US"/>
              </w:rPr>
              <w:t xml:space="preserve"> </w:t>
            </w:r>
            <w:r w:rsidRPr="00B71369">
              <w:rPr>
                <w:lang w:val="en-US" w:eastAsia="en-US"/>
              </w:rPr>
              <w:t>sur</w:t>
            </w:r>
            <w:r w:rsidRPr="00377729">
              <w:rPr>
                <w:lang w:val="en-US" w:eastAsia="en-US"/>
              </w:rPr>
              <w:t xml:space="preserve"> </w:t>
            </w:r>
            <w:r w:rsidRPr="00B71369">
              <w:rPr>
                <w:lang w:val="en-US" w:eastAsia="en-US"/>
              </w:rPr>
              <w:t>la</w:t>
            </w:r>
            <w:r w:rsidRPr="00377729">
              <w:rPr>
                <w:lang w:val="en-US" w:eastAsia="en-US"/>
              </w:rPr>
              <w:t xml:space="preserve"> </w:t>
            </w:r>
            <w:r w:rsidRPr="00B71369">
              <w:rPr>
                <w:lang w:val="en-US" w:eastAsia="en-US"/>
              </w:rPr>
              <w:t>nature</w:t>
            </w:r>
            <w:r w:rsidRPr="00377729">
              <w:rPr>
                <w:lang w:val="en-US" w:eastAsia="en-US"/>
              </w:rPr>
              <w:t>.</w:t>
            </w:r>
          </w:p>
          <w:p w:rsidR="00DD0641" w:rsidRPr="00377729" w:rsidRDefault="00DD0641" w:rsidP="0080488B">
            <w:pPr>
              <w:pStyle w:val="Style14"/>
              <w:widowControl/>
              <w:ind w:firstLine="0"/>
              <w:rPr>
                <w:b/>
                <w:i/>
                <w:lang w:val="en-US" w:eastAsia="en-US"/>
              </w:rPr>
            </w:pPr>
            <w:r w:rsidRPr="00377729">
              <w:rPr>
                <w:b/>
                <w:i/>
                <w:lang w:val="en-US" w:eastAsia="en-US"/>
              </w:rPr>
              <w:t>2.</w:t>
            </w:r>
            <w:r w:rsidRPr="00377729">
              <w:rPr>
                <w:lang w:val="en-US" w:eastAsia="en-US"/>
              </w:rPr>
              <w:t xml:space="preserve"> </w:t>
            </w:r>
            <w:r w:rsidRPr="00B71369">
              <w:rPr>
                <w:lang w:val="en-US" w:eastAsia="en-US"/>
              </w:rPr>
              <w:t>La</w:t>
            </w:r>
            <w:r w:rsidRPr="00377729">
              <w:rPr>
                <w:lang w:val="en-US" w:eastAsia="en-US"/>
              </w:rPr>
              <w:t xml:space="preserve"> </w:t>
            </w:r>
            <w:r w:rsidRPr="00B71369">
              <w:rPr>
                <w:lang w:val="en-US" w:eastAsia="en-US"/>
              </w:rPr>
              <w:t>pollution</w:t>
            </w:r>
            <w:r w:rsidRPr="00377729">
              <w:rPr>
                <w:lang w:val="en-US" w:eastAsia="en-US"/>
              </w:rPr>
              <w:t xml:space="preserve"> </w:t>
            </w:r>
            <w:r w:rsidRPr="00B71369">
              <w:rPr>
                <w:lang w:val="en-US" w:eastAsia="en-US"/>
              </w:rPr>
              <w:t>de</w:t>
            </w:r>
            <w:r w:rsidRPr="00377729">
              <w:rPr>
                <w:lang w:val="en-US" w:eastAsia="en-US"/>
              </w:rPr>
              <w:t xml:space="preserve"> </w:t>
            </w:r>
            <w:r w:rsidRPr="00B71369">
              <w:rPr>
                <w:lang w:val="en-US" w:eastAsia="en-US"/>
              </w:rPr>
              <w:t>l</w:t>
            </w:r>
            <w:r w:rsidRPr="00377729">
              <w:rPr>
                <w:lang w:val="en-US" w:eastAsia="en-US"/>
              </w:rPr>
              <w:t>’</w:t>
            </w:r>
            <w:r w:rsidRPr="00B71369">
              <w:rPr>
                <w:lang w:val="en-US" w:eastAsia="en-US"/>
              </w:rPr>
              <w:t>air</w:t>
            </w:r>
            <w:r w:rsidRPr="00377729">
              <w:rPr>
                <w:lang w:val="en-US" w:eastAsia="en-US"/>
              </w:rPr>
              <w:t xml:space="preserve"> </w:t>
            </w:r>
            <w:r w:rsidRPr="00B71369">
              <w:rPr>
                <w:lang w:val="en-US" w:eastAsia="en-US"/>
              </w:rPr>
              <w:t>et</w:t>
            </w:r>
            <w:r w:rsidRPr="00377729">
              <w:rPr>
                <w:lang w:val="en-US" w:eastAsia="en-US"/>
              </w:rPr>
              <w:t xml:space="preserve"> </w:t>
            </w:r>
            <w:r w:rsidRPr="00B71369">
              <w:rPr>
                <w:lang w:val="en-US" w:eastAsia="en-US"/>
              </w:rPr>
              <w:t>de</w:t>
            </w:r>
            <w:r w:rsidRPr="00377729">
              <w:rPr>
                <w:lang w:val="en-US" w:eastAsia="en-US"/>
              </w:rPr>
              <w:t xml:space="preserve"> </w:t>
            </w:r>
            <w:r w:rsidRPr="00B71369">
              <w:rPr>
                <w:lang w:val="en-US" w:eastAsia="en-US"/>
              </w:rPr>
              <w:t>l</w:t>
            </w:r>
            <w:r w:rsidRPr="00377729">
              <w:rPr>
                <w:lang w:val="en-US" w:eastAsia="en-US"/>
              </w:rPr>
              <w:t>’</w:t>
            </w:r>
            <w:r w:rsidRPr="00B71369">
              <w:rPr>
                <w:lang w:val="en-US" w:eastAsia="en-US"/>
              </w:rPr>
              <w:t>eau</w:t>
            </w:r>
            <w:r w:rsidRPr="00377729">
              <w:rPr>
                <w:lang w:val="en-US" w:eastAsia="en-US"/>
              </w:rPr>
              <w:t xml:space="preserve">. 3. </w:t>
            </w:r>
            <w:r w:rsidRPr="00B71369">
              <w:rPr>
                <w:lang w:val="en-US" w:eastAsia="en-US"/>
              </w:rPr>
              <w:t>Le</w:t>
            </w:r>
            <w:r w:rsidRPr="00377729">
              <w:rPr>
                <w:lang w:val="en-US" w:eastAsia="en-US"/>
              </w:rPr>
              <w:t xml:space="preserve"> </w:t>
            </w:r>
            <w:r w:rsidRPr="00B71369">
              <w:rPr>
                <w:lang w:val="en-US" w:eastAsia="en-US"/>
              </w:rPr>
              <w:t>probl</w:t>
            </w:r>
            <w:r w:rsidRPr="00377729">
              <w:rPr>
                <w:lang w:val="en-US" w:eastAsia="en-US"/>
              </w:rPr>
              <w:t>è</w:t>
            </w:r>
            <w:r w:rsidRPr="00B71369">
              <w:rPr>
                <w:lang w:val="en-US" w:eastAsia="en-US"/>
              </w:rPr>
              <w:t>me</w:t>
            </w:r>
            <w:r w:rsidRPr="00377729">
              <w:rPr>
                <w:lang w:val="en-US" w:eastAsia="en-US"/>
              </w:rPr>
              <w:t xml:space="preserve"> </w:t>
            </w:r>
            <w:r w:rsidRPr="00B71369">
              <w:rPr>
                <w:lang w:val="en-US" w:eastAsia="en-US"/>
              </w:rPr>
              <w:t>des</w:t>
            </w:r>
            <w:r w:rsidRPr="00377729">
              <w:rPr>
                <w:lang w:val="en-US" w:eastAsia="en-US"/>
              </w:rPr>
              <w:t xml:space="preserve"> </w:t>
            </w:r>
            <w:r w:rsidRPr="00B71369">
              <w:rPr>
                <w:lang w:val="en-US" w:eastAsia="en-US"/>
              </w:rPr>
              <w:t>d</w:t>
            </w:r>
            <w:r w:rsidRPr="00377729">
              <w:rPr>
                <w:lang w:val="en-US" w:eastAsia="en-US"/>
              </w:rPr>
              <w:t>é</w:t>
            </w:r>
            <w:r w:rsidRPr="00B71369">
              <w:rPr>
                <w:lang w:val="en-US" w:eastAsia="en-US"/>
              </w:rPr>
              <w:t>chets</w:t>
            </w:r>
            <w:r w:rsidRPr="00377729">
              <w:rPr>
                <w:lang w:val="en-US" w:eastAsia="en-US"/>
              </w:rPr>
              <w:t xml:space="preserve"> </w:t>
            </w:r>
            <w:r w:rsidRPr="00B71369">
              <w:rPr>
                <w:lang w:val="en-US" w:eastAsia="en-US"/>
              </w:rPr>
              <w:t>solides</w:t>
            </w:r>
            <w:r w:rsidRPr="00377729">
              <w:rPr>
                <w:lang w:val="en-US" w:eastAsia="en-US"/>
              </w:rPr>
              <w:t xml:space="preserve"> (</w:t>
            </w:r>
            <w:r w:rsidRPr="00B71369">
              <w:rPr>
                <w:lang w:val="en-US" w:eastAsia="en-US"/>
              </w:rPr>
              <w:t>ordures</w:t>
            </w:r>
            <w:r w:rsidRPr="00377729">
              <w:rPr>
                <w:lang w:val="en-US" w:eastAsia="en-US"/>
              </w:rPr>
              <w:t xml:space="preserve"> </w:t>
            </w:r>
            <w:r w:rsidRPr="00B71369">
              <w:rPr>
                <w:lang w:val="en-US" w:eastAsia="en-US"/>
              </w:rPr>
              <w:t>m</w:t>
            </w:r>
            <w:r w:rsidRPr="00377729">
              <w:rPr>
                <w:lang w:val="en-US" w:eastAsia="en-US"/>
              </w:rPr>
              <w:t>é</w:t>
            </w:r>
            <w:r w:rsidRPr="00B71369">
              <w:rPr>
                <w:lang w:val="en-US" w:eastAsia="en-US"/>
              </w:rPr>
              <w:t>nag</w:t>
            </w:r>
            <w:r w:rsidRPr="00377729">
              <w:rPr>
                <w:lang w:val="en-US" w:eastAsia="en-US"/>
              </w:rPr>
              <w:t>è</w:t>
            </w:r>
            <w:r w:rsidRPr="00B71369">
              <w:rPr>
                <w:lang w:val="en-US" w:eastAsia="en-US"/>
              </w:rPr>
              <w:t>res</w:t>
            </w:r>
            <w:r w:rsidRPr="00377729">
              <w:rPr>
                <w:lang w:val="en-US" w:eastAsia="en-US"/>
              </w:rPr>
              <w:t xml:space="preserve">, </w:t>
            </w:r>
            <w:r w:rsidRPr="00B71369">
              <w:rPr>
                <w:lang w:val="en-US" w:eastAsia="en-US"/>
              </w:rPr>
              <w:t>carcasses</w:t>
            </w:r>
            <w:r w:rsidRPr="00377729">
              <w:rPr>
                <w:lang w:val="en-US" w:eastAsia="en-US"/>
              </w:rPr>
              <w:t xml:space="preserve"> </w:t>
            </w:r>
            <w:r w:rsidRPr="00B71369">
              <w:rPr>
                <w:lang w:val="en-US" w:eastAsia="en-US"/>
              </w:rPr>
              <w:t>de</w:t>
            </w:r>
            <w:r w:rsidRPr="00377729">
              <w:rPr>
                <w:lang w:val="en-US" w:eastAsia="en-US"/>
              </w:rPr>
              <w:t xml:space="preserve"> </w:t>
            </w:r>
            <w:r w:rsidRPr="00B71369">
              <w:rPr>
                <w:lang w:val="en-US" w:eastAsia="en-US"/>
              </w:rPr>
              <w:t>voiture</w:t>
            </w:r>
            <w:r w:rsidRPr="00377729">
              <w:rPr>
                <w:lang w:val="en-US" w:eastAsia="en-US"/>
              </w:rPr>
              <w:t xml:space="preserve">, </w:t>
            </w:r>
            <w:r w:rsidRPr="00B71369">
              <w:rPr>
                <w:lang w:val="en-US" w:eastAsia="en-US"/>
              </w:rPr>
              <w:t>emballages</w:t>
            </w:r>
            <w:r w:rsidRPr="00377729">
              <w:rPr>
                <w:lang w:val="en-US" w:eastAsia="en-US"/>
              </w:rPr>
              <w:t xml:space="preserve"> </w:t>
            </w:r>
            <w:r w:rsidRPr="00B71369">
              <w:rPr>
                <w:lang w:val="en-US" w:eastAsia="en-US"/>
              </w:rPr>
              <w:t>et</w:t>
            </w:r>
            <w:r w:rsidRPr="00377729">
              <w:rPr>
                <w:lang w:val="en-US" w:eastAsia="en-US"/>
              </w:rPr>
              <w:t xml:space="preserve"> </w:t>
            </w:r>
            <w:r w:rsidRPr="00B71369">
              <w:rPr>
                <w:lang w:val="en-US" w:eastAsia="en-US"/>
              </w:rPr>
              <w:t>d</w:t>
            </w:r>
            <w:r w:rsidRPr="00377729">
              <w:rPr>
                <w:lang w:val="en-US" w:eastAsia="en-US"/>
              </w:rPr>
              <w:t>é</w:t>
            </w:r>
            <w:r w:rsidRPr="00B71369">
              <w:rPr>
                <w:lang w:val="en-US" w:eastAsia="en-US"/>
              </w:rPr>
              <w:t>chets</w:t>
            </w:r>
            <w:r w:rsidRPr="00377729">
              <w:rPr>
                <w:lang w:val="en-US" w:eastAsia="en-US"/>
              </w:rPr>
              <w:t xml:space="preserve"> </w:t>
            </w:r>
            <w:r w:rsidRPr="00B71369">
              <w:rPr>
                <w:lang w:val="en-US" w:eastAsia="en-US"/>
              </w:rPr>
              <w:t>radioactifs</w:t>
            </w:r>
            <w:r w:rsidRPr="00377729">
              <w:rPr>
                <w:lang w:val="en-US" w:eastAsia="en-US"/>
              </w:rPr>
              <w:t>).</w:t>
            </w:r>
          </w:p>
          <w:p w:rsidR="00DD0641" w:rsidRPr="00377729" w:rsidRDefault="00DD0641" w:rsidP="0080488B">
            <w:pPr>
              <w:pStyle w:val="Style14"/>
              <w:widowControl/>
              <w:ind w:firstLine="0"/>
              <w:rPr>
                <w:lang w:val="en-US" w:eastAsia="en-US"/>
              </w:rPr>
            </w:pP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Pr>
          <w:p w:rsidR="00DD0641" w:rsidRPr="00B71369" w:rsidRDefault="00DD0641" w:rsidP="0080488B">
            <w:pPr>
              <w:pStyle w:val="Style14"/>
              <w:widowControl/>
              <w:ind w:firstLine="0"/>
              <w:rPr>
                <w:color w:val="000000"/>
                <w:lang w:eastAsia="en-US"/>
              </w:rPr>
            </w:pPr>
            <w:r w:rsidRPr="00B71369">
              <w:rPr>
                <w:color w:val="000000"/>
                <w:lang w:eastAsia="en-US"/>
              </w:rPr>
              <w:t>Устный опрос</w:t>
            </w:r>
          </w:p>
        </w:tc>
        <w:tc>
          <w:tcPr>
            <w:tcW w:w="1595" w:type="pct"/>
          </w:tcPr>
          <w:p w:rsidR="00DD0641" w:rsidRPr="00F95395" w:rsidRDefault="00DD0641" w:rsidP="0080488B">
            <w:pPr>
              <w:pStyle w:val="Style14"/>
              <w:widowControl/>
              <w:ind w:firstLine="0"/>
              <w:rPr>
                <w:b/>
                <w:i/>
                <w:lang w:val="it-IT" w:eastAsia="en-US"/>
              </w:rPr>
            </w:pPr>
            <w:r w:rsidRPr="00F95395">
              <w:rPr>
                <w:b/>
                <w:i/>
                <w:lang w:val="it-IT" w:eastAsia="en-US"/>
              </w:rPr>
              <w:t>Répondez aux questions ci-dessous:</w:t>
            </w:r>
          </w:p>
          <w:p w:rsidR="00DD0641" w:rsidRPr="00B71369" w:rsidRDefault="00DD0641" w:rsidP="0080488B">
            <w:pPr>
              <w:pStyle w:val="Style14"/>
              <w:widowControl/>
              <w:ind w:firstLine="0"/>
              <w:rPr>
                <w:lang w:val="de-DE" w:eastAsia="en-US"/>
              </w:rPr>
            </w:pPr>
            <w:r w:rsidRPr="00F95395">
              <w:rPr>
                <w:lang w:val="it-IT" w:eastAsia="en-US"/>
              </w:rPr>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DD0641" w:rsidRPr="00B71369" w:rsidRDefault="00DD0641"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DD0641" w:rsidRPr="00F95395" w:rsidRDefault="00DD0641" w:rsidP="0080488B">
            <w:pPr>
              <w:ind w:firstLine="0"/>
              <w:rPr>
                <w:lang w:val="it-IT" w:eastAsia="en-US"/>
              </w:rPr>
            </w:pPr>
            <w:r w:rsidRPr="00B71369">
              <w:rPr>
                <w:lang w:val="de-DE" w:eastAsia="en-US"/>
              </w:rPr>
              <w:t xml:space="preserve">1.Dans le cadre du problème général de la protection de l’environnement … </w:t>
            </w:r>
            <w:r w:rsidRPr="00F95395">
              <w:rPr>
                <w:lang w:val="it-IT" w:eastAsia="en-US"/>
              </w:rPr>
              <w:t xml:space="preserve">2. Il est vrai que la santé et la validité des êtres humains, le cycle biologique de la flore et de la faune dependent… 3. </w:t>
            </w:r>
          </w:p>
          <w:p w:rsidR="00DD0641" w:rsidRPr="00F95395" w:rsidRDefault="00DD0641" w:rsidP="0080488B">
            <w:pPr>
              <w:ind w:firstLine="0"/>
              <w:rPr>
                <w:lang w:val="it-IT" w:eastAsia="en-US"/>
              </w:rPr>
            </w:pPr>
            <w:r w:rsidRPr="00F95395">
              <w:rPr>
                <w:lang w:val="it-IT" w:eastAsia="en-US"/>
              </w:rPr>
              <w:t xml:space="preserve">L’atmosphère de la Terre est polluée par…  4. </w:t>
            </w:r>
          </w:p>
          <w:p w:rsidR="00DD0641" w:rsidRPr="00F95395" w:rsidRDefault="00DD0641" w:rsidP="0080488B">
            <w:pPr>
              <w:ind w:firstLine="0"/>
              <w:rPr>
                <w:lang w:val="it-IT" w:eastAsia="en-US"/>
              </w:rPr>
            </w:pPr>
            <w:r w:rsidRPr="00842634">
              <w:rPr>
                <w:lang w:val="de-AT" w:eastAsia="en-US"/>
              </w:rPr>
              <w:t xml:space="preserve">L’atmosphère se débarasse spontanément des polluants nocifs par... 5. </w:t>
            </w:r>
            <w:r w:rsidRPr="00F95395">
              <w:rPr>
                <w:lang w:val="it-IT" w:eastAsia="en-US"/>
              </w:rPr>
              <w:t>Mais ces phénomènes d’épuration naturelle sont …</w:t>
            </w:r>
          </w:p>
          <w:p w:rsidR="00DD0641" w:rsidRPr="00B71369" w:rsidRDefault="00DD0641"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842634">
              <w:rPr>
                <w:color w:val="000000"/>
                <w:lang w:val="en-US" w:eastAsia="en-US"/>
              </w:rPr>
              <w:t xml:space="preserve">2. Comment la nature </w:t>
            </w:r>
            <w:r w:rsidRPr="00B71369">
              <w:rPr>
                <w:lang w:val="en-US" w:eastAsia="en-US"/>
              </w:rPr>
              <w:t xml:space="preserve">se débarasse des polluants nocifs. </w:t>
            </w:r>
            <w:r w:rsidRPr="00842634">
              <w:rPr>
                <w:color w:val="000000"/>
                <w:lang w:val="en-US" w:eastAsia="en-US"/>
              </w:rPr>
              <w:t>3.</w:t>
            </w:r>
            <w:r w:rsidRPr="00B71369">
              <w:rPr>
                <w:lang w:val="en-US" w:eastAsia="en-US"/>
              </w:rPr>
              <w:t xml:space="preserve"> L’ activitй  professionnelle  menace  l'environnement.</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11" w:type="pct"/>
          </w:tcPr>
          <w:p w:rsidR="00DD0641" w:rsidRPr="00B71369" w:rsidRDefault="00DD0641" w:rsidP="0080488B">
            <w:pPr>
              <w:pStyle w:val="Style14"/>
              <w:widowControl/>
              <w:ind w:firstLine="0"/>
              <w:jc w:val="left"/>
              <w:rPr>
                <w:color w:val="000000"/>
                <w:lang w:eastAsia="en-US"/>
              </w:rPr>
            </w:pPr>
          </w:p>
        </w:tc>
        <w:tc>
          <w:tcPr>
            <w:tcW w:w="1595" w:type="pct"/>
          </w:tcPr>
          <w:p w:rsidR="00DD0641" w:rsidRPr="00B71369" w:rsidRDefault="00DD0641" w:rsidP="0080488B">
            <w:pPr>
              <w:pStyle w:val="Style14"/>
              <w:widowControl/>
              <w:ind w:firstLine="0"/>
              <w:rPr>
                <w:color w:val="000000"/>
                <w:lang w:eastAsia="en-US"/>
              </w:rPr>
            </w:pPr>
          </w:p>
        </w:tc>
        <w:tc>
          <w:tcPr>
            <w:tcW w:w="408" w:type="pct"/>
          </w:tcPr>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711"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Pr>
          <w:p w:rsidR="00DD0641" w:rsidRPr="00F95395" w:rsidRDefault="00DD0641" w:rsidP="0080488B">
            <w:pPr>
              <w:pStyle w:val="Style14"/>
              <w:widowControl/>
              <w:ind w:firstLine="0"/>
              <w:rPr>
                <w:b/>
                <w:i/>
                <w:lang w:val="it-IT" w:eastAsia="en-US"/>
              </w:rPr>
            </w:pPr>
            <w:r w:rsidRPr="00F95395">
              <w:rPr>
                <w:b/>
                <w:i/>
                <w:lang w:val="it-IT" w:eastAsia="en-US"/>
              </w:rPr>
              <w:t>Répondez aux questions ci-dessous:</w:t>
            </w:r>
          </w:p>
          <w:p w:rsidR="00DD0641" w:rsidRPr="00B71369" w:rsidRDefault="00DD0641" w:rsidP="0080488B">
            <w:pPr>
              <w:pStyle w:val="Style14"/>
              <w:widowControl/>
              <w:ind w:firstLine="0"/>
              <w:rPr>
                <w:lang w:val="de-DE" w:eastAsia="en-US"/>
              </w:rPr>
            </w:pPr>
            <w:r w:rsidRPr="00F95395">
              <w:rPr>
                <w:color w:val="000000"/>
                <w:lang w:val="it-IT" w:eastAsia="en-US"/>
              </w:rPr>
              <w:t xml:space="preserve"> 1.Esc-ce que l</w:t>
            </w:r>
            <w:r w:rsidRPr="00F95395">
              <w:rPr>
                <w:bCs/>
                <w:lang w:val="it-IT" w:eastAsia="en-US"/>
              </w:rPr>
              <w:t>’Internet</w:t>
            </w:r>
            <w:r w:rsidRPr="00F95395">
              <w:rPr>
                <w:lang w:val="it-IT" w:eastAsia="en-US"/>
              </w:rPr>
              <w:t xml:space="preserve"> se présente une des parties principales dans la vie contemporaine? 2. Quels avantages y a-t-il si on parle de l'Internet? 3. Quels sont les défauts si on parle de l'Internet et tout ce qui est lié avec le Net? 4. </w:t>
            </w:r>
            <w:r w:rsidRPr="00B71369">
              <w:rPr>
                <w:lang w:val="de-DE" w:eastAsia="en-US"/>
              </w:rPr>
              <w:t>Quel rôle joue l’Internet dans votre vie et vos études?</w:t>
            </w:r>
          </w:p>
          <w:p w:rsidR="00DD0641" w:rsidRPr="00B71369" w:rsidRDefault="00DD0641" w:rsidP="0080488B">
            <w:pPr>
              <w:pStyle w:val="Style14"/>
              <w:widowControl/>
              <w:ind w:firstLine="0"/>
              <w:rPr>
                <w:b/>
                <w:i/>
                <w:lang w:eastAsia="en-US"/>
              </w:rPr>
            </w:pPr>
            <w:r w:rsidRPr="00B71369">
              <w:rPr>
                <w:b/>
                <w:i/>
                <w:lang w:val="en-US" w:eastAsia="en-US"/>
              </w:rPr>
              <w:t>Traduisez</w:t>
            </w:r>
            <w:r w:rsidRPr="00B71369">
              <w:rPr>
                <w:b/>
                <w:i/>
                <w:lang w:eastAsia="en-US"/>
              </w:rPr>
              <w:t xml:space="preserve"> </w:t>
            </w:r>
            <w:r w:rsidRPr="00B71369">
              <w:rPr>
                <w:b/>
                <w:i/>
                <w:lang w:val="en-US" w:eastAsia="en-US"/>
              </w:rPr>
              <w:t>en</w:t>
            </w:r>
            <w:r w:rsidRPr="00B71369">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DD0641" w:rsidRPr="00B71369" w:rsidRDefault="00DD0641"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11"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Устный опрос</w:t>
            </w:r>
          </w:p>
        </w:tc>
        <w:tc>
          <w:tcPr>
            <w:tcW w:w="1595" w:type="pct"/>
          </w:tcPr>
          <w:p w:rsidR="00DD0641" w:rsidRPr="00B71369" w:rsidRDefault="00DD0641"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DD0641" w:rsidRPr="00B71369" w:rsidRDefault="00DD0641" w:rsidP="0080488B">
            <w:pPr>
              <w:ind w:firstLine="0"/>
              <w:rPr>
                <w:b/>
                <w:bCs/>
                <w:i/>
                <w:color w:val="00000A"/>
                <w:lang w:val="en-US" w:eastAsia="en-US"/>
              </w:rPr>
            </w:pPr>
            <w:r w:rsidRPr="00B71369">
              <w:rPr>
                <w:i/>
                <w:color w:val="000000"/>
                <w:lang w:val="en-US" w:eastAsia="en-US"/>
              </w:rPr>
              <w:t>d’un r</w:t>
            </w:r>
            <w:r w:rsidRPr="00B71369">
              <w:rPr>
                <w:i/>
                <w:color w:val="00000A"/>
                <w:lang w:val="en-US" w:eastAsia="en-US"/>
              </w:rPr>
              <w:t>й</w:t>
            </w:r>
            <w:r w:rsidRPr="00B71369">
              <w:rPr>
                <w:i/>
                <w:color w:val="000000"/>
                <w:lang w:val="en-US" w:eastAsia="en-US"/>
              </w:rPr>
              <w:t>seau informatique,</w:t>
            </w:r>
            <w:r w:rsidRPr="00B71369">
              <w:rPr>
                <w:i/>
                <w:lang w:val="en-US" w:eastAsia="en-US"/>
              </w:rPr>
              <w:t xml:space="preserve"> le fruit, </w:t>
            </w:r>
            <w:r w:rsidRPr="00B71369">
              <w:rPr>
                <w:i/>
                <w:color w:val="00000A"/>
                <w:lang w:val="en-US" w:eastAsia="en-US"/>
              </w:rPr>
              <w:t xml:space="preserve">au dйveloppement,  </w:t>
            </w:r>
            <w:r w:rsidRPr="00B71369">
              <w:rPr>
                <w:i/>
                <w:color w:val="000000"/>
                <w:lang w:val="en-US" w:eastAsia="en-US"/>
              </w:rPr>
              <w:t xml:space="preserve">un serveur, </w:t>
            </w:r>
            <w:r w:rsidRPr="00B71369">
              <w:rPr>
                <w:i/>
                <w:color w:val="00000A"/>
                <w:lang w:val="en-US" w:eastAsia="en-US"/>
              </w:rPr>
              <w:t>й</w:t>
            </w:r>
            <w:r w:rsidRPr="00B71369">
              <w:rPr>
                <w:i/>
                <w:lang w:val="en-US" w:eastAsia="en-US"/>
              </w:rPr>
              <w:t xml:space="preserve">tapes successives. </w:t>
            </w:r>
          </w:p>
          <w:p w:rsidR="00DD0641" w:rsidRPr="00B71369" w:rsidRDefault="00DD0641" w:rsidP="0080488B">
            <w:pPr>
              <w:ind w:firstLine="708"/>
              <w:rPr>
                <w:color w:val="000000"/>
                <w:lang w:val="en-US" w:eastAsia="en-US"/>
              </w:rPr>
            </w:pPr>
            <w:r w:rsidRPr="00B71369">
              <w:rPr>
                <w:color w:val="00000A"/>
                <w:lang w:val="en-US" w:eastAsia="en-US"/>
              </w:rPr>
              <w:t xml:space="preserve">Le </w:t>
            </w:r>
            <w:r w:rsidRPr="00B71369">
              <w:rPr>
                <w:color w:val="000000"/>
                <w:lang w:val="en-US" w:eastAsia="en-US"/>
              </w:rPr>
              <w:t>premier serveur web, actuellement au musйe du CERN, йtiquetй “</w:t>
            </w:r>
            <w:r w:rsidRPr="00B71369">
              <w:rPr>
                <w:i/>
                <w:iCs/>
                <w:color w:val="000000"/>
                <w:lang w:val="en-US" w:eastAsia="en-US"/>
              </w:rPr>
              <w:t>This  machine  is  a  server.  DO  NOT  POWER  IT  DOWN!!”</w:t>
            </w:r>
            <w:r w:rsidRPr="00B71369">
              <w:rPr>
                <w:color w:val="000000"/>
                <w:lang w:val="en-US" w:eastAsia="en-US"/>
              </w:rPr>
              <w:t xml:space="preserve">,  ce  qui signifie: “Cette machine est </w:t>
            </w:r>
            <w:r w:rsidRPr="00B71369">
              <w:rPr>
                <w:b/>
                <w:color w:val="000000"/>
                <w:lang w:val="en-US" w:eastAsia="en-US"/>
              </w:rPr>
              <w:t>...</w:t>
            </w:r>
            <w:r w:rsidRPr="00B71369">
              <w:rPr>
                <w:color w:val="000000"/>
                <w:lang w:val="en-US" w:eastAsia="en-US"/>
              </w:rPr>
              <w:t xml:space="preserve">    NE PAS L'ATEINDRE</w:t>
            </w:r>
            <w:r w:rsidRPr="00B71369">
              <w:rPr>
                <w:color w:val="00000A"/>
                <w:lang w:val="en-US" w:eastAsia="en-US"/>
              </w:rPr>
              <w:t xml:space="preserve">!!” L’histoire d’Internet remonte </w:t>
            </w:r>
            <w:r w:rsidRPr="00B71369">
              <w:rPr>
                <w:b/>
                <w:color w:val="00000A"/>
                <w:lang w:val="en-US" w:eastAsia="en-US"/>
              </w:rPr>
              <w:t>…</w:t>
            </w:r>
            <w:r w:rsidRPr="00B71369">
              <w:rPr>
                <w:color w:val="00000A"/>
                <w:lang w:val="en-US" w:eastAsia="en-US"/>
              </w:rPr>
              <w:t xml:space="preserve"> des premiers </w:t>
            </w:r>
            <w:r w:rsidRPr="00B71369">
              <w:rPr>
                <w:color w:val="000000"/>
                <w:lang w:val="en-US" w:eastAsia="en-US"/>
              </w:rPr>
              <w:t>rйseaux de t</w:t>
            </w:r>
            <w:r w:rsidRPr="00B71369">
              <w:rPr>
                <w:color w:val="00000A"/>
                <w:lang w:val="en-US" w:eastAsia="en-US"/>
              </w:rPr>
              <w:t>й</w:t>
            </w:r>
            <w:r w:rsidRPr="00B71369">
              <w:rPr>
                <w:color w:val="000000"/>
                <w:lang w:val="en-US" w:eastAsia="en-US"/>
              </w:rPr>
              <w:t>l</w:t>
            </w:r>
            <w:r w:rsidRPr="00B71369">
              <w:rPr>
                <w:color w:val="00000A"/>
                <w:lang w:val="en-US" w:eastAsia="en-US"/>
              </w:rPr>
              <w:t>й</w:t>
            </w:r>
            <w:r w:rsidRPr="00B71369">
              <w:rPr>
                <w:color w:val="000000"/>
                <w:lang w:val="en-US" w:eastAsia="en-US"/>
              </w:rPr>
              <w:t>communication. L’id</w:t>
            </w:r>
            <w:r w:rsidRPr="00B71369">
              <w:rPr>
                <w:color w:val="00000A"/>
                <w:lang w:val="en-US" w:eastAsia="en-US"/>
              </w:rPr>
              <w:t>й</w:t>
            </w:r>
            <w:r w:rsidRPr="00B71369">
              <w:rPr>
                <w:color w:val="000000"/>
                <w:lang w:val="en-US" w:eastAsia="en-US"/>
              </w:rPr>
              <w:t xml:space="preserve">e </w:t>
            </w:r>
            <w:r w:rsidRPr="00B71369">
              <w:rPr>
                <w:b/>
                <w:color w:val="000000"/>
                <w:lang w:val="en-US" w:eastAsia="en-US"/>
              </w:rPr>
              <w:t>…,</w:t>
            </w:r>
            <w:r w:rsidRPr="00B71369">
              <w:rPr>
                <w:b/>
                <w:lang w:val="en-US" w:eastAsia="en-US"/>
              </w:rPr>
              <w:t xml:space="preserve"> </w:t>
            </w:r>
            <w:r w:rsidRPr="00B71369">
              <w:rPr>
                <w:lang w:val="en-US" w:eastAsia="en-US"/>
              </w:rPr>
              <w:t>permettant aux utilisateurs de diff</w:t>
            </w:r>
            <w:r w:rsidRPr="00B71369">
              <w:rPr>
                <w:color w:val="00000A"/>
                <w:lang w:val="en-US" w:eastAsia="en-US"/>
              </w:rPr>
              <w:t>й</w:t>
            </w:r>
            <w:r w:rsidRPr="00B71369">
              <w:rPr>
                <w:lang w:val="en-US" w:eastAsia="en-US"/>
              </w:rPr>
              <w:t>rents ordinateurs de communiquer, se d</w:t>
            </w:r>
            <w:r w:rsidRPr="00B71369">
              <w:rPr>
                <w:color w:val="00000A"/>
                <w:lang w:val="en-US" w:eastAsia="en-US"/>
              </w:rPr>
              <w:t>й</w:t>
            </w:r>
            <w:r w:rsidRPr="00B71369">
              <w:rPr>
                <w:lang w:val="en-US" w:eastAsia="en-US"/>
              </w:rPr>
              <w:t>veloppa par de nombreuses</w:t>
            </w:r>
            <w:r w:rsidRPr="00B71369">
              <w:rPr>
                <w:b/>
                <w:lang w:val="en-US" w:eastAsia="en-US"/>
              </w:rPr>
              <w:t>...</w:t>
            </w:r>
            <w:r w:rsidRPr="00B71369">
              <w:rPr>
                <w:lang w:val="en-US" w:eastAsia="en-US"/>
              </w:rPr>
              <w:t xml:space="preserve">   La somme de tous ces d</w:t>
            </w:r>
            <w:r w:rsidRPr="00B71369">
              <w:rPr>
                <w:color w:val="00000A"/>
                <w:lang w:val="en-US" w:eastAsia="en-US"/>
              </w:rPr>
              <w:t>й</w:t>
            </w:r>
            <w:r w:rsidRPr="00B71369">
              <w:rPr>
                <w:lang w:val="en-US" w:eastAsia="en-US"/>
              </w:rPr>
              <w:t>veloppements conduisit au “r</w:t>
            </w:r>
            <w:r w:rsidRPr="00B71369">
              <w:rPr>
                <w:color w:val="00000A"/>
                <w:lang w:val="en-US" w:eastAsia="en-US"/>
              </w:rPr>
              <w:t>й</w:t>
            </w:r>
            <w:r w:rsidRPr="00B71369">
              <w:rPr>
                <w:lang w:val="en-US" w:eastAsia="en-US"/>
              </w:rPr>
              <w:t>seau des r</w:t>
            </w:r>
            <w:r w:rsidRPr="00B71369">
              <w:rPr>
                <w:color w:val="00000A"/>
                <w:lang w:val="en-US" w:eastAsia="en-US"/>
              </w:rPr>
              <w:t>й</w:t>
            </w:r>
            <w:r w:rsidRPr="00B71369">
              <w:rPr>
                <w:lang w:val="en-US" w:eastAsia="en-US"/>
              </w:rPr>
              <w:t>seaux” (</w:t>
            </w:r>
            <w:r w:rsidRPr="00B71369">
              <w:rPr>
                <w:i/>
                <w:iCs/>
                <w:lang w:val="en-US" w:eastAsia="en-US"/>
              </w:rPr>
              <w:t xml:space="preserve">network of networks </w:t>
            </w:r>
            <w:r w:rsidRPr="00B71369">
              <w:rPr>
                <w:lang w:val="en-US" w:eastAsia="en-US"/>
              </w:rPr>
              <w:t>1) que nous connaissons aujourd’hui en tant que l’</w:t>
            </w:r>
            <w:r w:rsidRPr="00B71369">
              <w:rPr>
                <w:i/>
                <w:iCs/>
                <w:lang w:val="en-US" w:eastAsia="en-US"/>
              </w:rPr>
              <w:t>Internet</w:t>
            </w:r>
            <w:r w:rsidRPr="00B71369">
              <w:rPr>
                <w:lang w:val="en-US" w:eastAsia="en-US"/>
              </w:rPr>
              <w:t xml:space="preserve">. Il est </w:t>
            </w:r>
            <w:r w:rsidRPr="00B71369">
              <w:rPr>
                <w:b/>
                <w:lang w:val="en-US" w:eastAsia="en-US"/>
              </w:rPr>
              <w:t>…</w:t>
            </w:r>
            <w:r w:rsidRPr="00B71369">
              <w:rPr>
                <w:lang w:val="en-US" w:eastAsia="en-US"/>
              </w:rPr>
              <w:t xml:space="preserve"> а  la  fois  de  d</w:t>
            </w:r>
            <w:r w:rsidRPr="00B71369">
              <w:rPr>
                <w:color w:val="00000A"/>
                <w:lang w:val="en-US" w:eastAsia="en-US"/>
              </w:rPr>
              <w:t>й</w:t>
            </w:r>
            <w:r w:rsidRPr="00B71369">
              <w:rPr>
                <w:lang w:val="en-US" w:eastAsia="en-US"/>
              </w:rPr>
              <w:t xml:space="preserve">veloppements  technologiques  et  du  regroupement  </w:t>
            </w:r>
            <w:r w:rsidRPr="00B71369">
              <w:rPr>
                <w:b/>
                <w:lang w:val="en-US" w:eastAsia="en-US"/>
              </w:rPr>
              <w:t>…</w:t>
            </w:r>
            <w:r w:rsidRPr="00B71369">
              <w:rPr>
                <w:lang w:val="en-US" w:eastAsia="en-US"/>
              </w:rPr>
              <w:t xml:space="preserve"> existantes et de systиmes de t</w:t>
            </w:r>
            <w:r w:rsidRPr="00B71369">
              <w:rPr>
                <w:color w:val="00000A"/>
                <w:lang w:val="en-US" w:eastAsia="en-US"/>
              </w:rPr>
              <w:t>й</w:t>
            </w:r>
            <w:r w:rsidRPr="00B71369">
              <w:rPr>
                <w:lang w:val="en-US" w:eastAsia="en-US"/>
              </w:rPr>
              <w:t>l</w:t>
            </w:r>
            <w:r w:rsidRPr="00B71369">
              <w:rPr>
                <w:color w:val="00000A"/>
                <w:lang w:val="en-US" w:eastAsia="en-US"/>
              </w:rPr>
              <w:t>й</w:t>
            </w:r>
            <w:r w:rsidRPr="00B71369">
              <w:rPr>
                <w:lang w:val="en-US" w:eastAsia="en-US"/>
              </w:rPr>
              <w:t>communications.</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DD0641" w:rsidRPr="00B71369" w:rsidTr="005C2C00">
        <w:trPr>
          <w:trHeight w:val="373"/>
        </w:trPr>
        <w:tc>
          <w:tcPr>
            <w:tcW w:w="1286" w:type="pct"/>
          </w:tcPr>
          <w:p w:rsidR="00DD0641" w:rsidRPr="00B71369" w:rsidRDefault="00DD0641"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Pr>
          <w:p w:rsidR="00DD0641" w:rsidRPr="00B71369" w:rsidRDefault="00DD0641" w:rsidP="0080488B">
            <w:pPr>
              <w:pStyle w:val="Style14"/>
              <w:widowControl/>
              <w:ind w:firstLine="0"/>
              <w:jc w:val="left"/>
              <w:rPr>
                <w:color w:val="000000"/>
                <w:lang w:eastAsia="en-US"/>
              </w:rPr>
            </w:pPr>
            <w:r w:rsidRPr="00B71369">
              <w:rPr>
                <w:color w:val="000000"/>
                <w:lang w:eastAsia="en-US"/>
              </w:rPr>
              <w:t>Проверка    контрольных работ</w:t>
            </w:r>
          </w:p>
        </w:tc>
        <w:tc>
          <w:tcPr>
            <w:tcW w:w="1595" w:type="pct"/>
          </w:tcPr>
          <w:p w:rsidR="00DD0641" w:rsidRPr="00B71369" w:rsidRDefault="00DD0641"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Контрольная работа </w:t>
            </w:r>
          </w:p>
        </w:tc>
        <w:tc>
          <w:tcPr>
            <w:tcW w:w="408" w:type="pct"/>
          </w:tcPr>
          <w:p w:rsidR="00DD0641" w:rsidRPr="00B71369" w:rsidRDefault="00DD0641" w:rsidP="005C2C00">
            <w:pPr>
              <w:pStyle w:val="Style14"/>
              <w:widowControl/>
              <w:ind w:firstLine="0"/>
              <w:jc w:val="left"/>
              <w:rPr>
                <w:b/>
                <w:lang w:eastAsia="en-US"/>
              </w:rPr>
            </w:pPr>
            <w:r w:rsidRPr="00B71369">
              <w:rPr>
                <w:b/>
                <w:lang w:eastAsia="en-US"/>
              </w:rPr>
              <w:t>ОК-4</w:t>
            </w:r>
          </w:p>
          <w:p w:rsidR="00DD0641" w:rsidRPr="00B71369" w:rsidRDefault="00DD0641"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DD0641" w:rsidRPr="00B71369" w:rsidRDefault="00DD0641" w:rsidP="0080488B">
      <w:pPr>
        <w:pStyle w:val="Heading1"/>
        <w:rPr>
          <w:rStyle w:val="FontStyle20"/>
          <w:rFonts w:ascii="Times New Roman" w:hAnsi="Times New Roman" w:cs="Times New Roman"/>
          <w:sz w:val="24"/>
          <w:szCs w:val="24"/>
        </w:rPr>
      </w:pPr>
    </w:p>
    <w:p w:rsidR="00DD0641" w:rsidRPr="00CF706D" w:rsidRDefault="00DD0641" w:rsidP="0080488B">
      <w:pPr>
        <w:pStyle w:val="Heading1"/>
        <w:rPr>
          <w:rStyle w:val="FontStyle20"/>
          <w:rFonts w:ascii="Times New Roman" w:hAnsi="Times New Roman" w:cs="Times New Roman"/>
          <w:sz w:val="24"/>
          <w:szCs w:val="24"/>
        </w:rPr>
      </w:pPr>
      <w:r w:rsidRPr="00CF706D">
        <w:rPr>
          <w:rStyle w:val="FontStyle20"/>
          <w:rFonts w:ascii="Times New Roman" w:hAnsi="Times New Roman" w:cs="Times New Roman"/>
          <w:sz w:val="24"/>
          <w:szCs w:val="24"/>
        </w:rPr>
        <w:t>7. Оценочные средства для проведения промежуточной аттестации</w:t>
      </w:r>
    </w:p>
    <w:p w:rsidR="00DD0641" w:rsidRPr="00CF706D" w:rsidRDefault="00DD0641" w:rsidP="0080488B">
      <w:pPr>
        <w:rPr>
          <w:i/>
          <w:color w:val="C00000"/>
        </w:rPr>
      </w:pPr>
    </w:p>
    <w:p w:rsidR="00DD0641" w:rsidRPr="00B71369" w:rsidRDefault="00DD0641" w:rsidP="0080488B">
      <w:pPr>
        <w:rPr>
          <w:b/>
        </w:rPr>
      </w:pPr>
      <w:r w:rsidRPr="00CF706D">
        <w:rPr>
          <w:b/>
        </w:rPr>
        <w:t>а) Планируемые результаты обучения и оценочные средства для проведения промежуточной аттестации:</w:t>
      </w:r>
    </w:p>
    <w:p w:rsidR="00DD0641" w:rsidRPr="00B71369" w:rsidRDefault="00DD0641" w:rsidP="0080488B">
      <w:pPr>
        <w:rPr>
          <w:i/>
          <w:color w:val="C00000"/>
        </w:rPr>
      </w:pPr>
    </w:p>
    <w:p w:rsidR="00DD0641" w:rsidRPr="00CF706D" w:rsidRDefault="00DD0641" w:rsidP="00CF706D">
      <w:pPr>
        <w:jc w:val="center"/>
        <w:rPr>
          <w:b/>
        </w:rPr>
      </w:pPr>
      <w:r w:rsidRPr="00CF706D">
        <w:rPr>
          <w:b/>
        </w:rPr>
        <w:t>АНГЛИЙСКИЙ ЯЗЫК</w:t>
      </w:r>
    </w:p>
    <w:p w:rsidR="00DD0641" w:rsidRPr="00CF706D" w:rsidRDefault="00DD0641" w:rsidP="00CF706D">
      <w:pPr>
        <w:rPr>
          <w:i/>
          <w:color w:val="C00000"/>
        </w:rPr>
      </w:pPr>
    </w:p>
    <w:tbl>
      <w:tblPr>
        <w:tblW w:w="5000" w:type="pct"/>
        <w:tblCellMar>
          <w:left w:w="0" w:type="dxa"/>
          <w:right w:w="0" w:type="dxa"/>
        </w:tblCellMar>
        <w:tblLook w:val="00A0"/>
      </w:tblPr>
      <w:tblGrid>
        <w:gridCol w:w="1774"/>
        <w:gridCol w:w="4709"/>
        <w:gridCol w:w="9383"/>
      </w:tblGrid>
      <w:tr w:rsidR="00DD0641" w:rsidRPr="00CF706D"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lang w:eastAsia="en-US"/>
              </w:rPr>
              <w:t>Оценочные средства</w:t>
            </w:r>
          </w:p>
        </w:tc>
      </w:tr>
      <w:tr w:rsidR="00DD0641" w:rsidRPr="00CF706D"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b/>
                <w:color w:val="FF0000"/>
                <w:lang w:eastAsia="en-US"/>
              </w:rPr>
              <w:t xml:space="preserve"> </w:t>
            </w:r>
            <w:r w:rsidRPr="00CF706D">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D0641" w:rsidRPr="00CF706D"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базовые лексические единицы по изученным темам на иностранном языке;</w:t>
            </w:r>
          </w:p>
          <w:p w:rsidR="00DD0641" w:rsidRPr="00CF706D" w:rsidRDefault="00DD0641" w:rsidP="00CF706D">
            <w:pPr>
              <w:ind w:firstLine="0"/>
              <w:rPr>
                <w:lang w:eastAsia="en-US"/>
              </w:rPr>
            </w:pPr>
            <w:r w:rsidRPr="00CF706D">
              <w:rPr>
                <w:sz w:val="22"/>
                <w:szCs w:val="22"/>
                <w:lang w:eastAsia="en-US"/>
              </w:rPr>
              <w:t>- базовые грамматические конструкции, характерные для устной и письменной речи;</w:t>
            </w:r>
          </w:p>
          <w:p w:rsidR="00DD0641" w:rsidRPr="00CF706D" w:rsidRDefault="00DD0641" w:rsidP="00CF706D">
            <w:pPr>
              <w:ind w:firstLine="0"/>
              <w:rPr>
                <w:lang w:eastAsia="en-US"/>
              </w:rPr>
            </w:pPr>
            <w:r w:rsidRPr="00CF706D">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rPr>
                <w:b/>
                <w:lang w:eastAsia="en-US"/>
              </w:rPr>
            </w:pPr>
            <w:r w:rsidRPr="00CF706D">
              <w:rPr>
                <w:b/>
                <w:lang w:eastAsia="en-US"/>
              </w:rPr>
              <w:t>Оценочные средства для зачета (1  курс)</w:t>
            </w:r>
          </w:p>
          <w:p w:rsidR="00DD0641" w:rsidRPr="00CF706D" w:rsidRDefault="00DD0641" w:rsidP="00470372">
            <w:pPr>
              <w:numPr>
                <w:ilvl w:val="0"/>
                <w:numId w:val="189"/>
              </w:numPr>
              <w:contextualSpacing/>
              <w:rPr>
                <w:lang w:eastAsia="en-US"/>
              </w:rPr>
            </w:pPr>
            <w:r w:rsidRPr="00CF706D">
              <w:rPr>
                <w:lang w:eastAsia="en-US"/>
              </w:rPr>
              <w:t>Соотнесите слова и выражения с их русскими эквивалентами</w:t>
            </w:r>
          </w:p>
          <w:p w:rsidR="00DD0641" w:rsidRPr="00CF706D" w:rsidRDefault="00DD0641" w:rsidP="00CF706D">
            <w:pPr>
              <w:ind w:firstLine="0"/>
              <w:rPr>
                <w:b/>
                <w:lang w:eastAsia="en-US"/>
              </w:rPr>
            </w:pPr>
            <w:r w:rsidRPr="00CF706D">
              <w:rPr>
                <w:b/>
                <w:lang w:eastAsia="en-US"/>
              </w:rPr>
              <w:t>Я в современном мире</w:t>
            </w:r>
          </w:p>
          <w:p w:rsidR="00DD0641" w:rsidRPr="00CF706D" w:rsidRDefault="00DD0641" w:rsidP="00CF706D">
            <w:r w:rsidRPr="00CF706D">
              <w:t xml:space="preserve">1) </w:t>
            </w:r>
            <w:r w:rsidRPr="00CF706D">
              <w:rPr>
                <w:lang w:val="de-DE"/>
              </w:rPr>
              <w:t>an</w:t>
            </w:r>
            <w:r w:rsidRPr="00CF706D">
              <w:t xml:space="preserve"> </w:t>
            </w:r>
            <w:r w:rsidRPr="00CF706D">
              <w:rPr>
                <w:lang w:val="de-DE"/>
              </w:rPr>
              <w:t>appearance</w:t>
            </w:r>
            <w:r w:rsidRPr="00CF706D">
              <w:tab/>
              <w:t xml:space="preserve">           a) свободное время</w:t>
            </w:r>
          </w:p>
          <w:p w:rsidR="00DD0641" w:rsidRPr="00CF706D" w:rsidRDefault="00DD0641" w:rsidP="00CF706D">
            <w:pPr>
              <w:rPr>
                <w:lang w:val="en-US"/>
              </w:rPr>
            </w:pPr>
            <w:r w:rsidRPr="00CF706D">
              <w:rPr>
                <w:lang w:val="en-US"/>
              </w:rPr>
              <w:t>2) a friend</w:t>
            </w:r>
            <w:r w:rsidRPr="00CF706D">
              <w:rPr>
                <w:lang w:val="en-US"/>
              </w:rPr>
              <w:tab/>
              <w:t xml:space="preserve">                       b) </w:t>
            </w:r>
            <w:r w:rsidRPr="00CF706D">
              <w:t>внешность</w:t>
            </w:r>
          </w:p>
          <w:p w:rsidR="00DD0641" w:rsidRPr="00CF706D" w:rsidRDefault="00DD0641" w:rsidP="00CF706D">
            <w:pPr>
              <w:rPr>
                <w:lang w:val="en-US"/>
              </w:rPr>
            </w:pPr>
            <w:r w:rsidRPr="00CF706D">
              <w:rPr>
                <w:lang w:val="en-US"/>
              </w:rPr>
              <w:t xml:space="preserve">3) to be fond of                       c) </w:t>
            </w:r>
            <w:r w:rsidRPr="00CF706D">
              <w:t>увлекаться</w:t>
            </w:r>
          </w:p>
          <w:p w:rsidR="00DD0641" w:rsidRPr="00CF706D" w:rsidRDefault="00DD0641" w:rsidP="00CF706D">
            <w:r w:rsidRPr="00CF706D">
              <w:t xml:space="preserve">4) </w:t>
            </w:r>
            <w:r w:rsidRPr="00CF706D">
              <w:rPr>
                <w:lang w:val="de-DE"/>
              </w:rPr>
              <w:t>spare</w:t>
            </w:r>
            <w:r w:rsidRPr="00CF706D">
              <w:t xml:space="preserve"> </w:t>
            </w:r>
            <w:r w:rsidRPr="00CF706D">
              <w:rPr>
                <w:lang w:val="de-DE"/>
              </w:rPr>
              <w:t>time</w:t>
            </w:r>
            <w:r w:rsidRPr="00CF706D">
              <w:tab/>
              <w:t xml:space="preserve">                      d) быть похожим на кого-л.</w:t>
            </w:r>
          </w:p>
          <w:p w:rsidR="00DD0641" w:rsidRPr="00CF706D" w:rsidRDefault="00DD0641" w:rsidP="00CF706D">
            <w:r w:rsidRPr="00CF706D">
              <w:t xml:space="preserve">5) </w:t>
            </w:r>
            <w:r w:rsidRPr="00CF706D">
              <w:rPr>
                <w:lang w:val="en-US"/>
              </w:rPr>
              <w:t>to</w:t>
            </w:r>
            <w:r w:rsidRPr="00CF706D">
              <w:t xml:space="preserve"> </w:t>
            </w:r>
            <w:r w:rsidRPr="00CF706D">
              <w:rPr>
                <w:lang w:val="en-US"/>
              </w:rPr>
              <w:t>look</w:t>
            </w:r>
            <w:r w:rsidRPr="00CF706D">
              <w:t xml:space="preserve"> </w:t>
            </w:r>
            <w:r w:rsidRPr="00CF706D">
              <w:rPr>
                <w:lang w:val="en-US"/>
              </w:rPr>
              <w:t>like</w:t>
            </w:r>
            <w:r w:rsidRPr="00CF706D">
              <w:t xml:space="preserve">                          </w:t>
            </w:r>
            <w:r w:rsidRPr="00CF706D">
              <w:rPr>
                <w:lang w:val="en-US"/>
              </w:rPr>
              <w:t>e</w:t>
            </w:r>
            <w:r w:rsidRPr="00CF706D">
              <w:t>) друг</w:t>
            </w:r>
          </w:p>
          <w:p w:rsidR="00DD0641" w:rsidRPr="00CF706D" w:rsidRDefault="00DD0641" w:rsidP="00CF706D">
            <w:pPr>
              <w:ind w:firstLine="0"/>
              <w:rPr>
                <w:b/>
                <w:lang w:eastAsia="en-US"/>
              </w:rPr>
            </w:pPr>
            <w:r w:rsidRPr="00CF706D">
              <w:rPr>
                <w:b/>
                <w:lang w:eastAsia="en-US"/>
              </w:rPr>
              <w:t>Мои планы на будущее</w:t>
            </w:r>
          </w:p>
          <w:p w:rsidR="00DD0641" w:rsidRPr="00CF706D" w:rsidRDefault="00DD0641" w:rsidP="00CF706D">
            <w:r w:rsidRPr="00CF706D">
              <w:t>1) а</w:t>
            </w:r>
            <w:r w:rsidRPr="00CF706D">
              <w:rPr>
                <w:lang w:val="en-US"/>
              </w:rPr>
              <w:t>ccepted</w:t>
            </w:r>
            <w:r w:rsidRPr="00CF706D">
              <w:t xml:space="preserve"> </w:t>
            </w:r>
            <w:r w:rsidRPr="00CF706D">
              <w:rPr>
                <w:lang w:val="en-US"/>
              </w:rPr>
              <w:t>language</w:t>
            </w:r>
            <w:r w:rsidRPr="00CF706D">
              <w:tab/>
              <w:t xml:space="preserve">                 </w:t>
            </w:r>
            <w:r w:rsidRPr="00CF706D">
              <w:rPr>
                <w:lang w:val="de-DE"/>
              </w:rPr>
              <w:t>a</w:t>
            </w:r>
            <w:r w:rsidRPr="00CF706D">
              <w:t>) хорошо владеть английским</w:t>
            </w:r>
          </w:p>
          <w:p w:rsidR="00DD0641" w:rsidRPr="00CF706D" w:rsidRDefault="00DD0641" w:rsidP="00CF706D">
            <w:pPr>
              <w:rPr>
                <w:lang w:val="en-US"/>
              </w:rPr>
            </w:pPr>
            <w:r w:rsidRPr="00CF706D">
              <w:rPr>
                <w:lang w:val="en-US"/>
              </w:rPr>
              <w:t xml:space="preserve">2) have a strong hold of English   b) </w:t>
            </w:r>
            <w:r w:rsidRPr="00CF706D">
              <w:t>написание</w:t>
            </w:r>
            <w:r w:rsidRPr="00CF706D">
              <w:rPr>
                <w:lang w:val="en-US"/>
              </w:rPr>
              <w:t xml:space="preserve"> </w:t>
            </w:r>
          </w:p>
          <w:p w:rsidR="00DD0641" w:rsidRPr="00CF706D" w:rsidRDefault="00DD0641" w:rsidP="00CF706D">
            <w:r w:rsidRPr="00CF706D">
              <w:t xml:space="preserve">3) </w:t>
            </w:r>
            <w:r w:rsidRPr="00CF706D">
              <w:rPr>
                <w:lang w:val="en-US"/>
              </w:rPr>
              <w:t>spelling</w:t>
            </w:r>
            <w:r w:rsidRPr="00CF706D">
              <w:tab/>
              <w:t xml:space="preserve">                             </w:t>
            </w:r>
            <w:r w:rsidRPr="00CF706D">
              <w:rPr>
                <w:lang w:val="de-DE"/>
              </w:rPr>
              <w:t>c</w:t>
            </w:r>
            <w:r w:rsidRPr="00CF706D">
              <w:t>) непонимание</w:t>
            </w:r>
          </w:p>
          <w:p w:rsidR="00DD0641" w:rsidRPr="00CF706D" w:rsidRDefault="00DD0641" w:rsidP="00CF706D">
            <w:r w:rsidRPr="00CF706D">
              <w:t xml:space="preserve">4) </w:t>
            </w:r>
            <w:r w:rsidRPr="00CF706D">
              <w:rPr>
                <w:lang w:val="en-US"/>
              </w:rPr>
              <w:t>miscommunication</w:t>
            </w:r>
            <w:r w:rsidRPr="00CF706D">
              <w:tab/>
              <w:t xml:space="preserve">                 </w:t>
            </w:r>
            <w:r w:rsidRPr="00CF706D">
              <w:rPr>
                <w:lang w:val="de-DE"/>
              </w:rPr>
              <w:t>d</w:t>
            </w:r>
            <w:r w:rsidRPr="00CF706D">
              <w:t>) уверенно разговаривать на иностранном языке</w:t>
            </w:r>
          </w:p>
          <w:p w:rsidR="00DD0641" w:rsidRPr="00CF706D" w:rsidRDefault="00DD0641" w:rsidP="00CF706D">
            <w:pPr>
              <w:ind w:firstLine="0"/>
              <w:rPr>
                <w:b/>
              </w:rPr>
            </w:pPr>
            <w:r w:rsidRPr="00CF706D">
              <w:rPr>
                <w:b/>
              </w:rPr>
              <w:t>Ценности образования</w:t>
            </w:r>
            <w:r w:rsidRPr="00CF706D">
              <w:rPr>
                <w:lang w:eastAsia="en-US"/>
              </w:rPr>
              <w:t xml:space="preserve"> </w:t>
            </w:r>
          </w:p>
          <w:p w:rsidR="00DD0641" w:rsidRPr="00CF706D" w:rsidRDefault="00DD0641" w:rsidP="00CF706D">
            <w:r w:rsidRPr="00CF706D">
              <w:t xml:space="preserve">1) </w:t>
            </w:r>
            <w:r w:rsidRPr="00CF706D">
              <w:rPr>
                <w:lang w:val="en-US"/>
              </w:rPr>
              <w:t>to</w:t>
            </w:r>
            <w:r w:rsidRPr="00CF706D">
              <w:t xml:space="preserve"> </w:t>
            </w:r>
            <w:r w:rsidRPr="00CF706D">
              <w:rPr>
                <w:lang w:val="en-US"/>
              </w:rPr>
              <w:t>study</w:t>
            </w:r>
            <w:r w:rsidRPr="00CF706D">
              <w:tab/>
              <w:t xml:space="preserve">                </w:t>
            </w:r>
            <w:r w:rsidRPr="00CF706D">
              <w:rPr>
                <w:lang w:val="en-US"/>
              </w:rPr>
              <w:t>a</w:t>
            </w:r>
            <w:r w:rsidRPr="00CF706D">
              <w:t>) лекция</w:t>
            </w:r>
          </w:p>
          <w:p w:rsidR="00DD0641" w:rsidRPr="00F95395" w:rsidRDefault="00DD0641" w:rsidP="00CF706D">
            <w:r w:rsidRPr="00F95395">
              <w:t xml:space="preserve">2) </w:t>
            </w:r>
            <w:r w:rsidRPr="00CF706D">
              <w:rPr>
                <w:lang w:val="en-US"/>
              </w:rPr>
              <w:t>a</w:t>
            </w:r>
            <w:r w:rsidRPr="00F95395">
              <w:t xml:space="preserve"> </w:t>
            </w:r>
            <w:r w:rsidRPr="00CF706D">
              <w:rPr>
                <w:lang w:val="en-US"/>
              </w:rPr>
              <w:t>lecture</w:t>
            </w:r>
            <w:r w:rsidRPr="00F95395">
              <w:t xml:space="preserve"> </w:t>
            </w:r>
            <w:r w:rsidRPr="00F95395">
              <w:tab/>
              <w:t xml:space="preserve">                </w:t>
            </w:r>
            <w:r w:rsidRPr="00CF706D">
              <w:rPr>
                <w:lang w:val="en-US"/>
              </w:rPr>
              <w:t>b</w:t>
            </w:r>
            <w:r w:rsidRPr="00F95395">
              <w:t xml:space="preserve">) </w:t>
            </w:r>
            <w:r w:rsidRPr="00CF706D">
              <w:t>семестр</w:t>
            </w:r>
          </w:p>
          <w:p w:rsidR="00DD0641" w:rsidRPr="00F95395" w:rsidRDefault="00DD0641" w:rsidP="00CF706D">
            <w:r w:rsidRPr="00F95395">
              <w:t xml:space="preserve">3) </w:t>
            </w:r>
            <w:r w:rsidRPr="00842634">
              <w:rPr>
                <w:lang w:val="en-US"/>
              </w:rPr>
              <w:t>a</w:t>
            </w:r>
            <w:r w:rsidRPr="00F95395">
              <w:t xml:space="preserve"> </w:t>
            </w:r>
            <w:r w:rsidRPr="00842634">
              <w:rPr>
                <w:lang w:val="en-US"/>
              </w:rPr>
              <w:t>degree</w:t>
            </w:r>
            <w:r w:rsidRPr="00F95395">
              <w:tab/>
              <w:t xml:space="preserve">                </w:t>
            </w:r>
            <w:r w:rsidRPr="00842634">
              <w:rPr>
                <w:lang w:val="en-US"/>
              </w:rPr>
              <w:t>c</w:t>
            </w:r>
            <w:r w:rsidRPr="00F95395">
              <w:t xml:space="preserve">) </w:t>
            </w:r>
            <w:r w:rsidRPr="00CF706D">
              <w:t>учёная</w:t>
            </w:r>
            <w:r w:rsidRPr="00F95395">
              <w:t xml:space="preserve"> </w:t>
            </w:r>
            <w:r w:rsidRPr="00CF706D">
              <w:t>степень</w:t>
            </w:r>
            <w:r w:rsidRPr="00F95395">
              <w:t xml:space="preserve">, </w:t>
            </w:r>
            <w:r w:rsidRPr="00CF706D">
              <w:t>звание</w:t>
            </w:r>
          </w:p>
          <w:p w:rsidR="00DD0641" w:rsidRPr="00CF706D" w:rsidRDefault="00DD0641" w:rsidP="00CF706D">
            <w:pPr>
              <w:rPr>
                <w:lang w:val="en-US"/>
              </w:rPr>
            </w:pPr>
            <w:r w:rsidRPr="00CF706D">
              <w:rPr>
                <w:lang w:val="en-US"/>
              </w:rPr>
              <w:t>4) a term</w:t>
            </w:r>
            <w:r w:rsidRPr="00CF706D">
              <w:rPr>
                <w:lang w:val="en-US"/>
              </w:rPr>
              <w:tab/>
              <w:t xml:space="preserve">                d) </w:t>
            </w:r>
            <w:r w:rsidRPr="00CF706D">
              <w:t>зачёт</w:t>
            </w:r>
          </w:p>
          <w:p w:rsidR="00DD0641" w:rsidRPr="00F95395" w:rsidRDefault="00DD0641" w:rsidP="00CF706D">
            <w:pPr>
              <w:rPr>
                <w:lang w:val="en-US"/>
              </w:rPr>
            </w:pPr>
            <w:r w:rsidRPr="00F95395">
              <w:rPr>
                <w:lang w:val="en-US"/>
              </w:rPr>
              <w:t xml:space="preserve">5) </w:t>
            </w:r>
            <w:r w:rsidRPr="00CF706D">
              <w:rPr>
                <w:lang w:val="en-US"/>
              </w:rPr>
              <w:t>a</w:t>
            </w:r>
            <w:r w:rsidRPr="00F95395">
              <w:rPr>
                <w:lang w:val="en-US"/>
              </w:rPr>
              <w:t xml:space="preserve"> </w:t>
            </w:r>
            <w:r w:rsidRPr="00CF706D">
              <w:rPr>
                <w:lang w:val="en-US"/>
              </w:rPr>
              <w:t>credit</w:t>
            </w:r>
            <w:r w:rsidRPr="00F95395">
              <w:rPr>
                <w:lang w:val="en-US"/>
              </w:rPr>
              <w:t>-</w:t>
            </w:r>
            <w:r w:rsidRPr="00CF706D">
              <w:rPr>
                <w:lang w:val="en-US"/>
              </w:rPr>
              <w:t>test</w:t>
            </w:r>
            <w:r w:rsidRPr="00F95395">
              <w:rPr>
                <w:lang w:val="en-US"/>
              </w:rPr>
              <w:t xml:space="preserve"> </w:t>
            </w:r>
            <w:r w:rsidRPr="00F95395">
              <w:rPr>
                <w:lang w:val="en-US"/>
              </w:rPr>
              <w:tab/>
              <w:t xml:space="preserve">                </w:t>
            </w:r>
            <w:r w:rsidRPr="00CF706D">
              <w:rPr>
                <w:lang w:val="en-US"/>
              </w:rPr>
              <w:t>e</w:t>
            </w:r>
            <w:r w:rsidRPr="00F95395">
              <w:rPr>
                <w:lang w:val="en-US"/>
              </w:rPr>
              <w:t xml:space="preserve">) </w:t>
            </w:r>
            <w:r w:rsidRPr="00CF706D">
              <w:t>учиться</w:t>
            </w:r>
          </w:p>
          <w:p w:rsidR="00DD0641" w:rsidRPr="00CF706D" w:rsidRDefault="00DD0641" w:rsidP="00CF706D">
            <w:pPr>
              <w:ind w:firstLine="0"/>
              <w:rPr>
                <w:b/>
                <w:lang w:eastAsia="en-US"/>
              </w:rPr>
            </w:pPr>
            <w:r w:rsidRPr="00CF706D">
              <w:rPr>
                <w:b/>
                <w:lang w:eastAsia="en-US"/>
              </w:rPr>
              <w:t>История научной мысли</w:t>
            </w:r>
          </w:p>
          <w:p w:rsidR="00DD0641" w:rsidRPr="00F95395" w:rsidRDefault="00DD0641" w:rsidP="00CF706D">
            <w:r w:rsidRPr="00F95395">
              <w:t xml:space="preserve">1) </w:t>
            </w:r>
            <w:r w:rsidRPr="00CF706D">
              <w:rPr>
                <w:lang w:val="en-US"/>
              </w:rPr>
              <w:t>to</w:t>
            </w:r>
            <w:r w:rsidRPr="00F95395">
              <w:t xml:space="preserve"> </w:t>
            </w:r>
            <w:r w:rsidRPr="00CF706D">
              <w:rPr>
                <w:lang w:val="en-US"/>
              </w:rPr>
              <w:t>make</w:t>
            </w:r>
            <w:r w:rsidRPr="00F95395">
              <w:t xml:space="preserve"> </w:t>
            </w:r>
            <w:r w:rsidRPr="00CF706D">
              <w:rPr>
                <w:lang w:val="en-US"/>
              </w:rPr>
              <w:t>a</w:t>
            </w:r>
            <w:r w:rsidRPr="00F95395">
              <w:t xml:space="preserve"> </w:t>
            </w:r>
            <w:r w:rsidRPr="00CF706D">
              <w:rPr>
                <w:lang w:val="en-US"/>
              </w:rPr>
              <w:t>report</w:t>
            </w:r>
            <w:r w:rsidRPr="00F95395">
              <w:tab/>
              <w:t xml:space="preserve">                             </w:t>
            </w:r>
            <w:r w:rsidRPr="00CF706D">
              <w:rPr>
                <w:lang w:val="en-US"/>
              </w:rPr>
              <w:t>a</w:t>
            </w:r>
            <w:r w:rsidRPr="00F95395">
              <w:t xml:space="preserve">) </w:t>
            </w:r>
            <w:r w:rsidRPr="00CF706D">
              <w:t>делать</w:t>
            </w:r>
            <w:r w:rsidRPr="00F95395">
              <w:t xml:space="preserve"> </w:t>
            </w:r>
            <w:r w:rsidRPr="00CF706D">
              <w:t>доклад</w:t>
            </w:r>
          </w:p>
          <w:p w:rsidR="00DD0641" w:rsidRPr="00CF706D" w:rsidRDefault="00DD0641" w:rsidP="00CF706D">
            <w:pPr>
              <w:rPr>
                <w:lang w:val="en-US"/>
              </w:rPr>
            </w:pPr>
            <w:r w:rsidRPr="00CF706D">
              <w:rPr>
                <w:lang w:val="en-US"/>
              </w:rPr>
              <w:t xml:space="preserve">2) to attend lectures                                   b) </w:t>
            </w:r>
            <w:r w:rsidRPr="00CF706D">
              <w:t>сдавать</w:t>
            </w:r>
            <w:r w:rsidRPr="00CF706D">
              <w:rPr>
                <w:lang w:val="en-US"/>
              </w:rPr>
              <w:t xml:space="preserve"> </w:t>
            </w:r>
            <w:r w:rsidRPr="00CF706D">
              <w:t>экзамен</w:t>
            </w:r>
          </w:p>
          <w:p w:rsidR="00DD0641" w:rsidRPr="00CF706D" w:rsidRDefault="00DD0641" w:rsidP="00CF706D">
            <w:pPr>
              <w:rPr>
                <w:lang w:val="en-US"/>
              </w:rPr>
            </w:pPr>
            <w:r w:rsidRPr="00CF706D">
              <w:rPr>
                <w:lang w:val="en-US"/>
              </w:rPr>
              <w:t xml:space="preserve">3) to read (prepare) for an exam                c) </w:t>
            </w:r>
            <w:r w:rsidRPr="00CF706D">
              <w:t>посещать</w:t>
            </w:r>
            <w:r w:rsidRPr="00CF706D">
              <w:rPr>
                <w:lang w:val="en-US"/>
              </w:rPr>
              <w:t xml:space="preserve"> </w:t>
            </w:r>
            <w:r w:rsidRPr="00CF706D">
              <w:t>лекции</w:t>
            </w:r>
          </w:p>
          <w:p w:rsidR="00DD0641" w:rsidRPr="00CF706D" w:rsidRDefault="00DD0641" w:rsidP="00CF706D">
            <w:pPr>
              <w:rPr>
                <w:lang w:val="en-US"/>
              </w:rPr>
            </w:pPr>
            <w:r w:rsidRPr="00CF706D">
              <w:rPr>
                <w:lang w:val="en-US"/>
              </w:rPr>
              <w:t xml:space="preserve">4) to take a course     </w:t>
            </w:r>
            <w:r w:rsidRPr="00CF706D">
              <w:rPr>
                <w:lang w:val="en-US"/>
              </w:rPr>
              <w:tab/>
              <w:t xml:space="preserve">                             d) </w:t>
            </w:r>
            <w:r w:rsidRPr="00CF706D">
              <w:t>проходить</w:t>
            </w:r>
            <w:r w:rsidRPr="00CF706D">
              <w:rPr>
                <w:lang w:val="en-US"/>
              </w:rPr>
              <w:t xml:space="preserve"> </w:t>
            </w:r>
            <w:r w:rsidRPr="00CF706D">
              <w:t>курс</w:t>
            </w:r>
          </w:p>
          <w:p w:rsidR="00DD0641" w:rsidRPr="00377729" w:rsidRDefault="00DD0641" w:rsidP="00CF706D">
            <w:pPr>
              <w:rPr>
                <w:lang w:val="en-US"/>
              </w:rPr>
            </w:pPr>
            <w:r w:rsidRPr="00377729">
              <w:rPr>
                <w:lang w:val="en-US"/>
              </w:rPr>
              <w:t xml:space="preserve">5) </w:t>
            </w:r>
            <w:r w:rsidRPr="00CF706D">
              <w:rPr>
                <w:lang w:val="en-US"/>
              </w:rPr>
              <w:t>to</w:t>
            </w:r>
            <w:r w:rsidRPr="00377729">
              <w:rPr>
                <w:lang w:val="en-US"/>
              </w:rPr>
              <w:t xml:space="preserve"> </w:t>
            </w:r>
            <w:r w:rsidRPr="00CF706D">
              <w:rPr>
                <w:lang w:val="en-US"/>
              </w:rPr>
              <w:t>take</w:t>
            </w:r>
            <w:r w:rsidRPr="00377729">
              <w:rPr>
                <w:lang w:val="en-US"/>
              </w:rPr>
              <w:t xml:space="preserve"> (</w:t>
            </w:r>
            <w:r w:rsidRPr="00CF706D">
              <w:rPr>
                <w:lang w:val="en-US"/>
              </w:rPr>
              <w:t>pass</w:t>
            </w:r>
            <w:r w:rsidRPr="00377729">
              <w:rPr>
                <w:lang w:val="en-US"/>
              </w:rPr>
              <w:t xml:space="preserve">)  </w:t>
            </w:r>
            <w:r w:rsidRPr="00CF706D">
              <w:rPr>
                <w:lang w:val="en-US"/>
              </w:rPr>
              <w:t>an</w:t>
            </w:r>
            <w:r w:rsidRPr="00377729">
              <w:rPr>
                <w:lang w:val="en-US"/>
              </w:rPr>
              <w:t xml:space="preserve"> </w:t>
            </w:r>
            <w:r w:rsidRPr="00CF706D">
              <w:rPr>
                <w:lang w:val="en-US"/>
              </w:rPr>
              <w:t>exam</w:t>
            </w:r>
            <w:r w:rsidRPr="00377729">
              <w:rPr>
                <w:lang w:val="en-US"/>
              </w:rPr>
              <w:t xml:space="preserve">                          </w:t>
            </w:r>
            <w:r w:rsidRPr="00CF706D">
              <w:rPr>
                <w:lang w:val="en-US"/>
              </w:rPr>
              <w:t>e</w:t>
            </w:r>
            <w:r w:rsidRPr="00377729">
              <w:rPr>
                <w:lang w:val="en-US"/>
              </w:rPr>
              <w:t xml:space="preserve">) </w:t>
            </w:r>
            <w:r w:rsidRPr="00CF706D">
              <w:t>готовиться</w:t>
            </w:r>
            <w:r w:rsidRPr="00377729">
              <w:rPr>
                <w:lang w:val="en-US"/>
              </w:rPr>
              <w:t xml:space="preserve"> </w:t>
            </w:r>
            <w:r w:rsidRPr="00CF706D">
              <w:t>к</w:t>
            </w:r>
            <w:r w:rsidRPr="00377729">
              <w:rPr>
                <w:lang w:val="en-US"/>
              </w:rPr>
              <w:t xml:space="preserve"> </w:t>
            </w:r>
            <w:r w:rsidRPr="00CF706D">
              <w:t>экзамену</w:t>
            </w:r>
          </w:p>
          <w:p w:rsidR="00DD0641" w:rsidRPr="00CF706D" w:rsidRDefault="00DD0641" w:rsidP="00CF706D">
            <w:pPr>
              <w:ind w:firstLine="0"/>
              <w:rPr>
                <w:b/>
                <w:lang w:eastAsia="en-US"/>
              </w:rPr>
            </w:pPr>
            <w:r w:rsidRPr="00CF706D">
              <w:rPr>
                <w:b/>
                <w:lang w:eastAsia="en-US"/>
              </w:rPr>
              <w:t>Страна, где я живу</w:t>
            </w:r>
          </w:p>
          <w:p w:rsidR="00DD0641" w:rsidRPr="00377729" w:rsidRDefault="00DD0641" w:rsidP="00CF706D">
            <w:r w:rsidRPr="00377729">
              <w:t xml:space="preserve">1) </w:t>
            </w:r>
            <w:r w:rsidRPr="00CF706D">
              <w:rPr>
                <w:lang w:val="en-US"/>
              </w:rPr>
              <w:t>to</w:t>
            </w:r>
            <w:r w:rsidRPr="00377729">
              <w:t xml:space="preserve"> </w:t>
            </w:r>
            <w:r w:rsidRPr="00CF706D">
              <w:rPr>
                <w:lang w:val="en-US"/>
              </w:rPr>
              <w:t>travel</w:t>
            </w:r>
            <w:r w:rsidRPr="00377729">
              <w:t xml:space="preserve"> </w:t>
            </w:r>
            <w:r w:rsidRPr="00CF706D">
              <w:rPr>
                <w:lang w:val="en-US"/>
              </w:rPr>
              <w:t>by</w:t>
            </w:r>
            <w:r w:rsidRPr="00377729">
              <w:tab/>
              <w:t xml:space="preserve">                 </w:t>
            </w:r>
            <w:r w:rsidRPr="00CF706D">
              <w:rPr>
                <w:lang w:val="en-US"/>
              </w:rPr>
              <w:t>a</w:t>
            </w:r>
            <w:r w:rsidRPr="00377729">
              <w:t xml:space="preserve">) </w:t>
            </w:r>
            <w:r w:rsidRPr="00CF706D">
              <w:t>пункт</w:t>
            </w:r>
            <w:r w:rsidRPr="00377729">
              <w:t xml:space="preserve"> </w:t>
            </w:r>
            <w:r w:rsidRPr="00CF706D">
              <w:t>назначения</w:t>
            </w:r>
          </w:p>
          <w:p w:rsidR="00DD0641" w:rsidRPr="00CF706D" w:rsidRDefault="00DD0641" w:rsidP="00CF706D">
            <w:r w:rsidRPr="00CF706D">
              <w:t xml:space="preserve">2) </w:t>
            </w:r>
            <w:r w:rsidRPr="00CF706D">
              <w:rPr>
                <w:lang w:val="en-US"/>
              </w:rPr>
              <w:t>to</w:t>
            </w:r>
            <w:r w:rsidRPr="00CF706D">
              <w:t xml:space="preserve"> </w:t>
            </w:r>
            <w:r w:rsidRPr="00CF706D">
              <w:rPr>
                <w:lang w:val="en-US"/>
              </w:rPr>
              <w:t>go</w:t>
            </w:r>
            <w:r w:rsidRPr="00CF706D">
              <w:t xml:space="preserve"> </w:t>
            </w:r>
            <w:r w:rsidRPr="00CF706D">
              <w:rPr>
                <w:lang w:val="en-US"/>
              </w:rPr>
              <w:t>abroad</w:t>
            </w:r>
            <w:r w:rsidRPr="00CF706D">
              <w:t xml:space="preserve">                  </w:t>
            </w:r>
            <w:r w:rsidRPr="00CF706D">
              <w:rPr>
                <w:lang w:val="en-US"/>
              </w:rPr>
              <w:t>b</w:t>
            </w:r>
            <w:r w:rsidRPr="00CF706D">
              <w:t>) путешествовать</w:t>
            </w:r>
          </w:p>
          <w:p w:rsidR="00DD0641" w:rsidRPr="00CF706D" w:rsidRDefault="00DD0641" w:rsidP="00CF706D">
            <w:r w:rsidRPr="00CF706D">
              <w:t xml:space="preserve">3) </w:t>
            </w:r>
            <w:r w:rsidRPr="00CF706D">
              <w:rPr>
                <w:lang w:val="en-US"/>
              </w:rPr>
              <w:t>luggage</w:t>
            </w:r>
            <w:r w:rsidRPr="00CF706D">
              <w:tab/>
              <w:t xml:space="preserve">                </w:t>
            </w:r>
            <w:r w:rsidRPr="00CF706D">
              <w:rPr>
                <w:lang w:val="en-US"/>
              </w:rPr>
              <w:t>c</w:t>
            </w:r>
            <w:r w:rsidRPr="00CF706D">
              <w:t>) поехать за границу</w:t>
            </w:r>
          </w:p>
          <w:p w:rsidR="00DD0641" w:rsidRPr="00CF706D" w:rsidRDefault="00DD0641" w:rsidP="00CF706D">
            <w:r w:rsidRPr="00CF706D">
              <w:t xml:space="preserve">4) </w:t>
            </w:r>
            <w:r w:rsidRPr="00CF706D">
              <w:rPr>
                <w:lang w:val="en-US"/>
              </w:rPr>
              <w:t>a</w:t>
            </w:r>
            <w:r w:rsidRPr="00CF706D">
              <w:t xml:space="preserve"> </w:t>
            </w:r>
            <w:r w:rsidRPr="00CF706D">
              <w:rPr>
                <w:lang w:val="en-US"/>
              </w:rPr>
              <w:t>destination</w:t>
            </w:r>
            <w:r w:rsidRPr="00CF706D">
              <w:tab/>
              <w:t xml:space="preserve">                </w:t>
            </w:r>
            <w:r w:rsidRPr="00CF706D">
              <w:rPr>
                <w:lang w:val="en-US"/>
              </w:rPr>
              <w:t>d</w:t>
            </w:r>
            <w:r w:rsidRPr="00CF706D">
              <w:t>) осматривать достопримечательности</w:t>
            </w:r>
          </w:p>
          <w:p w:rsidR="00DD0641" w:rsidRPr="00CF706D" w:rsidRDefault="00DD0641" w:rsidP="00CF706D">
            <w:r w:rsidRPr="00CF706D">
              <w:t xml:space="preserve">5) </w:t>
            </w:r>
            <w:r w:rsidRPr="00CF706D">
              <w:rPr>
                <w:lang w:val="en-US"/>
              </w:rPr>
              <w:t>to</w:t>
            </w:r>
            <w:r w:rsidRPr="00CF706D">
              <w:t xml:space="preserve"> </w:t>
            </w:r>
            <w:r w:rsidRPr="00CF706D">
              <w:rPr>
                <w:lang w:val="en-US"/>
              </w:rPr>
              <w:t>go</w:t>
            </w:r>
            <w:r w:rsidRPr="00CF706D">
              <w:t xml:space="preserve"> </w:t>
            </w:r>
            <w:r w:rsidRPr="00CF706D">
              <w:rPr>
                <w:lang w:val="en-US"/>
              </w:rPr>
              <w:t>sightseeing</w:t>
            </w:r>
            <w:r w:rsidRPr="00CF706D">
              <w:tab/>
              <w:t xml:space="preserve">     </w:t>
            </w:r>
            <w:r w:rsidRPr="00CF706D">
              <w:rPr>
                <w:lang w:val="en-US"/>
              </w:rPr>
              <w:t>e</w:t>
            </w:r>
            <w:r w:rsidRPr="00CF706D">
              <w:t>) багаж</w:t>
            </w:r>
          </w:p>
          <w:p w:rsidR="00DD0641" w:rsidRPr="00377729" w:rsidRDefault="00DD0641" w:rsidP="00CF706D">
            <w:pPr>
              <w:ind w:firstLine="0"/>
              <w:rPr>
                <w:b/>
                <w:lang w:eastAsia="en-US"/>
              </w:rPr>
            </w:pPr>
            <w:r w:rsidRPr="00CF706D">
              <w:rPr>
                <w:b/>
                <w:lang w:eastAsia="en-US"/>
              </w:rPr>
              <w:t>Страны</w:t>
            </w:r>
            <w:r w:rsidRPr="00377729">
              <w:rPr>
                <w:b/>
                <w:lang w:eastAsia="en-US"/>
              </w:rPr>
              <w:t xml:space="preserve"> </w:t>
            </w:r>
            <w:r w:rsidRPr="00CF706D">
              <w:rPr>
                <w:b/>
                <w:lang w:eastAsia="en-US"/>
              </w:rPr>
              <w:t>изучаемого</w:t>
            </w:r>
            <w:r w:rsidRPr="00377729">
              <w:rPr>
                <w:b/>
                <w:lang w:eastAsia="en-US"/>
              </w:rPr>
              <w:t xml:space="preserve"> </w:t>
            </w:r>
            <w:r w:rsidRPr="00CF706D">
              <w:rPr>
                <w:b/>
                <w:lang w:eastAsia="en-US"/>
              </w:rPr>
              <w:t>языка</w:t>
            </w:r>
          </w:p>
          <w:p w:rsidR="00DD0641" w:rsidRPr="00F95395" w:rsidRDefault="00DD0641" w:rsidP="00CF706D">
            <w:r w:rsidRPr="00F95395">
              <w:t xml:space="preserve">1)  </w:t>
            </w:r>
            <w:r w:rsidRPr="00CF706D">
              <w:rPr>
                <w:lang w:val="en-US"/>
              </w:rPr>
              <w:t>Constitutional</w:t>
            </w:r>
            <w:r w:rsidRPr="00F95395">
              <w:t xml:space="preserve"> </w:t>
            </w:r>
            <w:r w:rsidRPr="00CF706D">
              <w:rPr>
                <w:lang w:val="en-US"/>
              </w:rPr>
              <w:t>monarchy</w:t>
            </w:r>
            <w:r w:rsidRPr="00F95395">
              <w:t xml:space="preserve">         </w:t>
            </w:r>
            <w:r w:rsidRPr="00CF706D">
              <w:rPr>
                <w:lang w:val="en-US"/>
              </w:rPr>
              <w:t>a</w:t>
            </w:r>
            <w:r w:rsidRPr="00F95395">
              <w:t xml:space="preserve">) </w:t>
            </w:r>
            <w:r w:rsidRPr="00CF706D">
              <w:t>корона</w:t>
            </w:r>
          </w:p>
          <w:p w:rsidR="00DD0641" w:rsidRPr="00F95395" w:rsidRDefault="00DD0641" w:rsidP="00CF706D">
            <w:r w:rsidRPr="00F95395">
              <w:t xml:space="preserve">2) </w:t>
            </w:r>
            <w:r w:rsidRPr="00CF706D">
              <w:rPr>
                <w:lang w:val="en-US"/>
              </w:rPr>
              <w:t>County</w:t>
            </w:r>
            <w:r w:rsidRPr="00F95395">
              <w:t xml:space="preserve"> </w:t>
            </w:r>
            <w:r w:rsidRPr="00F95395">
              <w:tab/>
              <w:t xml:space="preserve">                            </w:t>
            </w:r>
            <w:r w:rsidRPr="00CF706D">
              <w:rPr>
                <w:lang w:val="en-US"/>
              </w:rPr>
              <w:t>b</w:t>
            </w:r>
            <w:r w:rsidRPr="00F95395">
              <w:t xml:space="preserve">) </w:t>
            </w:r>
            <w:r w:rsidRPr="00CF706D">
              <w:t>ВВП</w:t>
            </w:r>
          </w:p>
          <w:p w:rsidR="00DD0641" w:rsidRPr="00F95395" w:rsidRDefault="00DD0641" w:rsidP="00CF706D">
            <w:r w:rsidRPr="00F95395">
              <w:t xml:space="preserve">3) </w:t>
            </w:r>
            <w:r w:rsidRPr="00CF706D">
              <w:rPr>
                <w:lang w:val="en-US"/>
              </w:rPr>
              <w:t>Island</w:t>
            </w:r>
            <w:r w:rsidRPr="00F95395">
              <w:t xml:space="preserve"> </w:t>
            </w:r>
            <w:r w:rsidRPr="00F95395">
              <w:tab/>
              <w:t xml:space="preserve">                            </w:t>
            </w:r>
            <w:r w:rsidRPr="00CF706D">
              <w:rPr>
                <w:lang w:val="en-US"/>
              </w:rPr>
              <w:t>c</w:t>
            </w:r>
            <w:r w:rsidRPr="00F95395">
              <w:t xml:space="preserve">) </w:t>
            </w:r>
            <w:r w:rsidRPr="00CF706D">
              <w:t>конституционная</w:t>
            </w:r>
            <w:r w:rsidRPr="00F95395">
              <w:t xml:space="preserve"> </w:t>
            </w:r>
            <w:r w:rsidRPr="00CF706D">
              <w:t>монархия</w:t>
            </w:r>
            <w:r w:rsidRPr="00F95395">
              <w:tab/>
            </w:r>
          </w:p>
          <w:p w:rsidR="00DD0641" w:rsidRPr="00CF706D" w:rsidRDefault="00DD0641" w:rsidP="00CF706D">
            <w:pPr>
              <w:rPr>
                <w:lang w:val="en-US"/>
              </w:rPr>
            </w:pPr>
            <w:r w:rsidRPr="00CF706D">
              <w:rPr>
                <w:lang w:val="en-US"/>
              </w:rPr>
              <w:t xml:space="preserve">4) Gross national product             d) </w:t>
            </w:r>
            <w:r w:rsidRPr="00CF706D">
              <w:t>остров</w:t>
            </w:r>
          </w:p>
          <w:p w:rsidR="00DD0641" w:rsidRPr="00CF706D" w:rsidRDefault="00DD0641" w:rsidP="00470372">
            <w:pPr>
              <w:numPr>
                <w:ilvl w:val="0"/>
                <w:numId w:val="189"/>
              </w:numPr>
              <w:ind w:left="357" w:hanging="357"/>
              <w:contextualSpacing/>
              <w:rPr>
                <w:lang w:eastAsia="en-US"/>
              </w:rPr>
            </w:pPr>
            <w:r w:rsidRPr="00CF706D">
              <w:rPr>
                <w:lang w:eastAsia="en-US"/>
              </w:rPr>
              <w:t>Исправьте грамматические ошибки в каждом из предложений.</w:t>
            </w:r>
          </w:p>
          <w:p w:rsidR="00DD0641" w:rsidRPr="00CF706D" w:rsidRDefault="00DD0641" w:rsidP="00CF706D">
            <w:pPr>
              <w:ind w:firstLine="0"/>
              <w:rPr>
                <w:b/>
                <w:lang w:val="en-US" w:eastAsia="en-US"/>
              </w:rPr>
            </w:pPr>
            <w:r w:rsidRPr="00CF706D">
              <w:rPr>
                <w:b/>
                <w:lang w:eastAsia="en-US"/>
              </w:rPr>
              <w:t>Я</w:t>
            </w:r>
            <w:r w:rsidRPr="00CF706D">
              <w:rPr>
                <w:b/>
                <w:lang w:val="en-US" w:eastAsia="en-US"/>
              </w:rPr>
              <w:t xml:space="preserve"> </w:t>
            </w:r>
            <w:r w:rsidRPr="00CF706D">
              <w:rPr>
                <w:b/>
                <w:lang w:eastAsia="en-US"/>
              </w:rPr>
              <w:t>в</w:t>
            </w:r>
            <w:r w:rsidRPr="00CF706D">
              <w:rPr>
                <w:b/>
                <w:lang w:val="en-US" w:eastAsia="en-US"/>
              </w:rPr>
              <w:t xml:space="preserve"> </w:t>
            </w:r>
            <w:r w:rsidRPr="00CF706D">
              <w:rPr>
                <w:b/>
                <w:lang w:eastAsia="en-US"/>
              </w:rPr>
              <w:t>современном</w:t>
            </w:r>
            <w:r w:rsidRPr="00CF706D">
              <w:rPr>
                <w:b/>
                <w:lang w:val="en-US" w:eastAsia="en-US"/>
              </w:rPr>
              <w:t xml:space="preserve"> </w:t>
            </w:r>
            <w:r w:rsidRPr="00CF706D">
              <w:rPr>
                <w:b/>
                <w:lang w:eastAsia="en-US"/>
              </w:rPr>
              <w:t>мире</w:t>
            </w:r>
          </w:p>
          <w:p w:rsidR="00DD0641" w:rsidRPr="00CF706D" w:rsidRDefault="00DD0641" w:rsidP="00CF706D">
            <w:pPr>
              <w:ind w:firstLine="0"/>
              <w:rPr>
                <w:lang w:val="en-US"/>
              </w:rPr>
            </w:pPr>
            <w:r w:rsidRPr="00CF706D">
              <w:rPr>
                <w:lang w:val="en-US"/>
              </w:rPr>
              <w:t>1) We gets usually up at 7 o’clock.</w:t>
            </w:r>
          </w:p>
          <w:p w:rsidR="00DD0641" w:rsidRPr="00CF706D" w:rsidRDefault="00DD0641" w:rsidP="00CF706D">
            <w:pPr>
              <w:ind w:firstLine="0"/>
              <w:rPr>
                <w:lang w:val="en-US"/>
              </w:rPr>
            </w:pPr>
            <w:r w:rsidRPr="00CF706D">
              <w:rPr>
                <w:lang w:val="en-US"/>
              </w:rPr>
              <w:t>2) When your do your home assignment?</w:t>
            </w:r>
          </w:p>
          <w:p w:rsidR="00DD0641" w:rsidRPr="00CF706D" w:rsidRDefault="00DD0641" w:rsidP="00CF706D">
            <w:pPr>
              <w:ind w:firstLine="0"/>
              <w:rPr>
                <w:lang w:val="en-US"/>
              </w:rPr>
            </w:pPr>
            <w:r w:rsidRPr="00CF706D">
              <w:rPr>
                <w:lang w:val="en-US"/>
              </w:rPr>
              <w:t>3) Where you is yesterday?</w:t>
            </w:r>
          </w:p>
          <w:p w:rsidR="00DD0641" w:rsidRPr="00CF706D" w:rsidRDefault="00DD0641" w:rsidP="00CF706D">
            <w:pPr>
              <w:ind w:firstLine="0"/>
              <w:rPr>
                <w:b/>
                <w:lang w:val="en-US" w:eastAsia="en-US"/>
              </w:rPr>
            </w:pPr>
            <w:r w:rsidRPr="00CF706D">
              <w:rPr>
                <w:b/>
                <w:lang w:eastAsia="en-US"/>
              </w:rPr>
              <w:t>Мои</w:t>
            </w:r>
            <w:r w:rsidRPr="00CF706D">
              <w:rPr>
                <w:b/>
                <w:lang w:val="en-US" w:eastAsia="en-US"/>
              </w:rPr>
              <w:t xml:space="preserve"> </w:t>
            </w:r>
            <w:r w:rsidRPr="00CF706D">
              <w:rPr>
                <w:b/>
                <w:lang w:eastAsia="en-US"/>
              </w:rPr>
              <w:t>планы</w:t>
            </w:r>
            <w:r w:rsidRPr="00CF706D">
              <w:rPr>
                <w:b/>
                <w:lang w:val="en-US" w:eastAsia="en-US"/>
              </w:rPr>
              <w:t xml:space="preserve"> </w:t>
            </w:r>
            <w:r w:rsidRPr="00CF706D">
              <w:rPr>
                <w:b/>
                <w:lang w:eastAsia="en-US"/>
              </w:rPr>
              <w:t>на</w:t>
            </w:r>
            <w:r w:rsidRPr="00CF706D">
              <w:rPr>
                <w:b/>
                <w:lang w:val="en-US" w:eastAsia="en-US"/>
              </w:rPr>
              <w:t xml:space="preserve"> </w:t>
            </w:r>
            <w:r w:rsidRPr="00CF706D">
              <w:rPr>
                <w:b/>
                <w:lang w:eastAsia="en-US"/>
              </w:rPr>
              <w:t>будущее</w:t>
            </w:r>
          </w:p>
          <w:p w:rsidR="00DD0641" w:rsidRPr="00CF706D" w:rsidRDefault="00DD0641" w:rsidP="00CF706D">
            <w:pPr>
              <w:ind w:firstLine="0"/>
              <w:rPr>
                <w:lang w:val="en-US"/>
              </w:rPr>
            </w:pPr>
            <w:r w:rsidRPr="00CF706D">
              <w:rPr>
                <w:lang w:val="en-US"/>
              </w:rPr>
              <w:t xml:space="preserve">1)Peter is ill. Can you visits her? </w:t>
            </w:r>
          </w:p>
          <w:p w:rsidR="00DD0641" w:rsidRPr="00CF706D" w:rsidRDefault="00DD0641" w:rsidP="00CF706D">
            <w:pPr>
              <w:ind w:firstLine="0"/>
              <w:rPr>
                <w:lang w:val="en-US"/>
              </w:rPr>
            </w:pPr>
            <w:r w:rsidRPr="00CF706D">
              <w:rPr>
                <w:lang w:val="en-US"/>
              </w:rPr>
              <w:t>2) The text is difficult. Did you understood all?</w:t>
            </w:r>
          </w:p>
          <w:p w:rsidR="00DD0641" w:rsidRPr="00CF706D" w:rsidRDefault="00DD0641" w:rsidP="00CF706D">
            <w:pPr>
              <w:ind w:firstLine="0"/>
              <w:rPr>
                <w:lang w:val="en-US"/>
              </w:rPr>
            </w:pPr>
            <w:r w:rsidRPr="00CF706D">
              <w:rPr>
                <w:lang w:val="en-US"/>
              </w:rPr>
              <w:t>3) I haven’t called somebody.</w:t>
            </w:r>
          </w:p>
          <w:p w:rsidR="00DD0641" w:rsidRPr="00CF706D" w:rsidRDefault="00DD0641" w:rsidP="00CF706D">
            <w:pPr>
              <w:ind w:firstLine="0"/>
              <w:rPr>
                <w:lang w:val="en-US" w:eastAsia="en-US"/>
              </w:rPr>
            </w:pPr>
            <w:r w:rsidRPr="00CF706D">
              <w:rPr>
                <w:b/>
              </w:rPr>
              <w:t>Ценности</w:t>
            </w:r>
            <w:r w:rsidRPr="00CF706D">
              <w:rPr>
                <w:b/>
                <w:lang w:val="en-US"/>
              </w:rPr>
              <w:t xml:space="preserve"> </w:t>
            </w:r>
            <w:r w:rsidRPr="00CF706D">
              <w:rPr>
                <w:b/>
              </w:rPr>
              <w:t>образования</w:t>
            </w:r>
            <w:r w:rsidRPr="00CF706D">
              <w:rPr>
                <w:lang w:val="en-US" w:eastAsia="en-US"/>
              </w:rPr>
              <w:t xml:space="preserve"> </w:t>
            </w:r>
          </w:p>
          <w:p w:rsidR="00DD0641" w:rsidRPr="00CF706D" w:rsidRDefault="00DD0641" w:rsidP="00CF706D">
            <w:pPr>
              <w:ind w:firstLine="0"/>
              <w:rPr>
                <w:lang w:val="en-US"/>
              </w:rPr>
            </w:pPr>
            <w:r w:rsidRPr="00CF706D">
              <w:rPr>
                <w:lang w:val="en-US"/>
              </w:rPr>
              <w:t>1). Colleges offers only undergraduate degrees.</w:t>
            </w:r>
          </w:p>
          <w:p w:rsidR="00DD0641" w:rsidRPr="00CF706D" w:rsidRDefault="00DD0641" w:rsidP="00CF706D">
            <w:pPr>
              <w:ind w:firstLine="0"/>
              <w:contextualSpacing/>
              <w:rPr>
                <w:lang w:val="en-US"/>
              </w:rPr>
            </w:pPr>
            <w:r w:rsidRPr="00CF706D">
              <w:rPr>
                <w:lang w:val="en-US"/>
              </w:rPr>
              <w:t>2). State universities is funded by the government.</w:t>
            </w:r>
          </w:p>
          <w:p w:rsidR="00DD0641" w:rsidRPr="00CF706D" w:rsidRDefault="00DD0641" w:rsidP="00CF706D">
            <w:pPr>
              <w:ind w:firstLine="0"/>
              <w:contextualSpacing/>
              <w:rPr>
                <w:lang w:val="en-US"/>
              </w:rPr>
            </w:pPr>
            <w:r w:rsidRPr="00CF706D">
              <w:rPr>
                <w:lang w:val="en-US"/>
              </w:rPr>
              <w:t>3). They are funded from tuition fees, researches grants and gifts.</w:t>
            </w:r>
          </w:p>
          <w:p w:rsidR="00DD0641" w:rsidRPr="00CF706D" w:rsidRDefault="00DD0641" w:rsidP="00CF706D">
            <w:pPr>
              <w:ind w:firstLine="0"/>
              <w:rPr>
                <w:b/>
                <w:lang w:val="en-US" w:eastAsia="en-US"/>
              </w:rPr>
            </w:pPr>
            <w:r w:rsidRPr="00CF706D">
              <w:rPr>
                <w:b/>
                <w:lang w:eastAsia="en-US"/>
              </w:rPr>
              <w:t>История</w:t>
            </w:r>
            <w:r w:rsidRPr="00CF706D">
              <w:rPr>
                <w:b/>
                <w:lang w:val="en-US" w:eastAsia="en-US"/>
              </w:rPr>
              <w:t xml:space="preserve"> </w:t>
            </w:r>
            <w:r w:rsidRPr="00CF706D">
              <w:rPr>
                <w:b/>
                <w:lang w:eastAsia="en-US"/>
              </w:rPr>
              <w:t>научной</w:t>
            </w:r>
            <w:r w:rsidRPr="00CF706D">
              <w:rPr>
                <w:b/>
                <w:lang w:val="en-US" w:eastAsia="en-US"/>
              </w:rPr>
              <w:t xml:space="preserve"> </w:t>
            </w:r>
            <w:r w:rsidRPr="00CF706D">
              <w:rPr>
                <w:b/>
                <w:lang w:eastAsia="en-US"/>
              </w:rPr>
              <w:t>мысли</w:t>
            </w:r>
          </w:p>
          <w:p w:rsidR="00DD0641" w:rsidRPr="00CF706D" w:rsidRDefault="00DD0641" w:rsidP="00CF706D">
            <w:pPr>
              <w:ind w:firstLine="0"/>
              <w:rPr>
                <w:lang w:val="en-US"/>
              </w:rPr>
            </w:pPr>
            <w:r w:rsidRPr="00CF706D">
              <w:rPr>
                <w:lang w:val="en-US"/>
              </w:rPr>
              <w:t xml:space="preserve">1). </w:t>
            </w:r>
            <w:r w:rsidRPr="00CF706D">
              <w:rPr>
                <w:color w:val="000000"/>
                <w:lang w:val="en-US"/>
              </w:rPr>
              <w:t>The academic years at British universities, Polytechnics, Colleges of education is divided into 3 terms.</w:t>
            </w:r>
          </w:p>
          <w:p w:rsidR="00DD0641" w:rsidRPr="00CF706D" w:rsidRDefault="00DD0641" w:rsidP="00CF706D">
            <w:pPr>
              <w:ind w:firstLine="0"/>
              <w:contextualSpacing/>
              <w:rPr>
                <w:lang w:val="en-US"/>
              </w:rPr>
            </w:pPr>
            <w:r w:rsidRPr="00CF706D">
              <w:rPr>
                <w:lang w:val="en-US"/>
              </w:rPr>
              <w:t xml:space="preserve">2). </w:t>
            </w:r>
            <w:r w:rsidRPr="00CF706D">
              <w:rPr>
                <w:color w:val="000000"/>
                <w:lang w:val="en-US"/>
              </w:rPr>
              <w:t xml:space="preserve">There are much universities in </w:t>
            </w:r>
            <w:smartTag w:uri="urn:schemas-microsoft-com:office:smarttags" w:element="place">
              <w:smartTag w:uri="urn:schemas-microsoft-com:office:smarttags" w:element="country-region">
                <w:r w:rsidRPr="00CF706D">
                  <w:rPr>
                    <w:color w:val="000000"/>
                    <w:lang w:val="en-US"/>
                  </w:rPr>
                  <w:t>Great Britain</w:t>
                </w:r>
              </w:smartTag>
            </w:smartTag>
            <w:r w:rsidRPr="00CF706D">
              <w:rPr>
                <w:color w:val="000000"/>
                <w:lang w:val="en-US"/>
              </w:rPr>
              <w:t xml:space="preserve">. The oldest and best-known universities are located in </w:t>
            </w:r>
            <w:smartTag w:uri="urn:schemas-microsoft-com:office:smarttags" w:element="City">
              <w:r w:rsidRPr="00CF706D">
                <w:rPr>
                  <w:color w:val="000000"/>
                  <w:lang w:val="en-US"/>
                </w:rPr>
                <w:t>Oxford</w:t>
              </w:r>
            </w:smartTag>
            <w:r w:rsidRPr="00CF706D">
              <w:rPr>
                <w:color w:val="000000"/>
                <w:lang w:val="en-US"/>
              </w:rPr>
              <w:t xml:space="preserve">, </w:t>
            </w:r>
            <w:smartTag w:uri="urn:schemas-microsoft-com:office:smarttags" w:element="City">
              <w:r w:rsidRPr="00CF706D">
                <w:rPr>
                  <w:color w:val="000000"/>
                  <w:lang w:val="en-US"/>
                </w:rPr>
                <w:t>Cambridge</w:t>
              </w:r>
            </w:smartTag>
            <w:r w:rsidRPr="00CF706D">
              <w:rPr>
                <w:color w:val="000000"/>
                <w:lang w:val="en-US"/>
              </w:rPr>
              <w:t xml:space="preserve">, </w:t>
            </w:r>
            <w:smartTag w:uri="urn:schemas-microsoft-com:office:smarttags" w:element="City">
              <w:r w:rsidRPr="00CF706D">
                <w:rPr>
                  <w:color w:val="000000"/>
                  <w:lang w:val="en-US"/>
                </w:rPr>
                <w:t>London</w:t>
              </w:r>
            </w:smartTag>
            <w:r w:rsidRPr="00CF706D">
              <w:rPr>
                <w:color w:val="000000"/>
                <w:lang w:val="en-US"/>
              </w:rPr>
              <w:t xml:space="preserve">, Leeds, </w:t>
            </w:r>
            <w:smartTag w:uri="urn:schemas-microsoft-com:office:smarttags" w:element="City">
              <w:r w:rsidRPr="00CF706D">
                <w:rPr>
                  <w:color w:val="000000"/>
                  <w:lang w:val="en-US"/>
                </w:rPr>
                <w:t>Manchester</w:t>
              </w:r>
            </w:smartTag>
            <w:r w:rsidRPr="00CF706D">
              <w:rPr>
                <w:color w:val="000000"/>
                <w:lang w:val="en-US"/>
              </w:rPr>
              <w:t xml:space="preserve">, Liverpool, </w:t>
            </w:r>
            <w:smartTag w:uri="urn:schemas-microsoft-com:office:smarttags" w:element="City">
              <w:r w:rsidRPr="00CF706D">
                <w:rPr>
                  <w:color w:val="000000"/>
                  <w:lang w:val="en-US"/>
                </w:rPr>
                <w:t>Edinburgh</w:t>
              </w:r>
            </w:smartTag>
            <w:r w:rsidRPr="00CF706D">
              <w:rPr>
                <w:color w:val="000000"/>
                <w:lang w:val="en-US"/>
              </w:rPr>
              <w:t xml:space="preserve">, Southampton, </w:t>
            </w:r>
            <w:smartTag w:uri="urn:schemas-microsoft-com:office:smarttags" w:element="City">
              <w:r w:rsidRPr="00CF706D">
                <w:rPr>
                  <w:color w:val="000000"/>
                  <w:lang w:val="en-US"/>
                </w:rPr>
                <w:t>Cardiff</w:t>
              </w:r>
            </w:smartTag>
            <w:r w:rsidRPr="00CF706D">
              <w:rPr>
                <w:color w:val="000000"/>
                <w:lang w:val="en-US"/>
              </w:rPr>
              <w:t xml:space="preserve">, </w:t>
            </w:r>
            <w:smartTag w:uri="urn:schemas-microsoft-com:office:smarttags" w:element="City">
              <w:r w:rsidRPr="00CF706D">
                <w:rPr>
                  <w:color w:val="000000"/>
                  <w:lang w:val="en-US"/>
                </w:rPr>
                <w:t>Bristol</w:t>
              </w:r>
            </w:smartTag>
            <w:r w:rsidRPr="00CF706D">
              <w:rPr>
                <w:color w:val="000000"/>
                <w:lang w:val="en-US"/>
              </w:rPr>
              <w:t xml:space="preserve"> and </w:t>
            </w:r>
            <w:smartTag w:uri="urn:schemas-microsoft-com:office:smarttags" w:element="place">
              <w:smartTag w:uri="urn:schemas-microsoft-com:office:smarttags" w:element="City">
                <w:r w:rsidRPr="00CF706D">
                  <w:rPr>
                    <w:color w:val="000000"/>
                    <w:lang w:val="en-US"/>
                  </w:rPr>
                  <w:t>Birmingham</w:t>
                </w:r>
              </w:smartTag>
            </w:smartTag>
            <w:r w:rsidRPr="00CF706D">
              <w:rPr>
                <w:color w:val="000000"/>
                <w:lang w:val="en-US"/>
              </w:rPr>
              <w:t>.</w:t>
            </w:r>
          </w:p>
          <w:p w:rsidR="00DD0641" w:rsidRPr="00CF706D" w:rsidRDefault="00DD0641" w:rsidP="00CF706D">
            <w:pPr>
              <w:ind w:firstLine="0"/>
              <w:contextualSpacing/>
              <w:rPr>
                <w:lang w:val="en-US"/>
              </w:rPr>
            </w:pPr>
            <w:r w:rsidRPr="00CF706D">
              <w:rPr>
                <w:lang w:val="en-US"/>
              </w:rPr>
              <w:t xml:space="preserve">3). </w:t>
            </w:r>
            <w:r w:rsidRPr="00CF706D">
              <w:rPr>
                <w:color w:val="000000"/>
                <w:lang w:val="en-US"/>
              </w:rPr>
              <w:t xml:space="preserve">The two more oldest and most prestigious universities in </w:t>
            </w:r>
            <w:smartTag w:uri="urn:schemas-microsoft-com:office:smarttags" w:element="country-region">
              <w:r w:rsidRPr="00CF706D">
                <w:rPr>
                  <w:color w:val="000000"/>
                  <w:lang w:val="en-US"/>
                </w:rPr>
                <w:t>Britain</w:t>
              </w:r>
            </w:smartTag>
            <w:r w:rsidRPr="00CF706D">
              <w:rPr>
                <w:color w:val="000000"/>
                <w:lang w:val="en-US"/>
              </w:rPr>
              <w:t xml:space="preserve"> are </w:t>
            </w:r>
            <w:smartTag w:uri="urn:schemas-microsoft-com:office:smarttags" w:element="City">
              <w:r w:rsidRPr="00CF706D">
                <w:rPr>
                  <w:color w:val="000000"/>
                  <w:lang w:val="en-US"/>
                </w:rPr>
                <w:t>Oxford</w:t>
              </w:r>
            </w:smartTag>
            <w:r w:rsidRPr="00CF706D">
              <w:rPr>
                <w:color w:val="000000"/>
                <w:lang w:val="en-US"/>
              </w:rPr>
              <w:t xml:space="preserve"> and </w:t>
            </w:r>
            <w:smartTag w:uri="urn:schemas-microsoft-com:office:smarttags" w:element="place">
              <w:smartTag w:uri="urn:schemas-microsoft-com:office:smarttags" w:element="City">
                <w:r w:rsidRPr="00CF706D">
                  <w:rPr>
                    <w:color w:val="000000"/>
                    <w:lang w:val="en-US"/>
                  </w:rPr>
                  <w:t>Cambridge</w:t>
                </w:r>
              </w:smartTag>
            </w:smartTag>
            <w:r w:rsidRPr="00CF706D">
              <w:rPr>
                <w:color w:val="000000"/>
                <w:lang w:val="en-US"/>
              </w:rPr>
              <w:t>.</w:t>
            </w:r>
          </w:p>
          <w:p w:rsidR="00DD0641" w:rsidRPr="00CF706D" w:rsidRDefault="00DD0641" w:rsidP="00CF706D">
            <w:pPr>
              <w:ind w:firstLine="0"/>
              <w:rPr>
                <w:b/>
                <w:lang w:val="en-US" w:eastAsia="en-US"/>
              </w:rPr>
            </w:pPr>
            <w:r w:rsidRPr="00CF706D">
              <w:rPr>
                <w:b/>
                <w:lang w:eastAsia="en-US"/>
              </w:rPr>
              <w:t>Страна</w:t>
            </w:r>
            <w:r w:rsidRPr="00CF706D">
              <w:rPr>
                <w:b/>
                <w:lang w:val="en-US" w:eastAsia="en-US"/>
              </w:rPr>
              <w:t xml:space="preserve">, </w:t>
            </w:r>
            <w:r w:rsidRPr="00CF706D">
              <w:rPr>
                <w:b/>
                <w:lang w:eastAsia="en-US"/>
              </w:rPr>
              <w:t>где</w:t>
            </w:r>
            <w:r w:rsidRPr="00CF706D">
              <w:rPr>
                <w:b/>
                <w:lang w:val="en-US" w:eastAsia="en-US"/>
              </w:rPr>
              <w:t xml:space="preserve"> </w:t>
            </w:r>
            <w:r w:rsidRPr="00CF706D">
              <w:rPr>
                <w:b/>
                <w:lang w:eastAsia="en-US"/>
              </w:rPr>
              <w:t>я</w:t>
            </w:r>
            <w:r w:rsidRPr="00CF706D">
              <w:rPr>
                <w:b/>
                <w:lang w:val="en-US" w:eastAsia="en-US"/>
              </w:rPr>
              <w:t xml:space="preserve"> </w:t>
            </w:r>
            <w:r w:rsidRPr="00CF706D">
              <w:rPr>
                <w:b/>
                <w:lang w:eastAsia="en-US"/>
              </w:rPr>
              <w:t>живу</w:t>
            </w:r>
          </w:p>
          <w:p w:rsidR="00DD0641" w:rsidRPr="00CF706D" w:rsidRDefault="00DD0641" w:rsidP="00CF706D">
            <w:pPr>
              <w:ind w:firstLine="0"/>
              <w:rPr>
                <w:lang w:val="en-US"/>
              </w:rPr>
            </w:pPr>
            <w:r w:rsidRPr="00CF706D">
              <w:rPr>
                <w:lang w:val="en-US"/>
              </w:rPr>
              <w:t xml:space="preserve">1). The legislative power is vested in the Federalest Assembly. </w:t>
            </w:r>
          </w:p>
          <w:p w:rsidR="00DD0641" w:rsidRPr="00CF706D" w:rsidRDefault="00DD0641" w:rsidP="00CF706D">
            <w:pPr>
              <w:ind w:firstLine="0"/>
              <w:rPr>
                <w:lang w:val="en-US"/>
              </w:rPr>
            </w:pPr>
            <w:r w:rsidRPr="00CF706D">
              <w:rPr>
                <w:lang w:val="en-US"/>
              </w:rPr>
              <w:t xml:space="preserve">2). It consist of two chambers. The Upper Chamber is the Council of Federation; the Lower Chamber is the State Duma. </w:t>
            </w:r>
          </w:p>
          <w:p w:rsidR="00DD0641" w:rsidRPr="00CF706D" w:rsidRDefault="00DD0641" w:rsidP="00CF706D">
            <w:pPr>
              <w:ind w:firstLine="0"/>
              <w:rPr>
                <w:lang w:val="en-US"/>
              </w:rPr>
            </w:pPr>
            <w:r w:rsidRPr="00CF706D">
              <w:rPr>
                <w:lang w:val="en-US"/>
              </w:rPr>
              <w:t xml:space="preserve">3). Each chambers are headed by the Speaker. Legislature may to be initiated in either of the two Chambers. But to become a law a bill must be approved by both Chambers and signed by the President. </w:t>
            </w:r>
          </w:p>
          <w:p w:rsidR="00DD0641" w:rsidRPr="00CF706D" w:rsidRDefault="00DD0641" w:rsidP="00CF706D">
            <w:pPr>
              <w:ind w:firstLine="0"/>
              <w:rPr>
                <w:b/>
                <w:lang w:val="en-US" w:eastAsia="en-US"/>
              </w:rPr>
            </w:pPr>
            <w:r w:rsidRPr="00CF706D">
              <w:rPr>
                <w:b/>
                <w:lang w:eastAsia="en-US"/>
              </w:rPr>
              <w:t>Страны</w:t>
            </w:r>
            <w:r w:rsidRPr="00CF706D">
              <w:rPr>
                <w:b/>
                <w:lang w:val="en-US" w:eastAsia="en-US"/>
              </w:rPr>
              <w:t xml:space="preserve"> </w:t>
            </w:r>
            <w:r w:rsidRPr="00CF706D">
              <w:rPr>
                <w:b/>
                <w:lang w:eastAsia="en-US"/>
              </w:rPr>
              <w:t>изучаемого</w:t>
            </w:r>
            <w:r w:rsidRPr="00CF706D">
              <w:rPr>
                <w:b/>
                <w:lang w:val="en-US" w:eastAsia="en-US"/>
              </w:rPr>
              <w:t xml:space="preserve"> </w:t>
            </w:r>
            <w:r w:rsidRPr="00CF706D">
              <w:rPr>
                <w:b/>
                <w:lang w:eastAsia="en-US"/>
              </w:rPr>
              <w:t>языка</w:t>
            </w:r>
          </w:p>
          <w:p w:rsidR="00DD0641" w:rsidRPr="00CF706D" w:rsidRDefault="00DD0641" w:rsidP="00CF706D">
            <w:pPr>
              <w:widowControl/>
              <w:shd w:val="clear" w:color="auto" w:fill="FFFFFF"/>
              <w:autoSpaceDE/>
              <w:autoSpaceDN/>
              <w:adjustRightInd/>
              <w:ind w:firstLine="0"/>
              <w:rPr>
                <w:lang w:val="en-US"/>
              </w:rPr>
            </w:pPr>
            <w:r w:rsidRPr="00CF706D">
              <w:rPr>
                <w:lang w:val="en-US"/>
              </w:rPr>
              <w:t xml:space="preserve">1). </w:t>
            </w:r>
            <w:r w:rsidRPr="00CF706D">
              <w:rPr>
                <w:color w:val="000000"/>
                <w:lang w:val="en-US"/>
              </w:rPr>
              <w:t>The United Kingdom, officially the United Kingdom of Great Britain and Northern Ireland, is the </w:t>
            </w:r>
            <w:hyperlink r:id="rId107" w:tooltip="Glossary: island nation" w:history="1">
              <w:r w:rsidRPr="00CF706D">
                <w:rPr>
                  <w:color w:val="000000"/>
                  <w:lang w:val="en-US"/>
                </w:rPr>
                <w:t>island nation</w:t>
              </w:r>
            </w:hyperlink>
            <w:r w:rsidRPr="00CF706D">
              <w:rPr>
                <w:color w:val="000000"/>
                <w:lang w:val="en-US"/>
              </w:rPr>
              <w:t> and </w:t>
            </w:r>
            <w:hyperlink r:id="rId108" w:tooltip="Glossary: constitutional monarchy" w:history="1">
              <w:r w:rsidRPr="00CF706D">
                <w:rPr>
                  <w:color w:val="000000"/>
                  <w:lang w:val="en-US"/>
                </w:rPr>
                <w:t>constitutional monarchy</w:t>
              </w:r>
            </w:hyperlink>
            <w:r w:rsidRPr="00CF706D">
              <w:rPr>
                <w:color w:val="000000"/>
                <w:lang w:val="en-US"/>
              </w:rPr>
              <w:t xml:space="preserve"> in north-western the Europe. </w:t>
            </w:r>
          </w:p>
          <w:p w:rsidR="00DD0641" w:rsidRPr="00CF706D" w:rsidRDefault="00DD0641" w:rsidP="00CF706D">
            <w:pPr>
              <w:widowControl/>
              <w:shd w:val="clear" w:color="auto" w:fill="FFFFFF"/>
              <w:autoSpaceDE/>
              <w:autoSpaceDN/>
              <w:adjustRightInd/>
              <w:ind w:firstLine="0"/>
              <w:rPr>
                <w:lang w:val="en-US"/>
              </w:rPr>
            </w:pPr>
            <w:r w:rsidRPr="00CF706D">
              <w:rPr>
                <w:lang w:val="en-US"/>
              </w:rPr>
              <w:t xml:space="preserve">2). </w:t>
            </w:r>
            <w:smartTag w:uri="urn:schemas-microsoft-com:office:smarttags" w:element="country-region">
              <w:r w:rsidRPr="00CF706D">
                <w:rPr>
                  <w:lang w:val="en-US"/>
                </w:rPr>
                <w:t>Great Britain</w:t>
              </w:r>
            </w:smartTag>
            <w:r w:rsidRPr="00CF706D">
              <w:rPr>
                <w:lang w:val="en-US"/>
              </w:rPr>
              <w:t xml:space="preserve"> is the more largest of the </w:t>
            </w:r>
            <w:smartTag w:uri="urn:schemas-microsoft-com:office:smarttags" w:element="place">
              <w:r w:rsidRPr="00CF706D">
                <w:rPr>
                  <w:lang w:val="en-US"/>
                </w:rPr>
                <w:t>British Isles</w:t>
              </w:r>
            </w:smartTag>
            <w:r w:rsidRPr="00CF706D">
              <w:rPr>
                <w:lang w:val="en-US"/>
              </w:rPr>
              <w:t xml:space="preserve">. </w:t>
            </w:r>
          </w:p>
          <w:p w:rsidR="00DD0641" w:rsidRPr="00CF706D" w:rsidRDefault="00DD0641" w:rsidP="00CF706D">
            <w:pPr>
              <w:widowControl/>
              <w:shd w:val="clear" w:color="auto" w:fill="FFFFFF"/>
              <w:autoSpaceDE/>
              <w:autoSpaceDN/>
              <w:adjustRightInd/>
              <w:ind w:firstLine="0"/>
              <w:rPr>
                <w:color w:val="000000"/>
                <w:lang w:val="en-US"/>
              </w:rPr>
            </w:pPr>
            <w:r w:rsidRPr="00CF706D">
              <w:rPr>
                <w:lang w:val="en-US"/>
              </w:rPr>
              <w:t xml:space="preserve">3). </w:t>
            </w:r>
            <w:r w:rsidRPr="00CF706D">
              <w:rPr>
                <w:color w:val="000000"/>
                <w:lang w:val="en-US"/>
              </w:rPr>
              <w:t>It comprise, together with </w:t>
            </w:r>
            <w:hyperlink r:id="rId109" w:tooltip="Glossary: numerous" w:history="1">
              <w:r w:rsidRPr="00CF706D">
                <w:rPr>
                  <w:lang w:val="en-US"/>
                </w:rPr>
                <w:t>numerous</w:t>
              </w:r>
            </w:hyperlink>
            <w:r w:rsidRPr="00CF706D">
              <w:rPr>
                <w:color w:val="000000"/>
                <w:lang w:val="en-US"/>
              </w:rPr>
              <w:t xml:space="preserve"> smaller island, </w:t>
            </w:r>
            <w:smartTag w:uri="urn:schemas-microsoft-com:office:smarttags" w:element="country-region">
              <w:r w:rsidRPr="00CF706D">
                <w:rPr>
                  <w:color w:val="000000"/>
                  <w:lang w:val="en-US"/>
                </w:rPr>
                <w:t>England</w:t>
              </w:r>
            </w:smartTag>
            <w:r w:rsidRPr="00CF706D">
              <w:rPr>
                <w:color w:val="000000"/>
                <w:lang w:val="en-US"/>
              </w:rPr>
              <w:t xml:space="preserve"> and </w:t>
            </w:r>
            <w:smartTag w:uri="urn:schemas-microsoft-com:office:smarttags" w:element="country-region">
              <w:r w:rsidRPr="00CF706D">
                <w:rPr>
                  <w:color w:val="000000"/>
                  <w:lang w:val="en-US"/>
                </w:rPr>
                <w:t>Scotland</w:t>
              </w:r>
            </w:smartTag>
            <w:r w:rsidRPr="00CF706D">
              <w:rPr>
                <w:color w:val="000000"/>
                <w:lang w:val="en-US"/>
              </w:rPr>
              <w:t>, and the </w:t>
            </w:r>
            <w:hyperlink r:id="rId110" w:tooltip="Glossary: principality" w:history="1">
              <w:r w:rsidRPr="00CF706D">
                <w:rPr>
                  <w:lang w:val="en-US"/>
                </w:rPr>
                <w:t>principality</w:t>
              </w:r>
            </w:hyperlink>
            <w:r w:rsidRPr="00CF706D">
              <w:rPr>
                <w:color w:val="000000"/>
                <w:lang w:val="en-US"/>
              </w:rPr>
              <w:t xml:space="preserve"> of </w:t>
            </w:r>
            <w:smartTag w:uri="urn:schemas-microsoft-com:office:smarttags" w:element="place">
              <w:smartTag w:uri="urn:schemas-microsoft-com:office:smarttags" w:element="country-region">
                <w:r w:rsidRPr="00CF706D">
                  <w:rPr>
                    <w:color w:val="000000"/>
                    <w:lang w:val="en-US"/>
                  </w:rPr>
                  <w:t>Wales</w:t>
                </w:r>
              </w:smartTag>
            </w:smartTag>
            <w:r w:rsidRPr="00CF706D">
              <w:rPr>
                <w:color w:val="000000"/>
                <w:lang w:val="en-US"/>
              </w:rPr>
              <w:t xml:space="preserve">. </w:t>
            </w:r>
            <w:smartTag w:uri="urn:schemas-microsoft-com:office:smarttags" w:element="country-region">
              <w:r w:rsidRPr="00CF706D">
                <w:rPr>
                  <w:color w:val="000000"/>
                  <w:lang w:val="en-US"/>
                </w:rPr>
                <w:t>Northern Ireland</w:t>
              </w:r>
            </w:smartTag>
            <w:r w:rsidRPr="00CF706D">
              <w:rPr>
                <w:color w:val="000000"/>
                <w:lang w:val="en-US"/>
              </w:rPr>
              <w:t>, also </w:t>
            </w:r>
            <w:hyperlink r:id="rId111" w:tooltip="Глоссарий: known" w:history="1">
              <w:r w:rsidRPr="00CF706D">
                <w:rPr>
                  <w:lang w:val="en-US"/>
                </w:rPr>
                <w:t>known</w:t>
              </w:r>
            </w:hyperlink>
            <w:r w:rsidRPr="00CF706D">
              <w:rPr>
                <w:color w:val="000000"/>
                <w:lang w:val="en-US"/>
              </w:rPr>
              <w:t xml:space="preserve"> as </w:t>
            </w:r>
            <w:smartTag w:uri="urn:schemas-microsoft-com:office:smarttags" w:element="country-region">
              <w:r w:rsidRPr="00CF706D">
                <w:rPr>
                  <w:color w:val="000000"/>
                  <w:lang w:val="en-US"/>
                </w:rPr>
                <w:t>Ulster</w:t>
              </w:r>
            </w:smartTag>
            <w:r w:rsidRPr="00CF706D">
              <w:rPr>
                <w:color w:val="000000"/>
                <w:lang w:val="en-US"/>
              </w:rPr>
              <w:t>, occupies the north-</w:t>
            </w:r>
            <w:hyperlink r:id="rId112" w:tooltip="Glossary: Easter" w:history="1">
              <w:r w:rsidRPr="00CF706D">
                <w:rPr>
                  <w:lang w:val="en-US"/>
                </w:rPr>
                <w:t>easter</w:t>
              </w:r>
            </w:hyperlink>
            <w:r w:rsidRPr="00CF706D">
              <w:rPr>
                <w:color w:val="000000"/>
                <w:lang w:val="en-US"/>
              </w:rPr>
              <w:t xml:space="preserve">n part of the </w:t>
            </w:r>
            <w:smartTag w:uri="urn:schemas-microsoft-com:office:smarttags" w:element="place">
              <w:smartTag w:uri="urn:schemas-microsoft-com:office:smarttags" w:element="PlaceType">
                <w:r w:rsidRPr="00CF706D">
                  <w:rPr>
                    <w:color w:val="000000"/>
                    <w:lang w:val="en-US"/>
                  </w:rPr>
                  <w:t>island</w:t>
                </w:r>
              </w:smartTag>
              <w:r w:rsidRPr="00CF706D">
                <w:rPr>
                  <w:color w:val="000000"/>
                  <w:lang w:val="en-US"/>
                </w:rPr>
                <w:t xml:space="preserve"> of </w:t>
              </w:r>
              <w:smartTag w:uri="urn:schemas-microsoft-com:office:smarttags" w:element="PlaceName">
                <w:r w:rsidRPr="00CF706D">
                  <w:rPr>
                    <w:color w:val="000000"/>
                    <w:lang w:val="en-US"/>
                  </w:rPr>
                  <w:t>Ireland</w:t>
                </w:r>
              </w:smartTag>
            </w:smartTag>
            <w:r w:rsidRPr="00CF706D">
              <w:rPr>
                <w:color w:val="000000"/>
                <w:lang w:val="en-US"/>
              </w:rPr>
              <w:t>.</w:t>
            </w:r>
          </w:p>
          <w:p w:rsidR="00DD0641" w:rsidRPr="00CF706D" w:rsidRDefault="00DD0641" w:rsidP="00CF706D">
            <w:pPr>
              <w:widowControl/>
              <w:shd w:val="clear" w:color="auto" w:fill="FFFFFF"/>
              <w:autoSpaceDE/>
              <w:autoSpaceDN/>
              <w:adjustRightInd/>
              <w:ind w:firstLine="0"/>
              <w:rPr>
                <w:color w:val="000000"/>
                <w:lang w:val="en-US"/>
              </w:rPr>
            </w:pPr>
          </w:p>
          <w:p w:rsidR="00DD0641" w:rsidRPr="00CF706D" w:rsidRDefault="00DD0641" w:rsidP="00CF706D">
            <w:pPr>
              <w:ind w:firstLine="0"/>
              <w:rPr>
                <w:lang w:eastAsia="en-US"/>
              </w:rPr>
            </w:pPr>
            <w:r w:rsidRPr="00CF706D">
              <w:rPr>
                <w:lang w:eastAsia="en-US"/>
              </w:rPr>
              <w:t>2. Выберите правильный ответ на вопросы лингвострановедческого характера</w:t>
            </w:r>
          </w:p>
          <w:p w:rsidR="00DD0641" w:rsidRPr="00CF706D" w:rsidRDefault="00DD0641" w:rsidP="00CF706D">
            <w:pPr>
              <w:ind w:firstLine="0"/>
              <w:rPr>
                <w:lang w:val="en-US"/>
              </w:rPr>
            </w:pPr>
            <w:r w:rsidRPr="00CF706D">
              <w:rPr>
                <w:lang w:val="en-US"/>
              </w:rPr>
              <w:t xml:space="preserve">1. What’s the main difference between a college and a university in the </w:t>
            </w:r>
            <w:smartTag w:uri="urn:schemas-microsoft-com:office:smarttags" w:element="place">
              <w:smartTag w:uri="urn:schemas-microsoft-com:office:smarttags" w:element="country-region">
                <w:r w:rsidRPr="00CF706D">
                  <w:rPr>
                    <w:lang w:val="en-US"/>
                  </w:rPr>
                  <w:t>USA</w:t>
                </w:r>
              </w:smartTag>
            </w:smartTag>
            <w:r w:rsidRPr="00CF706D">
              <w:rPr>
                <w:lang w:val="en-US"/>
              </w:rPr>
              <w:t>?</w:t>
            </w:r>
          </w:p>
          <w:p w:rsidR="00DD0641" w:rsidRPr="00CF706D" w:rsidRDefault="00DD0641" w:rsidP="00470372">
            <w:pPr>
              <w:numPr>
                <w:ilvl w:val="0"/>
                <w:numId w:val="186"/>
              </w:numPr>
              <w:rPr>
                <w:lang w:val="en-US"/>
              </w:rPr>
            </w:pPr>
            <w:r w:rsidRPr="00CF706D">
              <w:rPr>
                <w:lang w:val="en-US"/>
              </w:rPr>
              <w:t>Colleges are smaller.</w:t>
            </w:r>
          </w:p>
          <w:p w:rsidR="00DD0641" w:rsidRPr="00CF706D" w:rsidRDefault="00DD0641" w:rsidP="00470372">
            <w:pPr>
              <w:numPr>
                <w:ilvl w:val="0"/>
                <w:numId w:val="186"/>
              </w:numPr>
              <w:rPr>
                <w:lang w:val="en-US"/>
              </w:rPr>
            </w:pPr>
            <w:r w:rsidRPr="00CF706D">
              <w:rPr>
                <w:lang w:val="en-US"/>
              </w:rPr>
              <w:t>Colleges offer only undergraduate degrees.</w:t>
            </w:r>
          </w:p>
          <w:p w:rsidR="00DD0641" w:rsidRPr="00CF706D" w:rsidRDefault="00DD0641" w:rsidP="00470372">
            <w:pPr>
              <w:numPr>
                <w:ilvl w:val="0"/>
                <w:numId w:val="186"/>
              </w:numPr>
              <w:rPr>
                <w:lang w:val="en-US"/>
              </w:rPr>
            </w:pPr>
            <w:r w:rsidRPr="00CF706D">
              <w:rPr>
                <w:lang w:val="en-US"/>
              </w:rPr>
              <w:t>Colleges are smaller and they offer only undergraduate degrees.</w:t>
            </w:r>
          </w:p>
          <w:p w:rsidR="00DD0641" w:rsidRPr="00CF706D" w:rsidRDefault="00DD0641" w:rsidP="00CF706D">
            <w:pPr>
              <w:ind w:firstLine="0"/>
              <w:contextualSpacing/>
              <w:rPr>
                <w:lang w:val="en-US"/>
              </w:rPr>
            </w:pPr>
            <w:r w:rsidRPr="00CF706D">
              <w:rPr>
                <w:lang w:val="en-US"/>
              </w:rPr>
              <w:t>2. What’s the difference between a state (public university) and a private university?</w:t>
            </w:r>
          </w:p>
          <w:p w:rsidR="00DD0641" w:rsidRPr="00CF706D" w:rsidRDefault="00DD0641" w:rsidP="00470372">
            <w:pPr>
              <w:numPr>
                <w:ilvl w:val="0"/>
                <w:numId w:val="187"/>
              </w:numPr>
              <w:contextualSpacing/>
              <w:rPr>
                <w:lang w:val="en-US"/>
              </w:rPr>
            </w:pPr>
            <w:r w:rsidRPr="00CF706D">
              <w:rPr>
                <w:lang w:val="en-US"/>
              </w:rPr>
              <w:t>State universities are funded by the government.</w:t>
            </w:r>
          </w:p>
          <w:p w:rsidR="00DD0641" w:rsidRPr="00CF706D" w:rsidRDefault="00DD0641" w:rsidP="00470372">
            <w:pPr>
              <w:numPr>
                <w:ilvl w:val="0"/>
                <w:numId w:val="187"/>
              </w:numPr>
              <w:contextualSpacing/>
              <w:rPr>
                <w:lang w:val="en-US"/>
              </w:rPr>
            </w:pPr>
            <w:r w:rsidRPr="00CF706D">
              <w:rPr>
                <w:lang w:val="en-US"/>
              </w:rPr>
              <w:t>State universities are usually larger and admit a wider range of students.</w:t>
            </w:r>
          </w:p>
          <w:p w:rsidR="00DD0641" w:rsidRPr="00CF706D" w:rsidRDefault="00DD0641" w:rsidP="00470372">
            <w:pPr>
              <w:numPr>
                <w:ilvl w:val="0"/>
                <w:numId w:val="187"/>
              </w:numPr>
              <w:contextualSpacing/>
              <w:rPr>
                <w:lang w:val="en-US"/>
              </w:rPr>
            </w:pPr>
            <w:r w:rsidRPr="00CF706D">
              <w:rPr>
                <w:lang w:val="en-US"/>
              </w:rPr>
              <w:t>State universities are funded by the government and admit a wider range of students.</w:t>
            </w:r>
          </w:p>
          <w:p w:rsidR="00DD0641" w:rsidRPr="00CF706D" w:rsidRDefault="00DD0641" w:rsidP="00CF706D">
            <w:pPr>
              <w:ind w:firstLine="0"/>
              <w:contextualSpacing/>
              <w:rPr>
                <w:lang w:val="en-US"/>
              </w:rPr>
            </w:pPr>
            <w:r w:rsidRPr="00CF706D">
              <w:rPr>
                <w:lang w:val="en-US"/>
              </w:rPr>
              <w:t xml:space="preserve">3.Who funds private institutions of higher education in the </w:t>
            </w:r>
            <w:smartTag w:uri="urn:schemas-microsoft-com:office:smarttags" w:element="place">
              <w:smartTag w:uri="urn:schemas-microsoft-com:office:smarttags" w:element="country-region">
                <w:r w:rsidRPr="00CF706D">
                  <w:rPr>
                    <w:lang w:val="en-US"/>
                  </w:rPr>
                  <w:t>USA</w:t>
                </w:r>
              </w:smartTag>
            </w:smartTag>
            <w:r w:rsidRPr="00CF706D">
              <w:rPr>
                <w:lang w:val="en-US"/>
              </w:rPr>
              <w:t>?</w:t>
            </w:r>
          </w:p>
          <w:p w:rsidR="00DD0641" w:rsidRPr="00CF706D" w:rsidRDefault="00DD0641" w:rsidP="00470372">
            <w:pPr>
              <w:numPr>
                <w:ilvl w:val="0"/>
                <w:numId w:val="188"/>
              </w:numPr>
              <w:contextualSpacing/>
              <w:rPr>
                <w:lang w:val="en-US"/>
              </w:rPr>
            </w:pPr>
            <w:r w:rsidRPr="00CF706D">
              <w:rPr>
                <w:lang w:val="en-US"/>
              </w:rPr>
              <w:t xml:space="preserve">a) </w:t>
            </w:r>
            <w:smartTag w:uri="urn:schemas-microsoft-com:office:smarttags" w:element="place">
              <w:smartTag w:uri="urn:schemas-microsoft-com:office:smarttags" w:element="country-region">
                <w:r w:rsidRPr="00CF706D">
                  <w:rPr>
                    <w:lang w:val="en-US"/>
                  </w:rPr>
                  <w:t>US</w:t>
                </w:r>
              </w:smartTag>
            </w:smartTag>
            <w:r w:rsidRPr="00CF706D">
              <w:rPr>
                <w:lang w:val="en-US"/>
              </w:rPr>
              <w:t xml:space="preserve"> government</w:t>
            </w:r>
          </w:p>
          <w:p w:rsidR="00DD0641" w:rsidRPr="00CF706D" w:rsidRDefault="00DD0641" w:rsidP="00470372">
            <w:pPr>
              <w:numPr>
                <w:ilvl w:val="0"/>
                <w:numId w:val="188"/>
              </w:numPr>
              <w:contextualSpacing/>
              <w:rPr>
                <w:lang w:val="en-US"/>
              </w:rPr>
            </w:pPr>
            <w:r w:rsidRPr="00CF706D">
              <w:rPr>
                <w:lang w:val="en-US"/>
              </w:rPr>
              <w:t>b) They are funded from tuition fees, research grants and gifts.</w:t>
            </w:r>
          </w:p>
          <w:p w:rsidR="00DD0641" w:rsidRPr="00CF706D" w:rsidRDefault="00DD0641" w:rsidP="00CF706D">
            <w:pPr>
              <w:ind w:firstLine="0"/>
              <w:rPr>
                <w:b/>
                <w:lang w:val="en-US" w:eastAsia="en-US"/>
              </w:rPr>
            </w:pPr>
            <w:r w:rsidRPr="00CF706D">
              <w:rPr>
                <w:b/>
                <w:lang w:eastAsia="en-US"/>
              </w:rPr>
              <w:t>Страна</w:t>
            </w:r>
            <w:r w:rsidRPr="00CF706D">
              <w:rPr>
                <w:b/>
                <w:lang w:val="en-US" w:eastAsia="en-US"/>
              </w:rPr>
              <w:t xml:space="preserve">, </w:t>
            </w:r>
            <w:r w:rsidRPr="00CF706D">
              <w:rPr>
                <w:b/>
                <w:lang w:eastAsia="en-US"/>
              </w:rPr>
              <w:t>где</w:t>
            </w:r>
            <w:r w:rsidRPr="00CF706D">
              <w:rPr>
                <w:b/>
                <w:lang w:val="en-US" w:eastAsia="en-US"/>
              </w:rPr>
              <w:t xml:space="preserve"> </w:t>
            </w:r>
            <w:r w:rsidRPr="00CF706D">
              <w:rPr>
                <w:b/>
                <w:lang w:eastAsia="en-US"/>
              </w:rPr>
              <w:t>я</w:t>
            </w:r>
            <w:r w:rsidRPr="00CF706D">
              <w:rPr>
                <w:b/>
                <w:lang w:val="en-US" w:eastAsia="en-US"/>
              </w:rPr>
              <w:t xml:space="preserve"> </w:t>
            </w:r>
            <w:r w:rsidRPr="00CF706D">
              <w:rPr>
                <w:b/>
                <w:lang w:eastAsia="en-US"/>
              </w:rPr>
              <w:t>живу</w:t>
            </w:r>
          </w:p>
          <w:p w:rsidR="00DD0641" w:rsidRPr="00CF706D" w:rsidRDefault="00DD0641" w:rsidP="00CF706D">
            <w:pPr>
              <w:ind w:firstLine="0"/>
              <w:rPr>
                <w:lang w:val="en-US"/>
              </w:rPr>
            </w:pPr>
            <w:r w:rsidRPr="00CF706D">
              <w:rPr>
                <w:lang w:val="en-US"/>
              </w:rPr>
              <w:t xml:space="preserve">1) How many countries does the </w:t>
            </w:r>
            <w:smartTag w:uri="urn:schemas-microsoft-com:office:smarttags" w:element="place">
              <w:smartTag w:uri="urn:schemas-microsoft-com:office:smarttags" w:element="country-region">
                <w:r w:rsidRPr="00CF706D">
                  <w:rPr>
                    <w:lang w:val="en-US"/>
                  </w:rPr>
                  <w:t>Russian Federation</w:t>
                </w:r>
              </w:smartTag>
            </w:smartTag>
            <w:r w:rsidRPr="00CF706D">
              <w:rPr>
                <w:lang w:val="en-US"/>
              </w:rPr>
              <w:t xml:space="preserve"> consist of?</w:t>
            </w:r>
          </w:p>
          <w:p w:rsidR="00DD0641" w:rsidRPr="00CF706D" w:rsidRDefault="00DD0641" w:rsidP="00CF706D">
            <w:pPr>
              <w:rPr>
                <w:lang w:val="en-US"/>
              </w:rPr>
            </w:pPr>
            <w:r w:rsidRPr="00CF706D">
              <w:rPr>
                <w:lang w:val="en-US"/>
              </w:rPr>
              <w:t xml:space="preserve">a) 2                 b) 3             </w:t>
            </w:r>
            <w:r w:rsidRPr="00CF706D">
              <w:t>с</w:t>
            </w:r>
            <w:r w:rsidRPr="00CF706D">
              <w:rPr>
                <w:lang w:val="en-US"/>
              </w:rPr>
              <w:t>) 4</w:t>
            </w:r>
          </w:p>
          <w:p w:rsidR="00DD0641" w:rsidRPr="00CF706D" w:rsidRDefault="00DD0641" w:rsidP="00CF706D">
            <w:pPr>
              <w:ind w:firstLine="0"/>
              <w:rPr>
                <w:lang w:val="en-US"/>
              </w:rPr>
            </w:pPr>
            <w:r w:rsidRPr="00CF706D">
              <w:rPr>
                <w:lang w:val="en-US"/>
              </w:rPr>
              <w:t xml:space="preserve">2) What is the state system of the </w:t>
            </w:r>
            <w:smartTag w:uri="urn:schemas-microsoft-com:office:smarttags" w:element="place">
              <w:smartTag w:uri="urn:schemas-microsoft-com:office:smarttags" w:element="country-region">
                <w:r w:rsidRPr="00CF706D">
                  <w:rPr>
                    <w:lang w:val="en-US"/>
                  </w:rPr>
                  <w:t>Russian Federation</w:t>
                </w:r>
              </w:smartTag>
            </w:smartTag>
            <w:r w:rsidRPr="00CF706D">
              <w:rPr>
                <w:lang w:val="en-US"/>
              </w:rPr>
              <w:t>?</w:t>
            </w:r>
          </w:p>
          <w:p w:rsidR="00DD0641" w:rsidRPr="00CF706D" w:rsidRDefault="00DD0641" w:rsidP="00CF706D">
            <w:pPr>
              <w:rPr>
                <w:lang w:val="en-US"/>
              </w:rPr>
            </w:pPr>
            <w:r w:rsidRPr="00CF706D">
              <w:rPr>
                <w:lang w:val="en-US"/>
              </w:rPr>
              <w:t xml:space="preserve">a) a constitutional monarchy    b) a parliamentary republic         </w:t>
            </w:r>
            <w:r w:rsidRPr="00CF706D">
              <w:t>с</w:t>
            </w:r>
            <w:r w:rsidRPr="00CF706D">
              <w:rPr>
                <w:lang w:val="en-US"/>
              </w:rPr>
              <w:t xml:space="preserve">) the </w:t>
            </w:r>
            <w:smartTag w:uri="urn:schemas-microsoft-com:office:smarttags" w:element="place">
              <w:smartTag w:uri="urn:schemas-microsoft-com:office:smarttags" w:element="country-region">
                <w:r w:rsidRPr="00CF706D">
                  <w:rPr>
                    <w:lang w:val="en-US"/>
                  </w:rPr>
                  <w:t>united states</w:t>
                </w:r>
              </w:smartTag>
            </w:smartTag>
          </w:p>
          <w:p w:rsidR="00DD0641" w:rsidRPr="00CF706D" w:rsidRDefault="00DD0641" w:rsidP="00CF706D">
            <w:pPr>
              <w:ind w:firstLine="0"/>
              <w:rPr>
                <w:lang w:val="en-US"/>
              </w:rPr>
            </w:pPr>
            <w:r w:rsidRPr="00CF706D">
              <w:rPr>
                <w:lang w:val="en-US"/>
              </w:rPr>
              <w:t xml:space="preserve">3) What is the symbol of the </w:t>
            </w:r>
            <w:smartTag w:uri="urn:schemas-microsoft-com:office:smarttags" w:element="place">
              <w:smartTag w:uri="urn:schemas-microsoft-com:office:smarttags" w:element="country-region">
                <w:r w:rsidRPr="00CF706D">
                  <w:rPr>
                    <w:lang w:val="en-US"/>
                  </w:rPr>
                  <w:t>Russian Federation</w:t>
                </w:r>
              </w:smartTag>
            </w:smartTag>
            <w:r w:rsidRPr="00CF706D">
              <w:rPr>
                <w:lang w:val="en-US"/>
              </w:rPr>
              <w:t>?</w:t>
            </w:r>
          </w:p>
          <w:p w:rsidR="00DD0641" w:rsidRPr="00CF706D" w:rsidRDefault="00DD0641" w:rsidP="00CF706D">
            <w:pPr>
              <w:rPr>
                <w:lang w:val="en-US"/>
              </w:rPr>
            </w:pPr>
            <w:r w:rsidRPr="00CF706D">
              <w:rPr>
                <w:lang w:val="en-US"/>
              </w:rPr>
              <w:t>a) a rose          b) a bald eagle           c) an eagle</w:t>
            </w:r>
          </w:p>
          <w:p w:rsidR="00DD0641" w:rsidRPr="00CF706D" w:rsidRDefault="00DD0641" w:rsidP="00CF706D">
            <w:pPr>
              <w:ind w:firstLine="0"/>
              <w:rPr>
                <w:b/>
                <w:lang w:val="en-US" w:eastAsia="en-US"/>
              </w:rPr>
            </w:pPr>
            <w:r w:rsidRPr="00CF706D">
              <w:rPr>
                <w:b/>
                <w:lang w:eastAsia="en-US"/>
              </w:rPr>
              <w:t>Страны</w:t>
            </w:r>
            <w:r w:rsidRPr="00CF706D">
              <w:rPr>
                <w:b/>
                <w:lang w:val="en-US" w:eastAsia="en-US"/>
              </w:rPr>
              <w:t xml:space="preserve"> </w:t>
            </w:r>
            <w:r w:rsidRPr="00CF706D">
              <w:rPr>
                <w:b/>
                <w:lang w:eastAsia="en-US"/>
              </w:rPr>
              <w:t>изучаемого</w:t>
            </w:r>
            <w:r w:rsidRPr="00CF706D">
              <w:rPr>
                <w:b/>
                <w:lang w:val="en-US" w:eastAsia="en-US"/>
              </w:rPr>
              <w:t xml:space="preserve"> </w:t>
            </w:r>
            <w:r w:rsidRPr="00CF706D">
              <w:rPr>
                <w:b/>
                <w:lang w:eastAsia="en-US"/>
              </w:rPr>
              <w:t>языка</w:t>
            </w:r>
          </w:p>
          <w:p w:rsidR="00DD0641" w:rsidRPr="00CF706D" w:rsidRDefault="00DD0641" w:rsidP="00CF706D">
            <w:pPr>
              <w:ind w:firstLine="0"/>
              <w:rPr>
                <w:lang w:val="en-US"/>
              </w:rPr>
            </w:pPr>
            <w:r w:rsidRPr="00CF706D">
              <w:rPr>
                <w:lang w:val="en-US"/>
              </w:rPr>
              <w:t>1. What is the Scottish national costume for men?</w:t>
            </w:r>
          </w:p>
          <w:p w:rsidR="00DD0641" w:rsidRPr="00CF706D" w:rsidRDefault="00DD0641" w:rsidP="00CF706D">
            <w:pPr>
              <w:rPr>
                <w:lang w:val="en-US"/>
              </w:rPr>
            </w:pPr>
            <w:r w:rsidRPr="00CF706D">
              <w:rPr>
                <w:lang w:val="en-US"/>
              </w:rPr>
              <w:t>a) the kilt      b) the tuxedo      c) the bearskin</w:t>
            </w:r>
          </w:p>
          <w:p w:rsidR="00DD0641" w:rsidRPr="00CF706D" w:rsidRDefault="00DD0641" w:rsidP="00CF706D">
            <w:pPr>
              <w:ind w:firstLine="0"/>
              <w:rPr>
                <w:lang w:val="en-US"/>
              </w:rPr>
            </w:pPr>
            <w:r w:rsidRPr="00CF706D">
              <w:rPr>
                <w:lang w:val="en-US"/>
              </w:rPr>
              <w:t xml:space="preserve"> 2. What is the most famous sport event in </w:t>
            </w:r>
            <w:smartTag w:uri="urn:schemas-microsoft-com:office:smarttags" w:element="place">
              <w:smartTag w:uri="urn:schemas-microsoft-com:office:smarttags" w:element="country-region">
                <w:r w:rsidRPr="00CF706D">
                  <w:rPr>
                    <w:lang w:val="en-US"/>
                  </w:rPr>
                  <w:t>Scotland</w:t>
                </w:r>
              </w:smartTag>
            </w:smartTag>
            <w:r w:rsidRPr="00CF706D">
              <w:rPr>
                <w:lang w:val="en-US"/>
              </w:rPr>
              <w:t>?</w:t>
            </w:r>
          </w:p>
          <w:p w:rsidR="00DD0641" w:rsidRPr="00CF706D" w:rsidRDefault="00DD0641" w:rsidP="00CF706D">
            <w:pPr>
              <w:rPr>
                <w:lang w:val="en-US"/>
              </w:rPr>
            </w:pPr>
            <w:r w:rsidRPr="00CF706D">
              <w:rPr>
                <w:lang w:val="en-US"/>
              </w:rPr>
              <w:t xml:space="preserve">a) the </w:t>
            </w:r>
            <w:smartTag w:uri="urn:schemas-microsoft-com:office:smarttags" w:element="place">
              <w:r w:rsidRPr="00CF706D">
                <w:rPr>
                  <w:lang w:val="en-US"/>
                </w:rPr>
                <w:t>Highland</w:t>
              </w:r>
            </w:smartTag>
            <w:r w:rsidRPr="00CF706D">
              <w:rPr>
                <w:lang w:val="en-US"/>
              </w:rPr>
              <w:t xml:space="preserve"> games</w:t>
            </w:r>
          </w:p>
          <w:p w:rsidR="00DD0641" w:rsidRPr="00CF706D" w:rsidRDefault="00DD0641" w:rsidP="00CF706D">
            <w:pPr>
              <w:rPr>
                <w:lang w:val="en-US"/>
              </w:rPr>
            </w:pPr>
            <w:r w:rsidRPr="00CF706D">
              <w:rPr>
                <w:lang w:val="en-US"/>
              </w:rPr>
              <w:t>b) the Ccommonwealth Games</w:t>
            </w:r>
          </w:p>
          <w:p w:rsidR="00DD0641" w:rsidRPr="00CF706D" w:rsidRDefault="00DD0641" w:rsidP="00CF706D">
            <w:pPr>
              <w:rPr>
                <w:lang w:val="en-US"/>
              </w:rPr>
            </w:pPr>
            <w:r w:rsidRPr="00CF706D">
              <w:rPr>
                <w:lang w:val="en-US"/>
              </w:rPr>
              <w:t xml:space="preserve">c) the </w:t>
            </w:r>
            <w:smartTag w:uri="urn:schemas-microsoft-com:office:smarttags" w:element="place">
              <w:r w:rsidRPr="00CF706D">
                <w:rPr>
                  <w:lang w:val="en-US"/>
                </w:rPr>
                <w:t>Wimbledon</w:t>
              </w:r>
            </w:smartTag>
            <w:r w:rsidRPr="00CF706D">
              <w:rPr>
                <w:lang w:val="en-US"/>
              </w:rPr>
              <w:t xml:space="preserve"> Championship</w:t>
            </w:r>
          </w:p>
          <w:p w:rsidR="00DD0641" w:rsidRPr="00CF706D" w:rsidRDefault="00DD0641" w:rsidP="00CF706D">
            <w:pPr>
              <w:ind w:firstLine="0"/>
              <w:rPr>
                <w:lang w:val="en-US"/>
              </w:rPr>
            </w:pPr>
            <w:r w:rsidRPr="00CF706D">
              <w:rPr>
                <w:lang w:val="en-US"/>
              </w:rPr>
              <w:t>3. What country is called a land of castles and princes?</w:t>
            </w:r>
          </w:p>
          <w:p w:rsidR="00DD0641" w:rsidRPr="00CF706D" w:rsidRDefault="00DD0641" w:rsidP="00CF706D">
            <w:pPr>
              <w:ind w:firstLine="0"/>
              <w:rPr>
                <w:lang w:val="en-US"/>
              </w:rPr>
            </w:pPr>
            <w:r w:rsidRPr="00CF706D">
              <w:rPr>
                <w:lang w:val="en-US"/>
              </w:rPr>
              <w:t xml:space="preserve">a) </w:t>
            </w:r>
            <w:smartTag w:uri="urn:schemas-microsoft-com:office:smarttags" w:element="country-region">
              <w:r w:rsidRPr="00CF706D">
                <w:rPr>
                  <w:lang w:val="en-US"/>
                </w:rPr>
                <w:t>England</w:t>
              </w:r>
            </w:smartTag>
            <w:r w:rsidRPr="00CF706D">
              <w:rPr>
                <w:lang w:val="en-US"/>
              </w:rPr>
              <w:t xml:space="preserve">       b) </w:t>
            </w:r>
            <w:smartTag w:uri="urn:schemas-microsoft-com:office:smarttags" w:element="country-region">
              <w:r w:rsidRPr="00CF706D">
                <w:rPr>
                  <w:lang w:val="en-US"/>
                </w:rPr>
                <w:t>Northern Ireland</w:t>
              </w:r>
            </w:smartTag>
            <w:r w:rsidRPr="00CF706D">
              <w:rPr>
                <w:lang w:val="en-US"/>
              </w:rPr>
              <w:t xml:space="preserve">          c) </w:t>
            </w:r>
            <w:smartTag w:uri="urn:schemas-microsoft-com:office:smarttags" w:element="place">
              <w:smartTag w:uri="urn:schemas-microsoft-com:office:smarttags" w:element="country-region">
                <w:r w:rsidRPr="00CF706D">
                  <w:rPr>
                    <w:lang w:val="en-US"/>
                  </w:rPr>
                  <w:t>Wales</w:t>
                </w:r>
              </w:smartTag>
            </w:smartTag>
          </w:p>
          <w:p w:rsidR="00DD0641" w:rsidRPr="00CF706D" w:rsidRDefault="00DD0641" w:rsidP="00CF706D">
            <w:pPr>
              <w:ind w:firstLine="0"/>
              <w:rPr>
                <w:b/>
                <w:lang w:val="en-US" w:eastAsia="en-US"/>
              </w:rPr>
            </w:pPr>
          </w:p>
          <w:p w:rsidR="00DD0641" w:rsidRPr="00CF706D" w:rsidRDefault="00DD0641" w:rsidP="00CF706D">
            <w:pPr>
              <w:ind w:firstLine="0"/>
              <w:rPr>
                <w:b/>
                <w:lang w:eastAsia="en-US"/>
              </w:rPr>
            </w:pPr>
            <w:r w:rsidRPr="00CF706D">
              <w:rPr>
                <w:b/>
                <w:lang w:eastAsia="en-US"/>
              </w:rPr>
              <w:t>Оценочные средства для экзамена (2 курс)</w:t>
            </w:r>
          </w:p>
          <w:p w:rsidR="00DD0641" w:rsidRPr="00CF706D" w:rsidRDefault="00DD0641" w:rsidP="00CF706D">
            <w:pPr>
              <w:ind w:firstLine="0"/>
              <w:rPr>
                <w:lang w:eastAsia="en-US"/>
              </w:rPr>
            </w:pPr>
            <w:r w:rsidRPr="00CF706D">
              <w:rPr>
                <w:lang w:eastAsia="en-US"/>
              </w:rPr>
              <w:t>1.Выполните лексико-грамматические задания к тексту</w:t>
            </w:r>
          </w:p>
          <w:p w:rsidR="00DD0641" w:rsidRPr="00CF706D" w:rsidRDefault="00DD0641" w:rsidP="00CF706D">
            <w:pPr>
              <w:ind w:left="720" w:firstLine="0"/>
              <w:contextualSpacing/>
              <w:rPr>
                <w:lang w:eastAsia="en-US"/>
              </w:rPr>
            </w:pPr>
          </w:p>
          <w:p w:rsidR="00DD0641" w:rsidRPr="00CF706D" w:rsidRDefault="00DD0641" w:rsidP="00CF706D">
            <w:pPr>
              <w:jc w:val="center"/>
              <w:rPr>
                <w:b/>
                <w:color w:val="000000"/>
                <w:lang w:val="en-US"/>
              </w:rPr>
            </w:pPr>
            <w:r w:rsidRPr="00CF706D">
              <w:rPr>
                <w:b/>
                <w:color w:val="000000"/>
                <w:lang w:val="en-US"/>
              </w:rPr>
              <w:t xml:space="preserve">Studying in </w:t>
            </w:r>
            <w:smartTag w:uri="urn:schemas-microsoft-com:office:smarttags" w:element="place">
              <w:smartTag w:uri="urn:schemas-microsoft-com:office:smarttags" w:element="country-region">
                <w:r w:rsidRPr="00CF706D">
                  <w:rPr>
                    <w:b/>
                    <w:color w:val="000000"/>
                    <w:lang w:val="en-US"/>
                  </w:rPr>
                  <w:t>Great Britain</w:t>
                </w:r>
              </w:smartTag>
            </w:smartTag>
          </w:p>
          <w:p w:rsidR="00DD0641" w:rsidRPr="00CF706D" w:rsidRDefault="00DD0641" w:rsidP="00CF706D">
            <w:pPr>
              <w:ind w:firstLine="709"/>
              <w:rPr>
                <w:color w:val="000000"/>
                <w:lang w:val="en-US"/>
              </w:rPr>
            </w:pPr>
            <w:r w:rsidRPr="00CF706D">
              <w:rPr>
                <w:color w:val="000000"/>
                <w:lang w:val="en-US"/>
              </w:rPr>
              <w:t xml:space="preserve">After finishing secondary school or college in </w:t>
            </w:r>
            <w:smartTag w:uri="urn:schemas-microsoft-com:office:smarttags" w:element="place">
              <w:smartTag w:uri="urn:schemas-microsoft-com:office:smarttags" w:element="country-region">
                <w:r w:rsidRPr="00CF706D">
                  <w:rPr>
                    <w:color w:val="000000"/>
                    <w:lang w:val="en-US"/>
                  </w:rPr>
                  <w:t>Great Britain</w:t>
                </w:r>
              </w:smartTag>
            </w:smartTag>
            <w:r w:rsidRPr="00CF706D">
              <w:rPr>
                <w:color w:val="000000"/>
                <w:lang w:val="en-US"/>
              </w:rPr>
              <w:t xml:space="preserve"> you can apply to a university, polytechnic, college of higher education or you can continue to study in a college of further education.</w:t>
            </w:r>
          </w:p>
          <w:p w:rsidR="00DD0641" w:rsidRPr="00CF706D" w:rsidRDefault="00DD0641" w:rsidP="00CF706D">
            <w:pPr>
              <w:ind w:firstLine="709"/>
              <w:rPr>
                <w:color w:val="000000"/>
                <w:lang w:val="en-US"/>
              </w:rPr>
            </w:pPr>
            <w:r w:rsidRPr="00CF706D">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D0641" w:rsidRPr="00CF706D" w:rsidRDefault="00DD0641" w:rsidP="00CF706D">
            <w:pPr>
              <w:ind w:firstLine="709"/>
              <w:rPr>
                <w:color w:val="000000"/>
                <w:lang w:val="en-US"/>
              </w:rPr>
            </w:pPr>
            <w:r w:rsidRPr="00CF706D">
              <w:rPr>
                <w:color w:val="000000"/>
                <w:lang w:val="en-US"/>
              </w:rPr>
              <w:t xml:space="preserve">There are many universities in </w:t>
            </w:r>
            <w:smartTag w:uri="urn:schemas-microsoft-com:office:smarttags" w:element="place">
              <w:smartTag w:uri="urn:schemas-microsoft-com:office:smarttags" w:element="country-region">
                <w:r w:rsidRPr="00CF706D">
                  <w:rPr>
                    <w:color w:val="000000"/>
                    <w:lang w:val="en-US"/>
                  </w:rPr>
                  <w:t>Great Britain</w:t>
                </w:r>
              </w:smartTag>
            </w:smartTag>
            <w:r w:rsidRPr="00CF706D">
              <w:rPr>
                <w:color w:val="000000"/>
                <w:lang w:val="en-US"/>
              </w:rPr>
              <w:t xml:space="preserve">. The oldest and best-known universities are located in </w:t>
            </w:r>
            <w:smartTag w:uri="urn:schemas-microsoft-com:office:smarttags" w:element="City">
              <w:r w:rsidRPr="00CF706D">
                <w:rPr>
                  <w:color w:val="000000"/>
                  <w:lang w:val="en-US"/>
                </w:rPr>
                <w:t>Oxford</w:t>
              </w:r>
            </w:smartTag>
            <w:r w:rsidRPr="00CF706D">
              <w:rPr>
                <w:color w:val="000000"/>
                <w:lang w:val="en-US"/>
              </w:rPr>
              <w:t xml:space="preserve">, </w:t>
            </w:r>
            <w:smartTag w:uri="urn:schemas-microsoft-com:office:smarttags" w:element="City">
              <w:r w:rsidRPr="00CF706D">
                <w:rPr>
                  <w:color w:val="000000"/>
                  <w:lang w:val="en-US"/>
                </w:rPr>
                <w:t>Cambridge</w:t>
              </w:r>
            </w:smartTag>
            <w:r w:rsidRPr="00CF706D">
              <w:rPr>
                <w:color w:val="000000"/>
                <w:lang w:val="en-US"/>
              </w:rPr>
              <w:t xml:space="preserve">, </w:t>
            </w:r>
            <w:smartTag w:uri="urn:schemas-microsoft-com:office:smarttags" w:element="City">
              <w:r w:rsidRPr="00CF706D">
                <w:rPr>
                  <w:color w:val="000000"/>
                  <w:lang w:val="en-US"/>
                </w:rPr>
                <w:t>London</w:t>
              </w:r>
            </w:smartTag>
            <w:r w:rsidRPr="00CF706D">
              <w:rPr>
                <w:color w:val="000000"/>
                <w:lang w:val="en-US"/>
              </w:rPr>
              <w:t xml:space="preserve">, Leeds, </w:t>
            </w:r>
            <w:smartTag w:uri="urn:schemas-microsoft-com:office:smarttags" w:element="City">
              <w:r w:rsidRPr="00CF706D">
                <w:rPr>
                  <w:color w:val="000000"/>
                  <w:lang w:val="en-US"/>
                </w:rPr>
                <w:t>Manchester</w:t>
              </w:r>
            </w:smartTag>
            <w:r w:rsidRPr="00CF706D">
              <w:rPr>
                <w:color w:val="000000"/>
                <w:lang w:val="en-US"/>
              </w:rPr>
              <w:t xml:space="preserve">, Liverpool, </w:t>
            </w:r>
            <w:smartTag w:uri="urn:schemas-microsoft-com:office:smarttags" w:element="City">
              <w:r w:rsidRPr="00CF706D">
                <w:rPr>
                  <w:color w:val="000000"/>
                  <w:lang w:val="en-US"/>
                </w:rPr>
                <w:t>Edinburgh</w:t>
              </w:r>
            </w:smartTag>
            <w:r w:rsidRPr="00CF706D">
              <w:rPr>
                <w:color w:val="000000"/>
                <w:lang w:val="en-US"/>
              </w:rPr>
              <w:t xml:space="preserve">, Southampton, </w:t>
            </w:r>
            <w:smartTag w:uri="urn:schemas-microsoft-com:office:smarttags" w:element="City">
              <w:r w:rsidRPr="00CF706D">
                <w:rPr>
                  <w:color w:val="000000"/>
                  <w:lang w:val="en-US"/>
                </w:rPr>
                <w:t>Cardiff</w:t>
              </w:r>
            </w:smartTag>
            <w:r w:rsidRPr="00CF706D">
              <w:rPr>
                <w:color w:val="000000"/>
                <w:lang w:val="en-US"/>
              </w:rPr>
              <w:t xml:space="preserve">, </w:t>
            </w:r>
            <w:smartTag w:uri="urn:schemas-microsoft-com:office:smarttags" w:element="City">
              <w:r w:rsidRPr="00CF706D">
                <w:rPr>
                  <w:color w:val="000000"/>
                  <w:lang w:val="en-US"/>
                </w:rPr>
                <w:t>Bristol</w:t>
              </w:r>
            </w:smartTag>
            <w:r w:rsidRPr="00CF706D">
              <w:rPr>
                <w:color w:val="000000"/>
                <w:lang w:val="en-US"/>
              </w:rPr>
              <w:t xml:space="preserve"> and </w:t>
            </w:r>
            <w:smartTag w:uri="urn:schemas-microsoft-com:office:smarttags" w:element="place">
              <w:smartTag w:uri="urn:schemas-microsoft-com:office:smarttags" w:element="City">
                <w:r w:rsidRPr="00CF706D">
                  <w:rPr>
                    <w:color w:val="000000"/>
                    <w:lang w:val="en-US"/>
                  </w:rPr>
                  <w:t>Birmingham</w:t>
                </w:r>
              </w:smartTag>
            </w:smartTag>
            <w:r w:rsidRPr="00CF706D">
              <w:rPr>
                <w:color w:val="000000"/>
                <w:lang w:val="en-US"/>
              </w:rPr>
              <w:t xml:space="preserve">. Nowadays almost all British universities are state-universities, but they greatly differ from each other. They differ in date of foundation, size, history, tradition, general organization, methods of instruction and way of students’ life. Universities in </w:t>
            </w:r>
            <w:smartTag w:uri="urn:schemas-microsoft-com:office:smarttags" w:element="place">
              <w:smartTag w:uri="urn:schemas-microsoft-com:office:smarttags" w:element="country-region">
                <w:r w:rsidRPr="00CF706D">
                  <w:rPr>
                    <w:color w:val="000000"/>
                    <w:lang w:val="en-US"/>
                  </w:rPr>
                  <w:t>Britain</w:t>
                </w:r>
              </w:smartTag>
            </w:smartTag>
            <w:r w:rsidRPr="00CF706D">
              <w:rPr>
                <w:color w:val="000000"/>
                <w:lang w:val="en-US"/>
              </w:rPr>
              <w:t xml:space="preserve"> enjoy the complete academic freedom choosing their own staff and deciding which students to admit, what and how to teach, and which degrees to award.</w:t>
            </w:r>
          </w:p>
          <w:p w:rsidR="00DD0641" w:rsidRPr="00CF706D" w:rsidRDefault="00DD0641" w:rsidP="00CF706D">
            <w:pPr>
              <w:ind w:firstLine="709"/>
              <w:rPr>
                <w:color w:val="000000"/>
                <w:lang w:val="en-US"/>
              </w:rPr>
            </w:pPr>
            <w:r w:rsidRPr="00CF706D">
              <w:rPr>
                <w:color w:val="000000"/>
                <w:lang w:val="en-US"/>
              </w:rPr>
              <w:t xml:space="preserve">The two oldest and most prestigious universities in </w:t>
            </w:r>
            <w:smartTag w:uri="urn:schemas-microsoft-com:office:smarttags" w:element="country-region">
              <w:r w:rsidRPr="00CF706D">
                <w:rPr>
                  <w:color w:val="000000"/>
                  <w:lang w:val="en-US"/>
                </w:rPr>
                <w:t>Britain</w:t>
              </w:r>
            </w:smartTag>
            <w:r w:rsidRPr="00CF706D">
              <w:rPr>
                <w:color w:val="000000"/>
                <w:lang w:val="en-US"/>
              </w:rPr>
              <w:t xml:space="preserve"> are </w:t>
            </w:r>
            <w:smartTag w:uri="urn:schemas-microsoft-com:office:smarttags" w:element="City">
              <w:r w:rsidRPr="00CF706D">
                <w:rPr>
                  <w:color w:val="000000"/>
                  <w:lang w:val="en-US"/>
                </w:rPr>
                <w:t>Oxford</w:t>
              </w:r>
            </w:smartTag>
            <w:r w:rsidRPr="00CF706D">
              <w:rPr>
                <w:color w:val="000000"/>
                <w:lang w:val="en-US"/>
              </w:rPr>
              <w:t xml:space="preserve"> and </w:t>
            </w:r>
            <w:smartTag w:uri="urn:schemas-microsoft-com:office:smarttags" w:element="place">
              <w:smartTag w:uri="urn:schemas-microsoft-com:office:smarttags" w:element="City">
                <w:r w:rsidRPr="00CF706D">
                  <w:rPr>
                    <w:color w:val="000000"/>
                    <w:lang w:val="en-US"/>
                  </w:rPr>
                  <w:t>Cambridge</w:t>
                </w:r>
              </w:smartTag>
            </w:smartTag>
            <w:r w:rsidRPr="00CF706D">
              <w:rPr>
                <w:color w:val="000000"/>
                <w:lang w:val="en-US"/>
              </w:rPr>
              <w:t>. They date from the 12</w:t>
            </w:r>
            <w:r w:rsidRPr="00CF706D">
              <w:rPr>
                <w:color w:val="000000"/>
                <w:vertAlign w:val="superscript"/>
                <w:lang w:val="en-US"/>
              </w:rPr>
              <w:t>th</w:t>
            </w:r>
            <w:r w:rsidRPr="00CF706D">
              <w:rPr>
                <w:color w:val="000000"/>
                <w:lang w:val="en-US"/>
              </w:rPr>
              <w:t xml:space="preserve"> and 13</w:t>
            </w:r>
            <w:r w:rsidRPr="00CF706D">
              <w:rPr>
                <w:color w:val="000000"/>
                <w:vertAlign w:val="superscript"/>
                <w:lang w:val="en-US"/>
              </w:rPr>
              <w:t>th</w:t>
            </w:r>
            <w:r w:rsidRPr="00CF706D">
              <w:rPr>
                <w:color w:val="000000"/>
                <w:lang w:val="en-US"/>
              </w:rPr>
              <w:t xml:space="preserve"> centuries and are known for all over the world. They are often called collectively Oxbridge, but both of them are completely independent. Only education elite go to </w:t>
            </w:r>
            <w:smartTag w:uri="urn:schemas-microsoft-com:office:smarttags" w:element="City">
              <w:r w:rsidRPr="00CF706D">
                <w:rPr>
                  <w:color w:val="000000"/>
                  <w:lang w:val="en-US"/>
                </w:rPr>
                <w:t>Oxford</w:t>
              </w:r>
            </w:smartTag>
            <w:r w:rsidRPr="00CF706D">
              <w:rPr>
                <w:color w:val="000000"/>
                <w:lang w:val="en-US"/>
              </w:rPr>
              <w:t xml:space="preserve"> and </w:t>
            </w:r>
            <w:smartTag w:uri="urn:schemas-microsoft-com:office:smarttags" w:element="place">
              <w:smartTag w:uri="urn:schemas-microsoft-com:office:smarttags" w:element="City">
                <w:r w:rsidRPr="00CF706D">
                  <w:rPr>
                    <w:color w:val="000000"/>
                    <w:lang w:val="en-US"/>
                  </w:rPr>
                  <w:t>Cambridge</w:t>
                </w:r>
              </w:smartTag>
            </w:smartTag>
            <w:r w:rsidRPr="00CF706D">
              <w:rPr>
                <w:color w:val="000000"/>
                <w:lang w:val="en-US"/>
              </w:rPr>
              <w:t>.</w:t>
            </w:r>
          </w:p>
          <w:p w:rsidR="00DD0641" w:rsidRPr="00CF706D" w:rsidRDefault="00DD0641" w:rsidP="00CF706D">
            <w:pPr>
              <w:ind w:firstLine="709"/>
              <w:rPr>
                <w:color w:val="000000"/>
                <w:lang w:val="en-US"/>
              </w:rPr>
            </w:pPr>
            <w:r w:rsidRPr="00CF706D">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CF706D">
              <w:rPr>
                <w:color w:val="321F08"/>
                <w:lang w:val="en-US"/>
              </w:rPr>
              <w:t xml:space="preserve"> </w:t>
            </w:r>
            <w:r w:rsidRPr="00CF706D">
              <w:rPr>
                <w:color w:val="000000"/>
                <w:lang w:val="en-US"/>
              </w:rPr>
              <w:t xml:space="preserve">However, good exam passes alone are not enough. Universities choose their students after interviews.  </w:t>
            </w:r>
          </w:p>
          <w:p w:rsidR="00DD0641" w:rsidRPr="00CF706D" w:rsidRDefault="00DD0641" w:rsidP="00CF706D">
            <w:pPr>
              <w:ind w:firstLine="709"/>
              <w:rPr>
                <w:color w:val="000000"/>
                <w:lang w:val="en-US"/>
              </w:rPr>
            </w:pPr>
            <w:r w:rsidRPr="00CF706D">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D0641" w:rsidRPr="00CF706D" w:rsidRDefault="00DD0641" w:rsidP="00CF706D">
            <w:pPr>
              <w:ind w:firstLine="0"/>
              <w:rPr>
                <w:b/>
                <w:i/>
                <w:color w:val="000000"/>
                <w:lang w:val="en-US"/>
              </w:rPr>
            </w:pPr>
            <w:r w:rsidRPr="00CF706D">
              <w:rPr>
                <w:b/>
                <w:i/>
                <w:color w:val="000000"/>
                <w:lang w:val="en-US"/>
              </w:rPr>
              <w:t>1. Say if the following statements are true or false. If the statement is false, give the correct alternative.</w:t>
            </w:r>
          </w:p>
          <w:p w:rsidR="00DD0641" w:rsidRPr="00CF706D" w:rsidRDefault="00DD0641" w:rsidP="00CF706D">
            <w:pPr>
              <w:ind w:firstLine="63"/>
              <w:rPr>
                <w:color w:val="000000"/>
                <w:lang w:val="en-US"/>
              </w:rPr>
            </w:pPr>
            <w:r w:rsidRPr="00CF706D">
              <w:rPr>
                <w:color w:val="000000"/>
                <w:lang w:val="en-US"/>
              </w:rPr>
              <w:t xml:space="preserve">1. Nowadays almost all British universities are state-universities, that’s why they hardly differ from each other. </w:t>
            </w:r>
          </w:p>
          <w:p w:rsidR="00DD0641" w:rsidRPr="00CF706D" w:rsidRDefault="00DD0641" w:rsidP="00CF706D">
            <w:pPr>
              <w:ind w:firstLine="63"/>
              <w:rPr>
                <w:color w:val="000000"/>
                <w:lang w:val="en-US"/>
              </w:rPr>
            </w:pPr>
            <w:r w:rsidRPr="00CF706D">
              <w:rPr>
                <w:color w:val="000000"/>
                <w:lang w:val="en-US"/>
              </w:rPr>
              <w:t>2. The academic year at British Colleges of education is divided into 3 terms.</w:t>
            </w:r>
          </w:p>
          <w:p w:rsidR="00DD0641" w:rsidRPr="00CF706D" w:rsidRDefault="00DD0641" w:rsidP="00CF706D">
            <w:pPr>
              <w:ind w:firstLine="63"/>
              <w:rPr>
                <w:color w:val="000000"/>
                <w:lang w:val="en-US"/>
              </w:rPr>
            </w:pPr>
            <w:r w:rsidRPr="00CF706D">
              <w:rPr>
                <w:color w:val="000000"/>
                <w:lang w:val="en-US"/>
              </w:rPr>
              <w:t>3. British Universities can’t decide on their own which students to admit, what and how to teach, which degrees to award.</w:t>
            </w:r>
          </w:p>
          <w:p w:rsidR="00DD0641" w:rsidRPr="00CF706D" w:rsidRDefault="00DD0641" w:rsidP="00CF706D">
            <w:pPr>
              <w:ind w:firstLine="63"/>
              <w:rPr>
                <w:color w:val="000000"/>
                <w:lang w:val="en-US"/>
              </w:rPr>
            </w:pPr>
            <w:r w:rsidRPr="00CF706D">
              <w:rPr>
                <w:color w:val="000000"/>
                <w:lang w:val="en-US"/>
              </w:rPr>
              <w:t xml:space="preserve">4. </w:t>
            </w:r>
            <w:smartTag w:uri="urn:schemas-microsoft-com:office:smarttags" w:element="City">
              <w:r w:rsidRPr="00CF706D">
                <w:rPr>
                  <w:color w:val="000000"/>
                  <w:lang w:val="en-US"/>
                </w:rPr>
                <w:t>Oxford</w:t>
              </w:r>
            </w:smartTag>
            <w:r w:rsidRPr="00CF706D">
              <w:rPr>
                <w:color w:val="000000"/>
                <w:lang w:val="en-US"/>
              </w:rPr>
              <w:t xml:space="preserve"> and </w:t>
            </w:r>
            <w:smartTag w:uri="urn:schemas-microsoft-com:office:smarttags" w:element="place">
              <w:smartTag w:uri="urn:schemas-microsoft-com:office:smarttags" w:element="City">
                <w:r w:rsidRPr="00CF706D">
                  <w:rPr>
                    <w:color w:val="000000"/>
                    <w:lang w:val="en-US"/>
                  </w:rPr>
                  <w:t>Cambridge</w:t>
                </w:r>
              </w:smartTag>
            </w:smartTag>
            <w:r w:rsidRPr="00CF706D">
              <w:rPr>
                <w:color w:val="000000"/>
                <w:lang w:val="en-US"/>
              </w:rPr>
              <w:t xml:space="preserve"> universities called collectively Oxbridge have common teaching staff and the same admission regulations.</w:t>
            </w:r>
          </w:p>
          <w:p w:rsidR="00DD0641" w:rsidRPr="00CF706D" w:rsidRDefault="00DD0641" w:rsidP="00CF706D">
            <w:pPr>
              <w:ind w:firstLine="0"/>
              <w:rPr>
                <w:b/>
                <w:i/>
                <w:color w:val="000000"/>
                <w:lang w:val="en-US"/>
              </w:rPr>
            </w:pPr>
            <w:r w:rsidRPr="00CF706D">
              <w:rPr>
                <w:b/>
                <w:i/>
                <w:color w:val="000000"/>
                <w:lang w:val="en-US"/>
              </w:rPr>
              <w:t>2. Complete the sentences.</w:t>
            </w:r>
          </w:p>
          <w:p w:rsidR="00DD0641" w:rsidRPr="00CF706D" w:rsidRDefault="00DD0641" w:rsidP="00CF706D">
            <w:pPr>
              <w:ind w:firstLine="709"/>
              <w:rPr>
                <w:color w:val="000000"/>
                <w:lang w:val="en-US"/>
              </w:rPr>
            </w:pPr>
            <w:r w:rsidRPr="00CF706D">
              <w:rPr>
                <w:color w:val="000000"/>
                <w:lang w:val="en-US"/>
              </w:rPr>
              <w:t>1.</w:t>
            </w:r>
            <w:r w:rsidRPr="00CF706D">
              <w:rPr>
                <w:color w:val="000000"/>
                <w:lang w:val="en-US"/>
              </w:rPr>
              <w:tab/>
              <w:t xml:space="preserve">After finishing secondary school or college in </w:t>
            </w:r>
            <w:smartTag w:uri="urn:schemas-microsoft-com:office:smarttags" w:element="place">
              <w:smartTag w:uri="urn:schemas-microsoft-com:office:smarttags" w:element="country-region">
                <w:r w:rsidRPr="00CF706D">
                  <w:rPr>
                    <w:color w:val="000000"/>
                    <w:lang w:val="en-US"/>
                  </w:rPr>
                  <w:t>Great Britain</w:t>
                </w:r>
              </w:smartTag>
            </w:smartTag>
            <w:r w:rsidRPr="00CF706D">
              <w:rPr>
                <w:color w:val="000000"/>
                <w:lang w:val="en-US"/>
              </w:rPr>
              <w:t xml:space="preserve"> you can apply to … .</w:t>
            </w:r>
          </w:p>
          <w:p w:rsidR="00DD0641" w:rsidRPr="00CF706D" w:rsidRDefault="00DD0641" w:rsidP="00CF706D">
            <w:pPr>
              <w:ind w:firstLine="709"/>
              <w:rPr>
                <w:color w:val="000000"/>
                <w:lang w:val="en-US"/>
              </w:rPr>
            </w:pPr>
            <w:r w:rsidRPr="00CF706D">
              <w:rPr>
                <w:color w:val="000000"/>
                <w:lang w:val="en-US"/>
              </w:rPr>
              <w:t>2.</w:t>
            </w:r>
            <w:r w:rsidRPr="00CF706D">
              <w:rPr>
                <w:color w:val="000000"/>
                <w:lang w:val="en-US"/>
              </w:rPr>
              <w:tab/>
              <w:t xml:space="preserve">Universities in </w:t>
            </w:r>
            <w:smartTag w:uri="urn:schemas-microsoft-com:office:smarttags" w:element="place">
              <w:smartTag w:uri="urn:schemas-microsoft-com:office:smarttags" w:element="country-region">
                <w:r w:rsidRPr="00CF706D">
                  <w:rPr>
                    <w:color w:val="000000"/>
                    <w:lang w:val="en-US"/>
                  </w:rPr>
                  <w:t>Britain</w:t>
                </w:r>
              </w:smartTag>
            </w:smartTag>
            <w:r w:rsidRPr="00CF706D">
              <w:rPr>
                <w:color w:val="000000"/>
                <w:lang w:val="en-US"/>
              </w:rPr>
              <w:t xml:space="preserve"> enjoy the complete academic freedom choosing … .</w:t>
            </w:r>
          </w:p>
          <w:p w:rsidR="00DD0641" w:rsidRPr="00CF706D" w:rsidRDefault="00DD0641" w:rsidP="00CF706D">
            <w:pPr>
              <w:ind w:firstLine="709"/>
              <w:rPr>
                <w:color w:val="000000"/>
                <w:lang w:val="en-US"/>
              </w:rPr>
            </w:pPr>
            <w:r w:rsidRPr="00CF706D">
              <w:rPr>
                <w:color w:val="000000"/>
                <w:lang w:val="en-US"/>
              </w:rPr>
              <w:t>3.</w:t>
            </w:r>
            <w:r w:rsidRPr="00CF706D">
              <w:rPr>
                <w:color w:val="000000"/>
                <w:lang w:val="en-US"/>
              </w:rPr>
              <w:tab/>
              <w:t xml:space="preserve">The two oldest and most prestigious universities in </w:t>
            </w:r>
            <w:smartTag w:uri="urn:schemas-microsoft-com:office:smarttags" w:element="place">
              <w:smartTag w:uri="urn:schemas-microsoft-com:office:smarttags" w:element="country-region">
                <w:r w:rsidRPr="00CF706D">
                  <w:rPr>
                    <w:color w:val="000000"/>
                    <w:lang w:val="en-US"/>
                  </w:rPr>
                  <w:t>Britain</w:t>
                </w:r>
              </w:smartTag>
            </w:smartTag>
            <w:r w:rsidRPr="00CF706D">
              <w:rPr>
                <w:color w:val="000000"/>
                <w:lang w:val="en-US"/>
              </w:rPr>
              <w:t xml:space="preserve"> are … .</w:t>
            </w:r>
          </w:p>
          <w:p w:rsidR="00DD0641" w:rsidRPr="00CF706D" w:rsidRDefault="00DD0641" w:rsidP="00CF706D">
            <w:pPr>
              <w:ind w:firstLine="709"/>
              <w:rPr>
                <w:color w:val="000000"/>
                <w:lang w:val="en-US"/>
              </w:rPr>
            </w:pPr>
            <w:r w:rsidRPr="00CF706D">
              <w:rPr>
                <w:color w:val="000000"/>
                <w:lang w:val="en-US"/>
              </w:rPr>
              <w:t>4.</w:t>
            </w:r>
            <w:r w:rsidRPr="00CF706D">
              <w:rPr>
                <w:color w:val="000000"/>
                <w:lang w:val="en-US"/>
              </w:rPr>
              <w:tab/>
              <w:t>If you want to go to a British university, you must first pass … .</w:t>
            </w:r>
          </w:p>
          <w:p w:rsidR="00DD0641" w:rsidRPr="00CF706D" w:rsidRDefault="00DD0641" w:rsidP="00CF706D">
            <w:pPr>
              <w:suppressAutoHyphens/>
              <w:spacing w:line="256" w:lineRule="auto"/>
              <w:ind w:firstLine="0"/>
              <w:rPr>
                <w:rFonts w:eastAsia="SimSun"/>
                <w:b/>
                <w:i/>
                <w:kern w:val="2"/>
                <w:szCs w:val="20"/>
                <w:lang w:val="en-US" w:eastAsia="hi-IN" w:bidi="hi-IN"/>
              </w:rPr>
            </w:pPr>
            <w:r w:rsidRPr="00CF706D">
              <w:rPr>
                <w:rFonts w:eastAsia="SimSun"/>
                <w:b/>
                <w:i/>
                <w:kern w:val="2"/>
                <w:lang w:val="en-US" w:eastAsia="hi-IN" w:bidi="hi-IN"/>
              </w:rPr>
              <w:t xml:space="preserve">3. Give the reasoned answer to the following question: </w:t>
            </w:r>
            <w:r w:rsidRPr="00CF706D">
              <w:rPr>
                <w:rFonts w:eastAsia="SimSun"/>
                <w:b/>
                <w:i/>
                <w:kern w:val="2"/>
                <w:szCs w:val="20"/>
                <w:lang w:val="en-US" w:eastAsia="hi-IN" w:bidi="hi-IN"/>
              </w:rPr>
              <w:t xml:space="preserve">What is the peculiarity of universities in </w:t>
            </w:r>
            <w:smartTag w:uri="urn:schemas-microsoft-com:office:smarttags" w:element="place">
              <w:smartTag w:uri="urn:schemas-microsoft-com:office:smarttags" w:element="country-region">
                <w:r w:rsidRPr="00CF706D">
                  <w:rPr>
                    <w:rFonts w:eastAsia="SimSun"/>
                    <w:b/>
                    <w:i/>
                    <w:kern w:val="2"/>
                    <w:szCs w:val="20"/>
                    <w:lang w:val="en-US" w:eastAsia="hi-IN" w:bidi="hi-IN"/>
                  </w:rPr>
                  <w:t>Great Britain</w:t>
                </w:r>
              </w:smartTag>
            </w:smartTag>
            <w:r w:rsidRPr="00CF706D">
              <w:rPr>
                <w:rFonts w:eastAsia="SimSun"/>
                <w:b/>
                <w:i/>
                <w:kern w:val="2"/>
                <w:szCs w:val="20"/>
                <w:lang w:val="en-US" w:eastAsia="hi-IN" w:bidi="hi-IN"/>
              </w:rPr>
              <w:t>?</w:t>
            </w:r>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a) Universities choose their students after interviews.</w:t>
            </w:r>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b) A</w:t>
            </w:r>
            <w:r w:rsidRPr="00CF706D">
              <w:rPr>
                <w:color w:val="000000"/>
                <w:lang w:val="en-US"/>
              </w:rPr>
              <w:t>lmost all British universities are state-universities.</w:t>
            </w:r>
            <w:r w:rsidRPr="00CF706D">
              <w:rPr>
                <w:rFonts w:eastAsia="SimSun"/>
                <w:kern w:val="2"/>
                <w:szCs w:val="20"/>
                <w:lang w:val="en-US" w:eastAsia="hi-IN" w:bidi="hi-IN"/>
              </w:rPr>
              <w:t xml:space="preserve"> </w:t>
            </w:r>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c) They enjoy the complete academic freedom and differ in tradition, general organization,</w:t>
            </w:r>
            <w:r w:rsidRPr="00CF706D">
              <w:rPr>
                <w:color w:val="000000"/>
                <w:lang w:val="en-US"/>
              </w:rPr>
              <w:t xml:space="preserve"> methods of instruction etc.</w:t>
            </w:r>
            <w:r w:rsidRPr="00CF706D">
              <w:rPr>
                <w:rFonts w:eastAsia="SimSun"/>
                <w:kern w:val="2"/>
                <w:szCs w:val="20"/>
                <w:lang w:val="en-US" w:eastAsia="hi-IN" w:bidi="hi-IN"/>
              </w:rPr>
              <w:t xml:space="preserve"> </w:t>
            </w:r>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d) M</w:t>
            </w:r>
            <w:r w:rsidRPr="00CF706D">
              <w:rPr>
                <w:color w:val="000000"/>
                <w:lang w:val="en-US"/>
              </w:rPr>
              <w:t>ost British students have to pay part of their tuition fees.</w:t>
            </w:r>
            <w:r w:rsidRPr="00CF706D">
              <w:rPr>
                <w:rFonts w:eastAsia="SimSun"/>
                <w:kern w:val="2"/>
                <w:szCs w:val="20"/>
                <w:lang w:val="en-US" w:eastAsia="hi-IN" w:bidi="hi-IN"/>
              </w:rPr>
              <w:t xml:space="preserve"> </w:t>
            </w:r>
          </w:p>
          <w:p w:rsidR="00DD0641" w:rsidRPr="00CF706D" w:rsidRDefault="00DD0641" w:rsidP="00CF706D">
            <w:pPr>
              <w:suppressAutoHyphens/>
              <w:spacing w:line="256" w:lineRule="auto"/>
              <w:ind w:firstLine="0"/>
              <w:rPr>
                <w:b/>
                <w:i/>
                <w:kern w:val="2"/>
                <w:lang w:val="en-US" w:eastAsia="hi-IN" w:bidi="hi-IN"/>
              </w:rPr>
            </w:pPr>
            <w:r w:rsidRPr="00CF706D">
              <w:rPr>
                <w:b/>
                <w:bCs/>
                <w:i/>
                <w:iCs/>
                <w:kern w:val="2"/>
                <w:lang w:val="en-US" w:eastAsia="hi-IN" w:bidi="hi-IN"/>
              </w:rPr>
              <w:t>4. Define and prove the main idea of the text.</w:t>
            </w:r>
            <w:r w:rsidRPr="00CF706D">
              <w:rPr>
                <w:kern w:val="2"/>
                <w:lang w:val="en-US" w:eastAsia="hi-IN" w:bidi="hi-IN"/>
              </w:rPr>
              <w:t xml:space="preserve"> </w:t>
            </w:r>
            <w:r w:rsidRPr="00CF706D">
              <w:rPr>
                <w:b/>
                <w:i/>
                <w:kern w:val="2"/>
                <w:lang w:val="en-US" w:eastAsia="hi-IN" w:bidi="hi-IN"/>
              </w:rPr>
              <w:t xml:space="preserve">The alternatives: </w:t>
            </w:r>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lang w:val="en-US" w:eastAsia="hi-IN" w:bidi="hi-IN"/>
              </w:rPr>
              <w:t xml:space="preserve">a) </w:t>
            </w:r>
            <w:r w:rsidRPr="00CF706D">
              <w:rPr>
                <w:color w:val="000000"/>
                <w:lang w:val="en-US"/>
              </w:rPr>
              <w:t>state-universities</w:t>
            </w:r>
            <w:r w:rsidRPr="00CF706D">
              <w:rPr>
                <w:rFonts w:eastAsia="SimSun"/>
                <w:kern w:val="2"/>
                <w:lang w:val="en-US" w:eastAsia="hi-IN" w:bidi="hi-IN"/>
              </w:rPr>
              <w:t xml:space="preserve"> in </w:t>
            </w:r>
            <w:smartTag w:uri="urn:schemas-microsoft-com:office:smarttags" w:element="place">
              <w:smartTag w:uri="urn:schemas-microsoft-com:office:smarttags" w:element="country-region">
                <w:r w:rsidRPr="00CF706D">
                  <w:rPr>
                    <w:rFonts w:eastAsia="SimSun"/>
                    <w:kern w:val="2"/>
                    <w:lang w:val="en-US" w:eastAsia="hi-IN" w:bidi="hi-IN"/>
                  </w:rPr>
                  <w:t>Great Britain</w:t>
                </w:r>
              </w:smartTag>
            </w:smartTag>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 xml:space="preserve">b) </w:t>
            </w:r>
            <w:r w:rsidRPr="00CF706D">
              <w:rPr>
                <w:color w:val="000000"/>
                <w:lang w:val="en-US"/>
              </w:rPr>
              <w:t>the cost of university life</w:t>
            </w:r>
            <w:r w:rsidRPr="00CF706D">
              <w:rPr>
                <w:rFonts w:eastAsia="SimSun"/>
                <w:kern w:val="2"/>
                <w:lang w:val="en-US" w:eastAsia="hi-IN" w:bidi="hi-IN"/>
              </w:rPr>
              <w:t xml:space="preserve"> in </w:t>
            </w:r>
            <w:smartTag w:uri="urn:schemas-microsoft-com:office:smarttags" w:element="place">
              <w:smartTag w:uri="urn:schemas-microsoft-com:office:smarttags" w:element="country-region">
                <w:r w:rsidRPr="00CF706D">
                  <w:rPr>
                    <w:rFonts w:eastAsia="SimSun"/>
                    <w:kern w:val="2"/>
                    <w:lang w:val="en-US" w:eastAsia="hi-IN" w:bidi="hi-IN"/>
                  </w:rPr>
                  <w:t>Great Britain</w:t>
                </w:r>
              </w:smartTag>
            </w:smartTag>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 xml:space="preserve">c) </w:t>
            </w:r>
            <w:r w:rsidRPr="00CF706D">
              <w:rPr>
                <w:color w:val="000000"/>
                <w:lang w:val="en-US"/>
              </w:rPr>
              <w:t>education elite in Oxbridge</w:t>
            </w:r>
          </w:p>
          <w:p w:rsidR="00DD0641" w:rsidRPr="00CF706D" w:rsidRDefault="00DD0641" w:rsidP="00CF706D">
            <w:pPr>
              <w:suppressAutoHyphens/>
              <w:spacing w:line="256" w:lineRule="auto"/>
              <w:rPr>
                <w:rFonts w:eastAsia="SimSun"/>
                <w:kern w:val="2"/>
                <w:szCs w:val="20"/>
                <w:lang w:val="en-US" w:eastAsia="hi-IN" w:bidi="hi-IN"/>
              </w:rPr>
            </w:pPr>
            <w:r w:rsidRPr="00CF706D">
              <w:rPr>
                <w:rFonts w:eastAsia="SimSun"/>
                <w:kern w:val="2"/>
                <w:szCs w:val="20"/>
                <w:lang w:val="en-US" w:eastAsia="hi-IN" w:bidi="hi-IN"/>
              </w:rPr>
              <w:t>d) general information about studying at British universities</w:t>
            </w:r>
          </w:p>
          <w:p w:rsidR="00DD0641" w:rsidRPr="00CF706D" w:rsidRDefault="00DD0641" w:rsidP="00CF706D">
            <w:pPr>
              <w:ind w:firstLine="0"/>
              <w:rPr>
                <w:b/>
                <w:lang w:val="en-US" w:eastAsia="en-US"/>
              </w:rPr>
            </w:pPr>
          </w:p>
          <w:p w:rsidR="00DD0641" w:rsidRPr="00CF706D" w:rsidRDefault="00DD0641" w:rsidP="00CF706D">
            <w:pPr>
              <w:ind w:firstLine="0"/>
              <w:contextualSpacing/>
            </w:pPr>
            <w:r w:rsidRPr="00CF706D">
              <w:t>2. Подготовьте письменный доклад по одной из предложенных  тем (примеры тем).</w:t>
            </w:r>
          </w:p>
          <w:p w:rsidR="00DD0641" w:rsidRPr="00CF706D" w:rsidRDefault="00DD0641" w:rsidP="00CF706D">
            <w:pPr>
              <w:ind w:firstLine="0"/>
            </w:pPr>
            <w:r w:rsidRPr="00CF706D">
              <w:t>1. Система высшего образования страны изучаемого языка.</w:t>
            </w:r>
          </w:p>
          <w:p w:rsidR="00DD0641" w:rsidRPr="00CF706D" w:rsidRDefault="00DD0641" w:rsidP="00CF706D">
            <w:pPr>
              <w:ind w:firstLine="0"/>
            </w:pPr>
            <w:r w:rsidRPr="00CF706D">
              <w:t>2. Мировые достопримечательности.</w:t>
            </w:r>
          </w:p>
          <w:p w:rsidR="00DD0641" w:rsidRPr="00CF706D" w:rsidRDefault="00DD0641" w:rsidP="00CF706D">
            <w:pPr>
              <w:ind w:firstLine="0"/>
            </w:pPr>
            <w:r w:rsidRPr="00CF706D">
              <w:t xml:space="preserve">3. Студенческая жизнь в моём университете. </w:t>
            </w:r>
          </w:p>
          <w:p w:rsidR="00DD0641" w:rsidRPr="00CF706D" w:rsidRDefault="00DD0641" w:rsidP="00CF706D">
            <w:pPr>
              <w:ind w:firstLine="0"/>
            </w:pPr>
            <w:r w:rsidRPr="00CF706D">
              <w:t>4. Культура и традиции страны изучаемого языка.</w:t>
            </w:r>
          </w:p>
          <w:p w:rsidR="00DD0641" w:rsidRPr="00CF706D" w:rsidRDefault="00DD0641" w:rsidP="00CF706D">
            <w:pPr>
              <w:ind w:firstLine="0"/>
              <w:rPr>
                <w:lang w:eastAsia="en-US"/>
              </w:rPr>
            </w:pPr>
            <w:r w:rsidRPr="00CF706D">
              <w:t>5. Эффективные способы поиска работы.</w:t>
            </w:r>
          </w:p>
          <w:p w:rsidR="00DD0641" w:rsidRPr="00CF706D" w:rsidRDefault="00DD0641" w:rsidP="00CF706D">
            <w:pPr>
              <w:ind w:firstLine="0"/>
              <w:rPr>
                <w:lang w:eastAsia="en-US"/>
              </w:rPr>
            </w:pPr>
            <w:r w:rsidRPr="00CF706D">
              <w:rPr>
                <w:lang w:eastAsia="en-US"/>
              </w:rPr>
              <w:t>6. Градообразующее предприятие: признаки и перспективы.</w:t>
            </w:r>
          </w:p>
          <w:p w:rsidR="00DD0641" w:rsidRPr="00CF706D" w:rsidRDefault="00DD0641" w:rsidP="00CF706D">
            <w:pPr>
              <w:ind w:firstLine="0"/>
              <w:rPr>
                <w:lang w:eastAsia="en-US"/>
              </w:rPr>
            </w:pPr>
            <w:r w:rsidRPr="00CF706D">
              <w:rPr>
                <w:lang w:eastAsia="en-US"/>
              </w:rPr>
              <w:t>7.  Мировые достижения НТР ХХ</w:t>
            </w:r>
            <w:r w:rsidRPr="00CF706D">
              <w:rPr>
                <w:lang w:val="en-US" w:eastAsia="en-US"/>
              </w:rPr>
              <w:t>I</w:t>
            </w:r>
            <w:r w:rsidRPr="00CF706D">
              <w:rPr>
                <w:lang w:eastAsia="en-US"/>
              </w:rPr>
              <w:t xml:space="preserve"> века.</w:t>
            </w:r>
          </w:p>
          <w:p w:rsidR="00DD0641" w:rsidRPr="00CF706D" w:rsidRDefault="00DD0641" w:rsidP="00CF706D">
            <w:pPr>
              <w:ind w:left="720" w:firstLine="0"/>
              <w:contextualSpacing/>
              <w:rPr>
                <w:lang w:eastAsia="en-US"/>
              </w:rPr>
            </w:pPr>
          </w:p>
        </w:tc>
      </w:tr>
      <w:tr w:rsidR="00DD0641" w:rsidRPr="002970C0"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читать и извлекать информацию из адаптированных иноязычных текстов;</w:t>
            </w:r>
          </w:p>
          <w:p w:rsidR="00DD0641" w:rsidRPr="00CF706D" w:rsidRDefault="00DD0641" w:rsidP="00CF706D">
            <w:pPr>
              <w:ind w:firstLine="0"/>
              <w:rPr>
                <w:lang w:eastAsia="en-US"/>
              </w:rPr>
            </w:pPr>
            <w:r w:rsidRPr="00CF706D">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rPr>
                <w:b/>
              </w:rPr>
            </w:pPr>
            <w:r w:rsidRPr="00CF706D">
              <w:rPr>
                <w:b/>
              </w:rPr>
              <w:t>Оценочные средства для зачета (1 курс)</w:t>
            </w:r>
          </w:p>
          <w:p w:rsidR="00DD0641" w:rsidRPr="00CF706D" w:rsidRDefault="00DD0641" w:rsidP="00CF706D">
            <w:pPr>
              <w:ind w:firstLine="0"/>
            </w:pPr>
            <w:r w:rsidRPr="00CF706D">
              <w:t>1. Прочитайте текст и определите, является высказывание истинным или ложным.</w:t>
            </w:r>
          </w:p>
          <w:p w:rsidR="00DD0641" w:rsidRPr="00CF706D" w:rsidRDefault="00DD0641" w:rsidP="00CF706D">
            <w:pPr>
              <w:widowControl/>
              <w:shd w:val="clear" w:color="auto" w:fill="FFFFFF"/>
              <w:autoSpaceDE/>
              <w:autoSpaceDN/>
              <w:adjustRightInd/>
              <w:ind w:firstLine="0"/>
              <w:rPr>
                <w:lang w:val="en-US"/>
              </w:rPr>
            </w:pPr>
            <w:r w:rsidRPr="00CF706D">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CF706D">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D0641" w:rsidRPr="00CF706D" w:rsidRDefault="00DD0641" w:rsidP="00CF706D">
            <w:pPr>
              <w:widowControl/>
              <w:shd w:val="clear" w:color="auto" w:fill="FFFFFF"/>
              <w:autoSpaceDE/>
              <w:autoSpaceDN/>
              <w:adjustRightInd/>
              <w:ind w:firstLine="0"/>
              <w:rPr>
                <w:lang w:val="en-US"/>
              </w:rPr>
            </w:pPr>
            <w:r w:rsidRPr="00CF706D">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D0641" w:rsidRPr="00CF706D" w:rsidRDefault="00DD0641" w:rsidP="00CF706D">
            <w:pPr>
              <w:ind w:firstLine="0"/>
              <w:rPr>
                <w:lang w:val="en-US"/>
              </w:rPr>
            </w:pPr>
            <w:r w:rsidRPr="00CF706D">
              <w:rPr>
                <w:lang w:val="en-US"/>
              </w:rPr>
              <w:t>а). I have known for a long time that leaving school is the beginning of my family life, the beginning of a far more serious examination of my abilities and character.</w:t>
            </w:r>
          </w:p>
          <w:p w:rsidR="00DD0641" w:rsidRPr="00CF706D" w:rsidRDefault="00DD0641" w:rsidP="00CF706D">
            <w:pPr>
              <w:ind w:firstLine="0"/>
              <w:rPr>
                <w:lang w:val="en-US"/>
              </w:rPr>
            </w:pPr>
            <w:r w:rsidRPr="00CF706D">
              <w:rPr>
                <w:lang w:val="en-US"/>
              </w:rPr>
              <w:t>b). A couple of years ago I wanted to become a teacher.</w:t>
            </w:r>
          </w:p>
          <w:p w:rsidR="00DD0641" w:rsidRPr="00CF706D" w:rsidRDefault="00DD0641" w:rsidP="00CF706D">
            <w:pPr>
              <w:ind w:firstLine="0"/>
              <w:rPr>
                <w:lang w:val="en-US"/>
              </w:rPr>
            </w:pPr>
          </w:p>
          <w:p w:rsidR="00DD0641" w:rsidRPr="00CF706D" w:rsidRDefault="00DD0641" w:rsidP="00CF706D">
            <w:pPr>
              <w:ind w:firstLine="0"/>
            </w:pPr>
            <w:r w:rsidRPr="00CF706D">
              <w:t>2. Прочитайте диалоги и заполните пробелы, используя предложенные ниже реплики</w:t>
            </w:r>
          </w:p>
          <w:p w:rsidR="00DD0641" w:rsidRPr="00CF706D" w:rsidRDefault="00DD0641" w:rsidP="00CF706D">
            <w:pPr>
              <w:ind w:firstLine="0"/>
              <w:jc w:val="center"/>
              <w:rPr>
                <w:b/>
                <w:lang w:val="en-US"/>
              </w:rPr>
            </w:pPr>
            <w:r w:rsidRPr="00CF706D">
              <w:rPr>
                <w:b/>
                <w:lang w:val="en-US"/>
              </w:rPr>
              <w:t>Dialogue</w:t>
            </w:r>
          </w:p>
          <w:p w:rsidR="00DD0641" w:rsidRPr="00CF706D" w:rsidRDefault="00DD0641" w:rsidP="00CF706D">
            <w:pPr>
              <w:ind w:firstLine="0"/>
              <w:rPr>
                <w:lang w:val="en-US"/>
              </w:rPr>
            </w:pPr>
            <w:r w:rsidRPr="00CF706D">
              <w:rPr>
                <w:lang w:val="en-US"/>
              </w:rPr>
              <w:t>Susan: Oh, my god! The final exams are coming, and I still have not chosen the place to enter.</w:t>
            </w:r>
          </w:p>
          <w:p w:rsidR="00DD0641" w:rsidRPr="00CF706D" w:rsidRDefault="00DD0641" w:rsidP="00CF706D">
            <w:pPr>
              <w:ind w:firstLine="0"/>
              <w:rPr>
                <w:lang w:val="en-US"/>
              </w:rPr>
            </w:pPr>
            <w:r w:rsidRPr="00CF706D">
              <w:rPr>
                <w:lang w:val="en-US"/>
              </w:rPr>
              <w:t>Jane: ____________ Let's try to determine which profession suits you most of all.</w:t>
            </w:r>
          </w:p>
          <w:p w:rsidR="00DD0641" w:rsidRPr="00CF706D" w:rsidRDefault="00DD0641" w:rsidP="00CF706D">
            <w:pPr>
              <w:ind w:firstLine="0"/>
              <w:rPr>
                <w:lang w:val="en-US"/>
              </w:rPr>
            </w:pPr>
            <w:r w:rsidRPr="00CF706D">
              <w:rPr>
                <w:lang w:val="en-US"/>
              </w:rPr>
              <w:t>C: But how can we do it?</w:t>
            </w:r>
          </w:p>
          <w:p w:rsidR="00DD0641" w:rsidRPr="00CF706D" w:rsidRDefault="00DD0641" w:rsidP="00CF706D">
            <w:pPr>
              <w:ind w:firstLine="0"/>
              <w:rPr>
                <w:lang w:val="en-US"/>
              </w:rPr>
            </w:pPr>
            <w:r w:rsidRPr="00CF706D">
              <w:rPr>
                <w:lang w:val="en-US"/>
              </w:rPr>
              <w:t>D: It's very easy. ______________ Then we will analyze and understand what your future profession.</w:t>
            </w:r>
          </w:p>
          <w:p w:rsidR="00DD0641" w:rsidRPr="00CF706D" w:rsidRDefault="00DD0641" w:rsidP="00CF706D">
            <w:pPr>
              <w:ind w:firstLine="0"/>
              <w:rPr>
                <w:lang w:val="en-US"/>
              </w:rPr>
            </w:pPr>
            <w:r w:rsidRPr="00CF706D">
              <w:rPr>
                <w:lang w:val="en-US"/>
              </w:rPr>
              <w:t>S: How do you know all this?</w:t>
            </w:r>
          </w:p>
          <w:p w:rsidR="00DD0641" w:rsidRPr="00CF706D" w:rsidRDefault="00DD0641" w:rsidP="00CF706D">
            <w:pPr>
              <w:ind w:firstLine="0"/>
              <w:rPr>
                <w:lang w:val="en-US"/>
              </w:rPr>
            </w:pPr>
            <w:r w:rsidRPr="00CF706D">
              <w:rPr>
                <w:lang w:val="en-US"/>
              </w:rPr>
              <w:t>D: Have you forgotten? I attend psychology courses once a week. We have recently discussed such problem.</w:t>
            </w:r>
          </w:p>
          <w:p w:rsidR="00DD0641" w:rsidRPr="00CF706D" w:rsidRDefault="00DD0641" w:rsidP="00CF706D">
            <w:pPr>
              <w:ind w:firstLine="0"/>
              <w:rPr>
                <w:lang w:val="en-US"/>
              </w:rPr>
            </w:pPr>
            <w:r w:rsidRPr="00CF706D">
              <w:rPr>
                <w:lang w:val="en-US"/>
              </w:rPr>
              <w:t xml:space="preserve">S: _______________ </w:t>
            </w:r>
          </w:p>
          <w:p w:rsidR="00DD0641" w:rsidRPr="00CF706D" w:rsidRDefault="00DD0641" w:rsidP="00CF706D">
            <w:pPr>
              <w:ind w:firstLine="0"/>
              <w:rPr>
                <w:lang w:val="en-US"/>
              </w:rPr>
            </w:pPr>
            <w:r w:rsidRPr="00CF706D">
              <w:rPr>
                <w:lang w:val="en-US"/>
              </w:rPr>
              <w:t>D: Yes, you will be surprised, but you are not alone to have such a problem.</w:t>
            </w:r>
          </w:p>
          <w:p w:rsidR="00DD0641" w:rsidRPr="00CF706D" w:rsidRDefault="00DD0641" w:rsidP="00CF706D">
            <w:pPr>
              <w:ind w:firstLine="0"/>
              <w:rPr>
                <w:lang w:val="en-US"/>
              </w:rPr>
            </w:pPr>
            <w:r w:rsidRPr="00CF706D">
              <w:rPr>
                <w:lang w:val="en-US"/>
              </w:rPr>
              <w:t>S: That calms me a little. Well, come on, let’s start.</w:t>
            </w:r>
          </w:p>
          <w:p w:rsidR="00DD0641" w:rsidRPr="00CF706D" w:rsidRDefault="00DD0641" w:rsidP="00CF706D">
            <w:pPr>
              <w:ind w:firstLine="0"/>
              <w:rPr>
                <w:lang w:val="en-US"/>
              </w:rPr>
            </w:pPr>
            <w:r w:rsidRPr="00CF706D">
              <w:rPr>
                <w:lang w:val="en-US"/>
              </w:rPr>
              <w:t>D: ______________________working with people, with animals or with documents?</w:t>
            </w:r>
          </w:p>
          <w:p w:rsidR="00DD0641" w:rsidRPr="00CF706D" w:rsidRDefault="00DD0641" w:rsidP="00CF706D">
            <w:pPr>
              <w:ind w:firstLine="0"/>
              <w:rPr>
                <w:lang w:val="en-US"/>
              </w:rPr>
            </w:pPr>
            <w:r w:rsidRPr="00CF706D">
              <w:rPr>
                <w:lang w:val="en-US"/>
              </w:rPr>
              <w:t>S: I'm afraid of animals, and a little shy to communicate with people. I prefer to work with documents.</w:t>
            </w:r>
          </w:p>
          <w:p w:rsidR="00DD0641" w:rsidRPr="00CF706D" w:rsidRDefault="00DD0641" w:rsidP="00CF706D">
            <w:pPr>
              <w:ind w:firstLine="0"/>
              <w:rPr>
                <w:lang w:val="en-US"/>
              </w:rPr>
            </w:pPr>
            <w:r w:rsidRPr="00CF706D">
              <w:rPr>
                <w:lang w:val="en-US"/>
              </w:rPr>
              <w:t>D: Do you like children?</w:t>
            </w:r>
          </w:p>
          <w:p w:rsidR="00DD0641" w:rsidRPr="00CF706D" w:rsidRDefault="00DD0641" w:rsidP="00CF706D">
            <w:pPr>
              <w:ind w:firstLine="0"/>
              <w:rPr>
                <w:lang w:val="en-US"/>
              </w:rPr>
            </w:pPr>
            <w:r w:rsidRPr="00CF706D">
              <w:rPr>
                <w:lang w:val="en-US"/>
              </w:rPr>
              <w:t>S: Oh, yes. I always play with children when guests come to us. I think they like to spend time with me too.</w:t>
            </w:r>
          </w:p>
          <w:p w:rsidR="00DD0641" w:rsidRPr="00CF706D" w:rsidRDefault="00DD0641" w:rsidP="00CF706D">
            <w:pPr>
              <w:ind w:firstLine="0"/>
              <w:rPr>
                <w:lang w:val="en-US"/>
              </w:rPr>
            </w:pPr>
            <w:r w:rsidRPr="00CF706D">
              <w:rPr>
                <w:lang w:val="en-US"/>
              </w:rPr>
              <w:t>D: Well, it became clear to me that you need to choose a profession that relates to children, and documents. For example, an interpreter or a school teacher.</w:t>
            </w:r>
          </w:p>
          <w:p w:rsidR="00DD0641" w:rsidRPr="00CF706D" w:rsidRDefault="00DD0641" w:rsidP="00CF706D">
            <w:pPr>
              <w:ind w:firstLine="0"/>
              <w:rPr>
                <w:lang w:val="en-US"/>
              </w:rPr>
            </w:pPr>
            <w:r w:rsidRPr="00CF706D">
              <w:rPr>
                <w:lang w:val="en-US"/>
              </w:rPr>
              <w:t>S: ___________ Now I have something to think about. Your advice really helped me, thank you!</w:t>
            </w:r>
          </w:p>
          <w:p w:rsidR="00DD0641" w:rsidRPr="00CF706D" w:rsidRDefault="00DD0641" w:rsidP="00CF706D">
            <w:pPr>
              <w:ind w:firstLine="0"/>
              <w:rPr>
                <w:lang w:val="en-US"/>
              </w:rPr>
            </w:pPr>
            <w:r w:rsidRPr="00CF706D">
              <w:rPr>
                <w:lang w:val="en-US"/>
              </w:rPr>
              <w:t>__________________________________________________________________________</w:t>
            </w:r>
          </w:p>
          <w:p w:rsidR="00DD0641" w:rsidRPr="00CF706D" w:rsidRDefault="00DD0641" w:rsidP="00CF706D">
            <w:pPr>
              <w:ind w:firstLine="0"/>
              <w:rPr>
                <w:lang w:val="en-US"/>
              </w:rPr>
            </w:pPr>
            <w:r w:rsidRPr="00CF706D">
              <w:rPr>
                <w:lang w:val="en-US"/>
              </w:rPr>
              <w:t>Stop to panic.    I will ask you questions, and you will honestly answer them.    Really?</w:t>
            </w:r>
          </w:p>
          <w:p w:rsidR="00DD0641" w:rsidRPr="00842634" w:rsidRDefault="00DD0641" w:rsidP="00CF706D">
            <w:pPr>
              <w:ind w:firstLine="0"/>
              <w:rPr>
                <w:lang w:val="en-US"/>
              </w:rPr>
            </w:pPr>
            <w:r w:rsidRPr="00CF706D">
              <w:rPr>
                <w:lang w:val="en-US"/>
              </w:rPr>
              <w:t>What kind of work do you prefer. Well</w:t>
            </w:r>
            <w:r w:rsidRPr="00842634">
              <w:rPr>
                <w:lang w:val="en-US"/>
              </w:rPr>
              <w:t xml:space="preserve"> </w:t>
            </w:r>
            <w:r w:rsidRPr="00CF706D">
              <w:rPr>
                <w:lang w:val="en-US"/>
              </w:rPr>
              <w:t>done</w:t>
            </w:r>
            <w:r w:rsidRPr="00842634">
              <w:rPr>
                <w:lang w:val="en-US"/>
              </w:rPr>
              <w:t>!</w:t>
            </w:r>
          </w:p>
          <w:p w:rsidR="00DD0641" w:rsidRPr="00842634" w:rsidRDefault="00DD0641" w:rsidP="00CF706D">
            <w:pPr>
              <w:ind w:firstLine="0"/>
              <w:rPr>
                <w:lang w:val="en-US"/>
              </w:rPr>
            </w:pPr>
          </w:p>
          <w:p w:rsidR="00DD0641" w:rsidRPr="00CF706D" w:rsidRDefault="00DD0641" w:rsidP="00CF706D">
            <w:pPr>
              <w:ind w:firstLine="0"/>
            </w:pPr>
            <w:r w:rsidRPr="00CF706D">
              <w:t>3. Составьте план ответа к одной из пройденных тем</w:t>
            </w:r>
          </w:p>
          <w:p w:rsidR="00DD0641" w:rsidRPr="00CF706D" w:rsidRDefault="00DD0641" w:rsidP="00CF706D">
            <w:pPr>
              <w:ind w:firstLine="0"/>
            </w:pPr>
            <w:r w:rsidRPr="00CF706D">
              <w:t>1. Я в современном мире</w:t>
            </w:r>
          </w:p>
          <w:p w:rsidR="00DD0641" w:rsidRPr="00CF706D" w:rsidRDefault="00DD0641" w:rsidP="00CF706D">
            <w:pPr>
              <w:ind w:firstLine="0"/>
            </w:pPr>
            <w:r w:rsidRPr="00CF706D">
              <w:t>2. Мои планы на будущее</w:t>
            </w:r>
          </w:p>
          <w:p w:rsidR="00DD0641" w:rsidRPr="00CF706D" w:rsidRDefault="00DD0641" w:rsidP="00CF706D">
            <w:pPr>
              <w:ind w:firstLine="0"/>
            </w:pPr>
            <w:r w:rsidRPr="00CF706D">
              <w:t>3. История научной мысли</w:t>
            </w:r>
          </w:p>
          <w:p w:rsidR="00DD0641" w:rsidRPr="00CF706D" w:rsidRDefault="00DD0641" w:rsidP="00CF706D">
            <w:pPr>
              <w:ind w:firstLine="0"/>
            </w:pPr>
            <w:r w:rsidRPr="00CF706D">
              <w:t xml:space="preserve">4. Ценности образования </w:t>
            </w:r>
          </w:p>
          <w:p w:rsidR="00DD0641" w:rsidRPr="00CF706D" w:rsidRDefault="00DD0641" w:rsidP="00CF706D">
            <w:pPr>
              <w:ind w:firstLine="0"/>
            </w:pPr>
          </w:p>
          <w:p w:rsidR="00DD0641" w:rsidRPr="00CF706D" w:rsidRDefault="00DD0641" w:rsidP="00CF706D">
            <w:pPr>
              <w:ind w:firstLine="0"/>
            </w:pPr>
            <w:r w:rsidRPr="00CF706D">
              <w:rPr>
                <w:b/>
              </w:rPr>
              <w:t>Оценочные средства для экзамена (2 курс</w:t>
            </w:r>
            <w:r w:rsidRPr="00CF706D">
              <w:t>)</w:t>
            </w:r>
          </w:p>
          <w:p w:rsidR="00DD0641" w:rsidRPr="00CF706D" w:rsidRDefault="00DD0641" w:rsidP="00CF706D">
            <w:pPr>
              <w:ind w:firstLine="0"/>
            </w:pPr>
            <w:r w:rsidRPr="00CF706D">
              <w:t>1.Прочитайте текст и укажите, какой части текста соответствует информация</w:t>
            </w:r>
          </w:p>
          <w:p w:rsidR="00DD0641" w:rsidRPr="00CF706D" w:rsidRDefault="00DD0641" w:rsidP="00CF706D">
            <w:pPr>
              <w:ind w:firstLine="0"/>
              <w:rPr>
                <w:lang w:val="en-US"/>
              </w:rPr>
            </w:pPr>
            <w:r w:rsidRPr="00CF706D">
              <w:rPr>
                <w:lang w:val="en-US"/>
              </w:rPr>
              <w:t>a) The time to choose your future profession has come.</w:t>
            </w:r>
          </w:p>
          <w:p w:rsidR="00DD0641" w:rsidRPr="00CF706D" w:rsidRDefault="00DD0641" w:rsidP="00CF706D">
            <w:pPr>
              <w:ind w:firstLine="0"/>
              <w:rPr>
                <w:lang w:val="en-US"/>
              </w:rPr>
            </w:pPr>
            <w:r w:rsidRPr="00CF706D">
              <w:rPr>
                <w:lang w:val="en-US"/>
              </w:rPr>
              <w:t>b) I wanted to become a doctor.</w:t>
            </w:r>
          </w:p>
          <w:p w:rsidR="00DD0641" w:rsidRPr="00CF706D" w:rsidRDefault="00DD0641" w:rsidP="00CF706D">
            <w:pPr>
              <w:ind w:firstLine="0"/>
              <w:rPr>
                <w:lang w:val="en-US"/>
              </w:rPr>
            </w:pPr>
          </w:p>
          <w:p w:rsidR="00DD0641" w:rsidRPr="00CF706D" w:rsidRDefault="00DD0641" w:rsidP="00CF706D">
            <w:pPr>
              <w:widowControl/>
              <w:shd w:val="clear" w:color="auto" w:fill="FFFFFF"/>
              <w:autoSpaceDE/>
              <w:autoSpaceDN/>
              <w:adjustRightInd/>
              <w:ind w:firstLine="0"/>
              <w:jc w:val="left"/>
              <w:rPr>
                <w:lang w:val="en-US"/>
              </w:rPr>
            </w:pPr>
            <w:r w:rsidRPr="00CF706D">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DD0641" w:rsidRPr="00CF706D" w:rsidRDefault="00DD0641" w:rsidP="00CF706D">
            <w:pPr>
              <w:widowControl/>
              <w:shd w:val="clear" w:color="auto" w:fill="FFFFFF"/>
              <w:autoSpaceDE/>
              <w:autoSpaceDN/>
              <w:adjustRightInd/>
              <w:ind w:firstLine="0"/>
              <w:jc w:val="left"/>
              <w:rPr>
                <w:lang w:val="en-US"/>
              </w:rPr>
            </w:pPr>
            <w:r w:rsidRPr="00CF706D">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D0641" w:rsidRPr="00CF706D" w:rsidRDefault="00DD0641" w:rsidP="00CF706D">
            <w:pPr>
              <w:widowControl/>
              <w:shd w:val="clear" w:color="auto" w:fill="FFFFFF"/>
              <w:autoSpaceDE/>
              <w:autoSpaceDN/>
              <w:adjustRightInd/>
              <w:ind w:firstLine="0"/>
              <w:rPr>
                <w:lang w:val="en-US"/>
              </w:rPr>
            </w:pPr>
            <w:r w:rsidRPr="00CF706D">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D0641" w:rsidRPr="00CF706D" w:rsidRDefault="00DD0641" w:rsidP="00CF706D">
            <w:pPr>
              <w:ind w:firstLine="0"/>
              <w:contextualSpacing/>
              <w:rPr>
                <w:lang w:val="en-US"/>
              </w:rPr>
            </w:pPr>
          </w:p>
          <w:p w:rsidR="00DD0641" w:rsidRPr="00CF706D" w:rsidRDefault="00DD0641" w:rsidP="00CF706D">
            <w:pPr>
              <w:ind w:firstLine="0"/>
              <w:contextualSpacing/>
            </w:pPr>
            <w:r w:rsidRPr="00CF706D">
              <w:t>Дополните минидиалог, используя предложенные ниже реплики</w:t>
            </w:r>
          </w:p>
          <w:p w:rsidR="00DD0641" w:rsidRPr="00CF706D" w:rsidRDefault="00DD0641" w:rsidP="00CF706D">
            <w:pPr>
              <w:ind w:firstLine="0"/>
              <w:contextualSpacing/>
            </w:pPr>
          </w:p>
          <w:p w:rsidR="00DD0641" w:rsidRPr="00CF706D" w:rsidRDefault="00DD0641" w:rsidP="00CF706D">
            <w:pPr>
              <w:tabs>
                <w:tab w:val="left" w:pos="344"/>
              </w:tabs>
              <w:ind w:firstLine="0"/>
              <w:contextualSpacing/>
              <w:rPr>
                <w:lang w:val="en-US"/>
              </w:rPr>
            </w:pPr>
            <w:r w:rsidRPr="00CF706D">
              <w:rPr>
                <w:lang w:val="en-US"/>
              </w:rPr>
              <w:t>A: Hi, Jim. Are you still looking for work?</w:t>
            </w:r>
          </w:p>
          <w:p w:rsidR="00DD0641" w:rsidRPr="00CF706D" w:rsidRDefault="00DD0641" w:rsidP="00CF706D">
            <w:pPr>
              <w:tabs>
                <w:tab w:val="left" w:pos="344"/>
              </w:tabs>
              <w:ind w:firstLine="0"/>
              <w:rPr>
                <w:lang w:val="en-US"/>
              </w:rPr>
            </w:pPr>
            <w:r w:rsidRPr="00CF706D">
              <w:rPr>
                <w:lang w:val="en-US"/>
              </w:rPr>
              <w:t xml:space="preserve">       B: ____________</w:t>
            </w:r>
          </w:p>
          <w:p w:rsidR="00DD0641" w:rsidRPr="00CF706D" w:rsidRDefault="00DD0641" w:rsidP="00CF706D">
            <w:pPr>
              <w:tabs>
                <w:tab w:val="left" w:pos="344"/>
              </w:tabs>
              <w:ind w:firstLine="0"/>
              <w:contextualSpacing/>
              <w:rPr>
                <w:lang w:val="en-US"/>
              </w:rPr>
            </w:pPr>
            <w:r w:rsidRPr="00CF706D">
              <w:rPr>
                <w:lang w:val="en-US"/>
              </w:rPr>
              <w:t>No, thanks a lot, I’m fed up.</w:t>
            </w:r>
          </w:p>
          <w:p w:rsidR="00DD0641" w:rsidRPr="00CF706D" w:rsidRDefault="00DD0641" w:rsidP="00CF706D">
            <w:pPr>
              <w:tabs>
                <w:tab w:val="left" w:pos="344"/>
              </w:tabs>
              <w:ind w:firstLine="0"/>
              <w:contextualSpacing/>
              <w:rPr>
                <w:lang w:val="en-US"/>
              </w:rPr>
            </w:pPr>
            <w:r w:rsidRPr="00CF706D">
              <w:rPr>
                <w:lang w:val="en-US"/>
              </w:rPr>
              <w:t>As a matter of fact, I am.</w:t>
            </w:r>
          </w:p>
          <w:p w:rsidR="00DD0641" w:rsidRPr="00CF706D" w:rsidRDefault="00DD0641" w:rsidP="00CF706D">
            <w:pPr>
              <w:tabs>
                <w:tab w:val="left" w:pos="344"/>
              </w:tabs>
              <w:ind w:firstLine="0"/>
              <w:contextualSpacing/>
              <w:rPr>
                <w:lang w:val="en-US"/>
              </w:rPr>
            </w:pPr>
            <w:r w:rsidRPr="00CF706D">
              <w:rPr>
                <w:lang w:val="en-US"/>
              </w:rPr>
              <w:t>Yes, I do.</w:t>
            </w:r>
          </w:p>
          <w:p w:rsidR="00DD0641" w:rsidRPr="00CF706D" w:rsidRDefault="00DD0641" w:rsidP="00CF706D">
            <w:pPr>
              <w:tabs>
                <w:tab w:val="left" w:pos="344"/>
              </w:tabs>
              <w:ind w:firstLine="0"/>
              <w:contextualSpacing/>
              <w:rPr>
                <w:lang w:val="en-US"/>
              </w:rPr>
            </w:pPr>
          </w:p>
          <w:p w:rsidR="00DD0641" w:rsidRPr="00CF706D" w:rsidRDefault="00DD0641" w:rsidP="00CF706D">
            <w:pPr>
              <w:tabs>
                <w:tab w:val="left" w:pos="0"/>
                <w:tab w:val="left" w:pos="344"/>
              </w:tabs>
              <w:ind w:firstLine="0"/>
              <w:contextualSpacing/>
              <w:rPr>
                <w:lang w:val="en-US"/>
              </w:rPr>
            </w:pPr>
            <w:r w:rsidRPr="00CF706D">
              <w:rPr>
                <w:lang w:val="en-US"/>
              </w:rPr>
              <w:t>A: Do you have any career plans yet?</w:t>
            </w:r>
          </w:p>
          <w:p w:rsidR="00DD0641" w:rsidRPr="00CF706D" w:rsidRDefault="00DD0641" w:rsidP="00CF706D">
            <w:pPr>
              <w:tabs>
                <w:tab w:val="left" w:pos="0"/>
              </w:tabs>
              <w:ind w:firstLine="0"/>
              <w:rPr>
                <w:lang w:val="en-US"/>
              </w:rPr>
            </w:pPr>
            <w:r w:rsidRPr="00CF706D">
              <w:rPr>
                <w:lang w:val="en-US"/>
              </w:rPr>
              <w:t xml:space="preserve"> B: _______________</w:t>
            </w:r>
          </w:p>
          <w:p w:rsidR="00DD0641" w:rsidRPr="00CF706D" w:rsidRDefault="00DD0641" w:rsidP="00CF706D">
            <w:pPr>
              <w:tabs>
                <w:tab w:val="left" w:pos="0"/>
                <w:tab w:val="left" w:pos="344"/>
              </w:tabs>
              <w:ind w:firstLine="0"/>
              <w:contextualSpacing/>
              <w:rPr>
                <w:lang w:val="en-US"/>
              </w:rPr>
            </w:pPr>
            <w:r w:rsidRPr="00CF706D">
              <w:rPr>
                <w:lang w:val="en-US"/>
              </w:rPr>
              <w:t>I’m sure, it will be well-paid.</w:t>
            </w:r>
          </w:p>
          <w:p w:rsidR="00DD0641" w:rsidRPr="00CF706D" w:rsidRDefault="00DD0641" w:rsidP="00CF706D">
            <w:pPr>
              <w:tabs>
                <w:tab w:val="left" w:pos="0"/>
                <w:tab w:val="left" w:pos="344"/>
              </w:tabs>
              <w:ind w:firstLine="0"/>
              <w:contextualSpacing/>
              <w:rPr>
                <w:lang w:val="en-US"/>
              </w:rPr>
            </w:pPr>
            <w:r w:rsidRPr="00CF706D">
              <w:rPr>
                <w:lang w:val="en-US"/>
              </w:rPr>
              <w:t>No, it doesn’t appeal to me at all …</w:t>
            </w:r>
          </w:p>
          <w:p w:rsidR="00DD0641" w:rsidRPr="00CF706D" w:rsidRDefault="00DD0641" w:rsidP="00CF706D">
            <w:pPr>
              <w:ind w:firstLine="0"/>
              <w:rPr>
                <w:lang w:val="en-US"/>
              </w:rPr>
            </w:pPr>
            <w:r w:rsidRPr="00CF706D">
              <w:rPr>
                <w:lang w:val="en-US"/>
              </w:rPr>
              <w:t>Yes … I’d like to be my own boss one day.</w:t>
            </w:r>
          </w:p>
          <w:p w:rsidR="00DD0641" w:rsidRPr="00CF706D" w:rsidRDefault="00DD0641" w:rsidP="00CF706D">
            <w:pPr>
              <w:ind w:firstLine="0"/>
              <w:rPr>
                <w:lang w:val="en-US"/>
              </w:rPr>
            </w:pPr>
          </w:p>
          <w:p w:rsidR="00DD0641" w:rsidRPr="00CF706D" w:rsidRDefault="00DD0641" w:rsidP="00CF706D">
            <w:pPr>
              <w:ind w:firstLine="0"/>
              <w:contextualSpacing/>
            </w:pPr>
            <w:r w:rsidRPr="00CF706D">
              <w:t>Расположите части письма в правильной последовательности</w:t>
            </w:r>
          </w:p>
          <w:p w:rsidR="00DD0641" w:rsidRPr="00CF706D" w:rsidRDefault="00DD0641" w:rsidP="00CF706D">
            <w:pPr>
              <w:ind w:firstLine="0"/>
              <w:contextualSpacing/>
              <w:rPr>
                <w:lang w:val="en-US"/>
              </w:rPr>
            </w:pPr>
            <w:r w:rsidRPr="00CF706D">
              <w:rPr>
                <w:lang w:val="en-US"/>
              </w:rPr>
              <w:t>Sincerely yours,</w:t>
            </w:r>
          </w:p>
          <w:p w:rsidR="00DD0641" w:rsidRPr="00CF706D" w:rsidRDefault="00DD0641" w:rsidP="00CF706D">
            <w:pPr>
              <w:ind w:firstLine="0"/>
              <w:contextualSpacing/>
              <w:rPr>
                <w:lang w:val="en-US"/>
              </w:rPr>
            </w:pPr>
            <w:r w:rsidRPr="00CF706D">
              <w:rPr>
                <w:lang w:val="en-US"/>
              </w:rPr>
              <w:t>Dear Madam,</w:t>
            </w:r>
          </w:p>
          <w:p w:rsidR="00DD0641" w:rsidRPr="00CF706D" w:rsidRDefault="00DD0641" w:rsidP="00CF706D">
            <w:pPr>
              <w:ind w:firstLine="0"/>
              <w:contextualSpacing/>
              <w:rPr>
                <w:lang w:val="en-US"/>
              </w:rPr>
            </w:pPr>
            <w:r w:rsidRPr="00CF706D">
              <w:rPr>
                <w:lang w:val="en-US"/>
              </w:rPr>
              <w:t>12th December, 2021</w:t>
            </w:r>
          </w:p>
          <w:p w:rsidR="00DD0641" w:rsidRPr="00CF706D" w:rsidRDefault="00DD0641" w:rsidP="00CF706D">
            <w:pPr>
              <w:ind w:firstLine="0"/>
              <w:rPr>
                <w:lang w:val="en-US"/>
              </w:rPr>
            </w:pPr>
          </w:p>
        </w:tc>
      </w:tr>
      <w:tr w:rsidR="00DD0641" w:rsidRPr="00CF706D"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навыками устной и письменной речи на иностранном языке;</w:t>
            </w:r>
          </w:p>
          <w:p w:rsidR="00DD0641" w:rsidRPr="00CF706D" w:rsidRDefault="00DD0641" w:rsidP="00CF706D">
            <w:pPr>
              <w:ind w:firstLine="0"/>
              <w:rPr>
                <w:lang w:eastAsia="en-US"/>
              </w:rPr>
            </w:pPr>
            <w:r w:rsidRPr="00CF706D">
              <w:rPr>
                <w:sz w:val="22"/>
                <w:szCs w:val="22"/>
                <w:lang w:eastAsia="en-US"/>
              </w:rPr>
              <w:t>- делать краткие сообщения (презентации) на иностранном языке;</w:t>
            </w:r>
          </w:p>
          <w:p w:rsidR="00DD0641" w:rsidRPr="00CF706D" w:rsidRDefault="00DD0641" w:rsidP="00CF706D">
            <w:pPr>
              <w:ind w:firstLine="0"/>
              <w:rPr>
                <w:lang w:eastAsia="en-US"/>
              </w:rPr>
            </w:pPr>
            <w:r w:rsidRPr="00CF706D">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widowControl/>
              <w:autoSpaceDE/>
              <w:autoSpaceDN/>
              <w:adjustRightInd/>
              <w:ind w:firstLine="0"/>
              <w:jc w:val="left"/>
              <w:rPr>
                <w:b/>
              </w:rPr>
            </w:pPr>
            <w:r w:rsidRPr="00CF706D">
              <w:rPr>
                <w:b/>
              </w:rPr>
              <w:t>Оценочные средства для зачета (1 курс)</w:t>
            </w:r>
          </w:p>
          <w:p w:rsidR="00DD0641" w:rsidRPr="00CF706D" w:rsidRDefault="00DD0641" w:rsidP="00CF706D">
            <w:pPr>
              <w:ind w:firstLine="0"/>
            </w:pPr>
            <w:r w:rsidRPr="00CF706D">
              <w:t>1.Составьте сообщение/ презентацию по пройденным темам, опираясь на соответствующие лексические выражения.</w:t>
            </w:r>
          </w:p>
          <w:p w:rsidR="00DD0641" w:rsidRPr="00CF706D" w:rsidRDefault="00DD0641" w:rsidP="00CF706D">
            <w:pPr>
              <w:ind w:firstLine="0"/>
            </w:pPr>
            <w:r w:rsidRPr="00CF706D">
              <w:t>1.Система высшего образования страны изучаемого языка.</w:t>
            </w:r>
          </w:p>
          <w:p w:rsidR="00DD0641" w:rsidRPr="00CF706D" w:rsidRDefault="00DD0641" w:rsidP="00CF706D">
            <w:pPr>
              <w:ind w:firstLine="0"/>
            </w:pPr>
            <w:r w:rsidRPr="00CF706D">
              <w:t>2. Мировые достопримечательности.</w:t>
            </w:r>
          </w:p>
          <w:p w:rsidR="00DD0641" w:rsidRPr="00CF706D" w:rsidRDefault="00DD0641" w:rsidP="00CF706D">
            <w:pPr>
              <w:ind w:firstLine="0"/>
            </w:pPr>
            <w:r w:rsidRPr="00CF706D">
              <w:t xml:space="preserve">3. Студенческая жизнь в моём университете. </w:t>
            </w:r>
          </w:p>
          <w:p w:rsidR="00DD0641" w:rsidRPr="00CF706D" w:rsidRDefault="00DD0641" w:rsidP="00CF706D">
            <w:pPr>
              <w:ind w:firstLine="0"/>
            </w:pPr>
            <w:r w:rsidRPr="00CF706D">
              <w:t>4. Культура и традиции страны изучаемого языка.</w:t>
            </w:r>
          </w:p>
          <w:p w:rsidR="00DD0641" w:rsidRPr="00CF706D" w:rsidRDefault="00DD0641" w:rsidP="00CF706D">
            <w:pPr>
              <w:ind w:firstLine="0"/>
            </w:pPr>
            <w:r w:rsidRPr="00CF706D">
              <w:t>5. Эффективные способы поиска работы.</w:t>
            </w:r>
          </w:p>
          <w:p w:rsidR="00DD0641" w:rsidRPr="00CF706D" w:rsidRDefault="00DD0641" w:rsidP="00CF706D">
            <w:pPr>
              <w:ind w:firstLine="0"/>
            </w:pPr>
            <w:r w:rsidRPr="00CF706D">
              <w:t>6. Градообразующее предприятие: признаки и перспективы.</w:t>
            </w:r>
          </w:p>
          <w:p w:rsidR="00DD0641" w:rsidRPr="00CF706D" w:rsidRDefault="00DD0641" w:rsidP="00CF706D">
            <w:pPr>
              <w:ind w:firstLine="0"/>
              <w:rPr>
                <w:lang w:val="en-US"/>
              </w:rPr>
            </w:pPr>
            <w:r w:rsidRPr="00CF706D">
              <w:rPr>
                <w:lang w:val="en-US"/>
              </w:rPr>
              <w:t>7.  Мировые достижения НТР ХХI века</w:t>
            </w:r>
          </w:p>
          <w:p w:rsidR="00DD0641" w:rsidRPr="00CF706D" w:rsidRDefault="00DD0641" w:rsidP="00CF706D">
            <w:pPr>
              <w:ind w:firstLine="0"/>
              <w:rPr>
                <w:lang w:val="en-US"/>
              </w:rPr>
            </w:pPr>
          </w:p>
          <w:p w:rsidR="00DD0641" w:rsidRPr="00CF706D" w:rsidRDefault="00DD0641" w:rsidP="00CF706D">
            <w:pPr>
              <w:ind w:firstLine="0"/>
              <w:rPr>
                <w:lang w:val="en-US"/>
              </w:rPr>
            </w:pPr>
            <w:r w:rsidRPr="00CF706D">
              <w:rPr>
                <w:lang w:val="en-US"/>
              </w:rPr>
              <w:t>Let me introduce myself to you…/ the next slide is …/ in conclusion…</w:t>
            </w:r>
          </w:p>
          <w:p w:rsidR="00DD0641" w:rsidRPr="00CF706D" w:rsidRDefault="00DD0641" w:rsidP="00CF706D">
            <w:pPr>
              <w:ind w:firstLine="0"/>
              <w:rPr>
                <w:lang w:val="en-US"/>
              </w:rPr>
            </w:pPr>
          </w:p>
          <w:p w:rsidR="00DD0641" w:rsidRPr="009A7A81" w:rsidRDefault="00DD0641" w:rsidP="00CF706D">
            <w:pPr>
              <w:ind w:firstLine="0"/>
              <w:contextualSpacing/>
              <w:rPr>
                <w:lang w:val="en-US"/>
              </w:rPr>
            </w:pPr>
            <w:r w:rsidRPr="00CF706D">
              <w:rPr>
                <w:lang w:val="en-US"/>
              </w:rPr>
              <w:t xml:space="preserve">Прочитайте и переведите текст. </w:t>
            </w:r>
          </w:p>
          <w:p w:rsidR="00DD0641" w:rsidRPr="00CF706D" w:rsidRDefault="00DD0641" w:rsidP="00CF706D">
            <w:pPr>
              <w:widowControl/>
              <w:shd w:val="clear" w:color="auto" w:fill="FFFFFF"/>
              <w:autoSpaceDE/>
              <w:autoSpaceDN/>
              <w:adjustRightInd/>
              <w:ind w:firstLine="0"/>
              <w:jc w:val="center"/>
              <w:rPr>
                <w:b/>
                <w:bCs/>
                <w:lang w:val="en-US"/>
              </w:rPr>
            </w:pPr>
            <w:r w:rsidRPr="00CF706D">
              <w:rPr>
                <w:b/>
                <w:bCs/>
                <w:lang w:val="en-US"/>
              </w:rPr>
              <w:t>English for My Future Career</w:t>
            </w:r>
          </w:p>
          <w:p w:rsidR="00DD0641" w:rsidRPr="00CF706D" w:rsidRDefault="00DD0641" w:rsidP="00CF706D">
            <w:pPr>
              <w:widowControl/>
              <w:shd w:val="clear" w:color="auto" w:fill="FFFFFF"/>
              <w:autoSpaceDE/>
              <w:autoSpaceDN/>
              <w:adjustRightInd/>
              <w:ind w:firstLine="0"/>
              <w:rPr>
                <w:color w:val="000000"/>
                <w:lang w:val="en-US"/>
              </w:rPr>
            </w:pPr>
            <w:r w:rsidRPr="00CF706D">
              <w:rPr>
                <w:lang w:val="en-US"/>
              </w:rPr>
              <w:t xml:space="preserve">Do you want </w:t>
            </w:r>
            <w:r w:rsidRPr="00CF706D">
              <w:rPr>
                <w:color w:val="000000"/>
                <w:lang w:val="en-US"/>
              </w:rPr>
              <w:t>to </w:t>
            </w:r>
            <w:hyperlink r:id="rId113" w:tooltip="Glossary: Study" w:history="1">
              <w:r w:rsidRPr="00CF706D">
                <w:rPr>
                  <w:color w:val="000000"/>
                  <w:sz w:val="20"/>
                  <w:lang w:val="en-US"/>
                </w:rPr>
                <w:t>study</w:t>
              </w:r>
            </w:hyperlink>
            <w:r w:rsidRPr="00CF706D">
              <w:rPr>
                <w:color w:val="000000"/>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4" w:tooltip="Глоссарий: engine" w:history="1">
              <w:r w:rsidRPr="00CF706D">
                <w:rPr>
                  <w:color w:val="000000"/>
                  <w:sz w:val="20"/>
                  <w:lang w:val="en-US"/>
                </w:rPr>
                <w:t>engine</w:t>
              </w:r>
            </w:hyperlink>
            <w:r w:rsidRPr="00CF706D">
              <w:rPr>
                <w:color w:val="000000"/>
                <w:lang w:val="en-US"/>
              </w:rPr>
              <w:t>ering, or another fascinating field, knowing English will give you a competitive edge over other </w:t>
            </w:r>
            <w:hyperlink r:id="rId115" w:tooltip="Ведущие университеты мира: applicant" w:history="1">
              <w:r w:rsidRPr="00CF706D">
                <w:rPr>
                  <w:color w:val="000000"/>
                  <w:sz w:val="20"/>
                  <w:lang w:val="en-US"/>
                </w:rPr>
                <w:t>applicant</w:t>
              </w:r>
            </w:hyperlink>
            <w:r w:rsidRPr="00CF706D">
              <w:rPr>
                <w:color w:val="000000"/>
                <w:lang w:val="en-US"/>
              </w:rPr>
              <w:t>s.</w:t>
            </w:r>
          </w:p>
          <w:p w:rsidR="00DD0641" w:rsidRPr="00CF706D" w:rsidRDefault="00DD0641" w:rsidP="00CF706D">
            <w:pPr>
              <w:widowControl/>
              <w:shd w:val="clear" w:color="auto" w:fill="FFFFFF"/>
              <w:autoSpaceDE/>
              <w:autoSpaceDN/>
              <w:adjustRightInd/>
              <w:ind w:firstLine="0"/>
              <w:rPr>
                <w:color w:val="000000"/>
                <w:lang w:val="en-US"/>
              </w:rPr>
            </w:pPr>
            <w:r w:rsidRPr="00CF706D">
              <w:rPr>
                <w:color w:val="000000"/>
                <w:lang w:val="en-US"/>
              </w:rPr>
              <w:t>Learning English as a Second Language Will Help You Work in English-Speaking </w:t>
            </w:r>
            <w:hyperlink r:id="rId116" w:tooltip="Глоссарий: countries" w:history="1">
              <w:r w:rsidRPr="00CF706D">
                <w:rPr>
                  <w:color w:val="000000"/>
                  <w:sz w:val="20"/>
                  <w:lang w:val="en-US"/>
                </w:rPr>
                <w:t>Countries</w:t>
              </w:r>
            </w:hyperlink>
          </w:p>
          <w:p w:rsidR="00DD0641" w:rsidRPr="00CF706D" w:rsidRDefault="00DD0641" w:rsidP="00CF706D">
            <w:pPr>
              <w:widowControl/>
              <w:shd w:val="clear" w:color="auto" w:fill="FFFFFF"/>
              <w:autoSpaceDE/>
              <w:autoSpaceDN/>
              <w:adjustRightInd/>
              <w:ind w:firstLine="0"/>
              <w:rPr>
                <w:color w:val="000000"/>
                <w:lang w:val="en-US"/>
              </w:rPr>
            </w:pPr>
            <w:r w:rsidRPr="00CF706D">
              <w:rPr>
                <w:color w:val="000000"/>
                <w:lang w:val="en-US"/>
              </w:rPr>
              <w:t>There are many </w:t>
            </w:r>
            <w:hyperlink r:id="rId117" w:tooltip="Глоссарий: countries" w:history="1">
              <w:r w:rsidRPr="00CF706D">
                <w:rPr>
                  <w:color w:val="000000"/>
                  <w:sz w:val="20"/>
                  <w:lang w:val="en-US"/>
                </w:rPr>
                <w:t>countries</w:t>
              </w:r>
            </w:hyperlink>
            <w:r w:rsidRPr="00CF706D">
              <w:rPr>
                <w:color w:val="000000"/>
                <w:lang w:val="en-US"/>
              </w:rPr>
              <w:t xml:space="preserve"> around the world that use English as one of their official or accepted languages. In fact, 54 sovereign states list English as an official language including </w:t>
            </w:r>
            <w:smartTag w:uri="urn:schemas-microsoft-com:office:smarttags" w:element="country-region">
              <w:r w:rsidRPr="00CF706D">
                <w:rPr>
                  <w:color w:val="000000"/>
                  <w:lang w:val="en-US"/>
                </w:rPr>
                <w:t>Singapore</w:t>
              </w:r>
            </w:smartTag>
            <w:r w:rsidRPr="00CF706D">
              <w:rPr>
                <w:color w:val="000000"/>
                <w:lang w:val="en-US"/>
              </w:rPr>
              <w:t xml:space="preserve">, </w:t>
            </w:r>
            <w:smartTag w:uri="urn:schemas-microsoft-com:office:smarttags" w:element="country-region">
              <w:r w:rsidRPr="00CF706D">
                <w:rPr>
                  <w:color w:val="000000"/>
                  <w:lang w:val="en-US"/>
                </w:rPr>
                <w:t>Kenya</w:t>
              </w:r>
            </w:smartTag>
            <w:r w:rsidRPr="00CF706D">
              <w:rPr>
                <w:color w:val="000000"/>
                <w:lang w:val="en-US"/>
              </w:rPr>
              <w:t xml:space="preserve">, </w:t>
            </w:r>
            <w:smartTag w:uri="urn:schemas-microsoft-com:office:smarttags" w:element="place">
              <w:smartTag w:uri="urn:schemas-microsoft-com:office:smarttags" w:element="country-region">
                <w:r w:rsidRPr="00CF706D">
                  <w:rPr>
                    <w:color w:val="000000"/>
                    <w:lang w:val="en-US"/>
                  </w:rPr>
                  <w:t>India</w:t>
                </w:r>
              </w:smartTag>
            </w:smartTag>
            <w:r w:rsidRPr="00CF706D">
              <w:rPr>
                <w:color w:val="000000"/>
                <w:lang w:val="en-US"/>
              </w:rPr>
              <w:t>, and other exciting locations. By learning English, you’ll have the option to work abroad in many different </w:t>
            </w:r>
            <w:hyperlink r:id="rId118" w:tooltip="Глоссарий: countries" w:history="1">
              <w:r w:rsidRPr="00CF706D">
                <w:rPr>
                  <w:color w:val="000000"/>
                  <w:sz w:val="20"/>
                  <w:lang w:val="en-US"/>
                </w:rPr>
                <w:t>countries</w:t>
              </w:r>
            </w:hyperlink>
            <w:r w:rsidRPr="00CF706D">
              <w:rPr>
                <w:color w:val="000000"/>
                <w:lang w:val="en-US"/>
              </w:rPr>
              <w:t>, which could open up many exciting career opportunities.</w:t>
            </w:r>
          </w:p>
          <w:p w:rsidR="00DD0641" w:rsidRPr="00CF706D" w:rsidRDefault="00DD0641" w:rsidP="00CF706D">
            <w:pPr>
              <w:ind w:firstLine="0"/>
              <w:rPr>
                <w:rFonts w:ascii="Georgia" w:hAnsi="Georgia" w:cs="Georgia"/>
                <w:lang w:val="en-US" w:eastAsia="en-US"/>
              </w:rPr>
            </w:pPr>
          </w:p>
          <w:p w:rsidR="00DD0641" w:rsidRPr="00CF706D" w:rsidRDefault="00DD0641" w:rsidP="00CF706D">
            <w:pPr>
              <w:ind w:firstLine="0"/>
              <w:contextualSpacing/>
              <w:rPr>
                <w:lang w:eastAsia="en-US"/>
              </w:rPr>
            </w:pPr>
            <w:r w:rsidRPr="00CF706D">
              <w:rPr>
                <w:lang w:eastAsia="en-US"/>
              </w:rPr>
              <w:t>Выпишете предложения из текста, передающие его основную идею.</w:t>
            </w:r>
          </w:p>
          <w:p w:rsidR="00DD0641" w:rsidRPr="00CF706D" w:rsidRDefault="00DD0641" w:rsidP="00CF706D">
            <w:pPr>
              <w:ind w:firstLine="0"/>
              <w:jc w:val="center"/>
              <w:rPr>
                <w:b/>
                <w:lang w:val="en-US"/>
              </w:rPr>
            </w:pPr>
            <w:r w:rsidRPr="00CF706D">
              <w:rPr>
                <w:b/>
                <w:lang w:val="en-US"/>
              </w:rPr>
              <w:t xml:space="preserve">State System of the </w:t>
            </w:r>
            <w:smartTag w:uri="urn:schemas-microsoft-com:office:smarttags" w:element="place">
              <w:smartTag w:uri="urn:schemas-microsoft-com:office:smarttags" w:element="country-region">
                <w:r w:rsidRPr="00CF706D">
                  <w:rPr>
                    <w:b/>
                    <w:lang w:val="en-US"/>
                  </w:rPr>
                  <w:t>Russian Federation</w:t>
                </w:r>
              </w:smartTag>
            </w:smartTag>
          </w:p>
          <w:p w:rsidR="00DD0641" w:rsidRPr="00CF706D" w:rsidRDefault="00DD0641" w:rsidP="00CF706D">
            <w:pPr>
              <w:ind w:firstLine="0"/>
              <w:rPr>
                <w:lang w:val="en-US"/>
              </w:rPr>
            </w:pPr>
            <w:r w:rsidRPr="00CF706D">
              <w:rPr>
                <w:lang w:val="en-US"/>
              </w:rPr>
              <w:t xml:space="preserve">The </w:t>
            </w:r>
            <w:smartTag w:uri="urn:schemas-microsoft-com:office:smarttags" w:element="place">
              <w:smartTag w:uri="urn:schemas-microsoft-com:office:smarttags" w:element="country-region">
                <w:r w:rsidRPr="00CF706D">
                  <w:rPr>
                    <w:lang w:val="en-US"/>
                  </w:rPr>
                  <w:t>Russian Federation</w:t>
                </w:r>
              </w:smartTag>
            </w:smartTag>
            <w:r w:rsidRPr="00CF706D">
              <w:rPr>
                <w:lang w:val="en-US"/>
              </w:rPr>
              <w:t xml:space="preserve"> is set up by the constitution of 1993. </w:t>
            </w:r>
          </w:p>
          <w:p w:rsidR="00DD0641" w:rsidRPr="00CF706D" w:rsidRDefault="00DD0641" w:rsidP="00CF706D">
            <w:pPr>
              <w:ind w:firstLine="0"/>
              <w:rPr>
                <w:lang w:val="en-US"/>
              </w:rPr>
            </w:pPr>
            <w:r w:rsidRPr="00CF706D">
              <w:rPr>
                <w:lang w:val="en-US"/>
              </w:rPr>
              <w:t xml:space="preserve">Under the Constitution Russia is a presidential republic. The federal government consists of three branches: legislative, executive and judicial. Each of them is checked and balanced by the President. </w:t>
            </w:r>
          </w:p>
          <w:p w:rsidR="00DD0641" w:rsidRPr="00CF706D" w:rsidRDefault="00DD0641" w:rsidP="00CF706D">
            <w:pPr>
              <w:ind w:firstLine="0"/>
              <w:rPr>
                <w:lang w:val="en-US"/>
              </w:rPr>
            </w:pPr>
            <w:r w:rsidRPr="00CF706D">
              <w:rPr>
                <w:lang w:val="en-US"/>
              </w:rPr>
              <w:t xml:space="preserve">The legislative power is vested in the Federal Assembly. It consists of two chambers. The Upper Chamber is the Council of Federation; the Lower Chamber is the State Duma. </w:t>
            </w:r>
          </w:p>
          <w:p w:rsidR="00DD0641" w:rsidRPr="00CF706D" w:rsidRDefault="00DD0641" w:rsidP="00CF706D">
            <w:pPr>
              <w:ind w:firstLine="0"/>
              <w:rPr>
                <w:lang w:val="en-US"/>
              </w:rPr>
            </w:pPr>
            <w:r w:rsidRPr="00CF706D">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D0641" w:rsidRPr="00CF706D" w:rsidRDefault="00DD0641" w:rsidP="00CF706D">
            <w:pPr>
              <w:ind w:firstLine="0"/>
              <w:rPr>
                <w:lang w:val="en-US"/>
              </w:rPr>
            </w:pPr>
            <w:r w:rsidRPr="00CF706D">
              <w:rPr>
                <w:lang w:val="en-US"/>
              </w:rPr>
              <w:t xml:space="preserve">The President is commander-in-chief of the armed forces, he makes treaties, enforces laws, appoints ministers to be approved by the Federal Assembly. </w:t>
            </w:r>
          </w:p>
          <w:p w:rsidR="00DD0641" w:rsidRPr="00CF706D" w:rsidRDefault="00DD0641" w:rsidP="00CF706D">
            <w:pPr>
              <w:ind w:firstLine="0"/>
              <w:rPr>
                <w:lang w:val="en-US"/>
              </w:rPr>
            </w:pPr>
            <w:r w:rsidRPr="00CF706D">
              <w:rPr>
                <w:lang w:val="en-US"/>
              </w:rPr>
              <w:t xml:space="preserve">The executive power belongs to the Government which is headed by the Prime Minister. The first action of the Prime Minister on appointment is to form the Cabinet. </w:t>
            </w:r>
          </w:p>
          <w:p w:rsidR="00DD0641" w:rsidRPr="00CF706D" w:rsidRDefault="00DD0641" w:rsidP="00CF706D">
            <w:pPr>
              <w:ind w:firstLine="0"/>
              <w:rPr>
                <w:lang w:val="en-US"/>
              </w:rPr>
            </w:pPr>
            <w:r w:rsidRPr="00CF706D">
              <w:rPr>
                <w:lang w:val="en-US"/>
              </w:rPr>
              <w:t xml:space="preserve">The judicial branch is represented by the </w:t>
            </w:r>
            <w:smartTag w:uri="urn:schemas-microsoft-com:office:smarttags" w:element="address">
              <w:smartTag w:uri="urn:schemas-microsoft-com:office:smarttags" w:element="Street">
                <w:r w:rsidRPr="00CF706D">
                  <w:rPr>
                    <w:lang w:val="en-US"/>
                  </w:rPr>
                  <w:t>Constitutional Court</w:t>
                </w:r>
              </w:smartTag>
            </w:smartTag>
            <w:r w:rsidRPr="00CF706D">
              <w:rPr>
                <w:lang w:val="en-US"/>
              </w:rPr>
              <w:t xml:space="preserve">, the Supreme Court and the regional courts. </w:t>
            </w:r>
          </w:p>
          <w:p w:rsidR="00DD0641" w:rsidRPr="00CF706D" w:rsidRDefault="00DD0641" w:rsidP="00CF706D">
            <w:pPr>
              <w:ind w:firstLine="0"/>
              <w:rPr>
                <w:lang w:val="en-US"/>
              </w:rPr>
            </w:pPr>
            <w:r w:rsidRPr="00CF706D">
              <w:rPr>
                <w:lang w:val="en-US"/>
              </w:rPr>
              <w:t xml:space="preserve">The members of the Federal Assembly are elected by popular vote for a four-year period. </w:t>
            </w:r>
          </w:p>
          <w:p w:rsidR="00DD0641" w:rsidRPr="00CF706D" w:rsidRDefault="00DD0641" w:rsidP="00CF706D">
            <w:pPr>
              <w:ind w:firstLine="0"/>
              <w:rPr>
                <w:lang w:val="en-US"/>
              </w:rPr>
            </w:pPr>
            <w:r w:rsidRPr="00CF706D">
              <w:rPr>
                <w:lang w:val="en-US"/>
              </w:rPr>
              <w:t xml:space="preserve">Today the state symbol of </w:t>
            </w:r>
            <w:smartTag w:uri="urn:schemas-microsoft-com:office:smarttags" w:element="place">
              <w:smartTag w:uri="urn:schemas-microsoft-com:office:smarttags" w:element="country-region">
                <w:r w:rsidRPr="00CF706D">
                  <w:rPr>
                    <w:lang w:val="en-US"/>
                  </w:rPr>
                  <w:t>Russia</w:t>
                </w:r>
              </w:smartTag>
            </w:smartTag>
            <w:r w:rsidRPr="00CF706D">
              <w:rPr>
                <w:lang w:val="en-US"/>
              </w:rPr>
              <w:t xml:space="preserve"> is a three-coloured banner. It has three horizontal stripes: white, blue and red. The white stripe symbolizes the earth, the blue one stands for the sky, and the red one symbolizes liberty. It was the first state symbol that replaced the former symbols in 1991. Since 1993 the hymn of </w:t>
            </w:r>
            <w:smartTag w:uri="urn:schemas-microsoft-com:office:smarttags" w:element="place">
              <w:smartTag w:uri="urn:schemas-microsoft-com:office:smarttags" w:element="country-region">
                <w:r w:rsidRPr="00CF706D">
                  <w:rPr>
                    <w:lang w:val="en-US"/>
                  </w:rPr>
                  <w:t>Russia</w:t>
                </w:r>
              </w:smartTag>
            </w:smartTag>
            <w:r w:rsidRPr="00CF706D">
              <w:rPr>
                <w:lang w:val="en-US"/>
              </w:rPr>
              <w:t xml:space="preserve"> was “The Patriotic Song” by M. Glinka. But in 2000 it was changed. Now we have the hymn, that has the melody of the former </w:t>
            </w:r>
            <w:smartTag w:uri="urn:schemas-microsoft-com:office:smarttags" w:element="country-region">
              <w:r w:rsidRPr="00CF706D">
                <w:rPr>
                  <w:lang w:val="en-US"/>
                </w:rPr>
                <w:t>USSR</w:t>
              </w:r>
            </w:smartTag>
            <w:r w:rsidRPr="00CF706D">
              <w:rPr>
                <w:lang w:val="en-US"/>
              </w:rPr>
              <w:t xml:space="preserve"> hymn, but the verses to it were written a new by </w:t>
            </w:r>
            <w:smartTag w:uri="urn:schemas-microsoft-com:office:smarttags" w:element="place">
              <w:r w:rsidRPr="00CF706D">
                <w:rPr>
                  <w:lang w:val="en-US"/>
                </w:rPr>
                <w:t>S. Michalkov</w:t>
              </w:r>
            </w:smartTag>
            <w:r w:rsidRPr="00CF706D">
              <w:rPr>
                <w:lang w:val="en-US"/>
              </w:rPr>
              <w:t xml:space="preserve">. A new national emblem is a two-headed eagle. It is the most ancient symbol of </w:t>
            </w:r>
            <w:smartTag w:uri="urn:schemas-microsoft-com:office:smarttags" w:element="place">
              <w:smartTag w:uri="urn:schemas-microsoft-com:office:smarttags" w:element="country-region">
                <w:r w:rsidRPr="00CF706D">
                  <w:rPr>
                    <w:lang w:val="en-US"/>
                  </w:rPr>
                  <w:t>Russia</w:t>
                </w:r>
              </w:smartTag>
            </w:smartTag>
            <w:r w:rsidRPr="00CF706D">
              <w:rPr>
                <w:lang w:val="en-US"/>
              </w:rPr>
              <w:t>. It originates from the heraldic emblem of the Ruricovitches. All these symbols are official. They have been approved by the Federal Assembly.</w:t>
            </w:r>
          </w:p>
          <w:p w:rsidR="00DD0641" w:rsidRPr="00CF706D" w:rsidRDefault="00DD0641" w:rsidP="00CF706D">
            <w:pPr>
              <w:widowControl/>
              <w:shd w:val="clear" w:color="auto" w:fill="FFFFFF"/>
              <w:autoSpaceDE/>
              <w:autoSpaceDN/>
              <w:adjustRightInd/>
              <w:ind w:firstLine="0"/>
              <w:jc w:val="center"/>
              <w:rPr>
                <w:lang w:val="en-US"/>
              </w:rPr>
            </w:pPr>
          </w:p>
          <w:p w:rsidR="00DD0641" w:rsidRPr="00CF706D" w:rsidRDefault="00DD0641" w:rsidP="00CF706D">
            <w:pPr>
              <w:ind w:firstLine="0"/>
              <w:rPr>
                <w:b/>
                <w:lang w:val="en-US" w:eastAsia="en-US"/>
              </w:rPr>
            </w:pPr>
            <w:r w:rsidRPr="00CF706D">
              <w:rPr>
                <w:b/>
                <w:lang w:eastAsia="en-US"/>
              </w:rPr>
              <w:t>Оценочные</w:t>
            </w:r>
            <w:r w:rsidRPr="00CF706D">
              <w:rPr>
                <w:b/>
                <w:lang w:val="en-US" w:eastAsia="en-US"/>
              </w:rPr>
              <w:t xml:space="preserve"> </w:t>
            </w:r>
            <w:r w:rsidRPr="00CF706D">
              <w:rPr>
                <w:b/>
                <w:lang w:eastAsia="en-US"/>
              </w:rPr>
              <w:t>средства</w:t>
            </w:r>
            <w:r w:rsidRPr="00CF706D">
              <w:rPr>
                <w:b/>
                <w:lang w:val="en-US" w:eastAsia="en-US"/>
              </w:rPr>
              <w:t xml:space="preserve"> </w:t>
            </w:r>
            <w:r w:rsidRPr="00CF706D">
              <w:rPr>
                <w:b/>
                <w:lang w:eastAsia="en-US"/>
              </w:rPr>
              <w:t>для</w:t>
            </w:r>
            <w:r w:rsidRPr="00CF706D">
              <w:rPr>
                <w:b/>
                <w:lang w:val="en-US" w:eastAsia="en-US"/>
              </w:rPr>
              <w:t xml:space="preserve"> </w:t>
            </w:r>
            <w:r w:rsidRPr="00CF706D">
              <w:rPr>
                <w:b/>
                <w:lang w:eastAsia="en-US"/>
              </w:rPr>
              <w:t>экзамена</w:t>
            </w:r>
            <w:r w:rsidRPr="00CF706D">
              <w:rPr>
                <w:b/>
                <w:lang w:val="en-US" w:eastAsia="en-US"/>
              </w:rPr>
              <w:t xml:space="preserve"> (2 </w:t>
            </w:r>
            <w:r w:rsidRPr="00CF706D">
              <w:rPr>
                <w:b/>
                <w:lang w:eastAsia="en-US"/>
              </w:rPr>
              <w:t>курс</w:t>
            </w:r>
            <w:r w:rsidRPr="00CF706D">
              <w:rPr>
                <w:b/>
                <w:lang w:val="en-US" w:eastAsia="en-US"/>
              </w:rPr>
              <w:t>)</w:t>
            </w:r>
          </w:p>
          <w:p w:rsidR="00DD0641" w:rsidRPr="00CF706D" w:rsidRDefault="00DD0641" w:rsidP="00CF706D">
            <w:pPr>
              <w:numPr>
                <w:ilvl w:val="3"/>
                <w:numId w:val="0"/>
              </w:numPr>
              <w:contextualSpacing/>
              <w:rPr>
                <w:lang w:eastAsia="en-US"/>
              </w:rPr>
            </w:pPr>
            <w:r w:rsidRPr="00CF706D">
              <w:rPr>
                <w:lang w:eastAsia="en-US"/>
              </w:rPr>
              <w:t>Выполните лексико-грамматические задания теста.</w:t>
            </w:r>
          </w:p>
          <w:p w:rsidR="00DD0641" w:rsidRPr="00CF706D" w:rsidRDefault="00DD0641" w:rsidP="00CF706D">
            <w:pPr>
              <w:ind w:firstLine="0"/>
              <w:contextualSpacing/>
              <w:rPr>
                <w:lang w:eastAsia="en-US"/>
              </w:rPr>
            </w:pPr>
          </w:p>
          <w:p w:rsidR="00DD0641" w:rsidRPr="00CF706D" w:rsidRDefault="00DD0641" w:rsidP="00CF706D">
            <w:pPr>
              <w:widowControl/>
              <w:autoSpaceDE/>
              <w:autoSpaceDN/>
              <w:adjustRightInd/>
              <w:ind w:firstLine="0"/>
              <w:contextualSpacing/>
              <w:jc w:val="left"/>
              <w:rPr>
                <w:lang w:val="en-US"/>
              </w:rPr>
            </w:pPr>
            <w:r w:rsidRPr="00CF706D">
              <w:rPr>
                <w:lang w:val="en-US"/>
              </w:rPr>
              <w:t xml:space="preserve">My brother is _____ than I am. </w:t>
            </w:r>
          </w:p>
          <w:p w:rsidR="00DD0641" w:rsidRPr="00CF706D" w:rsidRDefault="00DD0641" w:rsidP="00CF706D">
            <w:pPr>
              <w:widowControl/>
              <w:autoSpaceDE/>
              <w:autoSpaceDN/>
              <w:adjustRightInd/>
              <w:ind w:firstLine="0"/>
              <w:contextualSpacing/>
              <w:jc w:val="left"/>
              <w:rPr>
                <w:i/>
                <w:lang w:val="en-US"/>
              </w:rPr>
            </w:pPr>
            <w:r w:rsidRPr="00CF706D">
              <w:rPr>
                <w:i/>
                <w:lang w:val="en-US"/>
              </w:rPr>
              <w:t>more wealthy    b) wealthier    c) BOTH ARE OK</w:t>
            </w:r>
          </w:p>
          <w:p w:rsidR="00DD0641" w:rsidRPr="00CF706D" w:rsidRDefault="00DD0641" w:rsidP="00CF706D">
            <w:pPr>
              <w:ind w:firstLine="0"/>
              <w:contextualSpacing/>
              <w:rPr>
                <w:lang w:val="en-US"/>
              </w:rPr>
            </w:pPr>
          </w:p>
          <w:p w:rsidR="00DD0641" w:rsidRPr="00CF706D" w:rsidRDefault="00DD0641" w:rsidP="00CF706D">
            <w:pPr>
              <w:widowControl/>
              <w:autoSpaceDE/>
              <w:autoSpaceDN/>
              <w:adjustRightInd/>
              <w:ind w:firstLine="0"/>
              <w:contextualSpacing/>
              <w:jc w:val="left"/>
              <w:rPr>
                <w:lang w:val="en-US"/>
              </w:rPr>
            </w:pPr>
            <w:r w:rsidRPr="00CF706D">
              <w:rPr>
                <w:lang w:val="en-US"/>
              </w:rPr>
              <w:t xml:space="preserve">I always ______ before I go to sleep. </w:t>
            </w:r>
          </w:p>
          <w:p w:rsidR="00DD0641" w:rsidRPr="00CF706D" w:rsidRDefault="00DD0641" w:rsidP="00CF706D">
            <w:pPr>
              <w:widowControl/>
              <w:autoSpaceDE/>
              <w:autoSpaceDN/>
              <w:adjustRightInd/>
              <w:ind w:firstLine="0"/>
              <w:contextualSpacing/>
              <w:jc w:val="left"/>
              <w:rPr>
                <w:i/>
                <w:lang w:val="en-US"/>
              </w:rPr>
            </w:pPr>
            <w:r w:rsidRPr="00CF706D">
              <w:rPr>
                <w:i/>
                <w:lang w:val="en-US"/>
              </w:rPr>
              <w:t>am reading       b) read        c) was reading</w:t>
            </w:r>
          </w:p>
          <w:p w:rsidR="00DD0641" w:rsidRPr="00CF706D" w:rsidRDefault="00DD0641" w:rsidP="00CF706D">
            <w:pPr>
              <w:ind w:firstLine="0"/>
              <w:contextualSpacing/>
              <w:rPr>
                <w:lang w:val="en-US"/>
              </w:rPr>
            </w:pPr>
          </w:p>
          <w:p w:rsidR="00DD0641" w:rsidRPr="00CF706D" w:rsidRDefault="00DD0641" w:rsidP="00CF706D">
            <w:pPr>
              <w:widowControl/>
              <w:autoSpaceDE/>
              <w:autoSpaceDN/>
              <w:adjustRightInd/>
              <w:ind w:firstLine="0"/>
              <w:contextualSpacing/>
              <w:jc w:val="left"/>
              <w:rPr>
                <w:lang w:val="en-US"/>
              </w:rPr>
            </w:pPr>
            <w:r w:rsidRPr="00CF706D">
              <w:rPr>
                <w:lang w:val="en-US"/>
              </w:rPr>
              <w:t xml:space="preserve">She ____ right now. </w:t>
            </w:r>
          </w:p>
          <w:p w:rsidR="00DD0641" w:rsidRPr="00CF706D" w:rsidRDefault="00DD0641" w:rsidP="00CF706D">
            <w:pPr>
              <w:widowControl/>
              <w:autoSpaceDE/>
              <w:autoSpaceDN/>
              <w:adjustRightInd/>
              <w:ind w:firstLine="0"/>
              <w:contextualSpacing/>
              <w:jc w:val="left"/>
              <w:rPr>
                <w:i/>
                <w:lang w:val="en-US"/>
              </w:rPr>
            </w:pPr>
            <w:r w:rsidRPr="00CF706D">
              <w:rPr>
                <w:i/>
                <w:lang w:val="en-US"/>
              </w:rPr>
              <w:t>speaks     b) is speaking        c) am speaking</w:t>
            </w:r>
          </w:p>
          <w:p w:rsidR="00DD0641" w:rsidRPr="00CF706D" w:rsidRDefault="00DD0641" w:rsidP="00CF706D">
            <w:pPr>
              <w:ind w:firstLine="0"/>
              <w:contextualSpacing/>
              <w:rPr>
                <w:lang w:val="en-US"/>
              </w:rPr>
            </w:pPr>
          </w:p>
          <w:p w:rsidR="00DD0641" w:rsidRPr="00CF706D" w:rsidRDefault="00DD0641" w:rsidP="00CF706D">
            <w:pPr>
              <w:widowControl/>
              <w:autoSpaceDE/>
              <w:autoSpaceDN/>
              <w:adjustRightInd/>
              <w:ind w:firstLine="0"/>
              <w:contextualSpacing/>
              <w:jc w:val="left"/>
              <w:rPr>
                <w:lang w:val="en-US"/>
              </w:rPr>
            </w:pPr>
            <w:r w:rsidRPr="00CF706D">
              <w:rPr>
                <w:lang w:val="en-US"/>
              </w:rPr>
              <w:t xml:space="preserve">This time next week I _____  (drink) wine in </w:t>
            </w:r>
            <w:smartTag w:uri="urn:schemas-microsoft-com:office:smarttags" w:element="place">
              <w:smartTag w:uri="urn:schemas-microsoft-com:office:smarttags" w:element="country-region">
                <w:r w:rsidRPr="00CF706D">
                  <w:rPr>
                    <w:lang w:val="en-US"/>
                  </w:rPr>
                  <w:t>Argentina</w:t>
                </w:r>
              </w:smartTag>
            </w:smartTag>
            <w:r w:rsidRPr="00CF706D">
              <w:rPr>
                <w:lang w:val="en-US"/>
              </w:rPr>
              <w:t>.</w:t>
            </w:r>
          </w:p>
          <w:p w:rsidR="00DD0641" w:rsidRPr="00CF706D" w:rsidRDefault="00DD0641" w:rsidP="00CF706D">
            <w:pPr>
              <w:widowControl/>
              <w:autoSpaceDE/>
              <w:autoSpaceDN/>
              <w:adjustRightInd/>
              <w:ind w:firstLine="0"/>
              <w:contextualSpacing/>
              <w:jc w:val="left"/>
              <w:rPr>
                <w:i/>
                <w:lang w:val="en-US"/>
              </w:rPr>
            </w:pPr>
            <w:r w:rsidRPr="00CF706D">
              <w:rPr>
                <w:i/>
                <w:lang w:val="en-US"/>
              </w:rPr>
              <w:t>will be drinking   b) will drink       c) will to drink</w:t>
            </w:r>
          </w:p>
          <w:p w:rsidR="00DD0641" w:rsidRPr="00CF706D" w:rsidRDefault="00DD0641" w:rsidP="00CF706D">
            <w:pPr>
              <w:ind w:firstLine="0"/>
              <w:contextualSpacing/>
              <w:rPr>
                <w:i/>
                <w:lang w:val="en-US"/>
              </w:rPr>
            </w:pPr>
          </w:p>
          <w:p w:rsidR="00DD0641" w:rsidRPr="00CF706D" w:rsidRDefault="00DD0641" w:rsidP="00CF706D">
            <w:pPr>
              <w:widowControl/>
              <w:autoSpaceDE/>
              <w:autoSpaceDN/>
              <w:adjustRightInd/>
              <w:ind w:firstLine="0"/>
              <w:contextualSpacing/>
              <w:jc w:val="left"/>
              <w:rPr>
                <w:lang w:val="en-US"/>
              </w:rPr>
            </w:pPr>
            <w:r w:rsidRPr="00CF706D">
              <w:rPr>
                <w:lang w:val="en-US"/>
              </w:rPr>
              <w:t>She doesn’t realize what kind of a person he is, but she ______ (find out).</w:t>
            </w:r>
          </w:p>
          <w:p w:rsidR="00DD0641" w:rsidRPr="00CF706D" w:rsidRDefault="00DD0641" w:rsidP="00CF706D">
            <w:pPr>
              <w:widowControl/>
              <w:autoSpaceDE/>
              <w:autoSpaceDN/>
              <w:adjustRightInd/>
              <w:ind w:firstLine="0"/>
              <w:contextualSpacing/>
              <w:jc w:val="left"/>
              <w:rPr>
                <w:i/>
                <w:lang w:val="en-US"/>
              </w:rPr>
            </w:pPr>
            <w:r w:rsidRPr="00CF706D">
              <w:rPr>
                <w:i/>
                <w:lang w:val="en-US"/>
              </w:rPr>
              <w:t>will be finding out    b) will find out     c) will to find out</w:t>
            </w:r>
          </w:p>
          <w:p w:rsidR="00DD0641" w:rsidRPr="00CF706D" w:rsidRDefault="00DD0641" w:rsidP="00CF706D">
            <w:pPr>
              <w:ind w:firstLine="0"/>
              <w:contextualSpacing/>
              <w:rPr>
                <w:lang w:val="en-US" w:eastAsia="en-US"/>
              </w:rPr>
            </w:pPr>
          </w:p>
          <w:p w:rsidR="00DD0641" w:rsidRPr="00CF706D" w:rsidRDefault="00DD0641" w:rsidP="00CF706D">
            <w:pPr>
              <w:ind w:firstLine="0"/>
              <w:contextualSpacing/>
              <w:rPr>
                <w:lang w:val="en-US" w:eastAsia="en-US"/>
              </w:rPr>
            </w:pPr>
          </w:p>
          <w:p w:rsidR="00DD0641" w:rsidRPr="00CF706D" w:rsidRDefault="00DD0641" w:rsidP="00CF706D">
            <w:pPr>
              <w:ind w:firstLine="0"/>
              <w:contextualSpacing/>
              <w:rPr>
                <w:lang w:val="en-US" w:eastAsia="en-US"/>
              </w:rPr>
            </w:pPr>
          </w:p>
          <w:p w:rsidR="00DD0641" w:rsidRPr="00CF706D" w:rsidRDefault="00DD0641" w:rsidP="00CF706D">
            <w:pPr>
              <w:ind w:firstLine="0"/>
              <w:rPr>
                <w:lang w:eastAsia="en-US"/>
              </w:rPr>
            </w:pPr>
            <w:r w:rsidRPr="00CF706D">
              <w:rPr>
                <w:lang w:eastAsia="en-US"/>
              </w:rPr>
              <w:t>2. Прочитайте текст и проанализируйте полученную информацию. Ответьте на вопросы по прочитанному тексту.</w:t>
            </w:r>
          </w:p>
          <w:p w:rsidR="00DD0641" w:rsidRPr="00CF706D" w:rsidRDefault="00DD0641" w:rsidP="00CF706D">
            <w:pPr>
              <w:ind w:firstLine="0"/>
              <w:rPr>
                <w:lang w:eastAsia="en-US"/>
              </w:rPr>
            </w:pPr>
          </w:p>
          <w:p w:rsidR="00DD0641" w:rsidRPr="00CF706D" w:rsidRDefault="00DD0641" w:rsidP="00CF706D">
            <w:pPr>
              <w:ind w:firstLine="0"/>
              <w:rPr>
                <w:lang w:val="en-US" w:eastAsia="en-US"/>
              </w:rPr>
            </w:pPr>
            <w:r w:rsidRPr="00CF706D">
              <w:rPr>
                <w:lang w:val="en-US" w:eastAsia="en-US"/>
              </w:rPr>
              <w:t>What are the English holidays?</w:t>
            </w:r>
          </w:p>
          <w:p w:rsidR="00DD0641" w:rsidRPr="00CF706D" w:rsidRDefault="00DD0641" w:rsidP="00CF706D">
            <w:pPr>
              <w:ind w:firstLine="0"/>
              <w:rPr>
                <w:lang w:val="en-US" w:eastAsia="en-US"/>
              </w:rPr>
            </w:pPr>
            <w:r w:rsidRPr="00CF706D">
              <w:rPr>
                <w:lang w:val="en-US" w:eastAsia="en-US"/>
              </w:rPr>
              <w:t>Which holidays are public and official?</w:t>
            </w:r>
          </w:p>
          <w:p w:rsidR="00DD0641" w:rsidRPr="00CF706D" w:rsidRDefault="00DD0641" w:rsidP="00CF706D">
            <w:pPr>
              <w:widowControl/>
              <w:shd w:val="clear" w:color="auto" w:fill="FFFFFF"/>
              <w:autoSpaceDE/>
              <w:autoSpaceDN/>
              <w:adjustRightInd/>
              <w:ind w:firstLine="0"/>
              <w:jc w:val="center"/>
              <w:rPr>
                <w:color w:val="000000"/>
                <w:lang w:val="en-US"/>
              </w:rPr>
            </w:pPr>
            <w:r w:rsidRPr="00CF706D">
              <w:rPr>
                <w:b/>
                <w:bCs/>
                <w:color w:val="000000"/>
                <w:lang w:val="en-US"/>
              </w:rPr>
              <w:t>Holi</w:t>
            </w:r>
            <w:hyperlink r:id="rId119" w:tooltip="TRACKING   HURRICANES: day" w:history="1">
              <w:r w:rsidRPr="00CF706D">
                <w:rPr>
                  <w:b/>
                  <w:color w:val="000000"/>
                  <w:sz w:val="20"/>
                  <w:lang w:val="en-US"/>
                </w:rPr>
                <w:t>day</w:t>
              </w:r>
            </w:hyperlink>
            <w:r w:rsidRPr="00CF706D">
              <w:rPr>
                <w:b/>
                <w:bCs/>
                <w:color w:val="000000"/>
                <w:lang w:val="en-US"/>
              </w:rPr>
              <w:t xml:space="preserve">s in </w:t>
            </w:r>
            <w:smartTag w:uri="urn:schemas-microsoft-com:office:smarttags" w:element="place">
              <w:smartTag w:uri="urn:schemas-microsoft-com:office:smarttags" w:element="country-region">
                <w:r w:rsidRPr="00CF706D">
                  <w:rPr>
                    <w:b/>
                    <w:bCs/>
                    <w:color w:val="000000"/>
                    <w:lang w:val="en-US"/>
                  </w:rPr>
                  <w:t>England</w:t>
                </w:r>
              </w:smartTag>
            </w:smartTag>
          </w:p>
          <w:p w:rsidR="00DD0641" w:rsidRPr="00CF706D" w:rsidRDefault="00DD0641" w:rsidP="00CF706D">
            <w:pPr>
              <w:widowControl/>
              <w:shd w:val="clear" w:color="auto" w:fill="FFFFFF"/>
              <w:autoSpaceDE/>
              <w:autoSpaceDN/>
              <w:adjustRightInd/>
              <w:ind w:firstLine="0"/>
              <w:rPr>
                <w:color w:val="000000"/>
                <w:lang w:val="en-US"/>
              </w:rPr>
            </w:pPr>
            <w:r w:rsidRPr="00CF706D">
              <w:rPr>
                <w:color w:val="000000"/>
                <w:lang w:val="en-US"/>
              </w:rPr>
              <w:t>Holi</w:t>
            </w:r>
            <w:hyperlink r:id="rId120" w:tooltip="TRACKING   HURRICANES: day" w:history="1">
              <w:r w:rsidRPr="00CF706D">
                <w:rPr>
                  <w:color w:val="000000"/>
                  <w:sz w:val="20"/>
                  <w:lang w:val="en-US"/>
                </w:rPr>
                <w:t>day</w:t>
              </w:r>
            </w:hyperlink>
            <w:r w:rsidRPr="00CF706D">
              <w:rPr>
                <w:color w:val="000000"/>
                <w:lang w:val="en-US"/>
              </w:rPr>
              <w:t>s are a part of every </w:t>
            </w:r>
            <w:hyperlink r:id="rId121" w:tooltip="Глоссарий: culture" w:history="1">
              <w:r w:rsidRPr="00CF706D">
                <w:rPr>
                  <w:color w:val="000000"/>
                  <w:sz w:val="20"/>
                  <w:lang w:val="en-US"/>
                </w:rPr>
                <w:t>culture</w:t>
              </w:r>
            </w:hyperlink>
            <w:r w:rsidRPr="00CF706D">
              <w:rPr>
                <w:color w:val="000000"/>
                <w:lang w:val="en-US"/>
              </w:rPr>
              <w:t>. Knowing them, we can learn more about </w:t>
            </w:r>
            <w:hyperlink r:id="rId122" w:tooltip="Glossary: local" w:history="1">
              <w:r w:rsidRPr="00CF706D">
                <w:rPr>
                  <w:color w:val="000000"/>
                  <w:sz w:val="20"/>
                  <w:lang w:val="en-US"/>
                </w:rPr>
                <w:t>local</w:t>
              </w:r>
            </w:hyperlink>
            <w:r w:rsidRPr="00CF706D">
              <w:rPr>
                <w:color w:val="000000"/>
                <w:lang w:val="en-US"/>
              </w:rPr>
              <w:t> people and their way of life. Traditional holi</w:t>
            </w:r>
            <w:hyperlink r:id="rId123" w:tooltip="TRACKING   HURRICANES: day" w:history="1">
              <w:r w:rsidRPr="00CF706D">
                <w:rPr>
                  <w:color w:val="000000"/>
                  <w:sz w:val="20"/>
                  <w:lang w:val="en-US"/>
                </w:rPr>
                <w:t>day</w:t>
              </w:r>
            </w:hyperlink>
            <w:r w:rsidRPr="00CF706D">
              <w:rPr>
                <w:color w:val="000000"/>
                <w:lang w:val="en-US"/>
              </w:rPr>
              <w:t>s may </w:t>
            </w:r>
            <w:hyperlink r:id="rId124" w:tooltip="Glossary: reflect" w:history="1">
              <w:r w:rsidRPr="00CF706D">
                <w:rPr>
                  <w:color w:val="000000"/>
                  <w:sz w:val="20"/>
                  <w:lang w:val="en-US"/>
                </w:rPr>
                <w:t>reflect</w:t>
              </w:r>
            </w:hyperlink>
            <w:r w:rsidRPr="00CF706D">
              <w:rPr>
                <w:color w:val="000000"/>
                <w:lang w:val="en-US"/>
              </w:rPr>
              <w:t xml:space="preserve"> not only the nation and its character, but also the history of the country. Same can be said about </w:t>
            </w:r>
            <w:smartTag w:uri="urn:schemas-microsoft-com:office:smarttags" w:element="place">
              <w:smartTag w:uri="urn:schemas-microsoft-com:office:smarttags" w:element="country-region">
                <w:r w:rsidRPr="00CF706D">
                  <w:rPr>
                    <w:color w:val="000000"/>
                    <w:lang w:val="en-US"/>
                  </w:rPr>
                  <w:t>England</w:t>
                </w:r>
              </w:smartTag>
            </w:smartTag>
            <w:r w:rsidRPr="00CF706D">
              <w:rPr>
                <w:color w:val="000000"/>
                <w:lang w:val="en-US"/>
              </w:rPr>
              <w:t>. English people love celebrating holi</w:t>
            </w:r>
            <w:hyperlink r:id="rId125" w:tooltip="TRACKING   HURRICANES: day" w:history="1">
              <w:r w:rsidRPr="00CF706D">
                <w:rPr>
                  <w:color w:val="000000"/>
                  <w:sz w:val="20"/>
                  <w:lang w:val="en-US"/>
                </w:rPr>
                <w:t>day</w:t>
              </w:r>
            </w:hyperlink>
            <w:r w:rsidRPr="00CF706D">
              <w:rPr>
                <w:color w:val="000000"/>
                <w:lang w:val="en-US"/>
              </w:rPr>
              <w:t>s. Although officially the country has only six public holi</w:t>
            </w:r>
            <w:hyperlink r:id="rId126" w:tooltip="TRACKING   HURRICANES: day" w:history="1">
              <w:r w:rsidRPr="00CF706D">
                <w:rPr>
                  <w:color w:val="000000"/>
                  <w:sz w:val="20"/>
                  <w:lang w:val="en-US"/>
                </w:rPr>
                <w:t>day</w:t>
              </w:r>
            </w:hyperlink>
            <w:r w:rsidRPr="00CF706D">
              <w:rPr>
                <w:color w:val="000000"/>
                <w:lang w:val="en-US"/>
              </w:rPr>
              <w:t>s, there are many other </w:t>
            </w:r>
            <w:hyperlink r:id="rId127" w:tooltip="Glossary: symbolic" w:history="1">
              <w:r w:rsidRPr="00CF706D">
                <w:rPr>
                  <w:color w:val="000000"/>
                  <w:sz w:val="20"/>
                  <w:lang w:val="en-US"/>
                </w:rPr>
                <w:t>symbolic</w:t>
              </w:r>
            </w:hyperlink>
            <w:r w:rsidRPr="00CF706D">
              <w:rPr>
                <w:color w:val="000000"/>
                <w:lang w:val="en-US"/>
              </w:rPr>
              <w:t> </w:t>
            </w:r>
            <w:hyperlink r:id="rId128" w:tooltip="TRACKING   HURRICANES: day" w:history="1">
              <w:r w:rsidRPr="00CF706D">
                <w:rPr>
                  <w:color w:val="000000"/>
                  <w:sz w:val="20"/>
                  <w:lang w:val="en-US"/>
                </w:rPr>
                <w:t>day</w:t>
              </w:r>
            </w:hyperlink>
            <w:r w:rsidRPr="00CF706D">
              <w:rPr>
                <w:color w:val="000000"/>
                <w:lang w:val="en-US"/>
              </w:rPr>
              <w:t>s, which have been celebrated for ages. Six public holi</w:t>
            </w:r>
            <w:hyperlink r:id="rId129" w:tooltip="TRACKING   HURRICANES: day" w:history="1">
              <w:r w:rsidRPr="00CF706D">
                <w:rPr>
                  <w:color w:val="000000"/>
                  <w:sz w:val="20"/>
                  <w:lang w:val="en-US"/>
                </w:rPr>
                <w:t>day</w:t>
              </w:r>
            </w:hyperlink>
            <w:r w:rsidRPr="00CF706D">
              <w:rPr>
                <w:color w:val="000000"/>
                <w:lang w:val="en-US"/>
              </w:rPr>
              <w:t>s are: Christmas and </w:t>
            </w:r>
            <w:hyperlink r:id="rId130" w:tooltip="Glossary: Boxing Days" w:history="1">
              <w:r w:rsidRPr="00CF706D">
                <w:rPr>
                  <w:color w:val="000000"/>
                  <w:sz w:val="20"/>
                  <w:lang w:val="en-US"/>
                </w:rPr>
                <w:t>Boxing Days</w:t>
              </w:r>
            </w:hyperlink>
            <w:r w:rsidRPr="00CF706D">
              <w:rPr>
                <w:color w:val="000000"/>
                <w:lang w:val="en-US"/>
              </w:rPr>
              <w:t>, </w:t>
            </w:r>
            <w:hyperlink r:id="rId131" w:tooltip="Glossary: Good Friday" w:history="1">
              <w:r w:rsidRPr="00CF706D">
                <w:rPr>
                  <w:color w:val="000000"/>
                  <w:sz w:val="20"/>
                  <w:lang w:val="en-US"/>
                </w:rPr>
                <w:t>Good Friday</w:t>
              </w:r>
            </w:hyperlink>
            <w:r w:rsidRPr="00CF706D">
              <w:rPr>
                <w:color w:val="000000"/>
                <w:lang w:val="en-US"/>
              </w:rPr>
              <w:t> and </w:t>
            </w:r>
            <w:hyperlink r:id="rId132" w:tooltip="Glossary: Easter" w:history="1">
              <w:r w:rsidRPr="00CF706D">
                <w:rPr>
                  <w:color w:val="000000"/>
                  <w:sz w:val="20"/>
                  <w:lang w:val="en-US"/>
                </w:rPr>
                <w:t>Easter</w:t>
              </w:r>
            </w:hyperlink>
            <w:r w:rsidRPr="00CF706D">
              <w:rPr>
                <w:color w:val="000000"/>
                <w:lang w:val="en-US"/>
              </w:rPr>
              <w:t>, Spring and Late Summer Bank Holi</w:t>
            </w:r>
            <w:hyperlink r:id="rId133" w:tooltip="TRACKING   HURRICANES: day" w:history="1">
              <w:r w:rsidRPr="00CF706D">
                <w:rPr>
                  <w:color w:val="000000"/>
                  <w:sz w:val="20"/>
                  <w:lang w:val="en-US"/>
                </w:rPr>
                <w:t>day</w:t>
              </w:r>
            </w:hyperlink>
            <w:r w:rsidRPr="00CF706D">
              <w:rPr>
                <w:color w:val="000000"/>
                <w:lang w:val="en-US"/>
              </w:rPr>
              <w:t>s. Scottish people </w:t>
            </w:r>
            <w:hyperlink r:id="rId134" w:tooltip="Glossary: consider" w:history="1">
              <w:r w:rsidRPr="00CF706D">
                <w:rPr>
                  <w:color w:val="000000"/>
                  <w:sz w:val="20"/>
                  <w:lang w:val="en-US"/>
                </w:rPr>
                <w:t>consider</w:t>
              </w:r>
            </w:hyperlink>
            <w:r w:rsidRPr="00CF706D">
              <w:rPr>
                <w:color w:val="000000"/>
                <w:lang w:val="en-US"/>
              </w:rPr>
              <w:t> the New Year’s </w:t>
            </w:r>
            <w:hyperlink r:id="rId135" w:tooltip="TRACKING   HURRICANES: day" w:history="1">
              <w:r w:rsidRPr="00CF706D">
                <w:rPr>
                  <w:color w:val="000000"/>
                  <w:sz w:val="20"/>
                  <w:lang w:val="en-US"/>
                </w:rPr>
                <w:t>Day</w:t>
              </w:r>
            </w:hyperlink>
            <w:r w:rsidRPr="00CF706D">
              <w:rPr>
                <w:color w:val="000000"/>
                <w:lang w:val="en-US"/>
              </w:rPr>
              <w:t> to be also a public holi</w:t>
            </w:r>
            <w:hyperlink r:id="rId136" w:tooltip="TRACKING   HURRICANES: day" w:history="1">
              <w:r w:rsidRPr="00CF706D">
                <w:rPr>
                  <w:color w:val="000000"/>
                  <w:sz w:val="20"/>
                  <w:lang w:val="en-US"/>
                </w:rPr>
                <w:t>day</w:t>
              </w:r>
            </w:hyperlink>
            <w:r w:rsidRPr="00CF706D">
              <w:rPr>
                <w:color w:val="000000"/>
                <w:lang w:val="en-US"/>
              </w:rPr>
              <w:t>. Some of the holi</w:t>
            </w:r>
            <w:hyperlink r:id="rId137" w:tooltip="TRACKING   HURRICANES: day" w:history="1">
              <w:r w:rsidRPr="00CF706D">
                <w:rPr>
                  <w:color w:val="000000"/>
                  <w:sz w:val="20"/>
                  <w:lang w:val="en-US"/>
                </w:rPr>
                <w:t>day</w:t>
              </w:r>
            </w:hyperlink>
            <w:r w:rsidRPr="00CF706D">
              <w:rPr>
                <w:color w:val="000000"/>
                <w:lang w:val="en-US"/>
              </w:rPr>
              <w:t>s don’t have a fixed </w:t>
            </w:r>
            <w:hyperlink r:id="rId138" w:tooltip="Глоссарий: date" w:history="1">
              <w:r w:rsidRPr="00CF706D">
                <w:rPr>
                  <w:color w:val="000000"/>
                  <w:sz w:val="20"/>
                  <w:lang w:val="en-US"/>
                </w:rPr>
                <w:t>date</w:t>
              </w:r>
            </w:hyperlink>
            <w:r w:rsidRPr="00CF706D">
              <w:rPr>
                <w:color w:val="000000"/>
                <w:lang w:val="en-US"/>
              </w:rPr>
              <w:t>, so the </w:t>
            </w:r>
            <w:hyperlink r:id="rId139" w:tooltip="Глоссарий: date" w:history="1">
              <w:r w:rsidRPr="00CF706D">
                <w:rPr>
                  <w:color w:val="000000"/>
                  <w:sz w:val="20"/>
                  <w:lang w:val="en-US"/>
                </w:rPr>
                <w:t>date</w:t>
              </w:r>
            </w:hyperlink>
            <w:r w:rsidRPr="00CF706D">
              <w:rPr>
                <w:color w:val="000000"/>
                <w:lang w:val="en-US"/>
              </w:rPr>
              <w:t> is </w:t>
            </w:r>
            <w:hyperlink r:id="rId140" w:tooltip="Glossary: moveable" w:history="1">
              <w:r w:rsidRPr="00CF706D">
                <w:rPr>
                  <w:color w:val="000000"/>
                  <w:sz w:val="20"/>
                  <w:lang w:val="en-US"/>
                </w:rPr>
                <w:t>moveable</w:t>
              </w:r>
            </w:hyperlink>
            <w:r w:rsidRPr="00CF706D">
              <w:rPr>
                <w:color w:val="000000"/>
                <w:lang w:val="en-US"/>
              </w:rPr>
              <w:t> and can be changed each year. Perhaps, Christmas, New Year and Boxing </w:t>
            </w:r>
            <w:hyperlink r:id="rId141" w:tooltip="TRACKING   HURRICANES: day" w:history="1">
              <w:r w:rsidRPr="00CF706D">
                <w:rPr>
                  <w:color w:val="000000"/>
                  <w:sz w:val="20"/>
                  <w:lang w:val="en-US"/>
                </w:rPr>
                <w:t>Day</w:t>
              </w:r>
            </w:hyperlink>
            <w:r w:rsidRPr="00CF706D">
              <w:rPr>
                <w:color w:val="000000"/>
                <w:lang w:val="en-US"/>
              </w:rPr>
              <w:t> are the only holi</w:t>
            </w:r>
            <w:hyperlink r:id="rId142" w:tooltip="TRACKING   HURRICANES: day" w:history="1">
              <w:r w:rsidRPr="00CF706D">
                <w:rPr>
                  <w:color w:val="000000"/>
                  <w:sz w:val="20"/>
                  <w:lang w:val="en-US"/>
                </w:rPr>
                <w:t>day</w:t>
              </w:r>
            </w:hyperlink>
            <w:r w:rsidRPr="00CF706D">
              <w:rPr>
                <w:color w:val="000000"/>
                <w:lang w:val="en-US"/>
              </w:rPr>
              <w:t>s with fixed </w:t>
            </w:r>
            <w:hyperlink r:id="rId143" w:tooltip="Глоссарий: date" w:history="1">
              <w:r w:rsidRPr="00CF706D">
                <w:rPr>
                  <w:color w:val="000000"/>
                  <w:sz w:val="20"/>
                  <w:lang w:val="en-US"/>
                </w:rPr>
                <w:t>date</w:t>
              </w:r>
            </w:hyperlink>
            <w:r w:rsidRPr="00CF706D">
              <w:rPr>
                <w:color w:val="000000"/>
                <w:lang w:val="en-US"/>
              </w:rPr>
              <w:t>s. Most English holi</w:t>
            </w:r>
            <w:hyperlink r:id="rId144" w:tooltip="TRACKING   HURRICANES: day" w:history="1">
              <w:r w:rsidRPr="00CF706D">
                <w:rPr>
                  <w:color w:val="000000"/>
                  <w:sz w:val="20"/>
                  <w:lang w:val="en-US"/>
                </w:rPr>
                <w:t>day</w:t>
              </w:r>
            </w:hyperlink>
            <w:r w:rsidRPr="00CF706D">
              <w:rPr>
                <w:color w:val="000000"/>
                <w:lang w:val="en-US"/>
              </w:rPr>
              <w:t>s are of religious </w:t>
            </w:r>
            <w:hyperlink r:id="rId145" w:tooltip="Glossary: significance" w:history="1">
              <w:r w:rsidRPr="00CF706D">
                <w:rPr>
                  <w:color w:val="000000"/>
                  <w:sz w:val="20"/>
                  <w:lang w:val="en-US"/>
                </w:rPr>
                <w:t>significance</w:t>
              </w:r>
            </w:hyperlink>
            <w:r w:rsidRPr="00CF706D">
              <w:rPr>
                <w:color w:val="000000"/>
                <w:lang w:val="en-US"/>
              </w:rPr>
              <w:t>, although they have </w:t>
            </w:r>
            <w:hyperlink r:id="rId146" w:tooltip="Glossary: gradually" w:history="1">
              <w:r w:rsidRPr="00CF706D">
                <w:rPr>
                  <w:color w:val="000000"/>
                  <w:sz w:val="20"/>
                  <w:lang w:val="en-US"/>
                </w:rPr>
                <w:t>gradually</w:t>
              </w:r>
            </w:hyperlink>
            <w:r w:rsidRPr="00CF706D">
              <w:rPr>
                <w:color w:val="000000"/>
                <w:lang w:val="en-US"/>
              </w:rPr>
              <w:t> </w:t>
            </w:r>
            <w:hyperlink r:id="rId147" w:tooltip="Глоссарий: become" w:history="1">
              <w:r w:rsidRPr="00CF706D">
                <w:rPr>
                  <w:color w:val="000000"/>
                  <w:sz w:val="20"/>
                  <w:lang w:val="en-US"/>
                </w:rPr>
                <w:t>become</w:t>
              </w:r>
            </w:hyperlink>
            <w:r w:rsidRPr="00CF706D">
              <w:rPr>
                <w:color w:val="000000"/>
                <w:lang w:val="en-US"/>
              </w:rPr>
              <w:t>simply the </w:t>
            </w:r>
            <w:hyperlink r:id="rId148" w:tooltip="TRACKING   HURRICANES: day" w:history="1">
              <w:r w:rsidRPr="00CF706D">
                <w:rPr>
                  <w:color w:val="000000"/>
                  <w:sz w:val="20"/>
                  <w:lang w:val="en-US"/>
                </w:rPr>
                <w:t>day</w:t>
              </w:r>
            </w:hyperlink>
            <w:r w:rsidRPr="00CF706D">
              <w:rPr>
                <w:color w:val="000000"/>
                <w:lang w:val="en-US"/>
              </w:rPr>
              <w:t>s for relaxing, enjoying </w:t>
            </w:r>
            <w:hyperlink r:id="rId149" w:tooltip="Glossary: delicious" w:history="1">
              <w:r w:rsidRPr="00CF706D">
                <w:rPr>
                  <w:color w:val="000000"/>
                  <w:sz w:val="20"/>
                  <w:lang w:val="en-US"/>
                </w:rPr>
                <w:t>delicious</w:t>
              </w:r>
            </w:hyperlink>
            <w:r w:rsidRPr="00CF706D">
              <w:rPr>
                <w:color w:val="000000"/>
                <w:lang w:val="en-US"/>
              </w:rPr>
              <w:t> meals and staying in good mood. </w:t>
            </w:r>
            <w:hyperlink r:id="rId150" w:tooltip="Glossary: Apart from" w:history="1">
              <w:r w:rsidRPr="00CF706D">
                <w:rPr>
                  <w:color w:val="000000"/>
                  <w:sz w:val="20"/>
                  <w:lang w:val="en-US"/>
                </w:rPr>
                <w:t>Apart from</w:t>
              </w:r>
            </w:hyperlink>
            <w:r w:rsidRPr="00CF706D">
              <w:rPr>
                <w:color w:val="000000"/>
                <w:lang w:val="en-US"/>
              </w:rPr>
              <w:t> public holi</w:t>
            </w:r>
            <w:hyperlink r:id="rId151" w:tooltip="TRACKING   HURRICANES: day" w:history="1">
              <w:r w:rsidRPr="00CF706D">
                <w:rPr>
                  <w:color w:val="000000"/>
                  <w:sz w:val="20"/>
                  <w:lang w:val="en-US"/>
                </w:rPr>
                <w:t>day</w:t>
              </w:r>
            </w:hyperlink>
            <w:r w:rsidRPr="00CF706D">
              <w:rPr>
                <w:color w:val="000000"/>
                <w:lang w:val="en-US"/>
              </w:rPr>
              <w:t>s, people in England celebrate St Valentine’s </w:t>
            </w:r>
            <w:hyperlink r:id="rId152" w:tooltip="TRACKING   HURRICANES: day" w:history="1">
              <w:r w:rsidRPr="00CF706D">
                <w:rPr>
                  <w:color w:val="000000"/>
                  <w:sz w:val="20"/>
                  <w:lang w:val="en-US"/>
                </w:rPr>
                <w:t>Day</w:t>
              </w:r>
            </w:hyperlink>
            <w:r w:rsidRPr="00CF706D">
              <w:rPr>
                <w:color w:val="000000"/>
                <w:lang w:val="en-US"/>
              </w:rPr>
              <w:t>, St Patrick’s </w:t>
            </w:r>
            <w:hyperlink r:id="rId153" w:tooltip="TRACKING   HURRICANES: day" w:history="1">
              <w:r w:rsidRPr="00CF706D">
                <w:rPr>
                  <w:color w:val="000000"/>
                  <w:sz w:val="20"/>
                  <w:lang w:val="en-US"/>
                </w:rPr>
                <w:t>Day</w:t>
              </w:r>
            </w:hyperlink>
            <w:r w:rsidRPr="00CF706D">
              <w:rPr>
                <w:color w:val="000000"/>
                <w:lang w:val="en-US"/>
              </w:rPr>
              <w:t>, April Fool’s </w:t>
            </w:r>
            <w:hyperlink r:id="rId154" w:tooltip="TRACKING   HURRICANES: day" w:history="1">
              <w:r w:rsidRPr="00CF706D">
                <w:rPr>
                  <w:color w:val="000000"/>
                  <w:sz w:val="20"/>
                  <w:lang w:val="en-US"/>
                </w:rPr>
                <w:t>Day</w:t>
              </w:r>
            </w:hyperlink>
            <w:r w:rsidRPr="00CF706D">
              <w:rPr>
                <w:color w:val="000000"/>
                <w:lang w:val="en-US"/>
              </w:rPr>
              <w:t>, Halloween, </w:t>
            </w:r>
            <w:hyperlink r:id="rId155" w:tooltip="Glossary: Pancake Day" w:history="1">
              <w:r w:rsidRPr="00CF706D">
                <w:rPr>
                  <w:color w:val="000000"/>
                  <w:sz w:val="20"/>
                  <w:lang w:val="en-US"/>
                </w:rPr>
                <w:t>Pancake Day</w:t>
              </w:r>
            </w:hyperlink>
            <w:r w:rsidRPr="00CF706D">
              <w:rPr>
                <w:color w:val="000000"/>
                <w:lang w:val="en-US"/>
              </w:rPr>
              <w:t>, </w:t>
            </w:r>
            <w:hyperlink r:id="rId156" w:tooltip="Glossary: Bonfire Night" w:history="1">
              <w:r w:rsidRPr="00CF706D">
                <w:rPr>
                  <w:color w:val="000000"/>
                  <w:sz w:val="20"/>
                  <w:lang w:val="en-US"/>
                </w:rPr>
                <w:t>Bonfire Night</w:t>
              </w:r>
            </w:hyperlink>
            <w:r w:rsidRPr="00CF706D">
              <w:rPr>
                <w:color w:val="000000"/>
                <w:lang w:val="en-US"/>
              </w:rPr>
              <w:t> and many other interesting occasions.</w:t>
            </w:r>
          </w:p>
          <w:p w:rsidR="00DD0641" w:rsidRPr="00CF706D" w:rsidRDefault="00DD0641" w:rsidP="00CF706D">
            <w:pPr>
              <w:ind w:firstLine="0"/>
              <w:rPr>
                <w:color w:val="000000"/>
                <w:lang w:val="en-US" w:eastAsia="en-US"/>
              </w:rPr>
            </w:pPr>
          </w:p>
          <w:p w:rsidR="00DD0641" w:rsidRPr="00CF706D" w:rsidRDefault="00DD0641" w:rsidP="00CF706D">
            <w:pPr>
              <w:ind w:firstLine="0"/>
              <w:contextualSpacing/>
              <w:rPr>
                <w:lang w:eastAsia="en-US"/>
              </w:rPr>
            </w:pPr>
            <w:r w:rsidRPr="00CF706D">
              <w:rPr>
                <w:lang w:eastAsia="en-US"/>
              </w:rPr>
              <w:t>Расположите части письма в правильном порядке.</w:t>
            </w:r>
          </w:p>
          <w:p w:rsidR="00DD0641" w:rsidRPr="00CF706D" w:rsidRDefault="00DD0641" w:rsidP="00CF706D">
            <w:pPr>
              <w:ind w:firstLine="0"/>
              <w:rPr>
                <w:lang w:val="en-US" w:eastAsia="en-US"/>
              </w:rPr>
            </w:pPr>
            <w:r w:rsidRPr="00CF706D">
              <w:rPr>
                <w:lang w:val="en-US" w:eastAsia="en-US"/>
              </w:rPr>
              <w:t>A Sincerely yours,</w:t>
            </w:r>
          </w:p>
          <w:p w:rsidR="00DD0641" w:rsidRPr="00CF706D" w:rsidRDefault="00DD0641" w:rsidP="00CF706D">
            <w:pPr>
              <w:ind w:firstLine="0"/>
              <w:rPr>
                <w:lang w:val="en-US" w:eastAsia="en-US"/>
              </w:rPr>
            </w:pPr>
            <w:r w:rsidRPr="00CF706D">
              <w:rPr>
                <w:lang w:val="en-US" w:eastAsia="en-US"/>
              </w:rPr>
              <w:t>b Dear Sir,</w:t>
            </w:r>
          </w:p>
          <w:p w:rsidR="00DD0641" w:rsidRPr="00CF706D" w:rsidRDefault="00DD0641" w:rsidP="00CF706D">
            <w:pPr>
              <w:ind w:firstLine="0"/>
              <w:rPr>
                <w:lang w:val="en-US" w:eastAsia="en-US"/>
              </w:rPr>
            </w:pPr>
            <w:r w:rsidRPr="00CF706D">
              <w:rPr>
                <w:lang w:val="en-US" w:eastAsia="en-US"/>
              </w:rPr>
              <w:t>c 4</w:t>
            </w:r>
            <w:r w:rsidRPr="00CF706D">
              <w:rPr>
                <w:vertAlign w:val="superscript"/>
                <w:lang w:val="en-US" w:eastAsia="en-US"/>
              </w:rPr>
              <w:t>th</w:t>
            </w:r>
            <w:r w:rsidRPr="00CF706D">
              <w:rPr>
                <w:lang w:val="en-US" w:eastAsia="en-US"/>
              </w:rPr>
              <w:t xml:space="preserve"> December, 2021</w:t>
            </w:r>
          </w:p>
          <w:p w:rsidR="00DD0641" w:rsidRPr="00CF706D" w:rsidRDefault="00DD0641" w:rsidP="00CF706D">
            <w:pPr>
              <w:ind w:firstLine="0"/>
              <w:rPr>
                <w:lang w:val="en-US" w:eastAsia="en-US"/>
              </w:rPr>
            </w:pPr>
          </w:p>
        </w:tc>
      </w:tr>
    </w:tbl>
    <w:p w:rsidR="00DD0641" w:rsidRPr="00CF706D" w:rsidRDefault="00DD0641" w:rsidP="00CF706D">
      <w:pPr>
        <w:ind w:firstLine="0"/>
        <w:rPr>
          <w:i/>
          <w:color w:val="C00000"/>
          <w:lang w:val="en-US"/>
        </w:rPr>
      </w:pPr>
      <w:r w:rsidRPr="00CF706D">
        <w:rPr>
          <w:i/>
          <w:color w:val="C00000"/>
        </w:rPr>
        <w:t>.</w:t>
      </w:r>
    </w:p>
    <w:p w:rsidR="00DD0641" w:rsidRPr="00CF706D" w:rsidRDefault="00DD0641" w:rsidP="00CF706D">
      <w:pPr>
        <w:ind w:firstLine="0"/>
        <w:rPr>
          <w:i/>
          <w:color w:val="C00000"/>
          <w:lang w:val="en-US"/>
        </w:rPr>
      </w:pPr>
    </w:p>
    <w:p w:rsidR="00DD0641" w:rsidRPr="00CF706D" w:rsidRDefault="00DD0641" w:rsidP="00CF706D">
      <w:pPr>
        <w:ind w:firstLine="0"/>
        <w:rPr>
          <w:i/>
          <w:color w:val="C00000"/>
          <w:lang w:val="en-US"/>
        </w:rPr>
      </w:pPr>
    </w:p>
    <w:p w:rsidR="00DD0641" w:rsidRPr="00CF706D" w:rsidRDefault="00DD0641" w:rsidP="00CF706D">
      <w:pPr>
        <w:ind w:firstLine="0"/>
        <w:jc w:val="center"/>
        <w:rPr>
          <w:b/>
          <w:color w:val="000000"/>
        </w:rPr>
      </w:pPr>
      <w:r w:rsidRPr="00CF706D">
        <w:rPr>
          <w:b/>
          <w:color w:val="000000"/>
          <w:lang w:val="en-US"/>
        </w:rPr>
        <w:t>НЕМЕЦКИЙ ЯЗЫК</w:t>
      </w:r>
    </w:p>
    <w:p w:rsidR="00DD0641" w:rsidRPr="00CF706D" w:rsidRDefault="00DD0641" w:rsidP="00CF706D">
      <w:pPr>
        <w:ind w:firstLine="0"/>
        <w:rPr>
          <w:i/>
        </w:rPr>
      </w:pPr>
    </w:p>
    <w:tbl>
      <w:tblPr>
        <w:tblW w:w="5000" w:type="pct"/>
        <w:tblCellMar>
          <w:left w:w="0" w:type="dxa"/>
          <w:right w:w="0" w:type="dxa"/>
        </w:tblCellMar>
        <w:tblLook w:val="00A0"/>
      </w:tblPr>
      <w:tblGrid>
        <w:gridCol w:w="1774"/>
        <w:gridCol w:w="4709"/>
        <w:gridCol w:w="9383"/>
      </w:tblGrid>
      <w:tr w:rsidR="00DD0641" w:rsidRPr="00CF706D"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lang w:eastAsia="en-US"/>
              </w:rPr>
              <w:t>Оценочные средства</w:t>
            </w:r>
          </w:p>
        </w:tc>
      </w:tr>
      <w:tr w:rsidR="00DD0641" w:rsidRPr="00CF706D"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b/>
                <w:color w:val="FF0000"/>
                <w:lang w:eastAsia="en-US"/>
              </w:rPr>
              <w:t xml:space="preserve"> </w:t>
            </w:r>
            <w:r w:rsidRPr="00CF706D">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D0641" w:rsidRPr="00CF706D"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базовые лексические единицы по изученным темам на иностранном языке;</w:t>
            </w:r>
          </w:p>
          <w:p w:rsidR="00DD0641" w:rsidRPr="00CF706D" w:rsidRDefault="00DD0641" w:rsidP="00CF706D">
            <w:pPr>
              <w:ind w:firstLine="0"/>
              <w:rPr>
                <w:lang w:eastAsia="en-US"/>
              </w:rPr>
            </w:pPr>
            <w:r w:rsidRPr="00CF706D">
              <w:rPr>
                <w:sz w:val="22"/>
                <w:szCs w:val="22"/>
                <w:lang w:eastAsia="en-US"/>
              </w:rPr>
              <w:t>- базовые грамматические конструкции, характерные для устной и письменной речи;</w:t>
            </w:r>
          </w:p>
          <w:p w:rsidR="00DD0641" w:rsidRPr="00CF706D" w:rsidRDefault="00DD0641" w:rsidP="00CF706D">
            <w:pPr>
              <w:ind w:firstLine="0"/>
              <w:rPr>
                <w:lang w:eastAsia="en-US"/>
              </w:rPr>
            </w:pPr>
            <w:r w:rsidRPr="00CF706D">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rPr>
                <w:b/>
                <w:lang w:eastAsia="en-US"/>
              </w:rPr>
            </w:pPr>
            <w:r w:rsidRPr="00CF706D">
              <w:rPr>
                <w:b/>
                <w:lang w:eastAsia="en-US"/>
              </w:rPr>
              <w:t>Оценочные средства для зачета (1 курс)</w:t>
            </w:r>
          </w:p>
          <w:p w:rsidR="00DD0641" w:rsidRPr="00CF706D" w:rsidRDefault="00DD0641" w:rsidP="00CF706D">
            <w:pPr>
              <w:ind w:firstLine="0"/>
              <w:rPr>
                <w:lang w:eastAsia="en-US"/>
              </w:rPr>
            </w:pPr>
            <w:r w:rsidRPr="00CF706D">
              <w:rPr>
                <w:lang w:eastAsia="en-US"/>
              </w:rPr>
              <w:t>1. Соотнесите слова и выражения с их русскими эквивалентами</w:t>
            </w:r>
          </w:p>
          <w:p w:rsidR="00DD0641" w:rsidRPr="00CF706D" w:rsidRDefault="00DD0641" w:rsidP="00CF706D">
            <w:pPr>
              <w:ind w:firstLine="0"/>
              <w:rPr>
                <w:b/>
                <w:lang w:eastAsia="en-US"/>
              </w:rPr>
            </w:pPr>
            <w:r w:rsidRPr="00CF706D">
              <w:rPr>
                <w:b/>
                <w:lang w:eastAsia="en-US"/>
              </w:rPr>
              <w:t>Я в современном мире</w:t>
            </w:r>
          </w:p>
          <w:p w:rsidR="00DD0641" w:rsidRPr="00CF706D" w:rsidRDefault="00DD0641" w:rsidP="00CF706D">
            <w:pPr>
              <w:ind w:firstLine="0"/>
              <w:rPr>
                <w:sz w:val="20"/>
                <w:szCs w:val="20"/>
              </w:rPr>
            </w:pPr>
            <w:r w:rsidRPr="00CF706D">
              <w:rPr>
                <w:sz w:val="20"/>
                <w:szCs w:val="20"/>
              </w:rPr>
              <w:t>1) das Äußere</w:t>
            </w:r>
            <w:r w:rsidRPr="00CF706D">
              <w:rPr>
                <w:sz w:val="20"/>
                <w:szCs w:val="20"/>
              </w:rPr>
              <w:tab/>
              <w:t xml:space="preserve">           a) быть по профессии</w:t>
            </w:r>
          </w:p>
          <w:p w:rsidR="00DD0641" w:rsidRPr="00CF706D" w:rsidRDefault="00DD0641" w:rsidP="00CF706D">
            <w:pPr>
              <w:ind w:firstLine="0"/>
              <w:rPr>
                <w:sz w:val="20"/>
                <w:szCs w:val="20"/>
                <w:lang w:val="de-DE"/>
              </w:rPr>
            </w:pPr>
            <w:r w:rsidRPr="00CF706D">
              <w:rPr>
                <w:sz w:val="20"/>
                <w:szCs w:val="20"/>
                <w:lang w:val="de-DE"/>
              </w:rPr>
              <w:t>2) der Freund</w:t>
            </w:r>
            <w:r w:rsidRPr="00CF706D">
              <w:rPr>
                <w:sz w:val="20"/>
                <w:szCs w:val="20"/>
                <w:lang w:val="de-DE"/>
              </w:rPr>
              <w:tab/>
              <w:t xml:space="preserve">           b) </w:t>
            </w:r>
            <w:r w:rsidRPr="00CF706D">
              <w:rPr>
                <w:sz w:val="20"/>
                <w:szCs w:val="20"/>
              </w:rPr>
              <w:t>внешность</w:t>
            </w:r>
          </w:p>
          <w:p w:rsidR="00DD0641" w:rsidRPr="00CF706D" w:rsidRDefault="00DD0641" w:rsidP="00CF706D">
            <w:pPr>
              <w:ind w:firstLine="0"/>
              <w:rPr>
                <w:sz w:val="20"/>
                <w:szCs w:val="20"/>
                <w:lang w:val="de-DE"/>
              </w:rPr>
            </w:pPr>
            <w:r w:rsidRPr="00CF706D">
              <w:rPr>
                <w:sz w:val="20"/>
                <w:szCs w:val="20"/>
                <w:lang w:val="de-DE"/>
              </w:rPr>
              <w:t xml:space="preserve">3) von Beruf sein         </w:t>
            </w:r>
            <w:r w:rsidRPr="00842634">
              <w:rPr>
                <w:sz w:val="20"/>
                <w:szCs w:val="20"/>
                <w:lang w:val="de-AT"/>
              </w:rPr>
              <w:t xml:space="preserve">   </w:t>
            </w:r>
            <w:r w:rsidRPr="00CF706D">
              <w:rPr>
                <w:sz w:val="20"/>
                <w:szCs w:val="20"/>
                <w:lang w:val="de-DE"/>
              </w:rPr>
              <w:t xml:space="preserve">  c) </w:t>
            </w:r>
            <w:r w:rsidRPr="00CF706D">
              <w:rPr>
                <w:sz w:val="20"/>
                <w:szCs w:val="20"/>
              </w:rPr>
              <w:t>увлечение</w:t>
            </w:r>
          </w:p>
          <w:p w:rsidR="00DD0641" w:rsidRPr="00CF706D" w:rsidRDefault="00DD0641" w:rsidP="00CF706D">
            <w:pPr>
              <w:ind w:firstLine="0"/>
              <w:rPr>
                <w:sz w:val="20"/>
                <w:szCs w:val="20"/>
              </w:rPr>
            </w:pPr>
            <w:r w:rsidRPr="00CF706D">
              <w:rPr>
                <w:sz w:val="20"/>
                <w:szCs w:val="20"/>
                <w:lang w:val="de-DE"/>
              </w:rPr>
              <w:t xml:space="preserve"> </w:t>
            </w:r>
            <w:r w:rsidRPr="00CF706D">
              <w:rPr>
                <w:sz w:val="20"/>
                <w:szCs w:val="20"/>
              </w:rPr>
              <w:t>4) das Hobby</w:t>
            </w:r>
            <w:r w:rsidRPr="00CF706D">
              <w:rPr>
                <w:sz w:val="20"/>
                <w:szCs w:val="20"/>
              </w:rPr>
              <w:tab/>
              <w:t xml:space="preserve">           d) быть похожим на кого-л.</w:t>
            </w:r>
          </w:p>
          <w:p w:rsidR="00DD0641" w:rsidRPr="00CF706D" w:rsidRDefault="00DD0641" w:rsidP="00CF706D">
            <w:pPr>
              <w:ind w:firstLine="0"/>
              <w:rPr>
                <w:sz w:val="20"/>
                <w:szCs w:val="20"/>
                <w:lang w:val="de-DE"/>
              </w:rPr>
            </w:pPr>
            <w:r w:rsidRPr="00CF706D">
              <w:rPr>
                <w:sz w:val="20"/>
                <w:szCs w:val="20"/>
                <w:lang w:val="de-DE"/>
              </w:rPr>
              <w:t>5) j-m ähnlich sein</w:t>
            </w:r>
            <w:r w:rsidRPr="00CF706D">
              <w:rPr>
                <w:sz w:val="20"/>
                <w:szCs w:val="20"/>
                <w:lang w:val="de-DE"/>
              </w:rPr>
              <w:tab/>
              <w:t xml:space="preserve"> e) </w:t>
            </w:r>
            <w:r w:rsidRPr="00CF706D">
              <w:rPr>
                <w:sz w:val="20"/>
                <w:szCs w:val="20"/>
              </w:rPr>
              <w:t>друг</w:t>
            </w:r>
          </w:p>
          <w:p w:rsidR="00DD0641" w:rsidRPr="00CF706D" w:rsidRDefault="00DD0641" w:rsidP="00CF706D">
            <w:pPr>
              <w:ind w:firstLine="0"/>
              <w:rPr>
                <w:b/>
                <w:lang w:eastAsia="en-US"/>
              </w:rPr>
            </w:pPr>
            <w:r w:rsidRPr="00CF706D">
              <w:rPr>
                <w:b/>
                <w:lang w:eastAsia="en-US"/>
              </w:rPr>
              <w:t>Мои планы на будущее</w:t>
            </w:r>
          </w:p>
          <w:p w:rsidR="00DD0641" w:rsidRPr="00842634" w:rsidRDefault="00DD0641" w:rsidP="00CF706D">
            <w:pPr>
              <w:ind w:firstLine="0"/>
              <w:rPr>
                <w:sz w:val="20"/>
                <w:szCs w:val="20"/>
              </w:rPr>
            </w:pPr>
            <w:r w:rsidRPr="00CF706D">
              <w:rPr>
                <w:sz w:val="20"/>
                <w:szCs w:val="20"/>
                <w:lang w:val="de-DE"/>
              </w:rPr>
              <w:t>die</w:t>
            </w:r>
            <w:r w:rsidRPr="00842634">
              <w:rPr>
                <w:sz w:val="20"/>
                <w:szCs w:val="20"/>
              </w:rPr>
              <w:t xml:space="preserve"> </w:t>
            </w:r>
            <w:r w:rsidRPr="00CF706D">
              <w:rPr>
                <w:sz w:val="20"/>
                <w:szCs w:val="20"/>
                <w:lang w:val="de-DE"/>
              </w:rPr>
              <w:t>Sprache</w:t>
            </w:r>
            <w:r w:rsidRPr="00842634">
              <w:rPr>
                <w:sz w:val="20"/>
                <w:szCs w:val="20"/>
              </w:rPr>
              <w:tab/>
              <w:t xml:space="preserve">                                </w:t>
            </w:r>
            <w:r w:rsidRPr="00CF706D">
              <w:rPr>
                <w:sz w:val="20"/>
                <w:szCs w:val="20"/>
              </w:rPr>
              <w:t xml:space="preserve"> </w:t>
            </w:r>
            <w:r w:rsidRPr="00842634">
              <w:rPr>
                <w:sz w:val="20"/>
                <w:szCs w:val="20"/>
              </w:rPr>
              <w:t xml:space="preserve">  </w:t>
            </w:r>
            <w:r w:rsidRPr="00CF706D">
              <w:rPr>
                <w:sz w:val="20"/>
                <w:szCs w:val="20"/>
                <w:lang w:val="de-DE"/>
              </w:rPr>
              <w:t>a</w:t>
            </w:r>
            <w:r w:rsidRPr="00842634">
              <w:rPr>
                <w:sz w:val="20"/>
                <w:szCs w:val="20"/>
              </w:rPr>
              <w:t xml:space="preserve">) </w:t>
            </w:r>
            <w:r w:rsidRPr="00CF706D">
              <w:rPr>
                <w:sz w:val="20"/>
                <w:szCs w:val="20"/>
              </w:rPr>
              <w:t>немецкоговорящий</w:t>
            </w:r>
          </w:p>
          <w:p w:rsidR="00DD0641" w:rsidRPr="00CF706D" w:rsidRDefault="00DD0641" w:rsidP="00CF706D">
            <w:pPr>
              <w:ind w:firstLine="0"/>
              <w:rPr>
                <w:sz w:val="20"/>
                <w:szCs w:val="20"/>
                <w:lang w:val="de-DE"/>
              </w:rPr>
            </w:pPr>
            <w:r w:rsidRPr="00CF706D">
              <w:rPr>
                <w:sz w:val="20"/>
                <w:szCs w:val="20"/>
                <w:lang w:val="de-DE"/>
              </w:rPr>
              <w:t xml:space="preserve">2) eine Fremdsprache erlernen </w:t>
            </w:r>
            <w:r w:rsidRPr="00CF706D">
              <w:rPr>
                <w:sz w:val="20"/>
                <w:szCs w:val="20"/>
                <w:lang w:val="de-DE"/>
              </w:rPr>
              <w:tab/>
              <w:t xml:space="preserve">       b) </w:t>
            </w:r>
            <w:r w:rsidRPr="00CF706D">
              <w:rPr>
                <w:sz w:val="20"/>
                <w:szCs w:val="20"/>
              </w:rPr>
              <w:t>выбор</w:t>
            </w:r>
            <w:r w:rsidRPr="00CF706D">
              <w:rPr>
                <w:sz w:val="20"/>
                <w:szCs w:val="20"/>
                <w:lang w:val="de-DE"/>
              </w:rPr>
              <w:t xml:space="preserve"> </w:t>
            </w:r>
            <w:r w:rsidRPr="00CF706D">
              <w:rPr>
                <w:sz w:val="20"/>
                <w:szCs w:val="20"/>
              </w:rPr>
              <w:t>языка</w:t>
            </w:r>
          </w:p>
          <w:p w:rsidR="00DD0641" w:rsidRPr="00CF706D" w:rsidRDefault="00DD0641" w:rsidP="00CF706D">
            <w:pPr>
              <w:ind w:firstLine="0"/>
              <w:rPr>
                <w:sz w:val="20"/>
                <w:szCs w:val="20"/>
                <w:lang w:val="de-DE"/>
              </w:rPr>
            </w:pPr>
            <w:r w:rsidRPr="00CF706D">
              <w:rPr>
                <w:sz w:val="20"/>
                <w:szCs w:val="20"/>
                <w:lang w:val="de-DE"/>
              </w:rPr>
              <w:t>3) die Sprachkenntnisse</w:t>
            </w:r>
            <w:r w:rsidRPr="00CF706D">
              <w:rPr>
                <w:sz w:val="20"/>
                <w:szCs w:val="20"/>
                <w:lang w:val="de-DE"/>
              </w:rPr>
              <w:tab/>
              <w:t xml:space="preserve">                     c) </w:t>
            </w:r>
            <w:r w:rsidRPr="00CF706D">
              <w:rPr>
                <w:sz w:val="20"/>
                <w:szCs w:val="20"/>
              </w:rPr>
              <w:t>учить</w:t>
            </w:r>
            <w:r w:rsidRPr="00CF706D">
              <w:rPr>
                <w:sz w:val="20"/>
                <w:szCs w:val="20"/>
                <w:lang w:val="de-DE"/>
              </w:rPr>
              <w:t xml:space="preserve"> </w:t>
            </w:r>
            <w:r w:rsidRPr="00CF706D">
              <w:rPr>
                <w:sz w:val="20"/>
                <w:szCs w:val="20"/>
              </w:rPr>
              <w:t>иностранные</w:t>
            </w:r>
            <w:r w:rsidRPr="00CF706D">
              <w:rPr>
                <w:sz w:val="20"/>
                <w:szCs w:val="20"/>
                <w:lang w:val="de-DE"/>
              </w:rPr>
              <w:t xml:space="preserve"> </w:t>
            </w:r>
            <w:r w:rsidRPr="00CF706D">
              <w:rPr>
                <w:sz w:val="20"/>
                <w:szCs w:val="20"/>
              </w:rPr>
              <w:t>языки</w:t>
            </w:r>
          </w:p>
          <w:p w:rsidR="00DD0641" w:rsidRPr="00CF706D" w:rsidRDefault="00DD0641" w:rsidP="00CF706D">
            <w:pPr>
              <w:ind w:firstLine="0"/>
              <w:rPr>
                <w:sz w:val="20"/>
                <w:szCs w:val="20"/>
                <w:lang w:val="de-DE"/>
              </w:rPr>
            </w:pPr>
            <w:r w:rsidRPr="00CF706D">
              <w:rPr>
                <w:sz w:val="20"/>
                <w:szCs w:val="20"/>
                <w:lang w:val="de-DE"/>
              </w:rPr>
              <w:t>4) die Sprachwahl</w:t>
            </w:r>
            <w:r w:rsidRPr="00CF706D">
              <w:rPr>
                <w:sz w:val="20"/>
                <w:szCs w:val="20"/>
                <w:lang w:val="de-DE"/>
              </w:rPr>
              <w:tab/>
              <w:t xml:space="preserve">                      d) </w:t>
            </w:r>
            <w:r w:rsidRPr="00CF706D">
              <w:rPr>
                <w:sz w:val="20"/>
                <w:szCs w:val="20"/>
              </w:rPr>
              <w:t>язык</w:t>
            </w:r>
          </w:p>
          <w:p w:rsidR="00DD0641" w:rsidRPr="00377729" w:rsidRDefault="00DD0641" w:rsidP="00CF706D">
            <w:pPr>
              <w:ind w:firstLine="0"/>
              <w:rPr>
                <w:sz w:val="20"/>
                <w:szCs w:val="20"/>
                <w:lang w:val="de-DE"/>
              </w:rPr>
            </w:pPr>
            <w:r w:rsidRPr="00377729">
              <w:rPr>
                <w:sz w:val="20"/>
                <w:szCs w:val="20"/>
                <w:lang w:val="de-DE"/>
              </w:rPr>
              <w:t xml:space="preserve">5) </w:t>
            </w:r>
            <w:r w:rsidRPr="00CF706D">
              <w:rPr>
                <w:sz w:val="20"/>
                <w:szCs w:val="20"/>
                <w:lang w:val="de-DE"/>
              </w:rPr>
              <w:t>deutschsprachig</w:t>
            </w:r>
            <w:r w:rsidRPr="00377729">
              <w:rPr>
                <w:sz w:val="20"/>
                <w:szCs w:val="20"/>
                <w:lang w:val="de-DE"/>
              </w:rPr>
              <w:t xml:space="preserve"> </w:t>
            </w:r>
            <w:r w:rsidRPr="00377729">
              <w:rPr>
                <w:sz w:val="20"/>
                <w:szCs w:val="20"/>
                <w:lang w:val="de-DE"/>
              </w:rPr>
              <w:tab/>
              <w:t xml:space="preserve">                      </w:t>
            </w:r>
            <w:r w:rsidRPr="00CF706D">
              <w:rPr>
                <w:sz w:val="20"/>
                <w:szCs w:val="20"/>
                <w:lang w:val="de-DE"/>
              </w:rPr>
              <w:t>e</w:t>
            </w:r>
            <w:r w:rsidRPr="00377729">
              <w:rPr>
                <w:sz w:val="20"/>
                <w:szCs w:val="20"/>
                <w:lang w:val="de-DE"/>
              </w:rPr>
              <w:t xml:space="preserve">) </w:t>
            </w:r>
            <w:r w:rsidRPr="00CF706D">
              <w:rPr>
                <w:sz w:val="20"/>
                <w:szCs w:val="20"/>
              </w:rPr>
              <w:t>знание</w:t>
            </w:r>
            <w:r w:rsidRPr="00377729">
              <w:rPr>
                <w:sz w:val="20"/>
                <w:szCs w:val="20"/>
                <w:lang w:val="de-DE"/>
              </w:rPr>
              <w:t xml:space="preserve"> </w:t>
            </w:r>
            <w:r w:rsidRPr="00CF706D">
              <w:rPr>
                <w:sz w:val="20"/>
                <w:szCs w:val="20"/>
              </w:rPr>
              <w:t>языка</w:t>
            </w:r>
          </w:p>
          <w:p w:rsidR="00DD0641" w:rsidRPr="00CF706D" w:rsidRDefault="00DD0641" w:rsidP="00CF706D">
            <w:pPr>
              <w:ind w:firstLine="0"/>
              <w:rPr>
                <w:b/>
              </w:rPr>
            </w:pPr>
            <w:r w:rsidRPr="00CF706D">
              <w:rPr>
                <w:b/>
              </w:rPr>
              <w:t>Ценности образования</w:t>
            </w:r>
            <w:r w:rsidRPr="00CF706D">
              <w:rPr>
                <w:lang w:eastAsia="en-US"/>
              </w:rPr>
              <w:t xml:space="preserve"> </w:t>
            </w:r>
          </w:p>
          <w:p w:rsidR="00DD0641" w:rsidRPr="00CF706D" w:rsidRDefault="00DD0641" w:rsidP="00CF706D">
            <w:pPr>
              <w:ind w:firstLine="0"/>
              <w:rPr>
                <w:sz w:val="20"/>
                <w:szCs w:val="20"/>
                <w:lang w:val="de-DE"/>
              </w:rPr>
            </w:pPr>
            <w:r w:rsidRPr="00CF706D">
              <w:rPr>
                <w:sz w:val="20"/>
                <w:szCs w:val="20"/>
                <w:lang w:val="de-DE"/>
              </w:rPr>
              <w:t>1) das Studium</w:t>
            </w:r>
            <w:r w:rsidRPr="00CF706D">
              <w:rPr>
                <w:sz w:val="20"/>
                <w:szCs w:val="20"/>
                <w:lang w:val="de-DE"/>
              </w:rPr>
              <w:tab/>
              <w:t xml:space="preserve">                a) </w:t>
            </w:r>
            <w:r w:rsidRPr="00CF706D">
              <w:rPr>
                <w:sz w:val="20"/>
                <w:szCs w:val="20"/>
              </w:rPr>
              <w:t>лекция</w:t>
            </w:r>
          </w:p>
          <w:p w:rsidR="00DD0641" w:rsidRPr="00CF706D" w:rsidRDefault="00DD0641" w:rsidP="00CF706D">
            <w:pPr>
              <w:ind w:firstLine="0"/>
              <w:rPr>
                <w:sz w:val="20"/>
                <w:szCs w:val="20"/>
                <w:lang w:val="de-DE"/>
              </w:rPr>
            </w:pPr>
            <w:r w:rsidRPr="00CF706D">
              <w:rPr>
                <w:sz w:val="20"/>
                <w:szCs w:val="20"/>
                <w:lang w:val="de-DE"/>
              </w:rPr>
              <w:t xml:space="preserve">2) die Vorlesung </w:t>
            </w:r>
            <w:r w:rsidRPr="00CF706D">
              <w:rPr>
                <w:sz w:val="20"/>
                <w:szCs w:val="20"/>
                <w:lang w:val="de-DE"/>
              </w:rPr>
              <w:tab/>
              <w:t xml:space="preserve">                b) </w:t>
            </w:r>
            <w:r w:rsidRPr="00CF706D">
              <w:rPr>
                <w:sz w:val="20"/>
                <w:szCs w:val="20"/>
              </w:rPr>
              <w:t>экзамен</w:t>
            </w:r>
          </w:p>
          <w:p w:rsidR="00DD0641" w:rsidRPr="00CF706D" w:rsidRDefault="00DD0641" w:rsidP="00CF706D">
            <w:pPr>
              <w:ind w:firstLine="0"/>
              <w:rPr>
                <w:sz w:val="20"/>
                <w:szCs w:val="20"/>
                <w:lang w:val="de-DE"/>
              </w:rPr>
            </w:pPr>
            <w:r w:rsidRPr="00CF706D">
              <w:rPr>
                <w:sz w:val="20"/>
                <w:szCs w:val="20"/>
                <w:lang w:val="de-DE"/>
              </w:rPr>
              <w:t>3) der Unterricht</w:t>
            </w:r>
            <w:r w:rsidRPr="00CF706D">
              <w:rPr>
                <w:sz w:val="20"/>
                <w:szCs w:val="20"/>
                <w:lang w:val="de-DE"/>
              </w:rPr>
              <w:tab/>
              <w:t xml:space="preserve">                c) </w:t>
            </w:r>
            <w:r w:rsidRPr="00CF706D">
              <w:rPr>
                <w:sz w:val="20"/>
                <w:szCs w:val="20"/>
              </w:rPr>
              <w:t>занятие</w:t>
            </w:r>
            <w:r w:rsidRPr="00CF706D">
              <w:rPr>
                <w:sz w:val="20"/>
                <w:szCs w:val="20"/>
                <w:lang w:val="de-DE"/>
              </w:rPr>
              <w:t xml:space="preserve"> </w:t>
            </w:r>
          </w:p>
          <w:p w:rsidR="00DD0641" w:rsidRPr="00CF706D" w:rsidRDefault="00DD0641" w:rsidP="00CF706D">
            <w:pPr>
              <w:ind w:firstLine="0"/>
              <w:rPr>
                <w:sz w:val="20"/>
                <w:szCs w:val="20"/>
                <w:lang w:val="de-DE"/>
              </w:rPr>
            </w:pPr>
            <w:r w:rsidRPr="00CF706D">
              <w:rPr>
                <w:sz w:val="20"/>
                <w:szCs w:val="20"/>
                <w:lang w:val="de-DE"/>
              </w:rPr>
              <w:t>4) die Prüfung</w:t>
            </w:r>
            <w:r w:rsidRPr="00CF706D">
              <w:rPr>
                <w:sz w:val="20"/>
                <w:szCs w:val="20"/>
                <w:lang w:val="de-DE"/>
              </w:rPr>
              <w:tab/>
              <w:t xml:space="preserve">                d) </w:t>
            </w:r>
            <w:r w:rsidRPr="00CF706D">
              <w:rPr>
                <w:sz w:val="20"/>
                <w:szCs w:val="20"/>
              </w:rPr>
              <w:t>зачётка</w:t>
            </w:r>
          </w:p>
          <w:p w:rsidR="00DD0641" w:rsidRPr="00F95395" w:rsidRDefault="00DD0641" w:rsidP="00CF706D">
            <w:pPr>
              <w:ind w:firstLine="0"/>
              <w:rPr>
                <w:sz w:val="20"/>
                <w:szCs w:val="20"/>
                <w:lang w:val="de-DE"/>
              </w:rPr>
            </w:pPr>
            <w:r w:rsidRPr="00F95395">
              <w:rPr>
                <w:sz w:val="20"/>
                <w:szCs w:val="20"/>
                <w:lang w:val="de-DE"/>
              </w:rPr>
              <w:t xml:space="preserve">5) das Studienbuch </w:t>
            </w:r>
            <w:r w:rsidRPr="00F95395">
              <w:rPr>
                <w:sz w:val="20"/>
                <w:szCs w:val="20"/>
                <w:lang w:val="de-DE"/>
              </w:rPr>
              <w:tab/>
              <w:t xml:space="preserve">  e) </w:t>
            </w:r>
            <w:r w:rsidRPr="00CF706D">
              <w:rPr>
                <w:sz w:val="20"/>
                <w:szCs w:val="20"/>
              </w:rPr>
              <w:t>учёба</w:t>
            </w:r>
          </w:p>
          <w:p w:rsidR="00DD0641" w:rsidRPr="00CF706D" w:rsidRDefault="00DD0641" w:rsidP="00CF706D">
            <w:pPr>
              <w:ind w:firstLine="0"/>
              <w:rPr>
                <w:b/>
                <w:lang w:eastAsia="en-US"/>
              </w:rPr>
            </w:pPr>
            <w:r w:rsidRPr="00CF706D">
              <w:rPr>
                <w:b/>
                <w:lang w:eastAsia="en-US"/>
              </w:rPr>
              <w:t>История научной мысли</w:t>
            </w:r>
          </w:p>
          <w:p w:rsidR="00DD0641" w:rsidRPr="00CF706D" w:rsidRDefault="00DD0641" w:rsidP="00CF706D">
            <w:pPr>
              <w:ind w:firstLine="0"/>
              <w:rPr>
                <w:sz w:val="20"/>
                <w:szCs w:val="20"/>
                <w:lang w:val="de-DE"/>
              </w:rPr>
            </w:pPr>
            <w:r w:rsidRPr="00CF706D">
              <w:rPr>
                <w:sz w:val="20"/>
                <w:szCs w:val="20"/>
                <w:lang w:val="de-DE"/>
              </w:rPr>
              <w:t>1) in Erfüllung gehen</w:t>
            </w:r>
            <w:r w:rsidRPr="00CF706D">
              <w:rPr>
                <w:sz w:val="20"/>
                <w:szCs w:val="20"/>
                <w:lang w:val="de-DE"/>
              </w:rPr>
              <w:tab/>
              <w:t xml:space="preserve">                        </w:t>
            </w:r>
            <w:r w:rsidRPr="00842634">
              <w:rPr>
                <w:sz w:val="20"/>
                <w:szCs w:val="20"/>
                <w:lang w:val="de-AT"/>
              </w:rPr>
              <w:t xml:space="preserve">      </w:t>
            </w:r>
            <w:r w:rsidRPr="00CF706D">
              <w:rPr>
                <w:sz w:val="20"/>
                <w:szCs w:val="20"/>
                <w:lang w:val="de-DE"/>
              </w:rPr>
              <w:t xml:space="preserve">a) </w:t>
            </w:r>
            <w:r w:rsidRPr="00CF706D">
              <w:rPr>
                <w:sz w:val="20"/>
                <w:szCs w:val="20"/>
              </w:rPr>
              <w:t>читать</w:t>
            </w:r>
            <w:r w:rsidRPr="00CF706D">
              <w:rPr>
                <w:sz w:val="20"/>
                <w:szCs w:val="20"/>
                <w:lang w:val="de-DE"/>
              </w:rPr>
              <w:t xml:space="preserve"> </w:t>
            </w:r>
            <w:r w:rsidRPr="00CF706D">
              <w:rPr>
                <w:sz w:val="20"/>
                <w:szCs w:val="20"/>
              </w:rPr>
              <w:t>лекцию</w:t>
            </w:r>
            <w:r w:rsidRPr="00CF706D">
              <w:rPr>
                <w:sz w:val="20"/>
                <w:szCs w:val="20"/>
                <w:lang w:val="de-DE"/>
              </w:rPr>
              <w:t xml:space="preserve">, </w:t>
            </w:r>
            <w:r w:rsidRPr="00CF706D">
              <w:rPr>
                <w:sz w:val="20"/>
                <w:szCs w:val="20"/>
              </w:rPr>
              <w:t>доклад</w:t>
            </w:r>
          </w:p>
          <w:p w:rsidR="00DD0641" w:rsidRPr="00CF706D" w:rsidRDefault="00DD0641" w:rsidP="00CF706D">
            <w:pPr>
              <w:ind w:firstLine="0"/>
              <w:rPr>
                <w:sz w:val="20"/>
                <w:szCs w:val="20"/>
                <w:lang w:val="de-DE"/>
              </w:rPr>
            </w:pPr>
            <w:r w:rsidRPr="00CF706D">
              <w:rPr>
                <w:sz w:val="20"/>
                <w:szCs w:val="20"/>
                <w:lang w:val="de-DE"/>
              </w:rPr>
              <w:t>2) im Studienjahr sein</w:t>
            </w:r>
            <w:r w:rsidRPr="00CF706D">
              <w:rPr>
                <w:sz w:val="20"/>
                <w:szCs w:val="20"/>
                <w:lang w:val="de-DE"/>
              </w:rPr>
              <w:tab/>
              <w:t xml:space="preserve">                             </w:t>
            </w:r>
            <w:r w:rsidRPr="00842634">
              <w:rPr>
                <w:sz w:val="20"/>
                <w:szCs w:val="20"/>
                <w:lang w:val="de-AT"/>
              </w:rPr>
              <w:t xml:space="preserve"> </w:t>
            </w:r>
            <w:r w:rsidRPr="00CF706D">
              <w:rPr>
                <w:sz w:val="20"/>
                <w:szCs w:val="20"/>
                <w:lang w:val="de-DE"/>
              </w:rPr>
              <w:t xml:space="preserve">b) </w:t>
            </w:r>
            <w:r w:rsidRPr="00CF706D">
              <w:rPr>
                <w:sz w:val="20"/>
                <w:szCs w:val="20"/>
              </w:rPr>
              <w:t>сдавать</w:t>
            </w:r>
            <w:r w:rsidRPr="00CF706D">
              <w:rPr>
                <w:sz w:val="20"/>
                <w:szCs w:val="20"/>
                <w:lang w:val="de-DE"/>
              </w:rPr>
              <w:t xml:space="preserve"> </w:t>
            </w:r>
            <w:r w:rsidRPr="00CF706D">
              <w:rPr>
                <w:sz w:val="20"/>
                <w:szCs w:val="20"/>
              </w:rPr>
              <w:t>экзамен</w:t>
            </w:r>
          </w:p>
          <w:p w:rsidR="00DD0641" w:rsidRPr="00CF706D" w:rsidRDefault="00DD0641" w:rsidP="00CF706D">
            <w:pPr>
              <w:ind w:firstLine="0"/>
              <w:rPr>
                <w:sz w:val="20"/>
                <w:szCs w:val="20"/>
                <w:lang w:val="de-DE"/>
              </w:rPr>
            </w:pPr>
            <w:r w:rsidRPr="00CF706D">
              <w:rPr>
                <w:sz w:val="20"/>
                <w:szCs w:val="20"/>
                <w:lang w:val="de-DE"/>
              </w:rPr>
              <w:t xml:space="preserve">3) eine Vorlesung, einen Vortrag halten        </w:t>
            </w:r>
            <w:r w:rsidRPr="00842634">
              <w:rPr>
                <w:sz w:val="20"/>
                <w:szCs w:val="20"/>
                <w:lang w:val="de-AT"/>
              </w:rPr>
              <w:t xml:space="preserve">   </w:t>
            </w:r>
            <w:r w:rsidRPr="00CF706D">
              <w:rPr>
                <w:sz w:val="20"/>
                <w:szCs w:val="20"/>
                <w:lang w:val="de-DE"/>
              </w:rPr>
              <w:t xml:space="preserve"> c) </w:t>
            </w:r>
            <w:r w:rsidRPr="00CF706D">
              <w:rPr>
                <w:sz w:val="20"/>
                <w:szCs w:val="20"/>
              </w:rPr>
              <w:t>исполняться</w:t>
            </w:r>
          </w:p>
          <w:p w:rsidR="00DD0641" w:rsidRPr="00CF706D" w:rsidRDefault="00DD0641" w:rsidP="00CF706D">
            <w:pPr>
              <w:ind w:firstLine="0"/>
              <w:rPr>
                <w:sz w:val="20"/>
                <w:szCs w:val="20"/>
                <w:lang w:val="de-DE"/>
              </w:rPr>
            </w:pPr>
            <w:r w:rsidRPr="00CF706D">
              <w:rPr>
                <w:sz w:val="20"/>
                <w:szCs w:val="20"/>
                <w:lang w:val="de-DE"/>
              </w:rPr>
              <w:t>4) j-m zur Verfügung stehen</w:t>
            </w:r>
            <w:r w:rsidRPr="00CF706D">
              <w:rPr>
                <w:sz w:val="20"/>
                <w:szCs w:val="20"/>
                <w:lang w:val="de-DE"/>
              </w:rPr>
              <w:tab/>
              <w:t xml:space="preserve">                d) </w:t>
            </w:r>
            <w:r w:rsidRPr="00CF706D">
              <w:rPr>
                <w:sz w:val="20"/>
                <w:szCs w:val="20"/>
              </w:rPr>
              <w:t>учиться</w:t>
            </w:r>
            <w:r w:rsidRPr="00CF706D">
              <w:rPr>
                <w:sz w:val="20"/>
                <w:szCs w:val="20"/>
                <w:lang w:val="de-DE"/>
              </w:rPr>
              <w:t xml:space="preserve"> </w:t>
            </w:r>
            <w:r w:rsidRPr="00CF706D">
              <w:rPr>
                <w:sz w:val="20"/>
                <w:szCs w:val="20"/>
              </w:rPr>
              <w:t>на</w:t>
            </w:r>
            <w:r w:rsidRPr="00CF706D">
              <w:rPr>
                <w:sz w:val="20"/>
                <w:szCs w:val="20"/>
                <w:lang w:val="de-DE"/>
              </w:rPr>
              <w:t xml:space="preserve"> </w:t>
            </w:r>
            <w:r w:rsidRPr="00CF706D">
              <w:rPr>
                <w:sz w:val="20"/>
                <w:szCs w:val="20"/>
              </w:rPr>
              <w:t>курсе</w:t>
            </w:r>
            <w:r w:rsidRPr="00CF706D">
              <w:rPr>
                <w:sz w:val="20"/>
                <w:szCs w:val="20"/>
                <w:lang w:val="de-DE"/>
              </w:rPr>
              <w:t xml:space="preserve"> </w:t>
            </w:r>
          </w:p>
          <w:p w:rsidR="00DD0641" w:rsidRPr="00CF706D" w:rsidRDefault="00DD0641" w:rsidP="00CF706D">
            <w:pPr>
              <w:ind w:firstLine="0"/>
              <w:rPr>
                <w:sz w:val="20"/>
                <w:szCs w:val="20"/>
              </w:rPr>
            </w:pPr>
            <w:r w:rsidRPr="00CF706D">
              <w:rPr>
                <w:sz w:val="20"/>
                <w:szCs w:val="20"/>
              </w:rPr>
              <w:t>5) Prüfungen ablegen</w:t>
            </w:r>
            <w:r w:rsidRPr="00CF706D">
              <w:rPr>
                <w:sz w:val="20"/>
                <w:szCs w:val="20"/>
              </w:rPr>
              <w:tab/>
              <w:t xml:space="preserve">                              e) находиться в ч-л распоряжении</w:t>
            </w:r>
          </w:p>
          <w:p w:rsidR="00DD0641" w:rsidRPr="00CF706D" w:rsidRDefault="00DD0641" w:rsidP="00CF706D">
            <w:pPr>
              <w:ind w:firstLine="0"/>
              <w:rPr>
                <w:b/>
                <w:lang w:eastAsia="en-US"/>
              </w:rPr>
            </w:pPr>
            <w:r w:rsidRPr="00CF706D">
              <w:rPr>
                <w:b/>
                <w:lang w:eastAsia="en-US"/>
              </w:rPr>
              <w:t>Страна, где я живу</w:t>
            </w:r>
          </w:p>
          <w:p w:rsidR="00DD0641" w:rsidRPr="00CF706D" w:rsidRDefault="00DD0641" w:rsidP="00CF706D">
            <w:pPr>
              <w:ind w:firstLine="0"/>
              <w:rPr>
                <w:sz w:val="20"/>
                <w:szCs w:val="20"/>
              </w:rPr>
            </w:pPr>
            <w:r w:rsidRPr="00CF706D">
              <w:rPr>
                <w:sz w:val="20"/>
                <w:szCs w:val="20"/>
              </w:rPr>
              <w:t>1)  besiedeln</w:t>
            </w:r>
            <w:r w:rsidRPr="00CF706D">
              <w:rPr>
                <w:sz w:val="20"/>
                <w:szCs w:val="20"/>
              </w:rPr>
              <w:tab/>
              <w:t xml:space="preserve">                         a) разработки железной руды</w:t>
            </w:r>
          </w:p>
          <w:p w:rsidR="00DD0641" w:rsidRPr="00CF706D" w:rsidRDefault="00DD0641" w:rsidP="00CF706D">
            <w:pPr>
              <w:ind w:firstLine="0"/>
              <w:rPr>
                <w:sz w:val="20"/>
                <w:szCs w:val="20"/>
              </w:rPr>
            </w:pPr>
            <w:r w:rsidRPr="00CF706D">
              <w:rPr>
                <w:sz w:val="20"/>
                <w:szCs w:val="20"/>
              </w:rPr>
              <w:t>2) das Vorkommen</w:t>
            </w:r>
            <w:r w:rsidRPr="00CF706D">
              <w:rPr>
                <w:sz w:val="20"/>
                <w:szCs w:val="20"/>
              </w:rPr>
              <w:tab/>
              <w:t xml:space="preserve">                         b) согражданин</w:t>
            </w:r>
          </w:p>
          <w:p w:rsidR="00DD0641" w:rsidRPr="00CF706D" w:rsidRDefault="00DD0641" w:rsidP="00CF706D">
            <w:pPr>
              <w:ind w:firstLine="0"/>
              <w:rPr>
                <w:sz w:val="20"/>
                <w:szCs w:val="20"/>
              </w:rPr>
            </w:pPr>
            <w:r w:rsidRPr="00CF706D">
              <w:rPr>
                <w:sz w:val="20"/>
                <w:szCs w:val="20"/>
              </w:rPr>
              <w:t>3) der Eisenabbau</w:t>
            </w:r>
            <w:r w:rsidRPr="00CF706D">
              <w:rPr>
                <w:sz w:val="20"/>
                <w:szCs w:val="20"/>
              </w:rPr>
              <w:tab/>
              <w:t xml:space="preserve">                         c) плотность населения</w:t>
            </w:r>
            <w:r w:rsidRPr="00CF706D">
              <w:rPr>
                <w:sz w:val="20"/>
                <w:szCs w:val="20"/>
              </w:rPr>
              <w:tab/>
            </w:r>
          </w:p>
          <w:p w:rsidR="00DD0641" w:rsidRPr="00842634" w:rsidRDefault="00DD0641" w:rsidP="00CF706D">
            <w:pPr>
              <w:ind w:firstLine="0"/>
              <w:rPr>
                <w:sz w:val="20"/>
                <w:szCs w:val="20"/>
              </w:rPr>
            </w:pPr>
            <w:r w:rsidRPr="00842634">
              <w:rPr>
                <w:sz w:val="20"/>
                <w:szCs w:val="20"/>
              </w:rPr>
              <w:t xml:space="preserve">4) </w:t>
            </w:r>
            <w:r w:rsidRPr="00CF706D">
              <w:rPr>
                <w:sz w:val="20"/>
                <w:szCs w:val="20"/>
                <w:lang w:val="de-DE"/>
              </w:rPr>
              <w:t>der</w:t>
            </w:r>
            <w:r w:rsidRPr="00842634">
              <w:rPr>
                <w:sz w:val="20"/>
                <w:szCs w:val="20"/>
              </w:rPr>
              <w:t xml:space="preserve"> </w:t>
            </w:r>
            <w:r w:rsidRPr="00CF706D">
              <w:rPr>
                <w:sz w:val="20"/>
                <w:szCs w:val="20"/>
                <w:lang w:val="de-DE"/>
              </w:rPr>
              <w:t>Mitb</w:t>
            </w:r>
            <w:r w:rsidRPr="00842634">
              <w:rPr>
                <w:sz w:val="20"/>
                <w:szCs w:val="20"/>
              </w:rPr>
              <w:t>ü</w:t>
            </w:r>
            <w:r w:rsidRPr="00CF706D">
              <w:rPr>
                <w:sz w:val="20"/>
                <w:szCs w:val="20"/>
                <w:lang w:val="de-DE"/>
              </w:rPr>
              <w:t>rger</w:t>
            </w:r>
            <w:r w:rsidRPr="00842634">
              <w:rPr>
                <w:sz w:val="20"/>
                <w:szCs w:val="20"/>
              </w:rPr>
              <w:tab/>
              <w:t xml:space="preserve">                        </w:t>
            </w:r>
            <w:r w:rsidRPr="00CF706D">
              <w:rPr>
                <w:sz w:val="20"/>
                <w:szCs w:val="20"/>
              </w:rPr>
              <w:t xml:space="preserve"> </w:t>
            </w:r>
            <w:r w:rsidRPr="00CF706D">
              <w:rPr>
                <w:sz w:val="20"/>
                <w:szCs w:val="20"/>
                <w:lang w:val="de-DE"/>
              </w:rPr>
              <w:t>d</w:t>
            </w:r>
            <w:r w:rsidRPr="00842634">
              <w:rPr>
                <w:sz w:val="20"/>
                <w:szCs w:val="20"/>
              </w:rPr>
              <w:t xml:space="preserve">) </w:t>
            </w:r>
            <w:r w:rsidRPr="00CF706D">
              <w:rPr>
                <w:sz w:val="20"/>
                <w:szCs w:val="20"/>
              </w:rPr>
              <w:t>населять</w:t>
            </w:r>
          </w:p>
          <w:p w:rsidR="00DD0641" w:rsidRPr="00842634" w:rsidRDefault="00DD0641" w:rsidP="00CF706D">
            <w:pPr>
              <w:ind w:firstLine="0"/>
              <w:rPr>
                <w:sz w:val="20"/>
                <w:szCs w:val="20"/>
              </w:rPr>
            </w:pPr>
            <w:r w:rsidRPr="00842634">
              <w:rPr>
                <w:sz w:val="20"/>
                <w:szCs w:val="20"/>
              </w:rPr>
              <w:t xml:space="preserve">5)  </w:t>
            </w:r>
            <w:r w:rsidRPr="00CF706D">
              <w:rPr>
                <w:sz w:val="20"/>
                <w:szCs w:val="20"/>
                <w:lang w:val="de-DE"/>
              </w:rPr>
              <w:t>die</w:t>
            </w:r>
            <w:r w:rsidRPr="00842634">
              <w:rPr>
                <w:sz w:val="20"/>
                <w:szCs w:val="20"/>
              </w:rPr>
              <w:t xml:space="preserve"> </w:t>
            </w:r>
            <w:r w:rsidRPr="00CF706D">
              <w:rPr>
                <w:sz w:val="20"/>
                <w:szCs w:val="20"/>
                <w:lang w:val="de-DE"/>
              </w:rPr>
              <w:t>Bev</w:t>
            </w:r>
            <w:r w:rsidRPr="00842634">
              <w:rPr>
                <w:sz w:val="20"/>
                <w:szCs w:val="20"/>
              </w:rPr>
              <w:t>ö</w:t>
            </w:r>
            <w:r w:rsidRPr="00CF706D">
              <w:rPr>
                <w:sz w:val="20"/>
                <w:szCs w:val="20"/>
                <w:lang w:val="de-DE"/>
              </w:rPr>
              <w:t>lkerungsdichte</w:t>
            </w:r>
            <w:r w:rsidRPr="00842634">
              <w:rPr>
                <w:sz w:val="20"/>
                <w:szCs w:val="20"/>
              </w:rPr>
              <w:t xml:space="preserve">           </w:t>
            </w:r>
            <w:r w:rsidRPr="00CF706D">
              <w:rPr>
                <w:sz w:val="20"/>
                <w:szCs w:val="20"/>
              </w:rPr>
              <w:t xml:space="preserve">  </w:t>
            </w:r>
            <w:r w:rsidRPr="00CF706D">
              <w:rPr>
                <w:sz w:val="20"/>
                <w:szCs w:val="20"/>
                <w:lang w:val="de-DE"/>
              </w:rPr>
              <w:t>e</w:t>
            </w:r>
            <w:r w:rsidRPr="00842634">
              <w:rPr>
                <w:sz w:val="20"/>
                <w:szCs w:val="20"/>
              </w:rPr>
              <w:t xml:space="preserve">) </w:t>
            </w:r>
            <w:r w:rsidRPr="00CF706D">
              <w:rPr>
                <w:sz w:val="20"/>
                <w:szCs w:val="20"/>
              </w:rPr>
              <w:t>месторождение</w:t>
            </w:r>
          </w:p>
          <w:p w:rsidR="00DD0641" w:rsidRPr="00CF706D" w:rsidRDefault="00DD0641" w:rsidP="00CF706D">
            <w:pPr>
              <w:ind w:firstLine="0"/>
              <w:rPr>
                <w:b/>
                <w:lang w:eastAsia="en-US"/>
              </w:rPr>
            </w:pPr>
            <w:r w:rsidRPr="00CF706D">
              <w:rPr>
                <w:b/>
                <w:lang w:eastAsia="en-US"/>
              </w:rPr>
              <w:t>Страны изучаемого языка</w:t>
            </w:r>
          </w:p>
          <w:p w:rsidR="00DD0641" w:rsidRPr="00CF706D" w:rsidRDefault="00DD0641" w:rsidP="00CF706D">
            <w:pPr>
              <w:ind w:firstLine="0"/>
              <w:rPr>
                <w:sz w:val="20"/>
                <w:szCs w:val="20"/>
                <w:lang w:val="de-DE"/>
              </w:rPr>
            </w:pPr>
            <w:r w:rsidRPr="00CF706D">
              <w:rPr>
                <w:sz w:val="20"/>
                <w:szCs w:val="20"/>
                <w:lang w:val="de-DE"/>
              </w:rPr>
              <w:t>1) reisen mit (D)</w:t>
            </w:r>
            <w:r w:rsidRPr="00CF706D">
              <w:rPr>
                <w:sz w:val="20"/>
                <w:szCs w:val="20"/>
                <w:lang w:val="de-DE"/>
              </w:rPr>
              <w:tab/>
              <w:t xml:space="preserve">         </w:t>
            </w:r>
            <w:r w:rsidRPr="00842634">
              <w:rPr>
                <w:sz w:val="20"/>
                <w:szCs w:val="20"/>
                <w:lang w:val="de-AT"/>
              </w:rPr>
              <w:t xml:space="preserve">          </w:t>
            </w:r>
            <w:r w:rsidRPr="00CF706D">
              <w:rPr>
                <w:sz w:val="20"/>
                <w:szCs w:val="20"/>
                <w:lang w:val="de-DE"/>
              </w:rPr>
              <w:t xml:space="preserve">  a) </w:t>
            </w:r>
            <w:r w:rsidRPr="00CF706D">
              <w:rPr>
                <w:sz w:val="20"/>
                <w:szCs w:val="20"/>
              </w:rPr>
              <w:t>отпуск</w:t>
            </w:r>
          </w:p>
          <w:p w:rsidR="00DD0641" w:rsidRPr="00CF706D" w:rsidRDefault="00DD0641" w:rsidP="00CF706D">
            <w:pPr>
              <w:ind w:firstLine="0"/>
              <w:rPr>
                <w:sz w:val="20"/>
                <w:szCs w:val="20"/>
                <w:lang w:val="de-DE"/>
              </w:rPr>
            </w:pPr>
            <w:r w:rsidRPr="00CF706D">
              <w:rPr>
                <w:sz w:val="20"/>
                <w:szCs w:val="20"/>
                <w:lang w:val="de-DE"/>
              </w:rPr>
              <w:t>2) das Ausland</w:t>
            </w:r>
            <w:r w:rsidRPr="00CF706D">
              <w:rPr>
                <w:sz w:val="20"/>
                <w:szCs w:val="20"/>
                <w:lang w:val="de-DE"/>
              </w:rPr>
              <w:tab/>
              <w:t xml:space="preserve">                     b) </w:t>
            </w:r>
            <w:r w:rsidRPr="00CF706D">
              <w:rPr>
                <w:sz w:val="20"/>
                <w:szCs w:val="20"/>
              </w:rPr>
              <w:t>путешествовать</w:t>
            </w:r>
          </w:p>
          <w:p w:rsidR="00DD0641" w:rsidRPr="00377729" w:rsidRDefault="00DD0641" w:rsidP="00CF706D">
            <w:pPr>
              <w:ind w:firstLine="0"/>
              <w:rPr>
                <w:sz w:val="20"/>
                <w:szCs w:val="20"/>
                <w:lang w:val="de-DE"/>
              </w:rPr>
            </w:pPr>
            <w:r w:rsidRPr="00377729">
              <w:rPr>
                <w:sz w:val="20"/>
                <w:szCs w:val="20"/>
                <w:lang w:val="de-DE"/>
              </w:rPr>
              <w:t xml:space="preserve">3) </w:t>
            </w:r>
            <w:r w:rsidRPr="00CF706D">
              <w:rPr>
                <w:sz w:val="20"/>
                <w:szCs w:val="20"/>
                <w:lang w:val="de-DE"/>
              </w:rPr>
              <w:t>das</w:t>
            </w:r>
            <w:r w:rsidRPr="00377729">
              <w:rPr>
                <w:sz w:val="20"/>
                <w:szCs w:val="20"/>
                <w:lang w:val="de-DE"/>
              </w:rPr>
              <w:t xml:space="preserve"> </w:t>
            </w:r>
            <w:r w:rsidRPr="00CF706D">
              <w:rPr>
                <w:sz w:val="20"/>
                <w:szCs w:val="20"/>
                <w:lang w:val="de-DE"/>
              </w:rPr>
              <w:t>Gep</w:t>
            </w:r>
            <w:r w:rsidRPr="00377729">
              <w:rPr>
                <w:sz w:val="20"/>
                <w:szCs w:val="20"/>
                <w:lang w:val="de-DE"/>
              </w:rPr>
              <w:t>ä</w:t>
            </w:r>
            <w:r w:rsidRPr="00CF706D">
              <w:rPr>
                <w:sz w:val="20"/>
                <w:szCs w:val="20"/>
                <w:lang w:val="de-DE"/>
              </w:rPr>
              <w:t>ck</w:t>
            </w:r>
            <w:r w:rsidRPr="00377729">
              <w:rPr>
                <w:sz w:val="20"/>
                <w:szCs w:val="20"/>
                <w:lang w:val="de-DE"/>
              </w:rPr>
              <w:tab/>
              <w:t xml:space="preserve">                     </w:t>
            </w:r>
            <w:r w:rsidRPr="00CF706D">
              <w:rPr>
                <w:sz w:val="20"/>
                <w:szCs w:val="20"/>
                <w:lang w:val="de-DE"/>
              </w:rPr>
              <w:t>c</w:t>
            </w:r>
            <w:r w:rsidRPr="00377729">
              <w:rPr>
                <w:sz w:val="20"/>
                <w:szCs w:val="20"/>
                <w:lang w:val="de-DE"/>
              </w:rPr>
              <w:t xml:space="preserve">) </w:t>
            </w:r>
            <w:r w:rsidRPr="00CF706D">
              <w:rPr>
                <w:sz w:val="20"/>
                <w:szCs w:val="20"/>
              </w:rPr>
              <w:t>заграница</w:t>
            </w:r>
          </w:p>
          <w:p w:rsidR="00DD0641" w:rsidRPr="00377729" w:rsidRDefault="00DD0641" w:rsidP="00CF706D">
            <w:pPr>
              <w:ind w:firstLine="0"/>
              <w:rPr>
                <w:sz w:val="20"/>
                <w:szCs w:val="20"/>
                <w:lang w:val="de-DE"/>
              </w:rPr>
            </w:pPr>
            <w:r w:rsidRPr="00377729">
              <w:rPr>
                <w:sz w:val="20"/>
                <w:szCs w:val="20"/>
                <w:lang w:val="de-DE"/>
              </w:rPr>
              <w:t xml:space="preserve">4) </w:t>
            </w:r>
            <w:r w:rsidRPr="00CF706D">
              <w:rPr>
                <w:sz w:val="20"/>
                <w:szCs w:val="20"/>
                <w:lang w:val="de-DE"/>
              </w:rPr>
              <w:t>der</w:t>
            </w:r>
            <w:r w:rsidRPr="00377729">
              <w:rPr>
                <w:sz w:val="20"/>
                <w:szCs w:val="20"/>
                <w:lang w:val="de-DE"/>
              </w:rPr>
              <w:t xml:space="preserve"> </w:t>
            </w:r>
            <w:r w:rsidRPr="00CF706D">
              <w:rPr>
                <w:sz w:val="20"/>
                <w:szCs w:val="20"/>
                <w:lang w:val="de-DE"/>
              </w:rPr>
              <w:t>Urlaub</w:t>
            </w:r>
            <w:r w:rsidRPr="00377729">
              <w:rPr>
                <w:sz w:val="20"/>
                <w:szCs w:val="20"/>
                <w:lang w:val="de-DE"/>
              </w:rPr>
              <w:tab/>
              <w:t xml:space="preserve">                     </w:t>
            </w:r>
            <w:r w:rsidRPr="00CF706D">
              <w:rPr>
                <w:sz w:val="20"/>
                <w:szCs w:val="20"/>
                <w:lang w:val="de-DE"/>
              </w:rPr>
              <w:t>d</w:t>
            </w:r>
            <w:r w:rsidRPr="00377729">
              <w:rPr>
                <w:sz w:val="20"/>
                <w:szCs w:val="20"/>
                <w:lang w:val="de-DE"/>
              </w:rPr>
              <w:t xml:space="preserve">) </w:t>
            </w:r>
            <w:r w:rsidRPr="00CF706D">
              <w:rPr>
                <w:sz w:val="20"/>
                <w:szCs w:val="20"/>
              </w:rPr>
              <w:t>достопримечательность</w:t>
            </w:r>
          </w:p>
          <w:p w:rsidR="00DD0641" w:rsidRPr="00377729" w:rsidRDefault="00DD0641" w:rsidP="00CF706D">
            <w:pPr>
              <w:ind w:firstLine="0"/>
              <w:rPr>
                <w:sz w:val="20"/>
                <w:szCs w:val="20"/>
                <w:lang w:val="de-DE"/>
              </w:rPr>
            </w:pPr>
            <w:r w:rsidRPr="00377729">
              <w:rPr>
                <w:sz w:val="20"/>
                <w:szCs w:val="20"/>
                <w:lang w:val="de-DE"/>
              </w:rPr>
              <w:t xml:space="preserve">5) </w:t>
            </w:r>
            <w:r w:rsidRPr="00CF706D">
              <w:rPr>
                <w:sz w:val="20"/>
                <w:szCs w:val="20"/>
                <w:lang w:val="de-DE"/>
              </w:rPr>
              <w:t>die</w:t>
            </w:r>
            <w:r w:rsidRPr="00377729">
              <w:rPr>
                <w:sz w:val="20"/>
                <w:szCs w:val="20"/>
                <w:lang w:val="de-DE"/>
              </w:rPr>
              <w:t xml:space="preserve"> </w:t>
            </w:r>
            <w:r w:rsidRPr="00CF706D">
              <w:rPr>
                <w:sz w:val="20"/>
                <w:szCs w:val="20"/>
                <w:lang w:val="de-DE"/>
              </w:rPr>
              <w:t>Sehensw</w:t>
            </w:r>
            <w:r w:rsidRPr="00377729">
              <w:rPr>
                <w:sz w:val="20"/>
                <w:szCs w:val="20"/>
                <w:lang w:val="de-DE"/>
              </w:rPr>
              <w:t>ü</w:t>
            </w:r>
            <w:r w:rsidRPr="00CF706D">
              <w:rPr>
                <w:sz w:val="20"/>
                <w:szCs w:val="20"/>
                <w:lang w:val="de-DE"/>
              </w:rPr>
              <w:t>rdigkeit</w:t>
            </w:r>
            <w:r w:rsidRPr="00377729">
              <w:rPr>
                <w:sz w:val="20"/>
                <w:szCs w:val="20"/>
                <w:lang w:val="de-DE"/>
              </w:rPr>
              <w:tab/>
              <w:t xml:space="preserve">       </w:t>
            </w:r>
            <w:r w:rsidRPr="00CF706D">
              <w:rPr>
                <w:sz w:val="20"/>
                <w:szCs w:val="20"/>
                <w:lang w:val="de-DE"/>
              </w:rPr>
              <w:t>e</w:t>
            </w:r>
            <w:r w:rsidRPr="00377729">
              <w:rPr>
                <w:sz w:val="20"/>
                <w:szCs w:val="20"/>
                <w:lang w:val="de-DE"/>
              </w:rPr>
              <w:t xml:space="preserve">) </w:t>
            </w:r>
            <w:r w:rsidRPr="00CF706D">
              <w:rPr>
                <w:sz w:val="20"/>
                <w:szCs w:val="20"/>
              </w:rPr>
              <w:t>багаж</w:t>
            </w:r>
          </w:p>
          <w:p w:rsidR="00DD0641" w:rsidRPr="00CF706D" w:rsidRDefault="00DD0641" w:rsidP="00CF706D">
            <w:pPr>
              <w:ind w:firstLine="0"/>
              <w:contextualSpacing/>
              <w:rPr>
                <w:lang w:eastAsia="en-US"/>
              </w:rPr>
            </w:pPr>
            <w:r w:rsidRPr="00CF706D">
              <w:rPr>
                <w:lang w:eastAsia="en-US"/>
              </w:rPr>
              <w:t>2. Исправьте грамматические ошибки в каждом из предложений.</w:t>
            </w:r>
          </w:p>
          <w:p w:rsidR="00DD0641" w:rsidRPr="00CF706D" w:rsidRDefault="00DD0641" w:rsidP="00CF706D">
            <w:pPr>
              <w:ind w:firstLine="0"/>
              <w:rPr>
                <w:b/>
                <w:lang w:eastAsia="en-US"/>
              </w:rPr>
            </w:pPr>
            <w:r w:rsidRPr="00CF706D">
              <w:rPr>
                <w:b/>
                <w:lang w:eastAsia="en-US"/>
              </w:rPr>
              <w:t>Я в современном мире</w:t>
            </w:r>
          </w:p>
          <w:p w:rsidR="00DD0641" w:rsidRPr="00842634" w:rsidRDefault="00DD0641" w:rsidP="00CF706D">
            <w:pPr>
              <w:ind w:firstLine="0"/>
              <w:rPr>
                <w:sz w:val="20"/>
                <w:szCs w:val="20"/>
              </w:rPr>
            </w:pPr>
            <w:r w:rsidRPr="00842634">
              <w:rPr>
                <w:sz w:val="20"/>
                <w:szCs w:val="20"/>
              </w:rPr>
              <w:t xml:space="preserve">1) </w:t>
            </w:r>
            <w:r w:rsidRPr="00CF706D">
              <w:rPr>
                <w:sz w:val="20"/>
                <w:szCs w:val="20"/>
                <w:lang w:val="de-DE"/>
              </w:rPr>
              <w:t>Ha</w:t>
            </w:r>
            <w:r w:rsidRPr="00CF706D">
              <w:rPr>
                <w:sz w:val="20"/>
                <w:szCs w:val="20"/>
                <w:lang w:val="en-US"/>
              </w:rPr>
              <w:t>ben</w:t>
            </w:r>
            <w:r w:rsidRPr="00842634">
              <w:rPr>
                <w:sz w:val="20"/>
                <w:szCs w:val="20"/>
              </w:rPr>
              <w:t xml:space="preserve"> </w:t>
            </w:r>
            <w:r w:rsidRPr="00CF706D">
              <w:rPr>
                <w:sz w:val="20"/>
                <w:szCs w:val="20"/>
                <w:lang w:val="de-DE"/>
              </w:rPr>
              <w:t>Monika</w:t>
            </w:r>
            <w:r w:rsidRPr="00842634">
              <w:rPr>
                <w:sz w:val="20"/>
                <w:szCs w:val="20"/>
              </w:rPr>
              <w:t xml:space="preserve"> </w:t>
            </w:r>
            <w:r w:rsidRPr="00CF706D">
              <w:rPr>
                <w:sz w:val="20"/>
                <w:szCs w:val="20"/>
                <w:lang w:val="de-DE"/>
              </w:rPr>
              <w:t>drei</w:t>
            </w:r>
            <w:r w:rsidRPr="00842634">
              <w:rPr>
                <w:sz w:val="20"/>
                <w:szCs w:val="20"/>
              </w:rPr>
              <w:t xml:space="preserve"> </w:t>
            </w:r>
            <w:r w:rsidRPr="00CF706D">
              <w:rPr>
                <w:sz w:val="20"/>
                <w:szCs w:val="20"/>
                <w:lang w:val="de-DE"/>
              </w:rPr>
              <w:t>Kinder</w:t>
            </w:r>
            <w:r w:rsidRPr="00842634">
              <w:rPr>
                <w:sz w:val="20"/>
                <w:szCs w:val="20"/>
              </w:rPr>
              <w:t>?</w:t>
            </w:r>
          </w:p>
          <w:p w:rsidR="00DD0641" w:rsidRPr="00CF706D" w:rsidRDefault="00DD0641" w:rsidP="00CF706D">
            <w:pPr>
              <w:ind w:firstLine="0"/>
              <w:rPr>
                <w:sz w:val="20"/>
                <w:szCs w:val="20"/>
                <w:lang w:val="de-DE"/>
              </w:rPr>
            </w:pPr>
            <w:r w:rsidRPr="00CF706D">
              <w:rPr>
                <w:sz w:val="20"/>
                <w:szCs w:val="20"/>
                <w:lang w:val="de-DE"/>
              </w:rPr>
              <w:t>2) In Berlin wir haben viele Verwandte.</w:t>
            </w:r>
          </w:p>
          <w:p w:rsidR="00DD0641" w:rsidRPr="00CF706D" w:rsidRDefault="00DD0641" w:rsidP="00CF706D">
            <w:pPr>
              <w:ind w:firstLine="0"/>
              <w:rPr>
                <w:sz w:val="20"/>
                <w:szCs w:val="20"/>
                <w:lang w:val="de-DE"/>
              </w:rPr>
            </w:pPr>
            <w:r w:rsidRPr="00CF706D">
              <w:rPr>
                <w:sz w:val="20"/>
                <w:szCs w:val="20"/>
                <w:lang w:val="de-DE"/>
              </w:rPr>
              <w:t>3) Wo meine Großeltern wohnen?</w:t>
            </w:r>
          </w:p>
          <w:p w:rsidR="00DD0641" w:rsidRPr="00842634" w:rsidRDefault="00DD0641" w:rsidP="00CF706D">
            <w:pPr>
              <w:ind w:firstLine="0"/>
              <w:rPr>
                <w:b/>
                <w:lang w:val="de-AT" w:eastAsia="en-US"/>
              </w:rPr>
            </w:pPr>
            <w:r w:rsidRPr="00CF706D">
              <w:rPr>
                <w:b/>
                <w:lang w:eastAsia="en-US"/>
              </w:rPr>
              <w:t>Мои</w:t>
            </w:r>
            <w:r w:rsidRPr="00842634">
              <w:rPr>
                <w:b/>
                <w:lang w:val="de-AT" w:eastAsia="en-US"/>
              </w:rPr>
              <w:t xml:space="preserve"> </w:t>
            </w:r>
            <w:r w:rsidRPr="00CF706D">
              <w:rPr>
                <w:b/>
                <w:lang w:eastAsia="en-US"/>
              </w:rPr>
              <w:t>планы</w:t>
            </w:r>
            <w:r w:rsidRPr="00842634">
              <w:rPr>
                <w:b/>
                <w:lang w:val="de-AT" w:eastAsia="en-US"/>
              </w:rPr>
              <w:t xml:space="preserve"> </w:t>
            </w:r>
            <w:r w:rsidRPr="00CF706D">
              <w:rPr>
                <w:b/>
                <w:lang w:eastAsia="en-US"/>
              </w:rPr>
              <w:t>на</w:t>
            </w:r>
            <w:r w:rsidRPr="00842634">
              <w:rPr>
                <w:b/>
                <w:lang w:val="de-AT" w:eastAsia="en-US"/>
              </w:rPr>
              <w:t xml:space="preserve"> </w:t>
            </w:r>
            <w:r w:rsidRPr="00CF706D">
              <w:rPr>
                <w:b/>
                <w:lang w:eastAsia="en-US"/>
              </w:rPr>
              <w:t>будущее</w:t>
            </w:r>
          </w:p>
          <w:p w:rsidR="00DD0641" w:rsidRPr="00CF706D" w:rsidRDefault="00DD0641" w:rsidP="00CF706D">
            <w:pPr>
              <w:ind w:firstLine="0"/>
              <w:rPr>
                <w:sz w:val="20"/>
                <w:szCs w:val="20"/>
                <w:lang w:val="de-DE"/>
              </w:rPr>
            </w:pPr>
            <w:r w:rsidRPr="00CF706D">
              <w:rPr>
                <w:sz w:val="20"/>
                <w:szCs w:val="20"/>
                <w:lang w:val="de-DE"/>
              </w:rPr>
              <w:t xml:space="preserve">1) Ich fahre am eins Januar nach Deutschland. </w:t>
            </w:r>
          </w:p>
          <w:p w:rsidR="00DD0641" w:rsidRPr="00CF706D" w:rsidRDefault="00DD0641" w:rsidP="00CF706D">
            <w:pPr>
              <w:ind w:firstLine="0"/>
              <w:rPr>
                <w:sz w:val="20"/>
                <w:szCs w:val="20"/>
                <w:lang w:val="de-DE"/>
              </w:rPr>
            </w:pPr>
            <w:r w:rsidRPr="00CF706D">
              <w:rPr>
                <w:sz w:val="20"/>
                <w:szCs w:val="20"/>
                <w:lang w:val="de-DE"/>
              </w:rPr>
              <w:t xml:space="preserve">2) Ich wohne im vier Stock. </w:t>
            </w:r>
          </w:p>
          <w:p w:rsidR="00DD0641" w:rsidRPr="00CF706D" w:rsidRDefault="00DD0641" w:rsidP="00CF706D">
            <w:pPr>
              <w:ind w:firstLine="0"/>
              <w:rPr>
                <w:sz w:val="20"/>
                <w:szCs w:val="20"/>
                <w:lang w:val="de-DE"/>
              </w:rPr>
            </w:pPr>
            <w:r w:rsidRPr="00CF706D">
              <w:rPr>
                <w:sz w:val="20"/>
                <w:szCs w:val="20"/>
                <w:lang w:val="de-DE"/>
              </w:rPr>
              <w:t>3) Heute ist der einundzwanzigsten.</w:t>
            </w:r>
          </w:p>
          <w:p w:rsidR="00DD0641" w:rsidRPr="00CF706D" w:rsidRDefault="00DD0641" w:rsidP="00CF706D">
            <w:pPr>
              <w:ind w:firstLine="0"/>
              <w:rPr>
                <w:lang w:val="de-DE"/>
              </w:rPr>
            </w:pPr>
            <w:r w:rsidRPr="00CF706D">
              <w:rPr>
                <w:lang w:val="de-DE"/>
              </w:rPr>
              <w:t>.</w:t>
            </w:r>
          </w:p>
          <w:p w:rsidR="00DD0641" w:rsidRPr="00CF706D" w:rsidRDefault="00DD0641" w:rsidP="00CF706D">
            <w:pPr>
              <w:ind w:firstLine="0"/>
              <w:rPr>
                <w:lang w:val="de-DE" w:eastAsia="en-US"/>
              </w:rPr>
            </w:pPr>
            <w:r w:rsidRPr="00CF706D">
              <w:rPr>
                <w:b/>
              </w:rPr>
              <w:t>Ценности</w:t>
            </w:r>
            <w:r w:rsidRPr="00CF706D">
              <w:rPr>
                <w:b/>
                <w:lang w:val="de-DE"/>
              </w:rPr>
              <w:t xml:space="preserve"> </w:t>
            </w:r>
            <w:r w:rsidRPr="00CF706D">
              <w:rPr>
                <w:b/>
              </w:rPr>
              <w:t>образования</w:t>
            </w:r>
            <w:r w:rsidRPr="00CF706D">
              <w:rPr>
                <w:lang w:val="de-DE" w:eastAsia="en-US"/>
              </w:rPr>
              <w:t xml:space="preserve"> </w:t>
            </w:r>
          </w:p>
          <w:p w:rsidR="00DD0641" w:rsidRPr="00CF706D" w:rsidRDefault="00DD0641" w:rsidP="00CF706D">
            <w:pPr>
              <w:ind w:firstLine="0"/>
              <w:rPr>
                <w:sz w:val="20"/>
                <w:szCs w:val="20"/>
                <w:lang w:val="de-DE"/>
              </w:rPr>
            </w:pPr>
            <w:r w:rsidRPr="00CF706D">
              <w:rPr>
                <w:sz w:val="20"/>
                <w:szCs w:val="20"/>
                <w:lang w:val="de-DE"/>
              </w:rPr>
              <w:t xml:space="preserve">1) Uwe ist krank. Könntest du ihr besuchen? </w:t>
            </w:r>
          </w:p>
          <w:p w:rsidR="00DD0641" w:rsidRPr="00CF706D" w:rsidRDefault="00DD0641" w:rsidP="00CF706D">
            <w:pPr>
              <w:ind w:firstLine="0"/>
              <w:rPr>
                <w:sz w:val="20"/>
                <w:szCs w:val="20"/>
                <w:lang w:val="de-DE"/>
              </w:rPr>
            </w:pPr>
            <w:r w:rsidRPr="00CF706D">
              <w:rPr>
                <w:sz w:val="20"/>
                <w:szCs w:val="20"/>
                <w:lang w:val="de-DE"/>
              </w:rPr>
              <w:t>2) Der Text war schwierig. Habt Sie alles verstanden?</w:t>
            </w:r>
          </w:p>
          <w:p w:rsidR="00DD0641" w:rsidRPr="00CF706D" w:rsidRDefault="00DD0641" w:rsidP="00CF706D">
            <w:pPr>
              <w:ind w:firstLine="0"/>
              <w:rPr>
                <w:sz w:val="20"/>
                <w:szCs w:val="20"/>
                <w:lang w:val="de-DE"/>
              </w:rPr>
            </w:pPr>
            <w:r w:rsidRPr="00CF706D">
              <w:rPr>
                <w:sz w:val="20"/>
                <w:szCs w:val="20"/>
                <w:lang w:val="de-DE"/>
              </w:rPr>
              <w:t>3) Alle haben deine Meinung schon geäußert.</w:t>
            </w:r>
          </w:p>
          <w:p w:rsidR="00DD0641" w:rsidRPr="00842634" w:rsidRDefault="00DD0641" w:rsidP="00CF706D">
            <w:pPr>
              <w:ind w:firstLine="0"/>
              <w:rPr>
                <w:b/>
                <w:lang w:val="de-AT" w:eastAsia="en-US"/>
              </w:rPr>
            </w:pPr>
            <w:r w:rsidRPr="00CF706D">
              <w:rPr>
                <w:b/>
                <w:lang w:eastAsia="en-US"/>
              </w:rPr>
              <w:t>История</w:t>
            </w:r>
            <w:r w:rsidRPr="00842634">
              <w:rPr>
                <w:b/>
                <w:lang w:val="de-AT" w:eastAsia="en-US"/>
              </w:rPr>
              <w:t xml:space="preserve"> </w:t>
            </w:r>
            <w:r w:rsidRPr="00CF706D">
              <w:rPr>
                <w:b/>
                <w:lang w:eastAsia="en-US"/>
              </w:rPr>
              <w:t>научной</w:t>
            </w:r>
            <w:r w:rsidRPr="00842634">
              <w:rPr>
                <w:b/>
                <w:lang w:val="de-AT" w:eastAsia="en-US"/>
              </w:rPr>
              <w:t xml:space="preserve"> </w:t>
            </w:r>
            <w:r w:rsidRPr="00CF706D">
              <w:rPr>
                <w:b/>
                <w:lang w:eastAsia="en-US"/>
              </w:rPr>
              <w:t>мысли</w:t>
            </w:r>
          </w:p>
          <w:p w:rsidR="00DD0641" w:rsidRPr="00CF706D" w:rsidRDefault="00DD0641" w:rsidP="00CF706D">
            <w:pPr>
              <w:tabs>
                <w:tab w:val="left" w:pos="0"/>
              </w:tabs>
              <w:ind w:firstLine="0"/>
              <w:rPr>
                <w:sz w:val="20"/>
                <w:szCs w:val="20"/>
                <w:lang w:val="de-DE"/>
              </w:rPr>
            </w:pPr>
            <w:r w:rsidRPr="00CF706D">
              <w:rPr>
                <w:sz w:val="20"/>
                <w:szCs w:val="20"/>
                <w:lang w:val="de-DE"/>
              </w:rPr>
              <w:t>1) Wir haben durch die Stadt spazieren gegangen.</w:t>
            </w:r>
          </w:p>
          <w:p w:rsidR="00DD0641" w:rsidRPr="00CF706D" w:rsidRDefault="00DD0641" w:rsidP="00CF706D">
            <w:pPr>
              <w:tabs>
                <w:tab w:val="left" w:pos="0"/>
              </w:tabs>
              <w:ind w:firstLine="0"/>
              <w:rPr>
                <w:sz w:val="20"/>
                <w:szCs w:val="20"/>
                <w:lang w:val="de-DE"/>
              </w:rPr>
            </w:pPr>
            <w:r w:rsidRPr="00CF706D">
              <w:rPr>
                <w:sz w:val="20"/>
                <w:szCs w:val="20"/>
                <w:lang w:val="de-DE"/>
              </w:rPr>
              <w:t>2) Er schreibte gestern einen kurzen Aufsatz.</w:t>
            </w:r>
          </w:p>
          <w:p w:rsidR="00DD0641" w:rsidRPr="00CF706D" w:rsidRDefault="00DD0641" w:rsidP="00CF706D">
            <w:pPr>
              <w:tabs>
                <w:tab w:val="left" w:pos="0"/>
              </w:tabs>
              <w:ind w:firstLine="0"/>
              <w:rPr>
                <w:sz w:val="20"/>
                <w:szCs w:val="20"/>
                <w:lang w:val="de-DE"/>
              </w:rPr>
            </w:pPr>
            <w:r w:rsidRPr="00CF706D">
              <w:rPr>
                <w:sz w:val="20"/>
                <w:szCs w:val="20"/>
                <w:lang w:val="de-DE"/>
              </w:rPr>
              <w:t>3) Das Haus von meinem Onkel hat sehr schnell gebaut worden.</w:t>
            </w:r>
          </w:p>
          <w:p w:rsidR="00DD0641" w:rsidRPr="00842634" w:rsidRDefault="00DD0641" w:rsidP="00CF706D">
            <w:pPr>
              <w:ind w:firstLine="0"/>
              <w:rPr>
                <w:b/>
                <w:lang w:val="de-AT" w:eastAsia="en-US"/>
              </w:rPr>
            </w:pPr>
            <w:r w:rsidRPr="00CF706D">
              <w:rPr>
                <w:b/>
                <w:lang w:eastAsia="en-US"/>
              </w:rPr>
              <w:t>Страна</w:t>
            </w:r>
            <w:r w:rsidRPr="00842634">
              <w:rPr>
                <w:b/>
                <w:lang w:val="de-AT" w:eastAsia="en-US"/>
              </w:rPr>
              <w:t xml:space="preserve">, </w:t>
            </w:r>
            <w:r w:rsidRPr="00CF706D">
              <w:rPr>
                <w:b/>
                <w:lang w:eastAsia="en-US"/>
              </w:rPr>
              <w:t>где</w:t>
            </w:r>
            <w:r w:rsidRPr="00842634">
              <w:rPr>
                <w:b/>
                <w:lang w:val="de-AT" w:eastAsia="en-US"/>
              </w:rPr>
              <w:t xml:space="preserve"> </w:t>
            </w:r>
            <w:r w:rsidRPr="00CF706D">
              <w:rPr>
                <w:b/>
                <w:lang w:eastAsia="en-US"/>
              </w:rPr>
              <w:t>я</w:t>
            </w:r>
            <w:r w:rsidRPr="00842634">
              <w:rPr>
                <w:b/>
                <w:lang w:val="de-AT" w:eastAsia="en-US"/>
              </w:rPr>
              <w:t xml:space="preserve"> </w:t>
            </w:r>
            <w:r w:rsidRPr="00CF706D">
              <w:rPr>
                <w:b/>
                <w:lang w:eastAsia="en-US"/>
              </w:rPr>
              <w:t>живу</w:t>
            </w:r>
          </w:p>
          <w:p w:rsidR="00DD0641" w:rsidRPr="00CF706D" w:rsidRDefault="00DD0641" w:rsidP="00CF706D">
            <w:pPr>
              <w:ind w:firstLine="0"/>
              <w:rPr>
                <w:sz w:val="20"/>
                <w:szCs w:val="20"/>
                <w:lang w:val="de-DE"/>
              </w:rPr>
            </w:pPr>
            <w:r w:rsidRPr="00CF706D">
              <w:rPr>
                <w:sz w:val="20"/>
                <w:szCs w:val="20"/>
                <w:lang w:val="de-DE"/>
              </w:rPr>
              <w:t>1) Ich habe Sonnenbrand, weil ich habe meine Sonnencreme vergessen.</w:t>
            </w:r>
          </w:p>
          <w:p w:rsidR="00DD0641" w:rsidRPr="00CF706D" w:rsidRDefault="00DD0641" w:rsidP="00CF706D">
            <w:pPr>
              <w:ind w:firstLine="0"/>
              <w:rPr>
                <w:sz w:val="20"/>
                <w:szCs w:val="20"/>
                <w:lang w:val="de-DE"/>
              </w:rPr>
            </w:pPr>
            <w:r w:rsidRPr="00CF706D">
              <w:rPr>
                <w:sz w:val="20"/>
                <w:szCs w:val="20"/>
                <w:lang w:val="de-DE"/>
              </w:rPr>
              <w:t xml:space="preserve">2) Wenn wir stundenlang durch die Stadt laufen, wir sind müde. </w:t>
            </w:r>
          </w:p>
          <w:p w:rsidR="00DD0641" w:rsidRPr="00CF706D" w:rsidRDefault="00DD0641" w:rsidP="00CF706D">
            <w:pPr>
              <w:ind w:firstLine="0"/>
              <w:rPr>
                <w:sz w:val="20"/>
                <w:szCs w:val="20"/>
                <w:lang w:val="de-DE"/>
              </w:rPr>
            </w:pPr>
            <w:r w:rsidRPr="00CF706D">
              <w:rPr>
                <w:sz w:val="20"/>
                <w:szCs w:val="20"/>
                <w:lang w:val="de-DE"/>
              </w:rPr>
              <w:t>3) Ich brauche unbedingt ein Buch, weil im Urlaub gern lese.</w:t>
            </w:r>
          </w:p>
          <w:p w:rsidR="00DD0641" w:rsidRPr="00842634" w:rsidRDefault="00DD0641" w:rsidP="00CF706D">
            <w:pPr>
              <w:ind w:firstLine="0"/>
              <w:rPr>
                <w:b/>
                <w:lang w:val="de-AT" w:eastAsia="en-US"/>
              </w:rPr>
            </w:pPr>
            <w:r w:rsidRPr="00CF706D">
              <w:rPr>
                <w:b/>
                <w:lang w:eastAsia="en-US"/>
              </w:rPr>
              <w:t>Страны</w:t>
            </w:r>
            <w:r w:rsidRPr="00842634">
              <w:rPr>
                <w:b/>
                <w:lang w:val="de-AT" w:eastAsia="en-US"/>
              </w:rPr>
              <w:t xml:space="preserve"> </w:t>
            </w:r>
            <w:r w:rsidRPr="00CF706D">
              <w:rPr>
                <w:b/>
                <w:lang w:eastAsia="en-US"/>
              </w:rPr>
              <w:t>изучаемого</w:t>
            </w:r>
            <w:r w:rsidRPr="00842634">
              <w:rPr>
                <w:b/>
                <w:lang w:val="de-AT" w:eastAsia="en-US"/>
              </w:rPr>
              <w:t xml:space="preserve"> </w:t>
            </w:r>
            <w:r w:rsidRPr="00CF706D">
              <w:rPr>
                <w:b/>
                <w:lang w:eastAsia="en-US"/>
              </w:rPr>
              <w:t>языка</w:t>
            </w:r>
          </w:p>
          <w:p w:rsidR="00DD0641" w:rsidRPr="00CF706D" w:rsidRDefault="00DD0641" w:rsidP="00CF706D">
            <w:pPr>
              <w:ind w:firstLine="0"/>
              <w:rPr>
                <w:sz w:val="20"/>
                <w:szCs w:val="20"/>
                <w:lang w:val="de-DE"/>
              </w:rPr>
            </w:pPr>
            <w:r w:rsidRPr="00CF706D">
              <w:rPr>
                <w:sz w:val="20"/>
                <w:szCs w:val="20"/>
                <w:lang w:val="de-DE"/>
              </w:rPr>
              <w:t>1) Die Student geht ins Dekanat.</w:t>
            </w:r>
          </w:p>
          <w:p w:rsidR="00DD0641" w:rsidRPr="00CF706D" w:rsidRDefault="00DD0641" w:rsidP="00CF706D">
            <w:pPr>
              <w:ind w:firstLine="0"/>
              <w:rPr>
                <w:sz w:val="20"/>
                <w:szCs w:val="20"/>
                <w:lang w:val="de-DE"/>
              </w:rPr>
            </w:pPr>
            <w:r w:rsidRPr="00CF706D">
              <w:rPr>
                <w:sz w:val="20"/>
                <w:szCs w:val="20"/>
                <w:lang w:val="de-DE"/>
              </w:rPr>
              <w:t>2) Hier gibt es einen Fenster.</w:t>
            </w:r>
          </w:p>
          <w:p w:rsidR="00DD0641" w:rsidRPr="00CF706D" w:rsidRDefault="00DD0641" w:rsidP="00CF706D">
            <w:pPr>
              <w:ind w:firstLine="0"/>
              <w:rPr>
                <w:sz w:val="20"/>
                <w:szCs w:val="20"/>
                <w:lang w:val="de-DE"/>
              </w:rPr>
            </w:pPr>
            <w:r w:rsidRPr="00CF706D">
              <w:rPr>
                <w:sz w:val="20"/>
                <w:szCs w:val="20"/>
                <w:lang w:val="de-DE"/>
              </w:rPr>
              <w:t>3) Im Sommer fahre ich nach dem Deutschland.</w:t>
            </w:r>
          </w:p>
          <w:p w:rsidR="00DD0641" w:rsidRPr="00CF706D" w:rsidRDefault="00DD0641" w:rsidP="00CF706D">
            <w:pPr>
              <w:widowControl/>
              <w:shd w:val="clear" w:color="auto" w:fill="FFFFFF"/>
              <w:autoSpaceDE/>
              <w:autoSpaceDN/>
              <w:adjustRightInd/>
              <w:ind w:firstLine="0"/>
              <w:rPr>
                <w:color w:val="000000"/>
                <w:lang w:val="de-DE"/>
              </w:rPr>
            </w:pPr>
          </w:p>
          <w:p w:rsidR="00DD0641" w:rsidRPr="00CF706D" w:rsidRDefault="00DD0641" w:rsidP="00CF706D">
            <w:pPr>
              <w:ind w:firstLine="0"/>
              <w:rPr>
                <w:lang w:eastAsia="en-US"/>
              </w:rPr>
            </w:pPr>
            <w:r w:rsidRPr="00CF706D">
              <w:rPr>
                <w:lang w:eastAsia="en-US"/>
              </w:rPr>
              <w:t>3. Выберите правильный ответ на вопросы лингвострановедческого характера</w:t>
            </w:r>
          </w:p>
          <w:p w:rsidR="00DD0641" w:rsidRPr="00CF706D" w:rsidRDefault="00DD0641" w:rsidP="00CF706D">
            <w:pPr>
              <w:ind w:firstLine="0"/>
              <w:rPr>
                <w:color w:val="000000"/>
                <w:shd w:val="clear" w:color="auto" w:fill="FFFFFF"/>
                <w:lang w:val="de-DE"/>
              </w:rPr>
            </w:pPr>
            <w:r w:rsidRPr="00CF706D">
              <w:rPr>
                <w:lang w:val="de-DE"/>
              </w:rPr>
              <w:t xml:space="preserve">1) </w:t>
            </w:r>
            <w:r w:rsidRPr="00CF706D">
              <w:rPr>
                <w:color w:val="000000"/>
                <w:shd w:val="clear" w:color="auto" w:fill="FFFFFF"/>
                <w:lang w:val="de-DE"/>
              </w:rPr>
              <w:t>Hochschulbildung in Deutschland ist heutzutage in den … eingebunden.</w:t>
            </w:r>
          </w:p>
          <w:p w:rsidR="00DD0641" w:rsidRPr="00CF706D" w:rsidRDefault="00DD0641" w:rsidP="00CF706D">
            <w:pPr>
              <w:ind w:firstLine="0"/>
              <w:rPr>
                <w:color w:val="000000"/>
                <w:shd w:val="clear" w:color="auto" w:fill="FFFFFF"/>
                <w:lang w:val="de-DE"/>
              </w:rPr>
            </w:pPr>
            <w:r w:rsidRPr="00CF706D">
              <w:rPr>
                <w:color w:val="000000"/>
                <w:shd w:val="clear" w:color="auto" w:fill="FFFFFF"/>
                <w:lang w:val="de-DE"/>
              </w:rPr>
              <w:t xml:space="preserve">a) Bologna-Prozess                         c) Berliner Prozess    </w:t>
            </w:r>
          </w:p>
          <w:p w:rsidR="00DD0641" w:rsidRPr="00CF706D" w:rsidRDefault="00DD0641" w:rsidP="00CF706D">
            <w:pPr>
              <w:ind w:firstLine="0"/>
              <w:rPr>
                <w:lang w:val="de-DE"/>
              </w:rPr>
            </w:pPr>
            <w:r w:rsidRPr="00CF706D">
              <w:rPr>
                <w:lang w:val="de-DE"/>
              </w:rPr>
              <w:t>b) Nürnberger Prozess                    d) Europäischen Prozess</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Wer bekommt Stipendien an den Universitäten Deutschlands?</w:t>
            </w:r>
          </w:p>
          <w:p w:rsidR="00DD0641" w:rsidRPr="00CF706D" w:rsidRDefault="00DD0641" w:rsidP="00CF706D">
            <w:pPr>
              <w:ind w:firstLine="0"/>
              <w:rPr>
                <w:lang w:val="de-DE"/>
              </w:rPr>
            </w:pPr>
            <w:r w:rsidRPr="00CF706D">
              <w:rPr>
                <w:lang w:val="de-DE"/>
              </w:rPr>
              <w:t>a) alle Studenten                                           c) besonders begabte Studenten</w:t>
            </w:r>
          </w:p>
          <w:p w:rsidR="00DD0641" w:rsidRPr="00CF706D" w:rsidRDefault="00DD0641" w:rsidP="00CF706D">
            <w:pPr>
              <w:ind w:firstLine="0"/>
              <w:rPr>
                <w:lang w:val="de-DE"/>
              </w:rPr>
            </w:pPr>
            <w:r w:rsidRPr="00CF706D">
              <w:rPr>
                <w:lang w:val="de-DE"/>
              </w:rPr>
              <w:t>b) ausländische Studenten                            d) niemand</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3) Die erste Universität Deutschlands wurde in … gegründet.</w:t>
            </w:r>
          </w:p>
          <w:p w:rsidR="00DD0641" w:rsidRPr="00CF706D" w:rsidRDefault="00DD0641" w:rsidP="00CF706D">
            <w:pPr>
              <w:ind w:firstLine="0"/>
              <w:rPr>
                <w:lang w:val="de-DE"/>
              </w:rPr>
            </w:pPr>
            <w:r w:rsidRPr="00CF706D">
              <w:rPr>
                <w:lang w:val="de-DE"/>
              </w:rPr>
              <w:t>a) Weimar         b) Heidelberg         c) Köln               d) Hannover</w:t>
            </w:r>
          </w:p>
          <w:p w:rsidR="00DD0641" w:rsidRPr="00842634" w:rsidRDefault="00DD0641" w:rsidP="00CF706D">
            <w:pPr>
              <w:ind w:firstLine="0"/>
              <w:rPr>
                <w:b/>
                <w:lang w:val="de-AT" w:eastAsia="en-US"/>
              </w:rPr>
            </w:pPr>
            <w:r w:rsidRPr="00CF706D">
              <w:rPr>
                <w:b/>
                <w:lang w:eastAsia="en-US"/>
              </w:rPr>
              <w:t>Страна</w:t>
            </w:r>
            <w:r w:rsidRPr="00842634">
              <w:rPr>
                <w:b/>
                <w:lang w:val="de-AT" w:eastAsia="en-US"/>
              </w:rPr>
              <w:t xml:space="preserve">, </w:t>
            </w:r>
            <w:r w:rsidRPr="00CF706D">
              <w:rPr>
                <w:b/>
                <w:lang w:eastAsia="en-US"/>
              </w:rPr>
              <w:t>где</w:t>
            </w:r>
            <w:r w:rsidRPr="00842634">
              <w:rPr>
                <w:b/>
                <w:lang w:val="de-AT" w:eastAsia="en-US"/>
              </w:rPr>
              <w:t xml:space="preserve"> </w:t>
            </w:r>
            <w:r w:rsidRPr="00CF706D">
              <w:rPr>
                <w:b/>
                <w:lang w:eastAsia="en-US"/>
              </w:rPr>
              <w:t>я</w:t>
            </w:r>
            <w:r w:rsidRPr="00842634">
              <w:rPr>
                <w:b/>
                <w:lang w:val="de-AT" w:eastAsia="en-US"/>
              </w:rPr>
              <w:t xml:space="preserve"> </w:t>
            </w:r>
            <w:r w:rsidRPr="00CF706D">
              <w:rPr>
                <w:b/>
                <w:lang w:eastAsia="en-US"/>
              </w:rPr>
              <w:t>живу</w:t>
            </w:r>
          </w:p>
          <w:p w:rsidR="00DD0641" w:rsidRPr="00CF706D" w:rsidRDefault="00DD0641" w:rsidP="00CF706D">
            <w:pPr>
              <w:ind w:firstLine="0"/>
              <w:rPr>
                <w:lang w:val="de-DE"/>
              </w:rPr>
            </w:pPr>
            <w:r w:rsidRPr="00CF706D">
              <w:rPr>
                <w:lang w:val="de-DE"/>
              </w:rPr>
              <w:t>1) Deutschland besteht aus … Bundesländern.</w:t>
            </w:r>
          </w:p>
          <w:p w:rsidR="00DD0641" w:rsidRPr="00CF706D" w:rsidRDefault="00DD0641" w:rsidP="00CF706D">
            <w:pPr>
              <w:ind w:firstLine="0"/>
              <w:rPr>
                <w:lang w:val="de-DE"/>
              </w:rPr>
            </w:pPr>
            <w:r w:rsidRPr="00CF706D">
              <w:rPr>
                <w:lang w:val="de-DE"/>
              </w:rPr>
              <w:t>a) 14</w:t>
            </w:r>
            <w:r w:rsidRPr="00CF706D">
              <w:rPr>
                <w:lang w:val="de-DE"/>
              </w:rPr>
              <w:tab/>
            </w:r>
            <w:r w:rsidRPr="00CF706D">
              <w:rPr>
                <w:lang w:val="de-DE"/>
              </w:rPr>
              <w:tab/>
              <w:t>b) 16</w:t>
            </w:r>
            <w:r w:rsidRPr="00CF706D">
              <w:rPr>
                <w:lang w:val="de-DE"/>
              </w:rPr>
              <w:tab/>
            </w:r>
            <w:r w:rsidRPr="00CF706D">
              <w:rPr>
                <w:lang w:val="de-DE"/>
              </w:rPr>
              <w:tab/>
              <w:t>c) 12</w:t>
            </w:r>
            <w:r w:rsidRPr="00CF706D">
              <w:rPr>
                <w:lang w:val="de-DE"/>
              </w:rPr>
              <w:tab/>
            </w:r>
            <w:r w:rsidRPr="00CF706D">
              <w:rPr>
                <w:lang w:val="de-DE"/>
              </w:rPr>
              <w:tab/>
              <w:t>d) 10</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Im Norden wird Deutschland durch … begrenzt.</w:t>
            </w:r>
          </w:p>
          <w:p w:rsidR="00DD0641" w:rsidRPr="00CF706D" w:rsidRDefault="00DD0641" w:rsidP="00CF706D">
            <w:pPr>
              <w:ind w:firstLine="0"/>
              <w:rPr>
                <w:lang w:val="de-DE"/>
              </w:rPr>
            </w:pPr>
            <w:r w:rsidRPr="00CF706D">
              <w:rPr>
                <w:lang w:val="de-DE"/>
              </w:rPr>
              <w:t>a) die Ostsee</w:t>
            </w:r>
            <w:r w:rsidRPr="00CF706D">
              <w:rPr>
                <w:lang w:val="de-DE"/>
              </w:rPr>
              <w:tab/>
            </w:r>
            <w:r w:rsidRPr="00CF706D">
              <w:rPr>
                <w:lang w:val="de-DE"/>
              </w:rPr>
              <w:tab/>
              <w:t>b) den Bodensee</w:t>
            </w:r>
          </w:p>
          <w:p w:rsidR="00DD0641" w:rsidRPr="00CF706D" w:rsidRDefault="00DD0641" w:rsidP="00CF706D">
            <w:pPr>
              <w:ind w:firstLine="0"/>
              <w:rPr>
                <w:lang w:val="de-DE"/>
              </w:rPr>
            </w:pPr>
            <w:r w:rsidRPr="00CF706D">
              <w:rPr>
                <w:lang w:val="de-DE"/>
              </w:rPr>
              <w:t>c) Frankreich</w:t>
            </w:r>
            <w:r w:rsidRPr="00CF706D">
              <w:rPr>
                <w:lang w:val="de-DE"/>
              </w:rPr>
              <w:tab/>
            </w:r>
            <w:r w:rsidRPr="00CF706D">
              <w:rPr>
                <w:lang w:val="de-DE"/>
              </w:rPr>
              <w:tab/>
              <w:t>d) Polen</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3)  Der  gesetzgebende Organ Deutschlands heißt … .</w:t>
            </w:r>
          </w:p>
          <w:p w:rsidR="00DD0641" w:rsidRPr="00CF706D" w:rsidRDefault="00DD0641" w:rsidP="00CF706D">
            <w:pPr>
              <w:ind w:firstLine="0"/>
              <w:rPr>
                <w:lang w:val="de-DE"/>
              </w:rPr>
            </w:pPr>
            <w:r w:rsidRPr="00CF706D">
              <w:rPr>
                <w:lang w:val="de-DE"/>
              </w:rPr>
              <w:t>a) Bundestag                              b) Regierung</w:t>
            </w:r>
          </w:p>
          <w:p w:rsidR="00DD0641" w:rsidRPr="00CF706D" w:rsidRDefault="00DD0641" w:rsidP="00CF706D">
            <w:pPr>
              <w:ind w:firstLine="0"/>
              <w:rPr>
                <w:lang w:val="de-DE"/>
              </w:rPr>
            </w:pPr>
            <w:r w:rsidRPr="00CF706D">
              <w:rPr>
                <w:lang w:val="de-DE"/>
              </w:rPr>
              <w:t>c) Der Kurfürst                          d) Landtag</w:t>
            </w:r>
          </w:p>
          <w:p w:rsidR="00DD0641" w:rsidRPr="00842634" w:rsidRDefault="00DD0641" w:rsidP="00CF706D">
            <w:pPr>
              <w:ind w:firstLine="0"/>
              <w:rPr>
                <w:b/>
                <w:lang w:val="de-AT" w:eastAsia="en-US"/>
              </w:rPr>
            </w:pPr>
            <w:r w:rsidRPr="00CF706D">
              <w:rPr>
                <w:b/>
                <w:lang w:eastAsia="en-US"/>
              </w:rPr>
              <w:t>Страны</w:t>
            </w:r>
            <w:r w:rsidRPr="00842634">
              <w:rPr>
                <w:b/>
                <w:lang w:val="de-AT" w:eastAsia="en-US"/>
              </w:rPr>
              <w:t xml:space="preserve"> </w:t>
            </w:r>
            <w:r w:rsidRPr="00CF706D">
              <w:rPr>
                <w:b/>
                <w:lang w:eastAsia="en-US"/>
              </w:rPr>
              <w:t>изучаемого</w:t>
            </w:r>
            <w:r w:rsidRPr="00842634">
              <w:rPr>
                <w:b/>
                <w:lang w:val="de-AT" w:eastAsia="en-US"/>
              </w:rPr>
              <w:t xml:space="preserve"> </w:t>
            </w:r>
            <w:r w:rsidRPr="00CF706D">
              <w:rPr>
                <w:b/>
                <w:lang w:eastAsia="en-US"/>
              </w:rPr>
              <w:t>языка</w:t>
            </w:r>
          </w:p>
          <w:p w:rsidR="00DD0641" w:rsidRPr="00CF706D" w:rsidRDefault="00DD0641" w:rsidP="00CF706D">
            <w:pPr>
              <w:ind w:firstLine="0"/>
              <w:rPr>
                <w:lang w:val="de-DE"/>
              </w:rPr>
            </w:pPr>
            <w:r w:rsidRPr="00CF706D">
              <w:rPr>
                <w:lang w:val="de-DE"/>
              </w:rPr>
              <w:t>1) Die Deutschen feiern Weinachten am ….</w:t>
            </w:r>
          </w:p>
          <w:p w:rsidR="00DD0641" w:rsidRPr="00CF706D" w:rsidRDefault="00DD0641" w:rsidP="00CF706D">
            <w:pPr>
              <w:ind w:firstLine="0"/>
              <w:rPr>
                <w:lang w:val="de-DE"/>
              </w:rPr>
            </w:pPr>
            <w:r w:rsidRPr="00CF706D">
              <w:rPr>
                <w:lang w:val="de-DE"/>
              </w:rPr>
              <w:t>a) 21. Dezember       b) 24. Dezember         c) 31. Dezember       d) 7. Januar</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Das Bild „Selbstbildnis im Pelzrock“ von … befindet sich in der Alten Pinakothek in München.</w:t>
            </w:r>
          </w:p>
          <w:p w:rsidR="00DD0641" w:rsidRPr="00CF706D" w:rsidRDefault="00DD0641" w:rsidP="00CF706D">
            <w:pPr>
              <w:ind w:firstLine="0"/>
              <w:rPr>
                <w:lang w:val="de-DE"/>
              </w:rPr>
            </w:pPr>
            <w:r w:rsidRPr="00CF706D">
              <w:rPr>
                <w:lang w:val="de-DE"/>
              </w:rPr>
              <w:t>a) Brecht                  b) Cranach           c) Hundertwasser     d) Dürer</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 xml:space="preserve">3) Für die Germanen war … ein heiliger Baum. </w:t>
            </w:r>
          </w:p>
          <w:p w:rsidR="00DD0641" w:rsidRPr="00CF706D" w:rsidRDefault="00DD0641" w:rsidP="00CF706D">
            <w:pPr>
              <w:ind w:firstLine="0"/>
              <w:rPr>
                <w:lang w:val="de-DE"/>
              </w:rPr>
            </w:pPr>
            <w:r w:rsidRPr="00CF706D">
              <w:rPr>
                <w:lang w:val="de-DE"/>
              </w:rPr>
              <w:t>a) die Kirsche           b) die Espe         c) die Linde               d) die Birne</w:t>
            </w:r>
          </w:p>
          <w:p w:rsidR="00DD0641" w:rsidRPr="00CF706D" w:rsidRDefault="00DD0641" w:rsidP="00CF706D">
            <w:pPr>
              <w:ind w:firstLine="0"/>
              <w:rPr>
                <w:b/>
                <w:lang w:val="de-DE" w:eastAsia="en-US"/>
              </w:rPr>
            </w:pPr>
          </w:p>
          <w:p w:rsidR="00DD0641" w:rsidRPr="00CF706D" w:rsidRDefault="00DD0641" w:rsidP="00CF706D">
            <w:pPr>
              <w:ind w:firstLine="0"/>
              <w:rPr>
                <w:b/>
                <w:lang w:eastAsia="en-US"/>
              </w:rPr>
            </w:pPr>
            <w:r w:rsidRPr="00CF706D">
              <w:rPr>
                <w:b/>
                <w:lang w:eastAsia="en-US"/>
              </w:rPr>
              <w:t>Оценочные средства для экзамена (2 курс)</w:t>
            </w:r>
          </w:p>
          <w:p w:rsidR="00DD0641" w:rsidRPr="00CF706D" w:rsidRDefault="00DD0641" w:rsidP="00CF706D">
            <w:pPr>
              <w:ind w:firstLine="0"/>
              <w:rPr>
                <w:lang w:eastAsia="en-US"/>
              </w:rPr>
            </w:pPr>
            <w:r w:rsidRPr="00CF706D">
              <w:rPr>
                <w:lang w:eastAsia="en-US"/>
              </w:rPr>
              <w:t>1.Выполните лексико-грамматические задания к тексту</w:t>
            </w:r>
          </w:p>
          <w:p w:rsidR="00DD0641" w:rsidRPr="00CF706D" w:rsidRDefault="00DD0641" w:rsidP="00CF706D">
            <w:pPr>
              <w:ind w:firstLine="0"/>
              <w:contextualSpacing/>
              <w:rPr>
                <w:lang w:eastAsia="en-US"/>
              </w:rPr>
            </w:pPr>
          </w:p>
          <w:p w:rsidR="00DD0641" w:rsidRPr="00CF706D" w:rsidRDefault="00DD0641" w:rsidP="00CF706D">
            <w:pPr>
              <w:suppressAutoHyphens/>
              <w:spacing w:line="256" w:lineRule="auto"/>
              <w:ind w:firstLine="0"/>
              <w:jc w:val="center"/>
              <w:rPr>
                <w:b/>
                <w:bCs/>
                <w:lang w:val="de-DE" w:eastAsia="ar-SA"/>
              </w:rPr>
            </w:pPr>
            <w:r w:rsidRPr="00CF706D">
              <w:rPr>
                <w:b/>
                <w:bCs/>
                <w:lang w:val="de-DE" w:eastAsia="ar-SA"/>
              </w:rPr>
              <w:t>Arbeitspraktika in Europa</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 xml:space="preserve">1. Wer mehr wissen will, dem steht zum Beispiel in der Europäischen Union (EU) das Programm „Leonardo da Vinci“ (früher Petra </w:t>
            </w:r>
            <w:r w:rsidRPr="00CF706D">
              <w:rPr>
                <w:rFonts w:eastAsia="SimSun"/>
                <w:bCs/>
                <w:kern w:val="2"/>
                <w:szCs w:val="16"/>
                <w:lang w:val="de-DE" w:eastAsia="hi-IN" w:bidi="hi-IN"/>
              </w:rPr>
              <w:t xml:space="preserve">II) </w:t>
            </w:r>
            <w:r w:rsidRPr="00CF706D">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D0641" w:rsidRPr="00CF706D" w:rsidRDefault="00DD0641" w:rsidP="00CF706D">
            <w:pPr>
              <w:suppressAutoHyphens/>
              <w:spacing w:line="256" w:lineRule="auto"/>
              <w:ind w:firstLine="0"/>
              <w:rPr>
                <w:bCs/>
                <w:kern w:val="2"/>
                <w:szCs w:val="16"/>
                <w:lang w:val="de-DE" w:eastAsia="hi-IN" w:bidi="hi-IN"/>
              </w:rPr>
            </w:pPr>
            <w:r w:rsidRPr="00CF706D">
              <w:rPr>
                <w:rFonts w:eastAsia="SimSun"/>
                <w:kern w:val="2"/>
                <w:szCs w:val="20"/>
                <w:lang w:val="de-DE" w:eastAsia="hi-IN" w:bidi="hi-IN"/>
              </w:rPr>
              <w:t>3. „Man lernt ohne große Anstrengung eine Fremdsprache im</w:t>
            </w:r>
            <w:r w:rsidRPr="00CF706D">
              <w:rPr>
                <w:rFonts w:eastAsia="SimSun"/>
                <w:spacing w:val="20"/>
                <w:kern w:val="2"/>
                <w:szCs w:val="10"/>
                <w:lang w:val="de-DE" w:eastAsia="hi-IN" w:bidi="hi-IN"/>
              </w:rPr>
              <w:t xml:space="preserve"> </w:t>
            </w:r>
            <w:r w:rsidRPr="00CF706D">
              <w:rPr>
                <w:rFonts w:eastAsia="SimSun"/>
                <w:kern w:val="2"/>
                <w:szCs w:val="20"/>
                <w:lang w:val="de-DE" w:eastAsia="hi-IN" w:bidi="hi-IN"/>
              </w:rPr>
              <w:t xml:space="preserve">Kontakt mit den Berufskollegen, man bildet sich in seinem </w:t>
            </w:r>
            <w:r w:rsidRPr="00CF706D">
              <w:rPr>
                <w:rFonts w:eastAsia="SimSun"/>
                <w:bCs/>
                <w:kern w:val="2"/>
                <w:szCs w:val="14"/>
                <w:lang w:val="de-DE" w:eastAsia="hi-IN" w:bidi="hi-IN"/>
              </w:rPr>
              <w:t xml:space="preserve">Beruf </w:t>
            </w:r>
            <w:r w:rsidRPr="00CF706D">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F706D">
              <w:rPr>
                <w:bCs/>
                <w:kern w:val="2"/>
                <w:szCs w:val="16"/>
                <w:lang w:val="de-DE" w:eastAsia="hi-IN" w:bidi="hi-IN"/>
              </w:rPr>
              <w:t>II“.</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4. Für das berufliche Fortkommen ist das Auslandspraktikum natürlich auch gut. Wenn Europa noch mehr zusammenwächst, werden Arbeit</w:t>
            </w:r>
            <w:r w:rsidRPr="00CF706D">
              <w:rPr>
                <w:rFonts w:eastAsia="SimSun"/>
                <w:kern w:val="2"/>
                <w:szCs w:val="20"/>
                <w:lang w:val="de-DE" w:eastAsia="hi-IN" w:bidi="hi-IN"/>
              </w:rPr>
              <w:softHyphen/>
              <w:t>nehmer mit Fremdsprachen- und Auslandserfahrungen am schnellsten guten Stellen finden.</w:t>
            </w:r>
          </w:p>
          <w:p w:rsidR="00DD0641" w:rsidRPr="00CF706D" w:rsidRDefault="00DD0641" w:rsidP="00CF706D">
            <w:pPr>
              <w:suppressAutoHyphens/>
              <w:spacing w:line="256" w:lineRule="auto"/>
              <w:ind w:firstLine="0"/>
              <w:rPr>
                <w:rFonts w:ascii="Arial" w:eastAsia="SimSun" w:hAnsi="Arial" w:cs="Mangal"/>
                <w:kern w:val="2"/>
                <w:sz w:val="20"/>
                <w:lang w:val="de-DE" w:eastAsia="hi-IN" w:bidi="hi-IN"/>
              </w:rPr>
            </w:pPr>
          </w:p>
          <w:p w:rsidR="00DD0641" w:rsidRPr="00CF706D" w:rsidRDefault="00DD0641" w:rsidP="00CF706D">
            <w:pPr>
              <w:suppressAutoHyphens/>
              <w:spacing w:line="256" w:lineRule="auto"/>
              <w:ind w:firstLine="0"/>
            </w:pPr>
            <w:r w:rsidRPr="00CF706D">
              <w:rPr>
                <w:rFonts w:eastAsia="SimSun"/>
                <w:b/>
                <w:i/>
                <w:kern w:val="2"/>
                <w:lang w:eastAsia="hi-IN" w:bidi="hi-IN"/>
              </w:rPr>
              <w:t>2</w:t>
            </w:r>
            <w:r w:rsidRPr="00CF706D">
              <w:rPr>
                <w:b/>
                <w:bCs/>
                <w:i/>
                <w:iCs/>
                <w:kern w:val="2"/>
                <w:lang w:eastAsia="hi-IN" w:bidi="hi-IN"/>
              </w:rPr>
              <w:t>. Определите, какое утверждение соответствует содержанию текста.</w:t>
            </w:r>
          </w:p>
          <w:p w:rsidR="00DD0641" w:rsidRPr="00CF706D" w:rsidRDefault="00DD0641" w:rsidP="00CF706D">
            <w:pPr>
              <w:suppressAutoHyphens/>
              <w:spacing w:line="256" w:lineRule="auto"/>
              <w:ind w:firstLine="0"/>
              <w:rPr>
                <w:rFonts w:eastAsia="SimSun"/>
                <w:i/>
                <w:kern w:val="2"/>
                <w:szCs w:val="20"/>
                <w:lang w:val="de-DE" w:eastAsia="hi-IN" w:bidi="hi-IN"/>
              </w:rPr>
            </w:pPr>
            <w:r w:rsidRPr="00CF706D">
              <w:rPr>
                <w:kern w:val="2"/>
                <w:lang w:val="de-DE" w:eastAsia="hi-IN" w:bidi="hi-IN"/>
              </w:rPr>
              <w:t xml:space="preserve">a) </w:t>
            </w:r>
            <w:r w:rsidRPr="00CF706D">
              <w:rPr>
                <w:rFonts w:eastAsia="SimSun"/>
                <w:i/>
                <w:kern w:val="2"/>
                <w:szCs w:val="20"/>
                <w:lang w:val="de-DE" w:eastAsia="hi-IN" w:bidi="hi-IN"/>
              </w:rPr>
              <w:t>Für das berufliche Fortkommen ist das Auslandspraktikum natürlich auch gut.</w:t>
            </w:r>
          </w:p>
          <w:p w:rsidR="00DD0641" w:rsidRPr="00CF706D" w:rsidRDefault="00DD0641" w:rsidP="00CF706D">
            <w:pPr>
              <w:suppressAutoHyphens/>
              <w:spacing w:line="256" w:lineRule="auto"/>
              <w:ind w:firstLine="0"/>
              <w:rPr>
                <w:rFonts w:ascii="Arial" w:eastAsia="SimSun" w:hAnsi="Arial" w:cs="Mangal"/>
                <w:kern w:val="2"/>
                <w:sz w:val="20"/>
                <w:lang w:val="de-DE" w:eastAsia="hi-IN" w:bidi="hi-IN"/>
              </w:rPr>
            </w:pPr>
            <w:r w:rsidRPr="00CF706D">
              <w:rPr>
                <w:kern w:val="2"/>
                <w:lang w:val="de-DE" w:eastAsia="hi-IN" w:bidi="hi-IN"/>
              </w:rPr>
              <w:t xml:space="preserve">b) </w:t>
            </w:r>
            <w:r w:rsidRPr="00CF706D">
              <w:rPr>
                <w:rFonts w:eastAsia="SimSun"/>
                <w:i/>
                <w:kern w:val="2"/>
                <w:szCs w:val="20"/>
                <w:lang w:val="de-DE" w:eastAsia="hi-IN" w:bidi="hi-IN"/>
              </w:rPr>
              <w:t>Im Ausland kann man sich gut erholen</w:t>
            </w:r>
            <w:r w:rsidRPr="00CF706D">
              <w:rPr>
                <w:rFonts w:eastAsia="SimSun"/>
                <w:i/>
                <w:kern w:val="2"/>
                <w:lang w:val="de-DE" w:eastAsia="hi-IN" w:bidi="hi-IN"/>
              </w:rPr>
              <w:t>.</w:t>
            </w:r>
          </w:p>
          <w:p w:rsidR="00DD0641" w:rsidRPr="00CF706D" w:rsidRDefault="00DD0641" w:rsidP="00CF706D">
            <w:pPr>
              <w:tabs>
                <w:tab w:val="num" w:pos="720"/>
              </w:tabs>
              <w:suppressAutoHyphens/>
              <w:spacing w:line="256" w:lineRule="auto"/>
              <w:ind w:firstLine="0"/>
              <w:rPr>
                <w:kern w:val="2"/>
                <w:lang w:val="de-DE" w:eastAsia="hi-IN" w:bidi="hi-IN"/>
              </w:rPr>
            </w:pPr>
            <w:r w:rsidRPr="00CF706D">
              <w:rPr>
                <w:kern w:val="2"/>
                <w:lang w:val="de-DE" w:eastAsia="hi-IN" w:bidi="hi-IN"/>
              </w:rPr>
              <w:t xml:space="preserve">c) </w:t>
            </w:r>
            <w:r w:rsidRPr="00CF706D">
              <w:rPr>
                <w:rFonts w:eastAsia="SimSun"/>
                <w:i/>
                <w:kern w:val="2"/>
                <w:szCs w:val="20"/>
                <w:lang w:val="de-DE" w:eastAsia="hi-IN" w:bidi="hi-IN"/>
              </w:rPr>
              <w:t>Junge Arbeitnehmer lernen ohne große Anstrengung eine Fremdsprache im</w:t>
            </w:r>
            <w:r w:rsidRPr="00CF706D">
              <w:rPr>
                <w:rFonts w:eastAsia="SimSun"/>
                <w:i/>
                <w:spacing w:val="20"/>
                <w:kern w:val="2"/>
                <w:szCs w:val="10"/>
                <w:lang w:val="de-DE" w:eastAsia="hi-IN" w:bidi="hi-IN"/>
              </w:rPr>
              <w:t xml:space="preserve"> </w:t>
            </w:r>
            <w:r w:rsidRPr="00CF706D">
              <w:rPr>
                <w:rFonts w:eastAsia="SimSun"/>
                <w:i/>
                <w:kern w:val="2"/>
                <w:szCs w:val="20"/>
                <w:lang w:val="de-DE" w:eastAsia="hi-IN" w:bidi="hi-IN"/>
              </w:rPr>
              <w:t>Kontakt mit den Berufskollegen</w:t>
            </w:r>
            <w:r w:rsidRPr="00CF706D">
              <w:rPr>
                <w:kern w:val="2"/>
                <w:lang w:val="de-DE" w:eastAsia="hi-IN" w:bidi="hi-IN"/>
              </w:rPr>
              <w:t xml:space="preserve"> </w:t>
            </w:r>
          </w:p>
          <w:p w:rsidR="00DD0641" w:rsidRPr="00CF706D" w:rsidRDefault="00DD0641" w:rsidP="00CF706D">
            <w:pPr>
              <w:tabs>
                <w:tab w:val="num" w:pos="720"/>
              </w:tabs>
              <w:suppressAutoHyphens/>
              <w:spacing w:line="256" w:lineRule="auto"/>
              <w:ind w:firstLine="0"/>
              <w:rPr>
                <w:kern w:val="2"/>
                <w:lang w:val="de-DE" w:eastAsia="hi-IN" w:bidi="hi-IN"/>
              </w:rPr>
            </w:pPr>
            <w:r w:rsidRPr="00CF706D">
              <w:rPr>
                <w:kern w:val="2"/>
                <w:lang w:val="de-DE" w:eastAsia="hi-IN" w:bidi="hi-IN"/>
              </w:rPr>
              <w:t xml:space="preserve">d) </w:t>
            </w:r>
            <w:r w:rsidRPr="00CF706D">
              <w:rPr>
                <w:rFonts w:eastAsia="SimSun"/>
                <w:i/>
                <w:kern w:val="2"/>
                <w:szCs w:val="20"/>
                <w:lang w:val="de-DE" w:eastAsia="hi-IN" w:bidi="hi-IN"/>
              </w:rPr>
              <w:t>Im Programm „Leonardo da Vinci“ geht es um die Berufsbildung Jugendlicher in Europa</w:t>
            </w:r>
            <w:r w:rsidRPr="00CF706D">
              <w:rPr>
                <w:rFonts w:eastAsia="SimSun"/>
                <w:b/>
                <w:i/>
                <w:kern w:val="2"/>
                <w:szCs w:val="20"/>
                <w:lang w:val="de-DE" w:eastAsia="hi-IN" w:bidi="hi-IN"/>
              </w:rPr>
              <w:t>.</w:t>
            </w:r>
          </w:p>
          <w:p w:rsidR="00DD0641" w:rsidRPr="00CF706D" w:rsidRDefault="00DD0641" w:rsidP="00CF706D">
            <w:pPr>
              <w:suppressAutoHyphens/>
              <w:spacing w:line="256" w:lineRule="auto"/>
              <w:ind w:firstLine="0"/>
              <w:rPr>
                <w:kern w:val="2"/>
                <w:lang w:val="de-DE" w:eastAsia="hi-IN" w:bidi="hi-IN"/>
              </w:rPr>
            </w:pPr>
            <w:r w:rsidRPr="00CF706D">
              <w:rPr>
                <w:b/>
                <w:bCs/>
                <w:i/>
                <w:iCs/>
                <w:kern w:val="2"/>
                <w:lang w:eastAsia="hi-IN" w:bidi="hi-IN"/>
              </w:rPr>
              <w:t>3. Завершите утверждение согласно содержанию текста.</w:t>
            </w:r>
            <w:r w:rsidRPr="00CF706D">
              <w:rPr>
                <w:b/>
                <w:bCs/>
                <w:i/>
                <w:iCs/>
                <w:kern w:val="2"/>
                <w:lang w:eastAsia="hi-IN" w:bidi="hi-IN"/>
              </w:rPr>
              <w:br/>
            </w:r>
            <w:r w:rsidRPr="00CF706D">
              <w:rPr>
                <w:rFonts w:eastAsia="SimSun"/>
                <w:kern w:val="2"/>
                <w:szCs w:val="20"/>
                <w:lang w:val="de-DE" w:eastAsia="hi-IN" w:bidi="hi-IN"/>
              </w:rPr>
              <w:t>Die Teilnahme soll mehrere Wochen dauern und …</w:t>
            </w:r>
          </w:p>
          <w:p w:rsidR="00DD0641" w:rsidRPr="00842634" w:rsidRDefault="00DD0641" w:rsidP="00CF706D">
            <w:pPr>
              <w:suppressAutoHyphens/>
              <w:spacing w:line="256" w:lineRule="auto"/>
              <w:ind w:firstLine="0"/>
              <w:rPr>
                <w:kern w:val="2"/>
                <w:lang w:val="de-AT" w:eastAsia="hi-IN" w:bidi="hi-IN"/>
              </w:rPr>
            </w:pPr>
            <w:r w:rsidRPr="00CF706D">
              <w:rPr>
                <w:kern w:val="2"/>
                <w:lang w:eastAsia="hi-IN" w:bidi="hi-IN"/>
              </w:rPr>
              <w:t>Варианты</w:t>
            </w:r>
            <w:r w:rsidRPr="00842634">
              <w:rPr>
                <w:kern w:val="2"/>
                <w:lang w:val="de-AT" w:eastAsia="hi-IN" w:bidi="hi-IN"/>
              </w:rPr>
              <w:t xml:space="preserve"> </w:t>
            </w:r>
            <w:r w:rsidRPr="00CF706D">
              <w:rPr>
                <w:kern w:val="2"/>
                <w:lang w:eastAsia="hi-IN" w:bidi="hi-IN"/>
              </w:rPr>
              <w:t>ответов</w:t>
            </w:r>
            <w:r w:rsidRPr="00842634">
              <w:rPr>
                <w:kern w:val="2"/>
                <w:lang w:val="de-AT" w:eastAsia="hi-IN" w:bidi="hi-IN"/>
              </w:rPr>
              <w:t xml:space="preserve">: </w:t>
            </w:r>
          </w:p>
          <w:p w:rsidR="00DD0641" w:rsidRPr="00CF706D" w:rsidRDefault="00DD0641" w:rsidP="00CF706D">
            <w:pPr>
              <w:tabs>
                <w:tab w:val="num" w:pos="720"/>
              </w:tabs>
              <w:suppressAutoHyphens/>
              <w:spacing w:line="256" w:lineRule="auto"/>
              <w:ind w:firstLine="0"/>
              <w:rPr>
                <w:kern w:val="2"/>
                <w:lang w:val="de-DE" w:eastAsia="hi-IN" w:bidi="hi-IN"/>
              </w:rPr>
            </w:pPr>
            <w:r w:rsidRPr="00CF706D">
              <w:rPr>
                <w:kern w:val="2"/>
                <w:lang w:val="de-DE" w:eastAsia="hi-IN" w:bidi="hi-IN"/>
              </w:rPr>
              <w:t xml:space="preserve">a) </w:t>
            </w:r>
            <w:r w:rsidRPr="00CF706D">
              <w:rPr>
                <w:rFonts w:eastAsia="SimSun"/>
                <w:kern w:val="2"/>
                <w:szCs w:val="20"/>
                <w:lang w:val="de-DE" w:eastAsia="hi-IN" w:bidi="hi-IN"/>
              </w:rPr>
              <w:t xml:space="preserve">bildet sich in seinem </w:t>
            </w:r>
            <w:r w:rsidRPr="00CF706D">
              <w:rPr>
                <w:rFonts w:eastAsia="SimSun"/>
                <w:bCs/>
                <w:kern w:val="2"/>
                <w:szCs w:val="14"/>
                <w:lang w:val="de-DE" w:eastAsia="hi-IN" w:bidi="hi-IN"/>
              </w:rPr>
              <w:t xml:space="preserve">Beruf </w:t>
            </w:r>
            <w:r w:rsidRPr="00CF706D">
              <w:rPr>
                <w:rFonts w:eastAsia="SimSun"/>
                <w:kern w:val="2"/>
                <w:szCs w:val="20"/>
                <w:lang w:val="de-DE" w:eastAsia="hi-IN" w:bidi="hi-IN"/>
              </w:rPr>
              <w:t>weiter und erfährt gleichzeitig viel über eine andere Kultur.</w:t>
            </w:r>
          </w:p>
          <w:p w:rsidR="00DD0641" w:rsidRPr="00CF706D" w:rsidRDefault="00DD0641" w:rsidP="00CF706D">
            <w:pPr>
              <w:tabs>
                <w:tab w:val="num" w:pos="720"/>
              </w:tabs>
              <w:suppressAutoHyphens/>
              <w:spacing w:line="256" w:lineRule="auto"/>
              <w:ind w:firstLine="0"/>
              <w:rPr>
                <w:kern w:val="2"/>
                <w:lang w:val="de-DE" w:eastAsia="hi-IN" w:bidi="hi-IN"/>
              </w:rPr>
            </w:pPr>
            <w:r w:rsidRPr="00CF706D">
              <w:rPr>
                <w:kern w:val="2"/>
                <w:lang w:val="de-DE" w:eastAsia="hi-IN" w:bidi="hi-IN"/>
              </w:rPr>
              <w:t xml:space="preserve">b) </w:t>
            </w:r>
            <w:r w:rsidRPr="00CF706D">
              <w:rPr>
                <w:rFonts w:eastAsia="SimSun"/>
                <w:kern w:val="2"/>
                <w:szCs w:val="20"/>
                <w:lang w:val="de-DE" w:eastAsia="hi-IN" w:bidi="hi-IN"/>
              </w:rPr>
              <w:t>kritischer mit sich selbst und den eigenen Vorerfahrungen umzugehen“.</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kern w:val="2"/>
                <w:lang w:val="de-DE" w:eastAsia="hi-IN" w:bidi="hi-IN"/>
              </w:rPr>
              <w:t xml:space="preserve">c) </w:t>
            </w:r>
            <w:r w:rsidRPr="00CF706D">
              <w:rPr>
                <w:rFonts w:eastAsia="SimSun"/>
                <w:kern w:val="2"/>
                <w:szCs w:val="20"/>
                <w:lang w:val="de-DE" w:eastAsia="hi-IN" w:bidi="hi-IN"/>
              </w:rPr>
              <w:t>am Ende des Aufenthaltes einen qualifizierten Abschluss ermöglichen.</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kern w:val="2"/>
                <w:lang w:val="de-DE" w:eastAsia="hi-IN" w:bidi="hi-IN"/>
              </w:rPr>
              <w:t xml:space="preserve">d) </w:t>
            </w:r>
            <w:r w:rsidRPr="00CF706D">
              <w:rPr>
                <w:rFonts w:eastAsia="SimSun"/>
                <w:kern w:val="2"/>
                <w:szCs w:val="20"/>
                <w:lang w:val="de-DE" w:eastAsia="hi-IN" w:bidi="hi-IN"/>
              </w:rPr>
              <w:t>mit Fremdsprachen- und Auslandserfahrungen am schnellsten guten Stellen finden.</w:t>
            </w:r>
          </w:p>
          <w:p w:rsidR="00DD0641" w:rsidRPr="00CF706D" w:rsidRDefault="00DD0641" w:rsidP="00CF706D">
            <w:pPr>
              <w:suppressAutoHyphens/>
              <w:spacing w:line="256" w:lineRule="auto"/>
              <w:ind w:firstLine="0"/>
              <w:rPr>
                <w:rFonts w:eastAsia="SimSun"/>
                <w:b/>
                <w:i/>
                <w:kern w:val="2"/>
                <w:szCs w:val="20"/>
                <w:lang w:val="de-DE" w:eastAsia="hi-IN" w:bidi="hi-IN"/>
              </w:rPr>
            </w:pPr>
            <w:r w:rsidRPr="00CF706D">
              <w:rPr>
                <w:kern w:val="2"/>
                <w:lang w:val="de-DE" w:eastAsia="hi-IN" w:bidi="hi-IN"/>
              </w:rPr>
              <w:t xml:space="preserve">4. </w:t>
            </w:r>
            <w:r w:rsidRPr="00CF706D">
              <w:rPr>
                <w:b/>
                <w:i/>
                <w:kern w:val="2"/>
                <w:lang w:eastAsia="hi-IN" w:bidi="hi-IN"/>
              </w:rPr>
              <w:t>Дайте</w:t>
            </w:r>
            <w:r w:rsidRPr="00CF706D">
              <w:rPr>
                <w:b/>
                <w:i/>
                <w:kern w:val="2"/>
                <w:lang w:val="de-DE" w:eastAsia="hi-IN" w:bidi="hi-IN"/>
              </w:rPr>
              <w:t xml:space="preserve"> </w:t>
            </w:r>
            <w:r w:rsidRPr="00CF706D">
              <w:rPr>
                <w:b/>
                <w:i/>
                <w:kern w:val="2"/>
                <w:lang w:eastAsia="hi-IN" w:bidi="hi-IN"/>
              </w:rPr>
              <w:t>аргументированный</w:t>
            </w:r>
            <w:r w:rsidRPr="00CF706D">
              <w:rPr>
                <w:b/>
                <w:i/>
                <w:kern w:val="2"/>
                <w:lang w:val="de-DE" w:eastAsia="hi-IN" w:bidi="hi-IN"/>
              </w:rPr>
              <w:t xml:space="preserve"> </w:t>
            </w:r>
            <w:r w:rsidRPr="00CF706D">
              <w:rPr>
                <w:b/>
                <w:i/>
                <w:kern w:val="2"/>
                <w:lang w:eastAsia="hi-IN" w:bidi="hi-IN"/>
              </w:rPr>
              <w:t>ответ</w:t>
            </w:r>
            <w:r w:rsidRPr="00CF706D">
              <w:rPr>
                <w:b/>
                <w:bCs/>
                <w:i/>
                <w:iCs/>
                <w:kern w:val="2"/>
                <w:lang w:val="de-DE" w:eastAsia="hi-IN" w:bidi="hi-IN"/>
              </w:rPr>
              <w:t xml:space="preserve"> </w:t>
            </w:r>
            <w:r w:rsidRPr="00CF706D">
              <w:rPr>
                <w:b/>
                <w:bCs/>
                <w:i/>
                <w:iCs/>
                <w:kern w:val="2"/>
                <w:lang w:eastAsia="hi-IN" w:bidi="hi-IN"/>
              </w:rPr>
              <w:t>на</w:t>
            </w:r>
            <w:r w:rsidRPr="00CF706D">
              <w:rPr>
                <w:b/>
                <w:bCs/>
                <w:i/>
                <w:iCs/>
                <w:kern w:val="2"/>
                <w:lang w:val="de-DE" w:eastAsia="hi-IN" w:bidi="hi-IN"/>
              </w:rPr>
              <w:t xml:space="preserve"> </w:t>
            </w:r>
            <w:r w:rsidRPr="00CF706D">
              <w:rPr>
                <w:b/>
                <w:bCs/>
                <w:i/>
                <w:iCs/>
                <w:kern w:val="2"/>
                <w:lang w:eastAsia="hi-IN" w:bidi="hi-IN"/>
              </w:rPr>
              <w:t>вопрос</w:t>
            </w:r>
            <w:r w:rsidRPr="00CF706D">
              <w:rPr>
                <w:b/>
                <w:bCs/>
                <w:i/>
                <w:iCs/>
                <w:kern w:val="2"/>
                <w:lang w:val="de-DE" w:eastAsia="hi-IN" w:bidi="hi-IN"/>
              </w:rPr>
              <w:t>:</w:t>
            </w:r>
            <w:r w:rsidRPr="00CF706D">
              <w:rPr>
                <w:b/>
                <w:bCs/>
                <w:i/>
                <w:iCs/>
                <w:kern w:val="2"/>
                <w:lang w:val="de-DE" w:eastAsia="hi-IN" w:bidi="hi-IN"/>
              </w:rPr>
              <w:br/>
            </w:r>
            <w:r w:rsidRPr="00CF706D">
              <w:rPr>
                <w:rFonts w:eastAsia="SimSun"/>
                <w:b/>
                <w:i/>
                <w:kern w:val="2"/>
                <w:szCs w:val="20"/>
                <w:lang w:val="de-DE" w:eastAsia="hi-IN" w:bidi="hi-IN"/>
              </w:rPr>
              <w:t>Was steht im Programm „Leonardo da Vinci“?</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a) nur Betriebspraktika und Arbeitsaufenthalt im Ausland</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b) das Studium einer Fremdsprache</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c) Betriebspraktika und Arbeitsaufenthalt im Ausland sowie ein Kurs in einer der europäischen Berufsakademien</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d) eine gute Erholung am Meer</w:t>
            </w:r>
          </w:p>
          <w:p w:rsidR="00DD0641" w:rsidRPr="00CF706D" w:rsidRDefault="00DD0641" w:rsidP="00CF706D">
            <w:pPr>
              <w:suppressAutoHyphens/>
              <w:spacing w:line="256" w:lineRule="auto"/>
              <w:ind w:firstLine="0"/>
              <w:rPr>
                <w:rFonts w:ascii="Arial" w:hAnsi="Arial" w:cs="Mangal"/>
                <w:kern w:val="2"/>
                <w:sz w:val="20"/>
                <w:lang w:eastAsia="hi-IN" w:bidi="hi-IN"/>
              </w:rPr>
            </w:pPr>
            <w:r w:rsidRPr="00CF706D">
              <w:rPr>
                <w:b/>
                <w:bCs/>
                <w:i/>
                <w:iCs/>
                <w:kern w:val="2"/>
                <w:lang w:eastAsia="hi-IN" w:bidi="hi-IN"/>
              </w:rPr>
              <w:t>5. Определите и докажите основную идею текста</w:t>
            </w:r>
            <w:r w:rsidRPr="00CF706D">
              <w:rPr>
                <w:kern w:val="2"/>
                <w:lang w:eastAsia="hi-IN" w:bidi="hi-IN"/>
              </w:rPr>
              <w:t xml:space="preserve">. </w:t>
            </w:r>
          </w:p>
          <w:p w:rsidR="00DD0641" w:rsidRPr="00CF706D" w:rsidRDefault="00DD0641" w:rsidP="00CF706D">
            <w:pPr>
              <w:suppressAutoHyphens/>
              <w:spacing w:line="256" w:lineRule="auto"/>
              <w:ind w:firstLine="0"/>
              <w:rPr>
                <w:kern w:val="2"/>
                <w:lang w:val="de-DE" w:eastAsia="hi-IN" w:bidi="hi-IN"/>
              </w:rPr>
            </w:pPr>
            <w:r w:rsidRPr="00CF706D">
              <w:rPr>
                <w:kern w:val="2"/>
                <w:lang w:eastAsia="hi-IN" w:bidi="hi-IN"/>
              </w:rPr>
              <w:t>Варианты</w:t>
            </w:r>
            <w:r w:rsidRPr="00CF706D">
              <w:rPr>
                <w:kern w:val="2"/>
                <w:lang w:val="de-DE" w:eastAsia="hi-IN" w:bidi="hi-IN"/>
              </w:rPr>
              <w:t xml:space="preserve"> </w:t>
            </w:r>
            <w:r w:rsidRPr="00CF706D">
              <w:rPr>
                <w:kern w:val="2"/>
                <w:lang w:eastAsia="hi-IN" w:bidi="hi-IN"/>
              </w:rPr>
              <w:t>ответов</w:t>
            </w:r>
            <w:r w:rsidRPr="00CF706D">
              <w:rPr>
                <w:kern w:val="2"/>
                <w:lang w:val="de-DE" w:eastAsia="hi-IN" w:bidi="hi-IN"/>
              </w:rPr>
              <w:t xml:space="preserve">: </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lang w:val="de-DE" w:eastAsia="hi-IN" w:bidi="hi-IN"/>
              </w:rPr>
              <w:t xml:space="preserve">a) Das </w:t>
            </w:r>
            <w:r w:rsidRPr="00CF706D">
              <w:rPr>
                <w:rFonts w:eastAsia="SimSun"/>
                <w:kern w:val="2"/>
                <w:szCs w:val="20"/>
                <w:lang w:val="de-DE" w:eastAsia="hi-IN" w:bidi="hi-IN"/>
              </w:rPr>
              <w:t>Programm „Leonardo da Vinci“ ist für alle Jugendlichen erarbeitet.</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 xml:space="preserve">b) </w:t>
            </w:r>
            <w:r w:rsidRPr="00CF706D">
              <w:rPr>
                <w:rFonts w:eastAsia="SimSun"/>
                <w:kern w:val="2"/>
                <w:lang w:val="de-DE" w:eastAsia="hi-IN" w:bidi="hi-IN"/>
              </w:rPr>
              <w:t xml:space="preserve">Das </w:t>
            </w:r>
            <w:r w:rsidRPr="00CF706D">
              <w:rPr>
                <w:rFonts w:eastAsia="SimSun"/>
                <w:kern w:val="2"/>
                <w:szCs w:val="20"/>
                <w:lang w:val="de-DE" w:eastAsia="hi-IN" w:bidi="hi-IN"/>
              </w:rPr>
              <w:t>Programm „Leonardo da Vinci“ ist für die Arbeitslosen zwischen 18 und 27 Jahren erarbeitet.</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 xml:space="preserve">c) </w:t>
            </w:r>
            <w:r w:rsidRPr="00CF706D">
              <w:rPr>
                <w:rFonts w:eastAsia="SimSun"/>
                <w:kern w:val="2"/>
                <w:lang w:val="de-DE" w:eastAsia="hi-IN" w:bidi="hi-IN"/>
              </w:rPr>
              <w:t xml:space="preserve">Das </w:t>
            </w:r>
            <w:r w:rsidRPr="00CF706D">
              <w:rPr>
                <w:rFonts w:eastAsia="SimSun"/>
                <w:kern w:val="2"/>
                <w:szCs w:val="20"/>
                <w:lang w:val="de-DE" w:eastAsia="hi-IN" w:bidi="hi-IN"/>
              </w:rPr>
              <w:t>Programm „Leonardo da Vinci“ ist für die Besucher der Berufsakademien erarbeitet.</w:t>
            </w:r>
          </w:p>
          <w:p w:rsidR="00DD0641" w:rsidRPr="00CF706D" w:rsidRDefault="00DD0641" w:rsidP="00CF706D">
            <w:pPr>
              <w:suppressAutoHyphens/>
              <w:spacing w:line="256" w:lineRule="auto"/>
              <w:ind w:firstLine="0"/>
              <w:rPr>
                <w:rFonts w:eastAsia="SimSun"/>
                <w:kern w:val="2"/>
                <w:szCs w:val="20"/>
                <w:lang w:val="de-DE" w:eastAsia="hi-IN" w:bidi="hi-IN"/>
              </w:rPr>
            </w:pPr>
            <w:r w:rsidRPr="00CF706D">
              <w:rPr>
                <w:rFonts w:eastAsia="SimSun"/>
                <w:kern w:val="2"/>
                <w:szCs w:val="20"/>
                <w:lang w:val="de-DE" w:eastAsia="hi-IN" w:bidi="hi-IN"/>
              </w:rPr>
              <w:t xml:space="preserve">d) </w:t>
            </w:r>
            <w:r w:rsidRPr="00CF706D">
              <w:rPr>
                <w:rFonts w:eastAsia="SimSun"/>
                <w:kern w:val="2"/>
                <w:lang w:val="de-DE" w:eastAsia="hi-IN" w:bidi="hi-IN"/>
              </w:rPr>
              <w:t xml:space="preserve">Das </w:t>
            </w:r>
            <w:r w:rsidRPr="00CF706D">
              <w:rPr>
                <w:rFonts w:eastAsia="SimSun"/>
                <w:kern w:val="2"/>
                <w:szCs w:val="20"/>
                <w:lang w:val="de-DE" w:eastAsia="hi-IN" w:bidi="hi-IN"/>
              </w:rPr>
              <w:t>Programm „Leonardo da Vinci“ ist für die Jugendlichen erarbeitet, die einen Beruf lernen oder gelernt haben.</w:t>
            </w:r>
          </w:p>
          <w:p w:rsidR="00DD0641" w:rsidRPr="00CF706D" w:rsidRDefault="00DD0641" w:rsidP="00CF706D">
            <w:pPr>
              <w:ind w:firstLine="0"/>
              <w:contextualSpacing/>
              <w:rPr>
                <w:u w:val="single"/>
                <w:lang w:val="de-DE"/>
              </w:rPr>
            </w:pPr>
          </w:p>
          <w:p w:rsidR="00DD0641" w:rsidRPr="00CF706D" w:rsidRDefault="00DD0641" w:rsidP="00CF706D">
            <w:pPr>
              <w:ind w:firstLine="0"/>
              <w:rPr>
                <w:b/>
                <w:lang w:val="de-DE" w:eastAsia="en-US"/>
              </w:rPr>
            </w:pPr>
          </w:p>
          <w:p w:rsidR="00DD0641" w:rsidRPr="00CF706D" w:rsidRDefault="00DD0641" w:rsidP="00CF706D">
            <w:pPr>
              <w:ind w:firstLine="0"/>
              <w:contextualSpacing/>
            </w:pPr>
            <w:r w:rsidRPr="00CF706D">
              <w:t>2. Подготовьте письменный доклад по одной из предложенных  тем (примеры тем).</w:t>
            </w:r>
          </w:p>
          <w:p w:rsidR="00DD0641" w:rsidRPr="00CF706D" w:rsidRDefault="00DD0641" w:rsidP="00CF706D">
            <w:pPr>
              <w:ind w:firstLine="0"/>
            </w:pPr>
            <w:r w:rsidRPr="00CF706D">
              <w:t>1. Система высшего образования страны изучаемого языка.</w:t>
            </w:r>
          </w:p>
          <w:p w:rsidR="00DD0641" w:rsidRPr="00CF706D" w:rsidRDefault="00DD0641" w:rsidP="00CF706D">
            <w:pPr>
              <w:ind w:firstLine="0"/>
            </w:pPr>
            <w:r w:rsidRPr="00CF706D">
              <w:t>2. Мировые достопримечательности.</w:t>
            </w:r>
          </w:p>
          <w:p w:rsidR="00DD0641" w:rsidRPr="00CF706D" w:rsidRDefault="00DD0641" w:rsidP="00CF706D">
            <w:pPr>
              <w:ind w:firstLine="0"/>
            </w:pPr>
            <w:r w:rsidRPr="00CF706D">
              <w:t xml:space="preserve">3. Студенческая жизнь в моём университете. </w:t>
            </w:r>
          </w:p>
          <w:p w:rsidR="00DD0641" w:rsidRPr="00CF706D" w:rsidRDefault="00DD0641" w:rsidP="00CF706D">
            <w:pPr>
              <w:ind w:firstLine="0"/>
            </w:pPr>
            <w:r w:rsidRPr="00CF706D">
              <w:t>4. Культура и традиции страны изучаемого языка.</w:t>
            </w:r>
          </w:p>
          <w:p w:rsidR="00DD0641" w:rsidRPr="00CF706D" w:rsidRDefault="00DD0641" w:rsidP="00CF706D">
            <w:pPr>
              <w:ind w:firstLine="0"/>
              <w:rPr>
                <w:lang w:eastAsia="en-US"/>
              </w:rPr>
            </w:pPr>
            <w:r w:rsidRPr="00CF706D">
              <w:t>5. Эффективные способы поиска работы.</w:t>
            </w:r>
          </w:p>
          <w:p w:rsidR="00DD0641" w:rsidRPr="00CF706D" w:rsidRDefault="00DD0641" w:rsidP="00CF706D">
            <w:pPr>
              <w:ind w:firstLine="0"/>
              <w:rPr>
                <w:lang w:eastAsia="en-US"/>
              </w:rPr>
            </w:pPr>
            <w:r w:rsidRPr="00CF706D">
              <w:rPr>
                <w:lang w:eastAsia="en-US"/>
              </w:rPr>
              <w:t>6. Градообразующее предприятие: признаки и перспективы.</w:t>
            </w:r>
          </w:p>
          <w:p w:rsidR="00DD0641" w:rsidRPr="00CF706D" w:rsidRDefault="00DD0641" w:rsidP="00CF706D">
            <w:pPr>
              <w:ind w:firstLine="0"/>
              <w:rPr>
                <w:lang w:eastAsia="en-US"/>
              </w:rPr>
            </w:pPr>
            <w:r w:rsidRPr="00CF706D">
              <w:rPr>
                <w:lang w:eastAsia="en-US"/>
              </w:rPr>
              <w:t>7.  Мировые достижения НТР ХХ</w:t>
            </w:r>
            <w:r w:rsidRPr="00CF706D">
              <w:rPr>
                <w:lang w:val="en-US" w:eastAsia="en-US"/>
              </w:rPr>
              <w:t>I</w:t>
            </w:r>
            <w:r w:rsidRPr="00CF706D">
              <w:rPr>
                <w:lang w:eastAsia="en-US"/>
              </w:rPr>
              <w:t xml:space="preserve"> века.</w:t>
            </w:r>
          </w:p>
          <w:p w:rsidR="00DD0641" w:rsidRPr="00CF706D" w:rsidRDefault="00DD0641" w:rsidP="00CF706D">
            <w:pPr>
              <w:ind w:firstLine="0"/>
              <w:contextualSpacing/>
              <w:rPr>
                <w:lang w:eastAsia="en-US"/>
              </w:rPr>
            </w:pPr>
          </w:p>
        </w:tc>
      </w:tr>
      <w:tr w:rsidR="00DD0641" w:rsidRPr="00CF706D"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читать и извлекать информацию из адаптированных иноязычных текстов;</w:t>
            </w:r>
          </w:p>
          <w:p w:rsidR="00DD0641" w:rsidRPr="00CF706D" w:rsidRDefault="00DD0641" w:rsidP="00CF706D">
            <w:pPr>
              <w:ind w:firstLine="0"/>
              <w:rPr>
                <w:lang w:eastAsia="en-US"/>
              </w:rPr>
            </w:pPr>
            <w:r w:rsidRPr="00CF706D">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rPr>
                <w:b/>
                <w:color w:val="000000"/>
              </w:rPr>
            </w:pPr>
            <w:r w:rsidRPr="00CF706D">
              <w:rPr>
                <w:b/>
                <w:color w:val="000000"/>
              </w:rPr>
              <w:t>Оценочные средства для зачета (1 курс)</w:t>
            </w:r>
          </w:p>
          <w:p w:rsidR="00DD0641" w:rsidRPr="00CF706D" w:rsidRDefault="00DD0641" w:rsidP="00CF706D">
            <w:pPr>
              <w:ind w:firstLine="0"/>
              <w:rPr>
                <w:color w:val="000000"/>
              </w:rPr>
            </w:pPr>
            <w:r w:rsidRPr="00CF706D">
              <w:rPr>
                <w:color w:val="000000"/>
              </w:rPr>
              <w:t>1. Прочитайте текст и определите, является высказывание истинным или ложным.</w:t>
            </w:r>
          </w:p>
          <w:p w:rsidR="00DD0641" w:rsidRPr="00CF706D" w:rsidRDefault="00DD0641" w:rsidP="00CF706D">
            <w:pPr>
              <w:ind w:firstLine="0"/>
              <w:rPr>
                <w:color w:val="000000"/>
                <w:lang w:val="de-DE"/>
              </w:rPr>
            </w:pPr>
            <w:r w:rsidRPr="00CF706D">
              <w:rPr>
                <w:color w:val="000000"/>
                <w:lang w:val="de-DE"/>
              </w:rPr>
              <w:t xml:space="preserve">In Europa werden mehr als 60 Sprachen gesprochen. Fast die Hälfte der Europäer spricht allerdings nur eine Sprache – </w:t>
            </w:r>
            <w:hyperlink r:id="rId157" w:tooltip="Wortschatz zum Thema: die Muttersprache" w:history="1">
              <w:r w:rsidRPr="00CF706D">
                <w:rPr>
                  <w:color w:val="000000"/>
                  <w:lang w:val="de-DE"/>
                </w:rPr>
                <w:t>die Muttersprache</w:t>
              </w:r>
            </w:hyperlink>
            <w:r w:rsidRPr="00CF706D">
              <w:rPr>
                <w:color w:val="000000"/>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8" w:tooltip="Wortschatz zum Thema: erfolgreich" w:history="1">
              <w:r w:rsidRPr="00CF706D">
                <w:rPr>
                  <w:color w:val="000000"/>
                  <w:lang w:val="de-DE"/>
                </w:rPr>
                <w:t>erfolgreich</w:t>
              </w:r>
            </w:hyperlink>
            <w:r w:rsidRPr="00CF706D">
              <w:rPr>
                <w:color w:val="000000"/>
                <w:lang w:val="de-DE"/>
              </w:rPr>
              <w:t xml:space="preserve">e europäische Gemeinschaft. </w:t>
            </w:r>
          </w:p>
          <w:p w:rsidR="00DD0641" w:rsidRPr="00CF706D" w:rsidRDefault="00DD0641" w:rsidP="00CF706D">
            <w:pPr>
              <w:ind w:firstLine="0"/>
              <w:rPr>
                <w:color w:val="000000"/>
                <w:lang w:val="de-DE"/>
              </w:rPr>
            </w:pPr>
            <w:r w:rsidRPr="00CF706D">
              <w:rPr>
                <w:color w:val="000000"/>
                <w:lang w:val="de-DE"/>
              </w:rPr>
              <w:t xml:space="preserve">Im März 2002 hat der Europäische Rat in der spanischen Stadt Barcelona beschlossen, </w:t>
            </w:r>
            <w:hyperlink r:id="rId159" w:tooltip="Wortschatz zum Thema: die Mehrsprachigkeit" w:history="1">
              <w:r w:rsidRPr="00CF706D">
                <w:rPr>
                  <w:color w:val="000000"/>
                  <w:lang w:val="de-DE"/>
                </w:rPr>
                <w:t>die Mehrsprachigkeit</w:t>
              </w:r>
            </w:hyperlink>
            <w:r w:rsidRPr="00CF706D">
              <w:rPr>
                <w:color w:val="000000"/>
                <w:lang w:val="de-DE"/>
              </w:rPr>
              <w:t xml:space="preserve"> der EU-Bürger zu </w:t>
            </w:r>
            <w:hyperlink r:id="rId160" w:tooltip="Wortschatz zum Thema: fördern" w:history="1">
              <w:r w:rsidRPr="00CF706D">
                <w:rPr>
                  <w:color w:val="000000"/>
                  <w:lang w:val="de-DE"/>
                </w:rPr>
                <w:t>fördern</w:t>
              </w:r>
            </w:hyperlink>
            <w:r w:rsidRPr="00CF706D">
              <w:rPr>
                <w:color w:val="000000"/>
                <w:lang w:val="de-DE"/>
              </w:rPr>
              <w:t xml:space="preserve">. Jedes Kind in der EU soll von klein auf zwei Fremdsprachen erlernen. In Zukunft soll jeder EU-Bürger also mindestens drei Sprachen können: </w:t>
            </w:r>
            <w:hyperlink r:id="rId161" w:tooltip="Wortschatz zum Thema: die Muttersprache" w:history="1">
              <w:r w:rsidRPr="00CF706D">
                <w:rPr>
                  <w:color w:val="000000"/>
                  <w:lang w:val="de-DE"/>
                </w:rPr>
                <w:t>die Muttersprache</w:t>
              </w:r>
            </w:hyperlink>
            <w:r w:rsidRPr="00CF706D">
              <w:rPr>
                <w:color w:val="000000"/>
                <w:lang w:val="de-DE"/>
              </w:rPr>
              <w:t xml:space="preserve"> sowie zwei weitere Sprachen (1 + 2).</w:t>
            </w:r>
          </w:p>
          <w:p w:rsidR="00DD0641" w:rsidRPr="00CF706D" w:rsidRDefault="00DD0641" w:rsidP="00CF706D">
            <w:pPr>
              <w:ind w:firstLine="0"/>
              <w:rPr>
                <w:color w:val="000000"/>
                <w:lang w:val="de-DE"/>
              </w:rPr>
            </w:pPr>
            <w:r w:rsidRPr="00CF706D">
              <w:rPr>
                <w:color w:val="000000"/>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2" w:tooltip="Stӓdte Russlands und ihre Sehenswürdigkeiten: herrschen" w:history="1">
              <w:r w:rsidRPr="00CF706D">
                <w:rPr>
                  <w:color w:val="000000"/>
                  <w:lang w:val="de-DE"/>
                </w:rPr>
                <w:t>herrschen</w:t>
              </w:r>
            </w:hyperlink>
            <w:r w:rsidRPr="00CF706D">
              <w:rPr>
                <w:color w:val="000000"/>
                <w:lang w:val="de-DE"/>
              </w:rPr>
              <w:t xml:space="preserve"> sogar drei oder mehr Fremdsprachen. Aber noch 44 Prozent der EU-Bürger sprechen außer ihrer Muttersprache keine weitere Sprache.</w:t>
            </w:r>
          </w:p>
          <w:p w:rsidR="00DD0641" w:rsidRPr="00CF706D" w:rsidRDefault="00DD0641" w:rsidP="00CF706D">
            <w:pPr>
              <w:ind w:firstLine="0"/>
              <w:rPr>
                <w:color w:val="000000"/>
                <w:lang w:val="de-DE"/>
              </w:rPr>
            </w:pPr>
          </w:p>
          <w:p w:rsidR="00DD0641" w:rsidRPr="00CF706D" w:rsidRDefault="00DD0641" w:rsidP="00CF706D">
            <w:pPr>
              <w:ind w:firstLine="0"/>
              <w:rPr>
                <w:color w:val="000000"/>
                <w:lang w:val="de-DE"/>
              </w:rPr>
            </w:pPr>
            <w:r w:rsidRPr="00CF706D">
              <w:rPr>
                <w:color w:val="000000"/>
                <w:lang w:val="en-US"/>
              </w:rPr>
              <w:t>а</w:t>
            </w:r>
            <w:r w:rsidRPr="00842634">
              <w:rPr>
                <w:color w:val="000000"/>
                <w:lang w:val="de-AT"/>
              </w:rPr>
              <w:t xml:space="preserve">). </w:t>
            </w:r>
            <w:r w:rsidRPr="00CF706D">
              <w:rPr>
                <w:color w:val="000000"/>
                <w:lang w:val="de-DE"/>
              </w:rPr>
              <w:t xml:space="preserve">Die Europäische Union (EU) möchte das ändern. Vielfalt ist ein zentrales Element der europäischen Identität. </w:t>
            </w:r>
          </w:p>
          <w:p w:rsidR="00DD0641" w:rsidRPr="00CF706D" w:rsidRDefault="00DD0641" w:rsidP="00CF706D">
            <w:pPr>
              <w:ind w:firstLine="0"/>
              <w:rPr>
                <w:color w:val="000000"/>
                <w:lang w:val="de-DE"/>
              </w:rPr>
            </w:pPr>
            <w:r w:rsidRPr="00842634">
              <w:rPr>
                <w:color w:val="000000"/>
                <w:lang w:val="de-AT"/>
              </w:rPr>
              <w:t xml:space="preserve">b). </w:t>
            </w:r>
            <w:r w:rsidRPr="00CF706D">
              <w:rPr>
                <w:color w:val="000000"/>
                <w:lang w:val="de-DE"/>
              </w:rPr>
              <w:t xml:space="preserve">Die EU ist die Heimat von 450 Millionen Menschen mit unterschiedlichem ethnischem, kulturellem und sprachlichem Hintergrund. Wie kann ein Sprachenkonzept im modernen Europa aussehen? </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 xml:space="preserve">2. </w:t>
            </w:r>
            <w:r w:rsidRPr="00CF706D">
              <w:t>Прочитайте</w:t>
            </w:r>
            <w:r w:rsidRPr="00CF706D">
              <w:rPr>
                <w:lang w:val="de-DE"/>
              </w:rPr>
              <w:t xml:space="preserve"> </w:t>
            </w:r>
            <w:r w:rsidRPr="00CF706D">
              <w:t>диалоги</w:t>
            </w:r>
            <w:r w:rsidRPr="00CF706D">
              <w:rPr>
                <w:lang w:val="de-DE"/>
              </w:rPr>
              <w:t xml:space="preserve"> </w:t>
            </w:r>
            <w:r w:rsidRPr="00CF706D">
              <w:t>и</w:t>
            </w:r>
            <w:r w:rsidRPr="00CF706D">
              <w:rPr>
                <w:lang w:val="de-DE"/>
              </w:rPr>
              <w:t xml:space="preserve"> </w:t>
            </w:r>
            <w:r w:rsidRPr="00CF706D">
              <w:t>заполните</w:t>
            </w:r>
            <w:r w:rsidRPr="00CF706D">
              <w:rPr>
                <w:lang w:val="de-DE"/>
              </w:rPr>
              <w:t xml:space="preserve"> </w:t>
            </w:r>
            <w:r w:rsidRPr="00CF706D">
              <w:t>пробелы</w:t>
            </w:r>
            <w:r w:rsidRPr="00CF706D">
              <w:rPr>
                <w:lang w:val="de-DE"/>
              </w:rPr>
              <w:t xml:space="preserve">, </w:t>
            </w:r>
            <w:r w:rsidRPr="00CF706D">
              <w:t>используя</w:t>
            </w:r>
            <w:r w:rsidRPr="00CF706D">
              <w:rPr>
                <w:lang w:val="de-DE"/>
              </w:rPr>
              <w:t xml:space="preserve"> </w:t>
            </w:r>
            <w:r w:rsidRPr="00CF706D">
              <w:t>предложенные</w:t>
            </w:r>
            <w:r w:rsidRPr="00CF706D">
              <w:rPr>
                <w:lang w:val="de-DE"/>
              </w:rPr>
              <w:t xml:space="preserve"> </w:t>
            </w:r>
            <w:r w:rsidRPr="00CF706D">
              <w:t>ниже</w:t>
            </w:r>
            <w:r w:rsidRPr="00CF706D">
              <w:rPr>
                <w:lang w:val="de-DE"/>
              </w:rPr>
              <w:t xml:space="preserve"> </w:t>
            </w:r>
            <w:r w:rsidRPr="00CF706D">
              <w:t>реплики</w:t>
            </w:r>
          </w:p>
          <w:p w:rsidR="00DD0641" w:rsidRPr="00842634" w:rsidRDefault="00DD0641" w:rsidP="00CF706D">
            <w:pPr>
              <w:ind w:firstLine="0"/>
              <w:jc w:val="center"/>
              <w:rPr>
                <w:b/>
                <w:lang w:val="de-AT"/>
              </w:rPr>
            </w:pPr>
            <w:r w:rsidRPr="00842634">
              <w:rPr>
                <w:b/>
                <w:lang w:val="de-AT"/>
              </w:rPr>
              <w:t>Dialog</w:t>
            </w:r>
          </w:p>
          <w:p w:rsidR="00DD0641" w:rsidRPr="00CF706D" w:rsidRDefault="00DD0641" w:rsidP="00CF706D">
            <w:pPr>
              <w:ind w:firstLine="0"/>
              <w:jc w:val="left"/>
              <w:rPr>
                <w:b/>
                <w:lang w:val="de-DE"/>
              </w:rPr>
            </w:pPr>
            <w:r w:rsidRPr="00842634">
              <w:rPr>
                <w:b/>
                <w:lang w:val="de-AT"/>
              </w:rPr>
              <w:t>Dialog</w:t>
            </w:r>
            <w:r w:rsidRPr="00CF706D">
              <w:rPr>
                <w:b/>
                <w:lang w:val="de-DE"/>
              </w:rPr>
              <w:t xml:space="preserve"> 1</w:t>
            </w:r>
          </w:p>
          <w:p w:rsidR="00DD0641" w:rsidRPr="00CF706D" w:rsidRDefault="00DD0641" w:rsidP="00CF706D">
            <w:pPr>
              <w:spacing w:line="100" w:lineRule="atLeast"/>
              <w:ind w:firstLine="0"/>
              <w:rPr>
                <w:szCs w:val="20"/>
                <w:lang w:val="de-DE"/>
              </w:rPr>
            </w:pPr>
            <w:r w:rsidRPr="00CF706D">
              <w:rPr>
                <w:i/>
                <w:szCs w:val="20"/>
                <w:lang w:val="de-DE"/>
              </w:rPr>
              <w:t>Monika:</w:t>
            </w:r>
            <w:r w:rsidRPr="00CF706D">
              <w:rPr>
                <w:szCs w:val="20"/>
                <w:lang w:val="de-DE"/>
              </w:rPr>
              <w:t xml:space="preserve"> Hallo, Karin!</w:t>
            </w:r>
          </w:p>
          <w:p w:rsidR="00DD0641" w:rsidRPr="00CF706D" w:rsidRDefault="00DD0641" w:rsidP="00CF706D">
            <w:pPr>
              <w:spacing w:line="100" w:lineRule="atLeast"/>
              <w:ind w:firstLine="0"/>
              <w:rPr>
                <w:szCs w:val="20"/>
                <w:lang w:val="de-DE"/>
              </w:rPr>
            </w:pPr>
            <w:r w:rsidRPr="00CF706D">
              <w:rPr>
                <w:i/>
                <w:szCs w:val="20"/>
                <w:lang w:val="de-DE"/>
              </w:rPr>
              <w:t>Karin:</w:t>
            </w:r>
            <w:r w:rsidRPr="00CF706D">
              <w:rPr>
                <w:szCs w:val="20"/>
                <w:lang w:val="de-DE"/>
              </w:rPr>
              <w:t xml:space="preserve"> ______, Monika! Wie geht`s?</w:t>
            </w:r>
          </w:p>
          <w:p w:rsidR="00DD0641" w:rsidRPr="00CF706D" w:rsidRDefault="00DD0641" w:rsidP="00CF706D">
            <w:pPr>
              <w:spacing w:line="100" w:lineRule="atLeast"/>
              <w:ind w:firstLine="0"/>
              <w:rPr>
                <w:szCs w:val="20"/>
                <w:lang w:val="de-DE"/>
              </w:rPr>
            </w:pPr>
            <w:r w:rsidRPr="00CF706D">
              <w:rPr>
                <w:i/>
                <w:szCs w:val="20"/>
                <w:lang w:val="de-DE"/>
              </w:rPr>
              <w:t>Monika:</w:t>
            </w:r>
            <w:r w:rsidRPr="00CF706D">
              <w:rPr>
                <w:szCs w:val="20"/>
                <w:lang w:val="de-DE"/>
              </w:rPr>
              <w:t xml:space="preserve"> Danke, gut! Was machst du heute Abend?</w:t>
            </w:r>
          </w:p>
          <w:p w:rsidR="00DD0641" w:rsidRPr="00CF706D" w:rsidRDefault="00DD0641" w:rsidP="00CF706D">
            <w:pPr>
              <w:spacing w:line="100" w:lineRule="atLeast"/>
              <w:ind w:firstLine="0"/>
              <w:rPr>
                <w:szCs w:val="20"/>
                <w:lang w:val="de-DE"/>
              </w:rPr>
            </w:pPr>
            <w:r w:rsidRPr="00CF706D">
              <w:rPr>
                <w:i/>
                <w:szCs w:val="20"/>
                <w:lang w:val="de-DE"/>
              </w:rPr>
              <w:t>Karin:</w:t>
            </w:r>
            <w:r w:rsidRPr="00CF706D">
              <w:rPr>
                <w:szCs w:val="20"/>
                <w:lang w:val="de-DE"/>
              </w:rPr>
              <w:t xml:space="preserve"> Heute habe ich viel zu tun. Tante Sabine kommt zu uns. Eigentlich muss ich mich schon beeilen. Wiedersehen!</w:t>
            </w:r>
          </w:p>
          <w:p w:rsidR="00DD0641" w:rsidRPr="00CF706D" w:rsidRDefault="00DD0641" w:rsidP="00CF706D">
            <w:pPr>
              <w:pBdr>
                <w:bottom w:val="single" w:sz="8" w:space="1" w:color="000000"/>
              </w:pBdr>
              <w:spacing w:line="100" w:lineRule="atLeast"/>
              <w:ind w:firstLine="0"/>
              <w:rPr>
                <w:szCs w:val="20"/>
                <w:lang w:val="de-DE"/>
              </w:rPr>
            </w:pPr>
            <w:r w:rsidRPr="00CF706D">
              <w:rPr>
                <w:i/>
                <w:szCs w:val="20"/>
                <w:lang w:val="de-DE"/>
              </w:rPr>
              <w:t>Monika:</w:t>
            </w:r>
            <w:r w:rsidRPr="00CF706D">
              <w:rPr>
                <w:szCs w:val="20"/>
                <w:lang w:val="de-DE"/>
              </w:rPr>
              <w:t xml:space="preserve"> ______!</w:t>
            </w:r>
          </w:p>
          <w:p w:rsidR="00DD0641" w:rsidRPr="00CF706D" w:rsidRDefault="00DD0641" w:rsidP="00CF706D">
            <w:pPr>
              <w:pBdr>
                <w:bottom w:val="single" w:sz="8" w:space="1" w:color="000000"/>
              </w:pBdr>
              <w:spacing w:line="100" w:lineRule="atLeast"/>
              <w:ind w:firstLine="0"/>
              <w:rPr>
                <w:szCs w:val="20"/>
                <w:lang w:val="de-DE"/>
              </w:rPr>
            </w:pPr>
          </w:p>
          <w:p w:rsidR="00DD0641" w:rsidRPr="00CF706D" w:rsidRDefault="00DD0641" w:rsidP="00CF706D">
            <w:pPr>
              <w:spacing w:line="100" w:lineRule="atLeast"/>
              <w:ind w:firstLine="0"/>
              <w:rPr>
                <w:i/>
                <w:szCs w:val="20"/>
                <w:lang w:val="de-DE"/>
              </w:rPr>
            </w:pPr>
            <w:r w:rsidRPr="00CF706D">
              <w:rPr>
                <w:i/>
                <w:szCs w:val="20"/>
                <w:lang w:val="de-DE"/>
              </w:rPr>
              <w:t>Herzlich Willkommen! Grüß dich! Auf Wiederhören! Leben Sie wohl! Tschüss!</w:t>
            </w:r>
          </w:p>
          <w:p w:rsidR="00DD0641" w:rsidRPr="00CF706D" w:rsidRDefault="00DD0641" w:rsidP="00CF706D">
            <w:pPr>
              <w:spacing w:line="100" w:lineRule="atLeast"/>
              <w:ind w:firstLine="0"/>
              <w:rPr>
                <w:i/>
                <w:szCs w:val="20"/>
                <w:lang w:val="de-DE"/>
              </w:rPr>
            </w:pPr>
          </w:p>
          <w:p w:rsidR="00DD0641" w:rsidRPr="00CF706D" w:rsidRDefault="00DD0641" w:rsidP="00CF706D">
            <w:pPr>
              <w:ind w:firstLine="0"/>
              <w:jc w:val="left"/>
              <w:rPr>
                <w:b/>
                <w:lang w:val="de-DE"/>
              </w:rPr>
            </w:pPr>
            <w:r w:rsidRPr="00842634">
              <w:rPr>
                <w:b/>
                <w:lang w:val="de-AT"/>
              </w:rPr>
              <w:t>Dialog</w:t>
            </w:r>
            <w:r w:rsidRPr="00CF706D">
              <w:rPr>
                <w:b/>
                <w:lang w:val="de-DE"/>
              </w:rPr>
              <w:t xml:space="preserve"> 2</w:t>
            </w:r>
          </w:p>
          <w:p w:rsidR="00DD0641" w:rsidRPr="00CF706D" w:rsidRDefault="00DD0641" w:rsidP="00CF706D">
            <w:pPr>
              <w:ind w:firstLine="0"/>
              <w:rPr>
                <w:lang w:val="de-DE"/>
              </w:rPr>
            </w:pPr>
            <w:r w:rsidRPr="00CF706D">
              <w:rPr>
                <w:lang w:val="de-DE"/>
              </w:rPr>
              <w:t>-  …………………………………………………</w:t>
            </w:r>
          </w:p>
          <w:p w:rsidR="00DD0641" w:rsidRPr="00CF706D" w:rsidRDefault="00DD0641" w:rsidP="00CF706D">
            <w:pPr>
              <w:ind w:firstLine="0"/>
              <w:rPr>
                <w:lang w:val="de-DE"/>
              </w:rPr>
            </w:pPr>
            <w:r w:rsidRPr="00CF706D">
              <w:rPr>
                <w:lang w:val="de-DE"/>
              </w:rPr>
              <w:t>- Ja, bitte!</w:t>
            </w:r>
          </w:p>
          <w:p w:rsidR="00DD0641" w:rsidRPr="00CF706D" w:rsidRDefault="00DD0641" w:rsidP="00CF706D">
            <w:pPr>
              <w:ind w:firstLine="0"/>
              <w:rPr>
                <w:lang w:val="de-DE"/>
              </w:rPr>
            </w:pPr>
            <w:r w:rsidRPr="00CF706D">
              <w:rPr>
                <w:lang w:val="de-DE"/>
              </w:rPr>
              <w:t>- …………………………………………………</w:t>
            </w:r>
          </w:p>
          <w:p w:rsidR="00DD0641" w:rsidRPr="00CF706D" w:rsidRDefault="00DD0641" w:rsidP="00CF706D">
            <w:pPr>
              <w:ind w:firstLine="0"/>
              <w:rPr>
                <w:lang w:val="de-DE"/>
              </w:rPr>
            </w:pPr>
            <w:r w:rsidRPr="00CF706D">
              <w:rPr>
                <w:lang w:val="de-DE"/>
              </w:rPr>
              <w:t>- Gehen Sie geradeaus und an der nächsten Kreuzung rechts. Dann die nächste Straße links.</w:t>
            </w:r>
          </w:p>
          <w:p w:rsidR="00DD0641" w:rsidRPr="00CF706D" w:rsidRDefault="00DD0641" w:rsidP="00CF706D">
            <w:pPr>
              <w:ind w:firstLine="0"/>
              <w:rPr>
                <w:lang w:val="de-DE"/>
              </w:rPr>
            </w:pPr>
            <w:r w:rsidRPr="00CF706D">
              <w:rPr>
                <w:lang w:val="de-DE"/>
              </w:rPr>
              <w:t>- ………………………………………………</w:t>
            </w:r>
          </w:p>
          <w:p w:rsidR="00DD0641" w:rsidRPr="00CF706D" w:rsidRDefault="00DD0641" w:rsidP="00CF706D">
            <w:pPr>
              <w:ind w:firstLine="0"/>
              <w:rPr>
                <w:lang w:val="de-DE"/>
              </w:rPr>
            </w:pPr>
            <w:r w:rsidRPr="00CF706D">
              <w:rPr>
                <w:lang w:val="de-DE"/>
              </w:rPr>
              <w:t>- An der nächsten Kreuzung rechts. Die Bank ist das große moderne Haus auf der rechten Seite.</w:t>
            </w:r>
          </w:p>
          <w:p w:rsidR="00DD0641" w:rsidRPr="00CF706D" w:rsidRDefault="00DD0641" w:rsidP="00CF706D">
            <w:pPr>
              <w:ind w:firstLine="0"/>
              <w:rPr>
                <w:lang w:val="de-DE"/>
              </w:rPr>
            </w:pPr>
            <w:r w:rsidRPr="00CF706D">
              <w:rPr>
                <w:lang w:val="de-DE"/>
              </w:rPr>
              <w:t>- Ist es weit?</w:t>
            </w:r>
          </w:p>
          <w:p w:rsidR="00DD0641" w:rsidRPr="00CF706D" w:rsidRDefault="00DD0641" w:rsidP="00CF706D">
            <w:pPr>
              <w:ind w:firstLine="0"/>
              <w:rPr>
                <w:lang w:val="de-DE"/>
              </w:rPr>
            </w:pPr>
            <w:r w:rsidRPr="00CF706D">
              <w:rPr>
                <w:lang w:val="de-DE"/>
              </w:rPr>
              <w:t>- …………………………………………………</w:t>
            </w:r>
          </w:p>
          <w:p w:rsidR="00DD0641" w:rsidRPr="00CF706D" w:rsidRDefault="00DD0641" w:rsidP="00CF706D">
            <w:pPr>
              <w:ind w:firstLine="0"/>
              <w:rPr>
                <w:lang w:val="de-DE"/>
              </w:rPr>
            </w:pPr>
            <w:r w:rsidRPr="00CF706D">
              <w:rPr>
                <w:lang w:val="de-DE"/>
              </w:rPr>
              <w:t>- Danke. Auf Wiedersehen!</w:t>
            </w:r>
          </w:p>
          <w:p w:rsidR="00DD0641" w:rsidRPr="00CF706D" w:rsidRDefault="00DD0641" w:rsidP="00CF706D">
            <w:pPr>
              <w:ind w:firstLine="0"/>
              <w:rPr>
                <w:lang w:val="de-DE"/>
              </w:rPr>
            </w:pPr>
            <w:r w:rsidRPr="00CF706D">
              <w:rPr>
                <w:lang w:val="de-DE"/>
              </w:rPr>
              <w:t>_______________________________________________________________</w:t>
            </w:r>
          </w:p>
          <w:p w:rsidR="00DD0641" w:rsidRPr="00CF706D" w:rsidRDefault="00DD0641" w:rsidP="00CF706D">
            <w:pPr>
              <w:shd w:val="clear" w:color="auto" w:fill="FFFFFF"/>
              <w:tabs>
                <w:tab w:val="left" w:pos="498"/>
                <w:tab w:val="left" w:pos="4678"/>
              </w:tabs>
              <w:suppressAutoHyphens/>
              <w:ind w:firstLine="0"/>
              <w:rPr>
                <w:kern w:val="1"/>
                <w:lang w:val="de-DE" w:eastAsia="hi-IN" w:bidi="hi-IN"/>
              </w:rPr>
            </w:pPr>
            <w:r w:rsidRPr="00CF706D">
              <w:rPr>
                <w:i/>
                <w:iCs/>
                <w:kern w:val="1"/>
                <w:lang w:val="de-DE" w:eastAsia="hi-IN" w:bidi="hi-IN"/>
              </w:rPr>
              <w:t xml:space="preserve">          Kцnnen Sie das bitte wiederholen?</w:t>
            </w:r>
          </w:p>
          <w:p w:rsidR="00DD0641" w:rsidRPr="00CF706D" w:rsidRDefault="00DD0641" w:rsidP="00CF706D">
            <w:pPr>
              <w:ind w:firstLine="0"/>
              <w:rPr>
                <w:i/>
                <w:iCs/>
                <w:lang w:val="de-DE"/>
              </w:rPr>
            </w:pPr>
            <w:r w:rsidRPr="00CF706D">
              <w:rPr>
                <w:i/>
                <w:iCs/>
                <w:lang w:val="de-DE"/>
              </w:rPr>
              <w:t>Wo geht es zur Deutschen Bank?</w:t>
            </w:r>
          </w:p>
          <w:p w:rsidR="00DD0641" w:rsidRPr="00CF706D" w:rsidRDefault="00DD0641" w:rsidP="00CF706D">
            <w:pPr>
              <w:ind w:firstLine="0"/>
              <w:rPr>
                <w:i/>
                <w:iCs/>
                <w:lang w:val="de-DE"/>
              </w:rPr>
            </w:pPr>
            <w:r w:rsidRPr="00CF706D">
              <w:rPr>
                <w:i/>
                <w:iCs/>
                <w:lang w:val="de-DE"/>
              </w:rPr>
              <w:t>Etwa fünf Minuten zu Fuß.</w:t>
            </w:r>
          </w:p>
          <w:p w:rsidR="00DD0641" w:rsidRPr="00CF706D" w:rsidRDefault="00DD0641" w:rsidP="00CF706D">
            <w:pPr>
              <w:tabs>
                <w:tab w:val="left" w:pos="2250"/>
              </w:tabs>
              <w:ind w:firstLine="0"/>
              <w:rPr>
                <w:bCs/>
                <w:i/>
                <w:iCs/>
                <w:lang w:val="de-DE"/>
              </w:rPr>
            </w:pPr>
            <w:r w:rsidRPr="00CF706D">
              <w:rPr>
                <w:bCs/>
                <w:i/>
                <w:iCs/>
                <w:lang w:val="de-DE"/>
              </w:rPr>
              <w:t>Guten Tag! Entschuldigung! Könnten Sie mir helfen?</w:t>
            </w:r>
          </w:p>
          <w:p w:rsidR="00DD0641" w:rsidRPr="00CF706D" w:rsidRDefault="00DD0641" w:rsidP="00CF706D">
            <w:pPr>
              <w:ind w:firstLine="0"/>
              <w:rPr>
                <w:lang w:val="de-DE"/>
              </w:rPr>
            </w:pPr>
          </w:p>
          <w:p w:rsidR="00DD0641" w:rsidRPr="00CF706D" w:rsidRDefault="00DD0641" w:rsidP="00CF706D">
            <w:pPr>
              <w:ind w:firstLine="0"/>
            </w:pPr>
            <w:r w:rsidRPr="00CF706D">
              <w:t>3. Составьте план ответа к одной из пройденных тем</w:t>
            </w:r>
          </w:p>
          <w:p w:rsidR="00DD0641" w:rsidRPr="00CF706D" w:rsidRDefault="00DD0641" w:rsidP="00CF706D">
            <w:pPr>
              <w:ind w:firstLine="0"/>
            </w:pPr>
            <w:r w:rsidRPr="00CF706D">
              <w:t>1. Я в современном мире</w:t>
            </w:r>
          </w:p>
          <w:p w:rsidR="00DD0641" w:rsidRPr="00CF706D" w:rsidRDefault="00DD0641" w:rsidP="00CF706D">
            <w:pPr>
              <w:ind w:firstLine="0"/>
            </w:pPr>
            <w:r w:rsidRPr="00CF706D">
              <w:t>2. Мои планы на будущее</w:t>
            </w:r>
          </w:p>
          <w:p w:rsidR="00DD0641" w:rsidRPr="00CF706D" w:rsidRDefault="00DD0641" w:rsidP="00CF706D">
            <w:pPr>
              <w:ind w:firstLine="0"/>
            </w:pPr>
            <w:r w:rsidRPr="00CF706D">
              <w:t>3. История научной мысли</w:t>
            </w:r>
          </w:p>
          <w:p w:rsidR="00DD0641" w:rsidRPr="00CF706D" w:rsidRDefault="00DD0641" w:rsidP="00CF706D">
            <w:pPr>
              <w:ind w:firstLine="0"/>
            </w:pPr>
            <w:r w:rsidRPr="00CF706D">
              <w:t xml:space="preserve">4. Ценности образования </w:t>
            </w:r>
          </w:p>
          <w:p w:rsidR="00DD0641" w:rsidRPr="00CF706D" w:rsidRDefault="00DD0641" w:rsidP="00CF706D">
            <w:pPr>
              <w:ind w:firstLine="0"/>
            </w:pPr>
          </w:p>
          <w:p w:rsidR="00DD0641" w:rsidRPr="00CF706D" w:rsidRDefault="00DD0641" w:rsidP="00CF706D">
            <w:pPr>
              <w:ind w:firstLine="0"/>
              <w:rPr>
                <w:b/>
              </w:rPr>
            </w:pPr>
            <w:r w:rsidRPr="00CF706D">
              <w:rPr>
                <w:b/>
              </w:rPr>
              <w:t>Оценочные средства для экзамена (2 курс)</w:t>
            </w:r>
          </w:p>
          <w:p w:rsidR="00DD0641" w:rsidRPr="00CF706D" w:rsidRDefault="00DD0641" w:rsidP="00CF706D">
            <w:pPr>
              <w:ind w:firstLine="0"/>
            </w:pPr>
            <w:r w:rsidRPr="00CF706D">
              <w:t>1.Прочитайте текст и укажите, какой части текста соответствует информация</w:t>
            </w:r>
          </w:p>
          <w:p w:rsidR="00DD0641" w:rsidRPr="00842634" w:rsidRDefault="00DD0641" w:rsidP="00CF706D">
            <w:pPr>
              <w:ind w:firstLine="0"/>
              <w:rPr>
                <w:lang w:val="de-AT"/>
              </w:rPr>
            </w:pPr>
            <w:r w:rsidRPr="00842634">
              <w:rPr>
                <w:lang w:val="de-AT"/>
              </w:rPr>
              <w:t xml:space="preserve">a) </w:t>
            </w:r>
            <w:r w:rsidRPr="00CF706D">
              <w:rPr>
                <w:lang w:val="de-DE"/>
              </w:rPr>
              <w:t>Die Maus ist mit dem Computer durch ein Kabel verbunden.</w:t>
            </w:r>
          </w:p>
          <w:p w:rsidR="00DD0641" w:rsidRPr="00CF706D" w:rsidRDefault="00DD0641" w:rsidP="00CF706D">
            <w:pPr>
              <w:ind w:firstLine="0"/>
              <w:rPr>
                <w:lang w:val="de-DE"/>
              </w:rPr>
            </w:pPr>
            <w:r w:rsidRPr="00842634">
              <w:rPr>
                <w:lang w:val="de-AT"/>
              </w:rPr>
              <w:t xml:space="preserve">b) </w:t>
            </w:r>
            <w:r w:rsidRPr="00CF706D">
              <w:rPr>
                <w:lang w:val="de-DE"/>
              </w:rPr>
              <w:t>Im Internet sind alle wichtigen Unternehmen, Firmen und Institutionen aus der Industrie, Medien und Dienstleistungen vertreten. Die Zahl der Internet-Nutzer steigt.</w:t>
            </w:r>
          </w:p>
          <w:p w:rsidR="00DD0641" w:rsidRPr="00842634" w:rsidRDefault="00DD0641" w:rsidP="00CF706D">
            <w:pPr>
              <w:ind w:firstLine="0"/>
              <w:rPr>
                <w:lang w:val="de-AT"/>
              </w:rPr>
            </w:pPr>
          </w:p>
          <w:p w:rsidR="00DD0641" w:rsidRPr="00CF706D" w:rsidRDefault="00DD0641" w:rsidP="00CF706D">
            <w:pPr>
              <w:ind w:firstLine="0"/>
              <w:rPr>
                <w:lang w:val="de-DE"/>
              </w:rPr>
            </w:pPr>
            <w:r w:rsidRPr="00CF706D">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D0641" w:rsidRPr="00CF706D" w:rsidRDefault="00DD0641" w:rsidP="00CF706D">
            <w:pPr>
              <w:ind w:firstLine="0"/>
              <w:rPr>
                <w:lang w:val="de-DE"/>
              </w:rPr>
            </w:pPr>
            <w:r w:rsidRPr="00CF706D">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D0641" w:rsidRPr="00CF706D" w:rsidRDefault="00DD0641" w:rsidP="00CF706D">
            <w:pPr>
              <w:ind w:firstLine="0"/>
              <w:rPr>
                <w:lang w:val="de-DE"/>
              </w:rPr>
            </w:pPr>
            <w:r w:rsidRPr="00CF706D">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D0641" w:rsidRPr="00842634" w:rsidRDefault="00DD0641" w:rsidP="00CF706D">
            <w:pPr>
              <w:ind w:firstLine="0"/>
            </w:pPr>
            <w:r w:rsidRPr="00CF706D">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w:t>
            </w:r>
            <w:r w:rsidRPr="00842634">
              <w:t xml:space="preserve"> </w:t>
            </w:r>
            <w:r w:rsidRPr="00CF706D">
              <w:rPr>
                <w:lang w:val="de-DE"/>
              </w:rPr>
              <w:t>Zahl</w:t>
            </w:r>
            <w:r w:rsidRPr="00842634">
              <w:t xml:space="preserve"> </w:t>
            </w:r>
            <w:r w:rsidRPr="00CF706D">
              <w:rPr>
                <w:lang w:val="de-DE"/>
              </w:rPr>
              <w:t>der</w:t>
            </w:r>
            <w:r w:rsidRPr="00842634">
              <w:t xml:space="preserve"> </w:t>
            </w:r>
            <w:r w:rsidRPr="00CF706D">
              <w:rPr>
                <w:lang w:val="de-DE"/>
              </w:rPr>
              <w:t>Internet</w:t>
            </w:r>
            <w:r w:rsidRPr="00842634">
              <w:t>-</w:t>
            </w:r>
            <w:r w:rsidRPr="00CF706D">
              <w:rPr>
                <w:lang w:val="de-DE"/>
              </w:rPr>
              <w:t>Nutzer</w:t>
            </w:r>
            <w:r w:rsidRPr="00842634">
              <w:t xml:space="preserve"> </w:t>
            </w:r>
            <w:r w:rsidRPr="00CF706D">
              <w:rPr>
                <w:lang w:val="de-DE"/>
              </w:rPr>
              <w:t>steigt</w:t>
            </w:r>
            <w:r w:rsidRPr="00842634">
              <w:t>.</w:t>
            </w:r>
          </w:p>
          <w:p w:rsidR="00DD0641" w:rsidRPr="009A7A81" w:rsidRDefault="00DD0641" w:rsidP="00CF706D">
            <w:pPr>
              <w:ind w:firstLine="0"/>
              <w:contextualSpacing/>
            </w:pPr>
          </w:p>
          <w:p w:rsidR="00DD0641" w:rsidRPr="00CF706D" w:rsidRDefault="00DD0641" w:rsidP="00CF706D">
            <w:pPr>
              <w:ind w:firstLine="0"/>
              <w:contextualSpacing/>
            </w:pPr>
            <w:r w:rsidRPr="00CF706D">
              <w:t>Дополните минидиалог, используя предложенные ниже реплики</w:t>
            </w:r>
          </w:p>
          <w:p w:rsidR="00DD0641" w:rsidRPr="00CF706D" w:rsidRDefault="00DD0641" w:rsidP="00CF706D">
            <w:pPr>
              <w:ind w:firstLine="0"/>
              <w:contextualSpacing/>
            </w:pPr>
          </w:p>
          <w:p w:rsidR="00DD0641" w:rsidRPr="00CF706D" w:rsidRDefault="00DD0641" w:rsidP="00CF706D">
            <w:pPr>
              <w:tabs>
                <w:tab w:val="left" w:pos="344"/>
              </w:tabs>
              <w:ind w:firstLine="0"/>
              <w:contextualSpacing/>
              <w:rPr>
                <w:lang w:val="de-DE"/>
              </w:rPr>
            </w:pPr>
            <w:r w:rsidRPr="00CF706D">
              <w:rPr>
                <w:lang w:val="de-DE"/>
              </w:rPr>
              <w:t>А: Verdienst du viel?</w:t>
            </w:r>
          </w:p>
          <w:p w:rsidR="00DD0641" w:rsidRPr="00CF706D" w:rsidRDefault="00DD0641" w:rsidP="00CF706D">
            <w:pPr>
              <w:tabs>
                <w:tab w:val="left" w:pos="344"/>
              </w:tabs>
              <w:ind w:firstLine="0"/>
              <w:rPr>
                <w:lang w:val="de-DE"/>
              </w:rPr>
            </w:pPr>
            <w:r w:rsidRPr="00CF706D">
              <w:rPr>
                <w:lang w:val="de-DE"/>
              </w:rPr>
              <w:t xml:space="preserve">   B: ___________________</w:t>
            </w:r>
          </w:p>
          <w:p w:rsidR="00DD0641" w:rsidRPr="00CF706D" w:rsidRDefault="00DD0641" w:rsidP="00CF706D">
            <w:pPr>
              <w:tabs>
                <w:tab w:val="left" w:pos="344"/>
              </w:tabs>
              <w:ind w:firstLine="0"/>
              <w:rPr>
                <w:lang w:val="de-DE"/>
              </w:rPr>
            </w:pPr>
            <w:r w:rsidRPr="00CF706D">
              <w:rPr>
                <w:lang w:val="de-DE"/>
              </w:rPr>
              <w:t>а) Ja, ich muß viel arbeiten.</w:t>
            </w:r>
          </w:p>
          <w:p w:rsidR="00DD0641" w:rsidRPr="00CF706D" w:rsidRDefault="00DD0641" w:rsidP="00CF706D">
            <w:pPr>
              <w:tabs>
                <w:tab w:val="left" w:pos="344"/>
              </w:tabs>
              <w:ind w:firstLine="0"/>
              <w:rPr>
                <w:lang w:val="de-DE"/>
              </w:rPr>
            </w:pPr>
            <w:r w:rsidRPr="00CF706D">
              <w:rPr>
                <w:lang w:val="de-DE"/>
              </w:rPr>
              <w:t>b) Du muß aber danach nicht fragen!</w:t>
            </w:r>
          </w:p>
          <w:p w:rsidR="00DD0641" w:rsidRPr="00CF706D" w:rsidRDefault="00DD0641" w:rsidP="00CF706D">
            <w:pPr>
              <w:tabs>
                <w:tab w:val="left" w:pos="344"/>
              </w:tabs>
              <w:ind w:firstLine="0"/>
              <w:rPr>
                <w:lang w:val="de-DE"/>
              </w:rPr>
            </w:pPr>
            <w:r w:rsidRPr="00CF706D">
              <w:rPr>
                <w:lang w:val="de-DE"/>
              </w:rPr>
              <w:t>c) Ja, ich habe ein gutes Gehalt.</w:t>
            </w:r>
          </w:p>
          <w:p w:rsidR="00DD0641" w:rsidRPr="00CF706D" w:rsidRDefault="00DD0641" w:rsidP="00CF706D">
            <w:pPr>
              <w:tabs>
                <w:tab w:val="left" w:pos="344"/>
              </w:tabs>
              <w:ind w:firstLine="0"/>
              <w:rPr>
                <w:lang w:val="de-DE"/>
              </w:rPr>
            </w:pPr>
            <w:r w:rsidRPr="00CF706D">
              <w:rPr>
                <w:lang w:val="de-DE"/>
              </w:rPr>
              <w:t>d) Im Stadtzentrum.</w:t>
            </w:r>
          </w:p>
          <w:p w:rsidR="00DD0641" w:rsidRPr="00CF706D" w:rsidRDefault="00DD0641" w:rsidP="00CF706D">
            <w:pPr>
              <w:tabs>
                <w:tab w:val="left" w:pos="344"/>
              </w:tabs>
              <w:ind w:firstLine="0"/>
              <w:rPr>
                <w:lang w:val="de-DE"/>
              </w:rPr>
            </w:pPr>
          </w:p>
          <w:p w:rsidR="00DD0641" w:rsidRPr="00CF706D" w:rsidRDefault="00DD0641" w:rsidP="00CF706D">
            <w:pPr>
              <w:tabs>
                <w:tab w:val="left" w:pos="0"/>
                <w:tab w:val="left" w:pos="344"/>
              </w:tabs>
              <w:ind w:firstLine="0"/>
              <w:contextualSpacing/>
              <w:rPr>
                <w:lang w:val="de-DE"/>
              </w:rPr>
            </w:pPr>
            <w:r w:rsidRPr="00CF706D">
              <w:rPr>
                <w:lang w:val="de-DE"/>
              </w:rPr>
              <w:t>A: Stellen Sie sich vor, bitte!</w:t>
            </w:r>
          </w:p>
          <w:p w:rsidR="00DD0641" w:rsidRPr="00CF706D" w:rsidRDefault="00DD0641" w:rsidP="00CF706D">
            <w:pPr>
              <w:tabs>
                <w:tab w:val="left" w:pos="0"/>
              </w:tabs>
              <w:ind w:firstLine="0"/>
              <w:rPr>
                <w:lang w:val="de-DE"/>
              </w:rPr>
            </w:pPr>
            <w:r w:rsidRPr="00CF706D">
              <w:rPr>
                <w:lang w:val="de-DE"/>
              </w:rPr>
              <w:t>B: _______________</w:t>
            </w:r>
          </w:p>
          <w:p w:rsidR="00DD0641" w:rsidRPr="00CF706D" w:rsidRDefault="00DD0641" w:rsidP="00CF706D">
            <w:pPr>
              <w:tabs>
                <w:tab w:val="left" w:pos="0"/>
                <w:tab w:val="left" w:pos="344"/>
              </w:tabs>
              <w:ind w:firstLine="0"/>
              <w:contextualSpacing/>
              <w:rPr>
                <w:lang w:val="de-DE"/>
              </w:rPr>
            </w:pPr>
            <w:r w:rsidRPr="00CF706D">
              <w:rPr>
                <w:lang w:val="de-DE"/>
              </w:rPr>
              <w:t>Keine Ursache!</w:t>
            </w:r>
          </w:p>
          <w:p w:rsidR="00DD0641" w:rsidRPr="00CF706D" w:rsidRDefault="00DD0641" w:rsidP="00CF706D">
            <w:pPr>
              <w:tabs>
                <w:tab w:val="left" w:pos="0"/>
                <w:tab w:val="left" w:pos="344"/>
              </w:tabs>
              <w:ind w:firstLine="0"/>
              <w:contextualSpacing/>
              <w:rPr>
                <w:lang w:val="de-DE"/>
              </w:rPr>
            </w:pPr>
            <w:r w:rsidRPr="00CF706D">
              <w:rPr>
                <w:lang w:val="de-DE"/>
              </w:rPr>
              <w:t>Mein Name ist Kurt Braun.</w:t>
            </w:r>
          </w:p>
          <w:p w:rsidR="00DD0641" w:rsidRPr="00CF706D" w:rsidRDefault="00DD0641" w:rsidP="00CF706D">
            <w:pPr>
              <w:tabs>
                <w:tab w:val="left" w:pos="0"/>
                <w:tab w:val="left" w:pos="344"/>
              </w:tabs>
              <w:ind w:firstLine="0"/>
              <w:contextualSpacing/>
              <w:rPr>
                <w:lang w:val="de-DE"/>
              </w:rPr>
            </w:pPr>
            <w:r w:rsidRPr="00CF706D">
              <w:rPr>
                <w:lang w:val="de-DE"/>
              </w:rPr>
              <w:t>Hier ist mein Referenzschreiben.</w:t>
            </w:r>
          </w:p>
          <w:p w:rsidR="00DD0641" w:rsidRPr="00CF706D" w:rsidRDefault="00DD0641" w:rsidP="00CF706D">
            <w:pPr>
              <w:ind w:firstLine="0"/>
              <w:rPr>
                <w:lang w:val="de-DE"/>
              </w:rPr>
            </w:pPr>
            <w:r w:rsidRPr="00CF706D">
              <w:rPr>
                <w:lang w:val="de-DE"/>
              </w:rPr>
              <w:t xml:space="preserve">Sie heißt Monika Scharenberg. </w:t>
            </w:r>
          </w:p>
          <w:p w:rsidR="00DD0641" w:rsidRPr="00CF706D" w:rsidRDefault="00DD0641" w:rsidP="00CF706D">
            <w:pPr>
              <w:ind w:firstLine="0"/>
              <w:rPr>
                <w:lang w:val="de-DE"/>
              </w:rPr>
            </w:pPr>
          </w:p>
          <w:p w:rsidR="00DD0641" w:rsidRPr="00CF706D" w:rsidRDefault="00DD0641" w:rsidP="00CF706D">
            <w:pPr>
              <w:ind w:firstLine="0"/>
              <w:contextualSpacing/>
            </w:pPr>
            <w:r w:rsidRPr="00CF706D">
              <w:t>Расположите части письма в правильной последовательности</w:t>
            </w:r>
          </w:p>
          <w:p w:rsidR="00DD0641" w:rsidRPr="00CF706D" w:rsidRDefault="00DD0641" w:rsidP="00CF706D">
            <w:pPr>
              <w:ind w:firstLine="0"/>
              <w:contextualSpacing/>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6"/>
              <w:gridCol w:w="3678"/>
            </w:tblGrid>
            <w:tr w:rsidR="00DD0641" w:rsidRPr="00CF706D" w:rsidTr="00C101F1">
              <w:trPr>
                <w:trHeight w:val="349"/>
              </w:trPr>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rPr>
                  </w:pPr>
                  <w:r w:rsidRPr="00C101F1">
                    <w:rPr>
                      <w:lang w:val="en-US"/>
                    </w:rPr>
                    <w:t xml:space="preserve">a)  </w:t>
                  </w:r>
                  <w:r w:rsidRPr="00C101F1">
                    <w:rPr>
                      <w:iCs/>
                      <w:color w:val="212529"/>
                      <w:lang w:val="en-US"/>
                    </w:rPr>
                    <w:t>Schwarzer Bär, 3</w:t>
                  </w: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1.</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lang w:val="en-US"/>
                    </w:rPr>
                  </w:pPr>
                  <w:r w:rsidRPr="00C101F1">
                    <w:rPr>
                      <w:iCs/>
                      <w:color w:val="212529"/>
                      <w:lang w:val="en-US"/>
                    </w:rPr>
                    <w:t>b) Katharina Müller</w:t>
                  </w: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2.</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en-US"/>
                    </w:rPr>
                  </w:pPr>
                  <w:r w:rsidRPr="00C101F1">
                    <w:rPr>
                      <w:iCs/>
                      <w:color w:val="212529"/>
                      <w:lang w:val="en-US"/>
                    </w:rPr>
                    <w:t xml:space="preserve">c) 30449 </w:t>
                  </w:r>
                  <w:smartTag w:uri="urn:schemas-microsoft-com:office:smarttags" w:element="place">
                    <w:r w:rsidRPr="00C101F1">
                      <w:rPr>
                        <w:iCs/>
                        <w:color w:val="212529"/>
                        <w:lang w:val="en-US"/>
                      </w:rPr>
                      <w:t>Hannover</w:t>
                    </w:r>
                  </w:smartTag>
                </w:p>
                <w:p w:rsidR="00DD0641" w:rsidRPr="00C101F1" w:rsidRDefault="00DD0641" w:rsidP="00C101F1">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3.</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en-US"/>
                    </w:rPr>
                  </w:pPr>
                  <w:r w:rsidRPr="00C101F1">
                    <w:rPr>
                      <w:iCs/>
                      <w:color w:val="212529"/>
                      <w:lang w:val="de-AT"/>
                    </w:rPr>
                    <w:t xml:space="preserve">d) Mein Name ist Katharina Müller, ich bin Bewerberin an der HMT Hannover für den Wintersemester 2017, Fach – Pop Gesang. Da ich mich auch an der anderen Hochschule in Mannheim bewerbe, muss ich am </w:t>
                  </w:r>
                  <w:smartTag w:uri="urn:schemas-microsoft-com:office:smarttags" w:element="metricconverter">
                    <w:smartTagPr>
                      <w:attr w:name="ProductID" w:val="17.06 in"/>
                    </w:smartTagPr>
                    <w:r w:rsidRPr="00C101F1">
                      <w:rPr>
                        <w:iCs/>
                        <w:color w:val="212529"/>
                        <w:lang w:val="de-AT"/>
                      </w:rPr>
                      <w:t>17.06 in</w:t>
                    </w:r>
                  </w:smartTag>
                  <w:r w:rsidRPr="00C101F1">
                    <w:rPr>
                      <w:iCs/>
                      <w:color w:val="212529"/>
                      <w:lang w:val="de-AT"/>
                    </w:rPr>
                    <w:t xml:space="preserve"> Mannheim für die Hauptfachprüfung sein. Am diesen Tag findet aber auch Musiktheorietest an Ihrer Hochschule statt. Ist es möglich, den Musiktheorietest an einen anderen Tag mit einer anderen Gruppe zu schreiben? </w:t>
                  </w:r>
                  <w:r w:rsidRPr="00C101F1">
                    <w:rPr>
                      <w:iCs/>
                      <w:color w:val="212529"/>
                      <w:lang w:val="en-US"/>
                    </w:rPr>
                    <w:t>Ich würde Ihnen für solche Angelegenheit sehr dankbar sein. </w:t>
                  </w:r>
                </w:p>
                <w:p w:rsidR="00DD0641" w:rsidRPr="00C101F1" w:rsidRDefault="00DD0641" w:rsidP="00C101F1">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4.</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rPr>
                      <w:color w:val="212529"/>
                      <w:lang w:val="en-US"/>
                    </w:rPr>
                  </w:pPr>
                  <w:r w:rsidRPr="00C101F1">
                    <w:rPr>
                      <w:iCs/>
                      <w:color w:val="212529"/>
                      <w:lang w:val="en-US"/>
                    </w:rPr>
                    <w:t>e) 11.06.2017</w:t>
                  </w:r>
                </w:p>
                <w:p w:rsidR="00DD0641" w:rsidRPr="00C101F1" w:rsidRDefault="00DD0641" w:rsidP="00C101F1">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5.</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de-AT"/>
                    </w:rPr>
                  </w:pPr>
                  <w:r w:rsidRPr="00C101F1">
                    <w:rPr>
                      <w:iCs/>
                      <w:color w:val="212529"/>
                      <w:lang w:val="de-AT"/>
                    </w:rPr>
                    <w:t>f) Mit freundlichen Grüßen,</w:t>
                  </w:r>
                </w:p>
                <w:p w:rsidR="00DD0641" w:rsidRPr="00C101F1" w:rsidRDefault="00DD0641" w:rsidP="00C101F1">
                  <w:pPr>
                    <w:widowControl/>
                    <w:shd w:val="clear" w:color="auto" w:fill="FFFFFF"/>
                    <w:autoSpaceDE/>
                    <w:autoSpaceDN/>
                    <w:adjustRightInd/>
                    <w:ind w:firstLine="0"/>
                    <w:jc w:val="left"/>
                    <w:rPr>
                      <w:color w:val="212529"/>
                      <w:lang w:val="de-AT"/>
                    </w:rPr>
                  </w:pPr>
                  <w:r w:rsidRPr="00C101F1">
                    <w:rPr>
                      <w:iCs/>
                      <w:color w:val="212529"/>
                      <w:lang w:val="de-AT"/>
                    </w:rPr>
                    <w:t xml:space="preserve"> (Unterschrift)</w:t>
                  </w:r>
                </w:p>
                <w:p w:rsidR="00DD0641" w:rsidRPr="00C101F1" w:rsidRDefault="00DD0641" w:rsidP="00C101F1">
                  <w:pPr>
                    <w:widowControl/>
                    <w:shd w:val="clear" w:color="auto" w:fill="FFFFFF"/>
                    <w:autoSpaceDE/>
                    <w:autoSpaceDN/>
                    <w:adjustRightInd/>
                    <w:ind w:firstLine="0"/>
                    <w:jc w:val="left"/>
                    <w:rPr>
                      <w:color w:val="212529"/>
                      <w:lang w:val="en-US"/>
                    </w:rPr>
                  </w:pPr>
                  <w:r w:rsidRPr="00C101F1">
                    <w:rPr>
                      <w:iCs/>
                      <w:color w:val="212529"/>
                      <w:lang w:val="en-US"/>
                    </w:rPr>
                    <w:t>Katharina Müller.</w:t>
                  </w:r>
                </w:p>
                <w:p w:rsidR="00DD0641" w:rsidRPr="00C101F1" w:rsidRDefault="00DD0641" w:rsidP="00C101F1">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6.</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de-AT"/>
                    </w:rPr>
                  </w:pPr>
                  <w:r w:rsidRPr="00C101F1">
                    <w:rPr>
                      <w:iCs/>
                      <w:color w:val="212529"/>
                      <w:lang w:val="de-AT"/>
                    </w:rPr>
                    <w:t>g) Hochschule für Musik und Theater Hannover</w:t>
                  </w:r>
                </w:p>
                <w:p w:rsidR="00DD0641" w:rsidRPr="00C101F1" w:rsidRDefault="00DD0641" w:rsidP="00C101F1">
                  <w:pPr>
                    <w:widowControl/>
                    <w:shd w:val="clear" w:color="auto" w:fill="FFFFFF"/>
                    <w:autoSpaceDE/>
                    <w:autoSpaceDN/>
                    <w:adjustRightInd/>
                    <w:ind w:firstLine="0"/>
                    <w:jc w:val="left"/>
                    <w:rPr>
                      <w:iCs/>
                      <w:color w:val="212529"/>
                      <w:lang w:val="de-AT"/>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7.</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de-AT"/>
                    </w:rPr>
                  </w:pPr>
                  <w:r w:rsidRPr="00C101F1">
                    <w:rPr>
                      <w:iCs/>
                      <w:color w:val="212529"/>
                      <w:lang w:val="de-AT"/>
                    </w:rPr>
                    <w:t>h) Sehr geehrte Damen und Herren, </w:t>
                  </w:r>
                </w:p>
                <w:p w:rsidR="00DD0641" w:rsidRPr="00C101F1" w:rsidRDefault="00DD0641" w:rsidP="00C101F1">
                  <w:pPr>
                    <w:widowControl/>
                    <w:shd w:val="clear" w:color="auto" w:fill="FFFFFF"/>
                    <w:autoSpaceDE/>
                    <w:autoSpaceDN/>
                    <w:adjustRightInd/>
                    <w:ind w:firstLine="0"/>
                    <w:jc w:val="left"/>
                    <w:rPr>
                      <w:iCs/>
                      <w:color w:val="212529"/>
                      <w:lang w:val="de-AT"/>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8.</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en-US"/>
                    </w:rPr>
                  </w:pPr>
                  <w:r w:rsidRPr="00C101F1">
                    <w:rPr>
                      <w:iCs/>
                      <w:color w:val="212529"/>
                      <w:lang w:val="en-US"/>
                    </w:rPr>
                    <w:t>i) Eignungsprüfung</w:t>
                  </w:r>
                </w:p>
                <w:p w:rsidR="00DD0641" w:rsidRPr="00C101F1" w:rsidRDefault="00DD0641" w:rsidP="00C101F1">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9.</w:t>
                  </w:r>
                </w:p>
              </w:tc>
            </w:tr>
            <w:tr w:rsidR="00DD0641" w:rsidRPr="00CF706D" w:rsidTr="00C101F1">
              <w:tc>
                <w:tcPr>
                  <w:tcW w:w="4686"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widowControl/>
                    <w:shd w:val="clear" w:color="auto" w:fill="FFFFFF"/>
                    <w:autoSpaceDE/>
                    <w:autoSpaceDN/>
                    <w:adjustRightInd/>
                    <w:ind w:firstLine="0"/>
                    <w:jc w:val="left"/>
                    <w:rPr>
                      <w:color w:val="212529"/>
                      <w:lang w:val="en-US"/>
                    </w:rPr>
                  </w:pPr>
                  <w:r w:rsidRPr="00C101F1">
                    <w:rPr>
                      <w:iCs/>
                      <w:color w:val="212529"/>
                      <w:lang w:val="en-US"/>
                    </w:rPr>
                    <w:t>j) Neues Haus, 1</w:t>
                  </w:r>
                </w:p>
                <w:p w:rsidR="00DD0641" w:rsidRPr="00C101F1" w:rsidRDefault="00DD0641" w:rsidP="00C101F1">
                  <w:pPr>
                    <w:widowControl/>
                    <w:shd w:val="clear" w:color="auto" w:fill="FFFFFF"/>
                    <w:autoSpaceDE/>
                    <w:autoSpaceDN/>
                    <w:adjustRightInd/>
                    <w:ind w:firstLine="0"/>
                    <w:jc w:val="left"/>
                    <w:rPr>
                      <w:color w:val="212529"/>
                      <w:lang w:val="en-US"/>
                    </w:rPr>
                  </w:pPr>
                  <w:r w:rsidRPr="00C101F1">
                    <w:rPr>
                      <w:iCs/>
                      <w:color w:val="212529"/>
                      <w:lang w:val="en-US"/>
                    </w:rPr>
                    <w:t xml:space="preserve">30175, </w:t>
                  </w:r>
                  <w:smartTag w:uri="urn:schemas-microsoft-com:office:smarttags" w:element="place">
                    <w:r w:rsidRPr="00C101F1">
                      <w:rPr>
                        <w:iCs/>
                        <w:color w:val="212529"/>
                        <w:lang w:val="en-US"/>
                      </w:rPr>
                      <w:t>Hannover</w:t>
                    </w:r>
                  </w:smartTag>
                </w:p>
                <w:p w:rsidR="00DD0641" w:rsidRPr="00C101F1" w:rsidRDefault="00DD0641" w:rsidP="00C101F1">
                  <w:pPr>
                    <w:widowControl/>
                    <w:shd w:val="clear" w:color="auto" w:fill="FFFFFF"/>
                    <w:autoSpaceDE/>
                    <w:autoSpaceDN/>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rPr>
                  </w:pPr>
                  <w:r w:rsidRPr="00C101F1">
                    <w:rPr>
                      <w:lang w:val="en-US"/>
                    </w:rPr>
                    <w:t>10.</w:t>
                  </w:r>
                </w:p>
              </w:tc>
            </w:tr>
          </w:tbl>
          <w:p w:rsidR="00DD0641" w:rsidRPr="00CF706D" w:rsidRDefault="00DD0641" w:rsidP="00CF706D">
            <w:pPr>
              <w:ind w:firstLine="0"/>
              <w:contextualSpacing/>
              <w:rPr>
                <w:lang w:val="en-US"/>
              </w:rPr>
            </w:pPr>
          </w:p>
          <w:p w:rsidR="00DD0641" w:rsidRPr="00CF706D" w:rsidRDefault="00DD0641" w:rsidP="00CF706D">
            <w:pPr>
              <w:widowControl/>
              <w:shd w:val="clear" w:color="auto" w:fill="FFFFFF"/>
              <w:autoSpaceDE/>
              <w:autoSpaceDN/>
              <w:adjustRightInd/>
              <w:ind w:firstLine="0"/>
              <w:jc w:val="left"/>
              <w:rPr>
                <w:color w:val="212529"/>
                <w:lang w:val="en-US"/>
              </w:rPr>
            </w:pPr>
          </w:p>
          <w:p w:rsidR="00DD0641" w:rsidRPr="00CF706D" w:rsidRDefault="00DD0641" w:rsidP="00CF706D">
            <w:pPr>
              <w:ind w:firstLine="0"/>
              <w:contextualSpacing/>
              <w:rPr>
                <w:lang w:val="en-US"/>
              </w:rPr>
            </w:pPr>
          </w:p>
          <w:p w:rsidR="00DD0641" w:rsidRPr="00CF706D" w:rsidRDefault="00DD0641" w:rsidP="00CF706D">
            <w:pPr>
              <w:ind w:firstLine="0"/>
              <w:contextualSpacing/>
              <w:rPr>
                <w:lang w:val="en-US"/>
              </w:rPr>
            </w:pPr>
          </w:p>
        </w:tc>
      </w:tr>
      <w:tr w:rsidR="00DD0641" w:rsidRPr="00CF706D"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навыками устной и письменной речи на иностранном языке;</w:t>
            </w:r>
          </w:p>
          <w:p w:rsidR="00DD0641" w:rsidRPr="00CF706D" w:rsidRDefault="00DD0641" w:rsidP="00CF706D">
            <w:pPr>
              <w:ind w:firstLine="0"/>
              <w:rPr>
                <w:lang w:eastAsia="en-US"/>
              </w:rPr>
            </w:pPr>
            <w:r w:rsidRPr="00CF706D">
              <w:rPr>
                <w:sz w:val="22"/>
                <w:szCs w:val="22"/>
                <w:lang w:eastAsia="en-US"/>
              </w:rPr>
              <w:t>- делать краткие сообщения (презентации) на иностранном языке;</w:t>
            </w:r>
          </w:p>
          <w:p w:rsidR="00DD0641" w:rsidRPr="00CF706D" w:rsidRDefault="00DD0641" w:rsidP="00CF706D">
            <w:pPr>
              <w:ind w:firstLine="0"/>
              <w:rPr>
                <w:lang w:eastAsia="en-US"/>
              </w:rPr>
            </w:pPr>
            <w:r w:rsidRPr="00CF706D">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widowControl/>
              <w:autoSpaceDE/>
              <w:autoSpaceDN/>
              <w:adjustRightInd/>
              <w:ind w:firstLine="0"/>
              <w:jc w:val="left"/>
              <w:rPr>
                <w:b/>
              </w:rPr>
            </w:pPr>
            <w:r w:rsidRPr="00CF706D">
              <w:rPr>
                <w:b/>
              </w:rPr>
              <w:t>Оценочные средства для зачета (1 курс)</w:t>
            </w:r>
          </w:p>
          <w:p w:rsidR="00DD0641" w:rsidRPr="00CF706D" w:rsidRDefault="00DD0641" w:rsidP="00CF706D">
            <w:pPr>
              <w:ind w:firstLine="0"/>
            </w:pPr>
            <w:r w:rsidRPr="00CF706D">
              <w:t>1.Составьте сообщение/ презентацию по пройденным темам, опираясь на соответствующие лексические выражения.</w:t>
            </w:r>
          </w:p>
          <w:p w:rsidR="00DD0641" w:rsidRPr="00CF706D" w:rsidRDefault="00DD0641" w:rsidP="00CF706D">
            <w:pPr>
              <w:ind w:firstLine="0"/>
            </w:pPr>
            <w:r w:rsidRPr="00CF706D">
              <w:t>1.Система высшего образования страны изучаемого языка.</w:t>
            </w:r>
          </w:p>
          <w:p w:rsidR="00DD0641" w:rsidRPr="00CF706D" w:rsidRDefault="00DD0641" w:rsidP="00CF706D">
            <w:pPr>
              <w:ind w:firstLine="0"/>
            </w:pPr>
            <w:r w:rsidRPr="00CF706D">
              <w:t>2. Мировые достопримечательности.</w:t>
            </w:r>
          </w:p>
          <w:p w:rsidR="00DD0641" w:rsidRPr="00CF706D" w:rsidRDefault="00DD0641" w:rsidP="00CF706D">
            <w:pPr>
              <w:ind w:firstLine="0"/>
            </w:pPr>
            <w:r w:rsidRPr="00CF706D">
              <w:t xml:space="preserve">3. Студенческая жизнь в моём университете. </w:t>
            </w:r>
          </w:p>
          <w:p w:rsidR="00DD0641" w:rsidRPr="00CF706D" w:rsidRDefault="00DD0641" w:rsidP="00CF706D">
            <w:pPr>
              <w:ind w:firstLine="0"/>
            </w:pPr>
            <w:r w:rsidRPr="00CF706D">
              <w:t>4. Культура и традиции страны изучаемого языка.</w:t>
            </w:r>
          </w:p>
          <w:p w:rsidR="00DD0641" w:rsidRPr="00CF706D" w:rsidRDefault="00DD0641" w:rsidP="00CF706D">
            <w:pPr>
              <w:ind w:firstLine="0"/>
            </w:pPr>
            <w:r w:rsidRPr="00CF706D">
              <w:t>5. Эффективные способы поиска работы.</w:t>
            </w:r>
          </w:p>
          <w:p w:rsidR="00DD0641" w:rsidRPr="00CF706D" w:rsidRDefault="00DD0641" w:rsidP="00CF706D">
            <w:pPr>
              <w:ind w:firstLine="0"/>
            </w:pPr>
            <w:r w:rsidRPr="00CF706D">
              <w:t>6. Градообразующее предприятие: признаки и перспективы.</w:t>
            </w:r>
          </w:p>
          <w:p w:rsidR="00DD0641" w:rsidRPr="00CF706D" w:rsidRDefault="00DD0641" w:rsidP="00CF706D">
            <w:pPr>
              <w:ind w:firstLine="0"/>
            </w:pPr>
            <w:r w:rsidRPr="00CF706D">
              <w:t>7.  Мировые достижения НТР ХХ</w:t>
            </w:r>
            <w:r w:rsidRPr="00CF706D">
              <w:rPr>
                <w:lang w:val="en-US"/>
              </w:rPr>
              <w:t>I</w:t>
            </w:r>
            <w:r w:rsidRPr="00CF706D">
              <w:t xml:space="preserve"> века</w:t>
            </w:r>
          </w:p>
          <w:p w:rsidR="00DD0641" w:rsidRPr="00CF706D" w:rsidRDefault="00DD0641" w:rsidP="00CF706D">
            <w:pPr>
              <w:ind w:firstLine="0"/>
            </w:pPr>
          </w:p>
          <w:p w:rsidR="00DD0641" w:rsidRPr="00CF706D" w:rsidRDefault="00DD0641" w:rsidP="00CF706D">
            <w:pPr>
              <w:ind w:firstLine="0"/>
            </w:pPr>
          </w:p>
          <w:p w:rsidR="00DD0641" w:rsidRPr="00CF706D" w:rsidRDefault="00DD0641" w:rsidP="00CF706D">
            <w:pPr>
              <w:ind w:firstLine="0"/>
            </w:pPr>
            <w:r w:rsidRPr="00CF706D">
              <w:t xml:space="preserve">1. Прочитайте и переведите текст. </w:t>
            </w:r>
          </w:p>
          <w:p w:rsidR="00DD0641" w:rsidRPr="00CF706D" w:rsidRDefault="00DD0641" w:rsidP="00CF706D">
            <w:pPr>
              <w:ind w:firstLine="0"/>
            </w:pPr>
          </w:p>
          <w:p w:rsidR="00DD0641" w:rsidRPr="00842634" w:rsidRDefault="00DD0641" w:rsidP="00CF706D">
            <w:pPr>
              <w:ind w:firstLine="0"/>
              <w:jc w:val="center"/>
              <w:rPr>
                <w:b/>
                <w:lang w:val="de-AT"/>
              </w:rPr>
            </w:pPr>
            <w:r w:rsidRPr="00CF706D">
              <w:rPr>
                <w:b/>
                <w:lang w:val="de-DE"/>
              </w:rPr>
              <w:t>Ökologische Katastrophe</w:t>
            </w:r>
          </w:p>
          <w:p w:rsidR="00DD0641" w:rsidRPr="00CF706D" w:rsidRDefault="00DD0641" w:rsidP="00CF706D">
            <w:pPr>
              <w:ind w:firstLine="0"/>
              <w:rPr>
                <w:lang w:val="de-DE"/>
              </w:rPr>
            </w:pPr>
            <w:r w:rsidRPr="00CF706D">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D0641" w:rsidRPr="00CF706D" w:rsidRDefault="00DD0641" w:rsidP="00CF706D">
            <w:pPr>
              <w:ind w:firstLine="0"/>
              <w:rPr>
                <w:lang w:val="de-DE"/>
              </w:rPr>
            </w:pPr>
            <w:r w:rsidRPr="00CF706D">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D0641" w:rsidRPr="00CF706D" w:rsidRDefault="00DD0641" w:rsidP="00CF706D">
            <w:pPr>
              <w:ind w:firstLine="0"/>
              <w:rPr>
                <w:lang w:val="de-DE"/>
              </w:rPr>
            </w:pPr>
            <w:r w:rsidRPr="00CF706D">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D0641" w:rsidRPr="00CF706D" w:rsidRDefault="00DD0641" w:rsidP="00CF706D">
            <w:pPr>
              <w:ind w:firstLine="0"/>
              <w:rPr>
                <w:rFonts w:ascii="Georgia" w:hAnsi="Georgia" w:cs="Georgia"/>
                <w:lang w:val="de-DE" w:eastAsia="en-US"/>
              </w:rPr>
            </w:pPr>
          </w:p>
          <w:p w:rsidR="00DD0641" w:rsidRPr="00CF706D" w:rsidRDefault="00DD0641" w:rsidP="00CF706D">
            <w:pPr>
              <w:ind w:firstLine="0"/>
              <w:rPr>
                <w:lang w:eastAsia="en-US"/>
              </w:rPr>
            </w:pPr>
            <w:r w:rsidRPr="00CF706D">
              <w:rPr>
                <w:lang w:eastAsia="en-US"/>
              </w:rPr>
              <w:t>2. Выпишете предложения из текста, передающие его основную идею.</w:t>
            </w:r>
          </w:p>
          <w:p w:rsidR="00DD0641" w:rsidRPr="00CF706D" w:rsidRDefault="00DD0641" w:rsidP="00CF706D">
            <w:pPr>
              <w:ind w:firstLine="0"/>
              <w:rPr>
                <w:lang w:eastAsia="en-US"/>
              </w:rPr>
            </w:pPr>
          </w:p>
          <w:p w:rsidR="00DD0641" w:rsidRPr="00CF706D" w:rsidRDefault="00DD0641" w:rsidP="00CF706D">
            <w:pPr>
              <w:ind w:firstLine="0"/>
              <w:jc w:val="center"/>
              <w:rPr>
                <w:b/>
                <w:lang w:val="de-DE"/>
              </w:rPr>
            </w:pPr>
            <w:r w:rsidRPr="00CF706D">
              <w:rPr>
                <w:b/>
                <w:lang w:val="de-DE"/>
              </w:rPr>
              <w:t xml:space="preserve">Deutschland </w:t>
            </w:r>
          </w:p>
          <w:p w:rsidR="00DD0641" w:rsidRPr="00CF706D" w:rsidRDefault="00DD0641" w:rsidP="00CF706D">
            <w:pPr>
              <w:ind w:firstLine="0"/>
              <w:rPr>
                <w:lang w:val="de-DE"/>
              </w:rPr>
            </w:pPr>
            <w:r w:rsidRPr="00CF706D">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D0641" w:rsidRPr="00CF706D" w:rsidRDefault="00DD0641" w:rsidP="00CF706D">
            <w:pPr>
              <w:ind w:firstLine="0"/>
              <w:rPr>
                <w:lang w:val="de-DE"/>
              </w:rPr>
            </w:pPr>
            <w:r w:rsidRPr="00CF706D">
              <w:rPr>
                <w:lang w:val="de-DE"/>
              </w:rPr>
              <w:t>Die Fläche des vereinten Deutschlands beträgt 356755 km2. Die deutschen Landschaften sind vielfältig und reizvoll. Man unterscheidet drei Gro</w:t>
            </w:r>
            <w:r w:rsidRPr="00CF706D">
              <w:t>β</w:t>
            </w:r>
            <w:r w:rsidRPr="00CF706D">
              <w:rPr>
                <w:lang w:val="de-DE"/>
              </w:rPr>
              <w:t>landschaften: die Norddeutsche Tiefebene, das Mittelgebierge und die Alpen. Ein Drittel der Fläche des Landes ist Wald. Im Süden des Landes liegen die Alpen. Deutschland gehört zu der kuhlgemä</w:t>
            </w:r>
            <w:r w:rsidRPr="00CF706D">
              <w:t>β</w:t>
            </w:r>
            <w:r w:rsidRPr="00CF706D">
              <w:rPr>
                <w:lang w:val="de-DE"/>
              </w:rPr>
              <w:t xml:space="preserve">igten Zone an mit den durchschnittlichen Temperaturen im Januar zwischen + 1,5 Grad </w:t>
            </w:r>
            <w:r w:rsidRPr="00CF706D">
              <w:t>С</w:t>
            </w:r>
            <w:r w:rsidRPr="00CF706D">
              <w:rPr>
                <w:lang w:val="de-DE"/>
              </w:rPr>
              <w:t xml:space="preserve"> (Tiefland) und -6 Grad </w:t>
            </w:r>
            <w:r w:rsidRPr="00CF706D">
              <w:t>С</w:t>
            </w:r>
            <w:r w:rsidRPr="00CF706D">
              <w:rPr>
                <w:lang w:val="de-DE"/>
              </w:rPr>
              <w:t xml:space="preserve"> (Gebirge) und im Juli zwischen +17 Grad Grund + 20 Grad C. Bis auf den Rhein und die Elbe entspringen alle.</w:t>
            </w:r>
          </w:p>
          <w:p w:rsidR="00DD0641" w:rsidRPr="00CF706D" w:rsidRDefault="00DD0641" w:rsidP="00CF706D">
            <w:pPr>
              <w:ind w:firstLine="0"/>
              <w:rPr>
                <w:lang w:val="de-DE"/>
              </w:rPr>
            </w:pPr>
            <w:r w:rsidRPr="00CF706D">
              <w:rPr>
                <w:lang w:val="de-DE"/>
              </w:rPr>
              <w:t>Hauptflüsse Deutschlands entspringen in den den Mütelgebirgen. Alle groBen Flüsse flie</w:t>
            </w:r>
            <w:r w:rsidRPr="00CF706D">
              <w:t>β</w:t>
            </w:r>
            <w:r w:rsidRPr="00CF706D">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w:t>
            </w:r>
            <w:smartTag w:uri="urn:schemas-microsoft-com:office:smarttags" w:element="metricconverter">
              <w:smartTagPr>
                <w:attr w:name="ProductID" w:val="250 m"/>
              </w:smartTagPr>
              <w:r w:rsidRPr="00CF706D">
                <w:rPr>
                  <w:lang w:val="de-DE"/>
                </w:rPr>
                <w:t>250 m</w:t>
              </w:r>
            </w:smartTag>
            <w:r w:rsidRPr="00CF706D">
              <w:rPr>
                <w:lang w:val="de-DE"/>
              </w:rPr>
              <w:t xml:space="preserve"> tief und liegt in den Alpen. AuBer Flüssen und Seen gibt es in Deutschland viele Kanale. Sie sind fur die deutsche Wirtschaft wichtig. Die wichtigsten-Kanalen sind: der Mittellandkanal, Dortmund- Ems- Kanal, Elbeseitenkanal, Nord-Ostseekanal u.a.</w:t>
            </w:r>
          </w:p>
          <w:p w:rsidR="00DD0641" w:rsidRPr="00CF706D" w:rsidRDefault="00DD0641" w:rsidP="00CF706D">
            <w:pPr>
              <w:ind w:firstLine="0"/>
              <w:rPr>
                <w:lang w:val="de-DE"/>
              </w:rPr>
            </w:pPr>
            <w:r w:rsidRPr="00CF706D">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D0641" w:rsidRPr="00CF706D" w:rsidRDefault="00DD0641" w:rsidP="00CF706D">
            <w:pPr>
              <w:ind w:firstLine="0"/>
              <w:rPr>
                <w:lang w:val="de-DE"/>
              </w:rPr>
            </w:pPr>
          </w:p>
          <w:p w:rsidR="00DD0641" w:rsidRPr="00CF706D" w:rsidRDefault="00DD0641" w:rsidP="00CF706D">
            <w:pPr>
              <w:ind w:firstLine="0"/>
              <w:rPr>
                <w:b/>
                <w:lang w:val="de-DE" w:eastAsia="en-US"/>
              </w:rPr>
            </w:pPr>
            <w:r w:rsidRPr="00CF706D">
              <w:rPr>
                <w:b/>
                <w:lang w:eastAsia="en-US"/>
              </w:rPr>
              <w:t>Оценочные</w:t>
            </w:r>
            <w:r w:rsidRPr="00CF706D">
              <w:rPr>
                <w:b/>
                <w:lang w:val="de-DE" w:eastAsia="en-US"/>
              </w:rPr>
              <w:t xml:space="preserve"> </w:t>
            </w:r>
            <w:r w:rsidRPr="00CF706D">
              <w:rPr>
                <w:b/>
                <w:lang w:eastAsia="en-US"/>
              </w:rPr>
              <w:t>средства</w:t>
            </w:r>
            <w:r w:rsidRPr="00CF706D">
              <w:rPr>
                <w:b/>
                <w:lang w:val="de-DE" w:eastAsia="en-US"/>
              </w:rPr>
              <w:t xml:space="preserve"> </w:t>
            </w:r>
            <w:r w:rsidRPr="00CF706D">
              <w:rPr>
                <w:b/>
                <w:lang w:eastAsia="en-US"/>
              </w:rPr>
              <w:t>для</w:t>
            </w:r>
            <w:r w:rsidRPr="00CF706D">
              <w:rPr>
                <w:b/>
                <w:lang w:val="de-DE" w:eastAsia="en-US"/>
              </w:rPr>
              <w:t xml:space="preserve"> </w:t>
            </w:r>
            <w:r w:rsidRPr="00CF706D">
              <w:rPr>
                <w:b/>
                <w:lang w:eastAsia="en-US"/>
              </w:rPr>
              <w:t>экзамена</w:t>
            </w:r>
            <w:r w:rsidRPr="00CF706D">
              <w:rPr>
                <w:b/>
                <w:lang w:val="de-DE" w:eastAsia="en-US"/>
              </w:rPr>
              <w:t xml:space="preserve"> (2 </w:t>
            </w:r>
            <w:r w:rsidRPr="00CF706D">
              <w:rPr>
                <w:b/>
                <w:lang w:eastAsia="en-US"/>
              </w:rPr>
              <w:t>курс</w:t>
            </w:r>
            <w:r w:rsidRPr="00CF706D">
              <w:rPr>
                <w:b/>
                <w:lang w:val="de-DE" w:eastAsia="en-US"/>
              </w:rPr>
              <w:t>)</w:t>
            </w:r>
          </w:p>
          <w:p w:rsidR="00DD0641" w:rsidRPr="00CF706D" w:rsidRDefault="00DD0641" w:rsidP="00CF706D">
            <w:pPr>
              <w:ind w:firstLine="0"/>
              <w:contextualSpacing/>
              <w:rPr>
                <w:lang w:eastAsia="en-US"/>
              </w:rPr>
            </w:pPr>
            <w:r w:rsidRPr="00CF706D">
              <w:rPr>
                <w:lang w:eastAsia="en-US"/>
              </w:rPr>
              <w:t>Выполните лексико-грамматические задания теста.</w:t>
            </w:r>
          </w:p>
          <w:p w:rsidR="00DD0641" w:rsidRPr="00CF706D" w:rsidRDefault="00DD0641" w:rsidP="00CF706D">
            <w:pPr>
              <w:ind w:firstLine="0"/>
              <w:contextualSpacing/>
              <w:rPr>
                <w:lang w:eastAsia="en-US"/>
              </w:rPr>
            </w:pPr>
          </w:p>
          <w:p w:rsidR="00DD0641" w:rsidRPr="00CF706D" w:rsidRDefault="00DD0641" w:rsidP="00CF706D">
            <w:pPr>
              <w:shd w:val="clear" w:color="auto" w:fill="FFFFFF"/>
              <w:ind w:firstLine="0"/>
            </w:pPr>
            <w:r w:rsidRPr="00CF706D">
              <w:t>1. Выберите правильный вариант предложения</w:t>
            </w:r>
          </w:p>
          <w:p w:rsidR="00DD0641" w:rsidRPr="00CF706D" w:rsidRDefault="00DD0641" w:rsidP="00CF706D">
            <w:pPr>
              <w:shd w:val="clear" w:color="auto" w:fill="FFFFFF"/>
              <w:ind w:firstLine="0"/>
              <w:rPr>
                <w:color w:val="000000"/>
              </w:rPr>
            </w:pPr>
            <w:r w:rsidRPr="00842634">
              <w:rPr>
                <w:color w:val="000000"/>
              </w:rPr>
              <w:t xml:space="preserve">1) </w:t>
            </w:r>
            <w:r w:rsidRPr="00CF706D">
              <w:rPr>
                <w:color w:val="000000"/>
                <w:lang w:val="de-DE"/>
              </w:rPr>
              <w:t>Hat</w:t>
            </w:r>
            <w:r w:rsidRPr="00842634">
              <w:rPr>
                <w:color w:val="000000"/>
              </w:rPr>
              <w:t xml:space="preserve"> </w:t>
            </w:r>
            <w:r w:rsidRPr="00CF706D">
              <w:rPr>
                <w:color w:val="000000"/>
                <w:lang w:val="de-DE"/>
              </w:rPr>
              <w:t>Monika</w:t>
            </w:r>
            <w:r w:rsidRPr="00842634">
              <w:rPr>
                <w:color w:val="000000"/>
              </w:rPr>
              <w:t xml:space="preserve"> </w:t>
            </w:r>
            <w:r w:rsidRPr="00CF706D">
              <w:rPr>
                <w:color w:val="000000"/>
                <w:lang w:val="de-DE"/>
              </w:rPr>
              <w:t>drei</w:t>
            </w:r>
            <w:r w:rsidRPr="00842634">
              <w:rPr>
                <w:color w:val="000000"/>
              </w:rPr>
              <w:t xml:space="preserve"> </w:t>
            </w:r>
            <w:r w:rsidRPr="00CF706D">
              <w:rPr>
                <w:color w:val="000000"/>
                <w:lang w:val="de-DE"/>
              </w:rPr>
              <w:t>Kinder</w:t>
            </w:r>
            <w:r w:rsidRPr="00842634">
              <w:rPr>
                <w:color w:val="000000"/>
              </w:rPr>
              <w:t>.</w:t>
            </w:r>
          </w:p>
          <w:p w:rsidR="00DD0641" w:rsidRPr="00842634" w:rsidRDefault="00DD0641" w:rsidP="00CF706D">
            <w:pPr>
              <w:shd w:val="clear" w:color="auto" w:fill="FFFFFF"/>
              <w:ind w:firstLine="0"/>
              <w:rPr>
                <w:color w:val="000000"/>
                <w:lang w:val="de-AT"/>
              </w:rPr>
            </w:pPr>
            <w:r w:rsidRPr="00842634">
              <w:rPr>
                <w:color w:val="000000"/>
                <w:lang w:val="de-AT"/>
              </w:rPr>
              <w:t xml:space="preserve">2) </w:t>
            </w:r>
            <w:r w:rsidRPr="00CF706D">
              <w:rPr>
                <w:color w:val="000000"/>
                <w:lang w:val="de-DE"/>
              </w:rPr>
              <w:t>Monika hat drei Kinder.</w:t>
            </w:r>
          </w:p>
          <w:p w:rsidR="00DD0641" w:rsidRPr="00842634" w:rsidRDefault="00DD0641" w:rsidP="00CF706D">
            <w:pPr>
              <w:shd w:val="clear" w:color="auto" w:fill="FFFFFF"/>
              <w:ind w:firstLine="0"/>
              <w:rPr>
                <w:color w:val="000000"/>
                <w:lang w:val="de-AT"/>
              </w:rPr>
            </w:pPr>
            <w:r w:rsidRPr="00842634">
              <w:rPr>
                <w:lang w:val="de-AT"/>
              </w:rPr>
              <w:t xml:space="preserve">3) </w:t>
            </w:r>
            <w:r w:rsidRPr="00CF706D">
              <w:rPr>
                <w:color w:val="000000"/>
                <w:lang w:val="de-DE"/>
              </w:rPr>
              <w:t>Haben Monika drei Kinder.</w:t>
            </w:r>
          </w:p>
          <w:p w:rsidR="00DD0641" w:rsidRPr="00842634" w:rsidRDefault="00DD0641" w:rsidP="00CF706D">
            <w:pPr>
              <w:ind w:firstLine="0"/>
              <w:rPr>
                <w:lang w:val="de-AT"/>
              </w:rPr>
            </w:pPr>
          </w:p>
          <w:p w:rsidR="00DD0641" w:rsidRPr="00842634" w:rsidRDefault="00DD0641" w:rsidP="00CF706D">
            <w:pPr>
              <w:shd w:val="clear" w:color="auto" w:fill="FFFFFF"/>
              <w:ind w:firstLine="0"/>
              <w:rPr>
                <w:lang w:val="de-AT"/>
              </w:rPr>
            </w:pPr>
            <w:r w:rsidRPr="00CF706D">
              <w:rPr>
                <w:color w:val="000000"/>
                <w:lang w:val="de-DE"/>
              </w:rPr>
              <w:t xml:space="preserve">2. </w:t>
            </w:r>
            <w:r w:rsidRPr="00CF706D">
              <w:t>Выберите</w:t>
            </w:r>
            <w:r w:rsidRPr="00842634">
              <w:rPr>
                <w:lang w:val="de-AT"/>
              </w:rPr>
              <w:t xml:space="preserve"> </w:t>
            </w:r>
            <w:r w:rsidRPr="00CF706D">
              <w:t>правильный</w:t>
            </w:r>
            <w:r w:rsidRPr="00842634">
              <w:rPr>
                <w:lang w:val="de-AT"/>
              </w:rPr>
              <w:t xml:space="preserve"> </w:t>
            </w:r>
            <w:r w:rsidRPr="00CF706D">
              <w:t>вариант</w:t>
            </w:r>
            <w:r w:rsidRPr="00842634">
              <w:rPr>
                <w:lang w:val="de-AT"/>
              </w:rPr>
              <w:t xml:space="preserve"> </w:t>
            </w:r>
            <w:r w:rsidRPr="00CF706D">
              <w:t>предложения</w:t>
            </w:r>
          </w:p>
          <w:p w:rsidR="00DD0641" w:rsidRPr="00CF706D" w:rsidRDefault="00DD0641" w:rsidP="00CF706D">
            <w:pPr>
              <w:shd w:val="clear" w:color="auto" w:fill="FFFFFF"/>
              <w:ind w:firstLine="0"/>
              <w:rPr>
                <w:color w:val="000000"/>
                <w:lang w:val="de-DE"/>
              </w:rPr>
            </w:pPr>
            <w:r w:rsidRPr="00CF706D">
              <w:rPr>
                <w:color w:val="000000"/>
                <w:lang w:val="de-DE"/>
              </w:rPr>
              <w:t>1) Wir haben viele Verwandte In Berlin.</w:t>
            </w:r>
          </w:p>
          <w:p w:rsidR="00DD0641" w:rsidRPr="00842634" w:rsidRDefault="00DD0641" w:rsidP="00CF706D">
            <w:pPr>
              <w:shd w:val="clear" w:color="auto" w:fill="FFFFFF"/>
              <w:ind w:firstLine="0"/>
              <w:rPr>
                <w:color w:val="000000"/>
                <w:lang w:val="de-AT"/>
              </w:rPr>
            </w:pPr>
            <w:r w:rsidRPr="00842634">
              <w:rPr>
                <w:color w:val="000000"/>
                <w:lang w:val="de-AT"/>
              </w:rPr>
              <w:t xml:space="preserve">2) </w:t>
            </w:r>
            <w:r w:rsidRPr="00CF706D">
              <w:rPr>
                <w:color w:val="000000"/>
                <w:lang w:val="de-DE"/>
              </w:rPr>
              <w:t>In Berlin wir haben viele Verwandte.</w:t>
            </w:r>
          </w:p>
          <w:p w:rsidR="00DD0641" w:rsidRPr="00CF706D" w:rsidRDefault="00DD0641" w:rsidP="00CF706D">
            <w:pPr>
              <w:shd w:val="clear" w:color="auto" w:fill="FFFFFF"/>
              <w:ind w:firstLine="0"/>
              <w:rPr>
                <w:color w:val="000000"/>
                <w:lang w:val="de-DE"/>
              </w:rPr>
            </w:pPr>
            <w:r w:rsidRPr="00842634">
              <w:rPr>
                <w:lang w:val="de-AT"/>
              </w:rPr>
              <w:t xml:space="preserve">3) </w:t>
            </w:r>
            <w:r w:rsidRPr="00CF706D">
              <w:rPr>
                <w:color w:val="000000"/>
                <w:lang w:val="de-DE"/>
              </w:rPr>
              <w:t>Wir hast viele Verwandte In Berlin.</w:t>
            </w:r>
          </w:p>
          <w:p w:rsidR="00DD0641" w:rsidRPr="00CF706D" w:rsidRDefault="00DD0641" w:rsidP="00CF706D">
            <w:pPr>
              <w:shd w:val="clear" w:color="auto" w:fill="FFFFFF"/>
              <w:ind w:firstLine="0"/>
              <w:rPr>
                <w:color w:val="000000"/>
                <w:lang w:val="de-DE"/>
              </w:rPr>
            </w:pPr>
          </w:p>
          <w:p w:rsidR="00DD0641" w:rsidRPr="00CF706D" w:rsidRDefault="00DD0641" w:rsidP="00CF706D">
            <w:pPr>
              <w:shd w:val="clear" w:color="auto" w:fill="FFFFFF"/>
              <w:ind w:firstLine="0"/>
            </w:pPr>
            <w:r w:rsidRPr="00842634">
              <w:rPr>
                <w:color w:val="000000"/>
              </w:rPr>
              <w:t xml:space="preserve">3. </w:t>
            </w:r>
            <w:r w:rsidRPr="00CF706D">
              <w:t>Выберите правильный вариант предложения</w:t>
            </w:r>
          </w:p>
          <w:p w:rsidR="00DD0641" w:rsidRPr="00CF706D" w:rsidRDefault="00DD0641" w:rsidP="00CF706D">
            <w:pPr>
              <w:shd w:val="clear" w:color="auto" w:fill="FFFFFF"/>
              <w:ind w:firstLine="0"/>
              <w:rPr>
                <w:color w:val="000000"/>
              </w:rPr>
            </w:pPr>
            <w:r w:rsidRPr="00CF706D">
              <w:rPr>
                <w:color w:val="000000"/>
              </w:rPr>
              <w:t>1)</w:t>
            </w:r>
            <w:r w:rsidRPr="00842634">
              <w:rPr>
                <w:color w:val="000000"/>
              </w:rPr>
              <w:t xml:space="preserve"> </w:t>
            </w:r>
            <w:r w:rsidRPr="00CF706D">
              <w:rPr>
                <w:color w:val="000000"/>
                <w:lang w:val="de-DE"/>
              </w:rPr>
              <w:t>Wo</w:t>
            </w:r>
            <w:r w:rsidRPr="00842634">
              <w:rPr>
                <w:color w:val="000000"/>
              </w:rPr>
              <w:t xml:space="preserve"> </w:t>
            </w:r>
            <w:r w:rsidRPr="00CF706D">
              <w:rPr>
                <w:color w:val="000000"/>
                <w:lang w:val="de-DE"/>
              </w:rPr>
              <w:t>wohnen</w:t>
            </w:r>
            <w:r w:rsidRPr="00842634">
              <w:rPr>
                <w:color w:val="000000"/>
              </w:rPr>
              <w:t xml:space="preserve"> </w:t>
            </w:r>
            <w:r w:rsidRPr="00CF706D">
              <w:rPr>
                <w:color w:val="000000"/>
                <w:lang w:val="de-DE"/>
              </w:rPr>
              <w:t>meine</w:t>
            </w:r>
            <w:r w:rsidRPr="00842634">
              <w:rPr>
                <w:color w:val="000000"/>
              </w:rPr>
              <w:t xml:space="preserve"> </w:t>
            </w:r>
            <w:r w:rsidRPr="00CF706D">
              <w:rPr>
                <w:color w:val="000000"/>
                <w:lang w:val="de-DE"/>
              </w:rPr>
              <w:t>gro</w:t>
            </w:r>
            <w:r w:rsidRPr="00CF706D">
              <w:rPr>
                <w:color w:val="000000"/>
              </w:rPr>
              <w:t>Я</w:t>
            </w:r>
            <w:r w:rsidRPr="00CF706D">
              <w:rPr>
                <w:color w:val="000000"/>
                <w:lang w:val="de-DE"/>
              </w:rPr>
              <w:t>eltern</w:t>
            </w:r>
            <w:r w:rsidRPr="00CF706D">
              <w:rPr>
                <w:color w:val="000000"/>
              </w:rPr>
              <w:t>?</w:t>
            </w:r>
          </w:p>
          <w:p w:rsidR="00DD0641" w:rsidRPr="00842634" w:rsidRDefault="00DD0641" w:rsidP="00CF706D">
            <w:pPr>
              <w:shd w:val="clear" w:color="auto" w:fill="FFFFFF"/>
              <w:ind w:firstLine="0"/>
              <w:rPr>
                <w:color w:val="000000"/>
                <w:lang w:val="de-AT"/>
              </w:rPr>
            </w:pPr>
            <w:r w:rsidRPr="00842634">
              <w:rPr>
                <w:color w:val="000000"/>
                <w:lang w:val="de-AT"/>
              </w:rPr>
              <w:t>2)</w:t>
            </w:r>
            <w:r w:rsidRPr="00CF706D">
              <w:rPr>
                <w:color w:val="000000"/>
                <w:lang w:val="de-DE"/>
              </w:rPr>
              <w:t xml:space="preserve"> Wo wohnen meine Gro</w:t>
            </w:r>
            <w:r w:rsidRPr="00842634">
              <w:rPr>
                <w:color w:val="000000"/>
                <w:lang w:val="de-AT"/>
              </w:rPr>
              <w:t>Я</w:t>
            </w:r>
            <w:r w:rsidRPr="00CF706D">
              <w:rPr>
                <w:color w:val="000000"/>
                <w:lang w:val="de-DE"/>
              </w:rPr>
              <w:t>eltern</w:t>
            </w:r>
            <w:r w:rsidRPr="00842634">
              <w:rPr>
                <w:color w:val="000000"/>
                <w:lang w:val="de-AT"/>
              </w:rPr>
              <w:t>?</w:t>
            </w:r>
          </w:p>
          <w:p w:rsidR="00DD0641" w:rsidRPr="00842634" w:rsidRDefault="00DD0641" w:rsidP="00CF706D">
            <w:pPr>
              <w:shd w:val="clear" w:color="auto" w:fill="FFFFFF"/>
              <w:ind w:firstLine="0"/>
              <w:rPr>
                <w:color w:val="000000"/>
                <w:lang w:val="de-AT"/>
              </w:rPr>
            </w:pPr>
            <w:r w:rsidRPr="00842634">
              <w:rPr>
                <w:color w:val="000000"/>
                <w:lang w:val="de-AT"/>
              </w:rPr>
              <w:t xml:space="preserve">3) </w:t>
            </w:r>
            <w:r w:rsidRPr="00CF706D">
              <w:rPr>
                <w:color w:val="000000"/>
                <w:lang w:val="de-DE"/>
              </w:rPr>
              <w:t>Wo meine Gro</w:t>
            </w:r>
            <w:r w:rsidRPr="00842634">
              <w:rPr>
                <w:color w:val="000000"/>
                <w:lang w:val="de-AT"/>
              </w:rPr>
              <w:t>Я</w:t>
            </w:r>
            <w:r w:rsidRPr="00CF706D">
              <w:rPr>
                <w:color w:val="000000"/>
                <w:lang w:val="de-DE"/>
              </w:rPr>
              <w:t>eltern wohnen</w:t>
            </w:r>
            <w:r w:rsidRPr="00842634">
              <w:rPr>
                <w:color w:val="000000"/>
                <w:lang w:val="de-AT"/>
              </w:rPr>
              <w:t>?</w:t>
            </w:r>
          </w:p>
          <w:p w:rsidR="00DD0641" w:rsidRPr="00842634" w:rsidRDefault="00DD0641" w:rsidP="00CF706D">
            <w:pPr>
              <w:shd w:val="clear" w:color="auto" w:fill="FFFFFF"/>
              <w:ind w:firstLine="0"/>
              <w:rPr>
                <w:color w:val="000000"/>
                <w:lang w:val="de-AT"/>
              </w:rPr>
            </w:pPr>
          </w:p>
          <w:p w:rsidR="00DD0641" w:rsidRPr="00CF706D" w:rsidRDefault="00DD0641" w:rsidP="00CF706D">
            <w:pPr>
              <w:ind w:firstLine="0"/>
            </w:pPr>
            <w:r w:rsidRPr="00CF706D">
              <w:t>4. Выберите правильный ответ на вопросы  по страноведению «Высшее образование в стране изучаемого языка»</w:t>
            </w:r>
          </w:p>
          <w:p w:rsidR="00DD0641" w:rsidRPr="00CF706D" w:rsidRDefault="00DD0641" w:rsidP="00CF706D">
            <w:pPr>
              <w:ind w:firstLine="0"/>
              <w:rPr>
                <w:b/>
                <w:i/>
              </w:rPr>
            </w:pPr>
          </w:p>
          <w:p w:rsidR="00DD0641" w:rsidRPr="00CF706D" w:rsidRDefault="00DD0641" w:rsidP="00CF706D">
            <w:pPr>
              <w:ind w:firstLine="0"/>
              <w:rPr>
                <w:lang w:val="de-DE"/>
              </w:rPr>
            </w:pPr>
            <w:r w:rsidRPr="00CF706D">
              <w:rPr>
                <w:lang w:val="de-DE"/>
              </w:rPr>
              <w:t>1) Wer prüft die Unterlagen des Bewerbers um einen Studienplatz?</w:t>
            </w:r>
          </w:p>
          <w:p w:rsidR="00DD0641" w:rsidRPr="00CF706D" w:rsidRDefault="00DD0641" w:rsidP="00CF706D">
            <w:pPr>
              <w:ind w:firstLine="0"/>
              <w:rPr>
                <w:lang w:val="de-DE"/>
              </w:rPr>
            </w:pPr>
            <w:r w:rsidRPr="00CF706D">
              <w:rPr>
                <w:lang w:val="de-DE"/>
              </w:rPr>
              <w:t>a) Der Bundespräsident</w:t>
            </w:r>
          </w:p>
          <w:p w:rsidR="00DD0641" w:rsidRPr="00CF706D" w:rsidRDefault="00DD0641" w:rsidP="00CF706D">
            <w:pPr>
              <w:ind w:firstLine="0"/>
              <w:rPr>
                <w:lang w:val="de-DE"/>
              </w:rPr>
            </w:pPr>
            <w:r w:rsidRPr="00CF706D">
              <w:rPr>
                <w:lang w:val="de-DE"/>
              </w:rPr>
              <w:t>b) Die Zentralstelle für die Vergabe von Studienplätzen</w:t>
            </w:r>
          </w:p>
          <w:p w:rsidR="00DD0641" w:rsidRPr="00CF706D" w:rsidRDefault="00DD0641" w:rsidP="00CF706D">
            <w:pPr>
              <w:ind w:firstLine="0"/>
              <w:rPr>
                <w:lang w:val="de-DE"/>
              </w:rPr>
            </w:pPr>
            <w:r w:rsidRPr="00CF706D">
              <w:rPr>
                <w:lang w:val="de-DE"/>
              </w:rPr>
              <w:t xml:space="preserve">c) Bildungsministerium </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Wer bekommt Stipendien an den Universitäten Deutschlands?</w:t>
            </w:r>
          </w:p>
          <w:p w:rsidR="00DD0641" w:rsidRPr="00CF706D" w:rsidRDefault="00DD0641" w:rsidP="00CF706D">
            <w:pPr>
              <w:ind w:firstLine="0"/>
              <w:rPr>
                <w:lang w:val="de-DE"/>
              </w:rPr>
            </w:pPr>
            <w:r w:rsidRPr="00CF706D">
              <w:rPr>
                <w:lang w:val="de-DE"/>
              </w:rPr>
              <w:t>a) alle Studenten                                           c) besonders begabte Studenten</w:t>
            </w:r>
          </w:p>
          <w:p w:rsidR="00DD0641" w:rsidRPr="00CF706D" w:rsidRDefault="00DD0641" w:rsidP="00CF706D">
            <w:pPr>
              <w:ind w:firstLine="0"/>
              <w:rPr>
                <w:lang w:val="de-DE"/>
              </w:rPr>
            </w:pPr>
            <w:r w:rsidRPr="00CF706D">
              <w:rPr>
                <w:lang w:val="de-DE"/>
              </w:rPr>
              <w:t>b) ausländische Studenten                            d) niemand</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3) Wie lange dauert in der Regel das Studium mit Diplomabschluss?</w:t>
            </w:r>
          </w:p>
          <w:p w:rsidR="00DD0641" w:rsidRPr="00CF706D" w:rsidRDefault="00DD0641" w:rsidP="00CF706D">
            <w:pPr>
              <w:ind w:firstLine="0"/>
              <w:rPr>
                <w:lang w:val="de-DE"/>
              </w:rPr>
            </w:pPr>
            <w:r w:rsidRPr="00CF706D">
              <w:rPr>
                <w:lang w:val="de-DE"/>
              </w:rPr>
              <w:t>a) neun bis zehn Semester                             c) elf bis zwölf Semester</w:t>
            </w:r>
          </w:p>
          <w:p w:rsidR="00DD0641" w:rsidRPr="00CF706D" w:rsidRDefault="00DD0641" w:rsidP="00CF706D">
            <w:pPr>
              <w:ind w:firstLine="0"/>
              <w:rPr>
                <w:lang w:val="de-DE"/>
              </w:rPr>
            </w:pPr>
            <w:r w:rsidRPr="00CF706D">
              <w:rPr>
                <w:lang w:val="de-DE"/>
              </w:rPr>
              <w:t>b) zehn bis elf Semester                                d) zwölf bis dreizehn Semester</w:t>
            </w:r>
          </w:p>
          <w:p w:rsidR="00DD0641" w:rsidRPr="00CF706D" w:rsidRDefault="00DD0641" w:rsidP="00CF706D">
            <w:pPr>
              <w:ind w:firstLine="0"/>
              <w:rPr>
                <w:lang w:val="de-DE"/>
              </w:rPr>
            </w:pPr>
          </w:p>
          <w:p w:rsidR="00DD0641" w:rsidRPr="00CF706D" w:rsidRDefault="00DD0641" w:rsidP="00CF706D">
            <w:pPr>
              <w:ind w:firstLine="0"/>
            </w:pPr>
            <w:r w:rsidRPr="00CF706D">
              <w:t>5. Выберите правильный ответ на вопросы по страноведению «Геополитические особенности страны изучаемого языка»</w:t>
            </w:r>
          </w:p>
          <w:p w:rsidR="00DD0641" w:rsidRPr="00CF706D" w:rsidRDefault="00DD0641" w:rsidP="00CF706D">
            <w:pPr>
              <w:ind w:firstLine="0"/>
              <w:rPr>
                <w:b/>
                <w:i/>
              </w:rPr>
            </w:pPr>
          </w:p>
          <w:p w:rsidR="00DD0641" w:rsidRPr="00CF706D" w:rsidRDefault="00DD0641" w:rsidP="00CF706D">
            <w:pPr>
              <w:ind w:firstLine="0"/>
              <w:rPr>
                <w:lang w:val="de-DE"/>
              </w:rPr>
            </w:pPr>
            <w:r w:rsidRPr="00CF706D">
              <w:rPr>
                <w:lang w:val="de-DE"/>
              </w:rPr>
              <w:t>1) Deutschland wird in  … untergliedert.</w:t>
            </w:r>
          </w:p>
          <w:p w:rsidR="00DD0641" w:rsidRPr="00CF706D" w:rsidRDefault="00DD0641" w:rsidP="00CF706D">
            <w:pPr>
              <w:ind w:firstLine="0"/>
              <w:rPr>
                <w:lang w:val="de-DE"/>
              </w:rPr>
            </w:pPr>
            <w:r w:rsidRPr="00CF706D">
              <w:rPr>
                <w:lang w:val="de-DE"/>
              </w:rPr>
              <w:t>a) Bundesländer                                b) Gebiete, Gemeinden</w:t>
            </w:r>
          </w:p>
          <w:p w:rsidR="00DD0641" w:rsidRPr="00CF706D" w:rsidRDefault="00DD0641" w:rsidP="00CF706D">
            <w:pPr>
              <w:ind w:firstLine="0"/>
              <w:rPr>
                <w:lang w:val="de-DE"/>
              </w:rPr>
            </w:pPr>
            <w:r w:rsidRPr="00CF706D">
              <w:rPr>
                <w:lang w:val="de-DE"/>
              </w:rPr>
              <w:t>c) Bundesländer, Distrikte                d) Distrikte, Kantone, Gemeinden</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Wie heißt die Hauptstadt von Deutschland?</w:t>
            </w:r>
          </w:p>
          <w:p w:rsidR="00DD0641" w:rsidRPr="00CF706D" w:rsidRDefault="00DD0641" w:rsidP="00CF706D">
            <w:pPr>
              <w:ind w:firstLine="0"/>
              <w:rPr>
                <w:lang w:val="de-DE"/>
              </w:rPr>
            </w:pPr>
            <w:r w:rsidRPr="00CF706D">
              <w:rPr>
                <w:lang w:val="de-DE"/>
              </w:rPr>
              <w:t>a) Berlin                                          b) Hamburg</w:t>
            </w:r>
          </w:p>
          <w:p w:rsidR="00DD0641" w:rsidRPr="00CF706D" w:rsidRDefault="00DD0641" w:rsidP="00CF706D">
            <w:pPr>
              <w:ind w:firstLine="0"/>
              <w:rPr>
                <w:lang w:val="de-DE"/>
              </w:rPr>
            </w:pPr>
            <w:r w:rsidRPr="00CF706D">
              <w:rPr>
                <w:lang w:val="de-DE"/>
              </w:rPr>
              <w:t>c) München                                     d) Dresden</w:t>
            </w:r>
          </w:p>
          <w:p w:rsidR="00DD0641" w:rsidRPr="00CF706D" w:rsidRDefault="00DD0641" w:rsidP="00CF706D">
            <w:pPr>
              <w:widowControl/>
              <w:autoSpaceDE/>
              <w:adjustRightInd/>
              <w:ind w:firstLine="0"/>
              <w:jc w:val="left"/>
              <w:rPr>
                <w:bCs/>
                <w:lang w:val="de-DE"/>
              </w:rPr>
            </w:pPr>
          </w:p>
          <w:p w:rsidR="00DD0641" w:rsidRPr="00CF706D" w:rsidRDefault="00DD0641" w:rsidP="00CF706D">
            <w:pPr>
              <w:ind w:firstLine="0"/>
              <w:rPr>
                <w:lang w:val="de-DE"/>
              </w:rPr>
            </w:pPr>
            <w:r w:rsidRPr="00CF706D">
              <w:rPr>
                <w:lang w:val="de-DE"/>
              </w:rPr>
              <w:t>3) Im Wappen Deutschlands ist ein … dargestellt.</w:t>
            </w:r>
          </w:p>
          <w:p w:rsidR="00DD0641" w:rsidRPr="00F95395" w:rsidRDefault="00DD0641" w:rsidP="00CF706D">
            <w:pPr>
              <w:ind w:firstLine="0"/>
            </w:pPr>
            <w:r w:rsidRPr="00CF706D">
              <w:rPr>
                <w:lang w:val="en-US"/>
              </w:rPr>
              <w:t>a</w:t>
            </w:r>
            <w:r w:rsidRPr="00F95395">
              <w:t xml:space="preserve">)  </w:t>
            </w:r>
            <w:r w:rsidRPr="00CF706D">
              <w:rPr>
                <w:lang w:val="en-US"/>
              </w:rPr>
              <w:t>B</w:t>
            </w:r>
            <w:r w:rsidRPr="00F95395">
              <w:t>ä</w:t>
            </w:r>
            <w:r w:rsidRPr="00CF706D">
              <w:rPr>
                <w:lang w:val="en-US"/>
              </w:rPr>
              <w:t>r</w:t>
            </w:r>
            <w:r w:rsidRPr="00F95395">
              <w:t xml:space="preserve">                                              </w:t>
            </w:r>
            <w:r w:rsidRPr="00CF706D">
              <w:rPr>
                <w:lang w:val="en-US"/>
              </w:rPr>
              <w:t>b</w:t>
            </w:r>
            <w:r w:rsidRPr="00F95395">
              <w:t xml:space="preserve">) </w:t>
            </w:r>
            <w:r w:rsidRPr="00CF706D">
              <w:rPr>
                <w:lang w:val="en-US"/>
              </w:rPr>
              <w:t>Limburger</w:t>
            </w:r>
            <w:r w:rsidRPr="00F95395">
              <w:t xml:space="preserve"> </w:t>
            </w:r>
            <w:r w:rsidRPr="00CF706D">
              <w:rPr>
                <w:lang w:val="en-US"/>
              </w:rPr>
              <w:t>L</w:t>
            </w:r>
            <w:r w:rsidRPr="00F95395">
              <w:t>ö</w:t>
            </w:r>
            <w:r w:rsidRPr="00CF706D">
              <w:rPr>
                <w:lang w:val="en-US"/>
              </w:rPr>
              <w:t>we</w:t>
            </w:r>
          </w:p>
          <w:p w:rsidR="00DD0641" w:rsidRPr="00F95395" w:rsidRDefault="00DD0641" w:rsidP="00CF706D">
            <w:pPr>
              <w:ind w:firstLine="0"/>
            </w:pPr>
            <w:r w:rsidRPr="00CF706D">
              <w:rPr>
                <w:lang w:val="en-US"/>
              </w:rPr>
              <w:t>c</w:t>
            </w:r>
            <w:r w:rsidRPr="00F95395">
              <w:t xml:space="preserve">) </w:t>
            </w:r>
            <w:r w:rsidRPr="00CF706D">
              <w:rPr>
                <w:lang w:val="en-US"/>
              </w:rPr>
              <w:t>Drache</w:t>
            </w:r>
            <w:r w:rsidRPr="00F95395">
              <w:t xml:space="preserve">                                         </w:t>
            </w:r>
            <w:r w:rsidRPr="00CF706D">
              <w:rPr>
                <w:lang w:val="en-US"/>
              </w:rPr>
              <w:t>d</w:t>
            </w:r>
            <w:r w:rsidRPr="00F95395">
              <w:t xml:space="preserve">) </w:t>
            </w:r>
            <w:r w:rsidRPr="00CF706D">
              <w:rPr>
                <w:lang w:val="en-US"/>
              </w:rPr>
              <w:t>Adler</w:t>
            </w:r>
          </w:p>
          <w:p w:rsidR="00DD0641" w:rsidRPr="00F95395" w:rsidRDefault="00DD0641" w:rsidP="00CF706D">
            <w:pPr>
              <w:ind w:firstLine="0"/>
              <w:rPr>
                <w:b/>
                <w:i/>
              </w:rPr>
            </w:pPr>
          </w:p>
          <w:p w:rsidR="00DD0641" w:rsidRPr="00CF706D" w:rsidRDefault="00DD0641" w:rsidP="00CF706D">
            <w:pPr>
              <w:ind w:firstLine="0"/>
            </w:pPr>
            <w:r w:rsidRPr="00CF706D">
              <w:t>6. Выберите правильный ответ на вопросы по страноведению «Система высшего образования в странах изучаемого языка»</w:t>
            </w:r>
          </w:p>
          <w:p w:rsidR="00DD0641" w:rsidRPr="00CF706D" w:rsidRDefault="00DD0641" w:rsidP="00CF706D">
            <w:pPr>
              <w:ind w:firstLine="0"/>
              <w:rPr>
                <w:b/>
                <w:i/>
              </w:rPr>
            </w:pPr>
          </w:p>
          <w:p w:rsidR="00DD0641" w:rsidRPr="00CF706D" w:rsidRDefault="00DD0641" w:rsidP="00CF706D">
            <w:pPr>
              <w:ind w:firstLine="0"/>
              <w:rPr>
                <w:lang w:val="de-DE"/>
              </w:rPr>
            </w:pPr>
            <w:r w:rsidRPr="00CF706D">
              <w:rPr>
                <w:lang w:val="de-DE"/>
              </w:rPr>
              <w:t>1) Die erste Universität Deutschlands wurde in … gegründet.</w:t>
            </w:r>
          </w:p>
          <w:p w:rsidR="00DD0641" w:rsidRPr="00CF706D" w:rsidRDefault="00DD0641" w:rsidP="00CF706D">
            <w:pPr>
              <w:ind w:firstLine="0"/>
              <w:rPr>
                <w:lang w:val="de-DE"/>
              </w:rPr>
            </w:pPr>
            <w:r w:rsidRPr="00CF706D">
              <w:rPr>
                <w:lang w:val="de-DE"/>
              </w:rPr>
              <w:t>a) Weimar         b) Heidelberg         c) Köln               d) Hannover</w:t>
            </w:r>
          </w:p>
          <w:p w:rsidR="00DD0641" w:rsidRPr="00CF706D" w:rsidRDefault="00DD0641" w:rsidP="00CF706D">
            <w:pPr>
              <w:ind w:firstLine="0"/>
              <w:rPr>
                <w:lang w:val="de-DE"/>
              </w:rPr>
            </w:pPr>
          </w:p>
          <w:p w:rsidR="00DD0641" w:rsidRPr="00CF706D" w:rsidRDefault="00DD0641" w:rsidP="00CF706D">
            <w:pPr>
              <w:ind w:firstLine="0"/>
              <w:rPr>
                <w:color w:val="000000"/>
                <w:shd w:val="clear" w:color="auto" w:fill="FFFFFF"/>
                <w:lang w:val="de-DE"/>
              </w:rPr>
            </w:pPr>
            <w:r w:rsidRPr="00CF706D">
              <w:rPr>
                <w:color w:val="000000"/>
                <w:shd w:val="clear" w:color="auto" w:fill="FFFFFF"/>
                <w:lang w:val="de-DE"/>
              </w:rPr>
              <w:t>2) Hochschulbildung in Deutschland ist heutzutage in den … eingebunden.</w:t>
            </w:r>
          </w:p>
          <w:p w:rsidR="00DD0641" w:rsidRPr="00CF706D" w:rsidRDefault="00DD0641" w:rsidP="00CF706D">
            <w:pPr>
              <w:ind w:firstLine="0"/>
              <w:rPr>
                <w:color w:val="000000"/>
                <w:shd w:val="clear" w:color="auto" w:fill="FFFFFF"/>
                <w:lang w:val="de-DE"/>
              </w:rPr>
            </w:pPr>
            <w:r w:rsidRPr="00CF706D">
              <w:rPr>
                <w:color w:val="000000"/>
                <w:shd w:val="clear" w:color="auto" w:fill="FFFFFF"/>
                <w:lang w:val="de-DE"/>
              </w:rPr>
              <w:t xml:space="preserve">a) Bologna-Prozess                         c) Berliner Prozess    </w:t>
            </w:r>
          </w:p>
          <w:p w:rsidR="00DD0641" w:rsidRPr="00CF706D" w:rsidRDefault="00DD0641" w:rsidP="00CF706D">
            <w:pPr>
              <w:ind w:firstLine="0"/>
              <w:rPr>
                <w:lang w:val="de-DE"/>
              </w:rPr>
            </w:pPr>
            <w:r w:rsidRPr="00CF706D">
              <w:rPr>
                <w:lang w:val="de-DE"/>
              </w:rPr>
              <w:t>b) Nürnberger Prozess                    d) Europäischen Prozess</w:t>
            </w:r>
          </w:p>
          <w:p w:rsidR="00DD0641" w:rsidRPr="00CF706D" w:rsidRDefault="00DD0641" w:rsidP="00CF706D">
            <w:pPr>
              <w:ind w:firstLine="0"/>
              <w:rPr>
                <w:lang w:val="de-DE"/>
              </w:rPr>
            </w:pPr>
          </w:p>
          <w:p w:rsidR="00DD0641" w:rsidRPr="00CF706D" w:rsidRDefault="00DD0641" w:rsidP="00CF706D">
            <w:pPr>
              <w:ind w:firstLine="0"/>
              <w:rPr>
                <w:shd w:val="clear" w:color="auto" w:fill="FFFFFF"/>
                <w:lang w:val="de-DE"/>
              </w:rPr>
            </w:pPr>
            <w:r w:rsidRPr="00CF706D">
              <w:rPr>
                <w:shd w:val="clear" w:color="auto" w:fill="FFFFFF"/>
                <w:lang w:val="de-DE"/>
              </w:rPr>
              <w:t>3) In der Bundesrepublik Deutschland ist das Hochschulsystem … .</w:t>
            </w:r>
          </w:p>
          <w:p w:rsidR="00DD0641" w:rsidRPr="00CF706D" w:rsidRDefault="00DD0641" w:rsidP="00CF706D">
            <w:pPr>
              <w:ind w:firstLine="0"/>
              <w:rPr>
                <w:shd w:val="clear" w:color="auto" w:fill="FFFFFF"/>
                <w:lang w:val="de-DE"/>
              </w:rPr>
            </w:pPr>
            <w:r w:rsidRPr="00CF706D">
              <w:rPr>
                <w:shd w:val="clear" w:color="auto" w:fill="FFFFFF"/>
                <w:lang w:val="de-DE"/>
              </w:rPr>
              <w:t>a) die Sache des Präsidenten           c) die Sache des Bundeskanzlers</w:t>
            </w:r>
          </w:p>
          <w:p w:rsidR="00DD0641" w:rsidRPr="00CF706D" w:rsidRDefault="00DD0641" w:rsidP="00CF706D">
            <w:pPr>
              <w:ind w:firstLine="0"/>
              <w:rPr>
                <w:shd w:val="clear" w:color="auto" w:fill="FFFFFF"/>
                <w:lang w:val="de-DE"/>
              </w:rPr>
            </w:pPr>
            <w:r w:rsidRPr="00CF706D">
              <w:rPr>
                <w:shd w:val="clear" w:color="auto" w:fill="FFFFFF"/>
                <w:lang w:val="de-DE"/>
              </w:rPr>
              <w:t>b) die Ländersache                          d) die Sache der Bildungsministerium</w:t>
            </w:r>
          </w:p>
          <w:p w:rsidR="00DD0641" w:rsidRPr="00CF706D" w:rsidRDefault="00DD0641" w:rsidP="00CF706D">
            <w:pPr>
              <w:ind w:firstLine="0"/>
              <w:rPr>
                <w:b/>
                <w:i/>
                <w:lang w:val="de-DE"/>
              </w:rPr>
            </w:pPr>
          </w:p>
          <w:p w:rsidR="00DD0641" w:rsidRPr="00CF706D" w:rsidRDefault="00DD0641" w:rsidP="00CF706D">
            <w:pPr>
              <w:ind w:firstLine="0"/>
            </w:pPr>
            <w:r w:rsidRPr="00CF706D">
              <w:t xml:space="preserve">7. Выберите правильный ответ на вопросы по страноведению «Географическое положение и политическая система страны изучаемого языка» </w:t>
            </w:r>
          </w:p>
          <w:p w:rsidR="00DD0641" w:rsidRPr="00CF706D" w:rsidRDefault="00DD0641" w:rsidP="00CF706D">
            <w:pPr>
              <w:ind w:firstLine="0"/>
              <w:rPr>
                <w:b/>
                <w:i/>
              </w:rPr>
            </w:pPr>
          </w:p>
          <w:p w:rsidR="00DD0641" w:rsidRPr="00CF706D" w:rsidRDefault="00DD0641" w:rsidP="00CF706D">
            <w:pPr>
              <w:ind w:firstLine="0"/>
              <w:rPr>
                <w:lang w:val="de-DE"/>
              </w:rPr>
            </w:pPr>
            <w:r w:rsidRPr="00CF706D">
              <w:rPr>
                <w:lang w:val="de-DE"/>
              </w:rPr>
              <w:t>1) Deutschland besteht aus … Bundesländern.</w:t>
            </w:r>
          </w:p>
          <w:p w:rsidR="00DD0641" w:rsidRPr="00CF706D" w:rsidRDefault="00DD0641" w:rsidP="00CF706D">
            <w:pPr>
              <w:ind w:firstLine="0"/>
              <w:rPr>
                <w:lang w:val="de-DE"/>
              </w:rPr>
            </w:pPr>
            <w:r w:rsidRPr="00CF706D">
              <w:rPr>
                <w:lang w:val="de-DE"/>
              </w:rPr>
              <w:t>a) 14</w:t>
            </w:r>
            <w:r w:rsidRPr="00CF706D">
              <w:rPr>
                <w:lang w:val="de-DE"/>
              </w:rPr>
              <w:tab/>
            </w:r>
            <w:r w:rsidRPr="00CF706D">
              <w:rPr>
                <w:lang w:val="de-DE"/>
              </w:rPr>
              <w:tab/>
              <w:t>b) 16</w:t>
            </w:r>
            <w:r w:rsidRPr="00CF706D">
              <w:rPr>
                <w:lang w:val="de-DE"/>
              </w:rPr>
              <w:tab/>
            </w:r>
            <w:r w:rsidRPr="00CF706D">
              <w:rPr>
                <w:lang w:val="de-DE"/>
              </w:rPr>
              <w:tab/>
              <w:t>c) 12</w:t>
            </w:r>
            <w:r w:rsidRPr="00CF706D">
              <w:rPr>
                <w:lang w:val="de-DE"/>
              </w:rPr>
              <w:tab/>
            </w:r>
            <w:r w:rsidRPr="00CF706D">
              <w:rPr>
                <w:lang w:val="de-DE"/>
              </w:rPr>
              <w:tab/>
              <w:t>d) 10</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Im Norden wird Deutschland durch … begrenzt.</w:t>
            </w:r>
          </w:p>
          <w:p w:rsidR="00DD0641" w:rsidRPr="00CF706D" w:rsidRDefault="00DD0641" w:rsidP="00CF706D">
            <w:pPr>
              <w:ind w:firstLine="0"/>
              <w:rPr>
                <w:lang w:val="de-DE"/>
              </w:rPr>
            </w:pPr>
            <w:r w:rsidRPr="00CF706D">
              <w:rPr>
                <w:lang w:val="de-DE"/>
              </w:rPr>
              <w:t>a) die Ostsee</w:t>
            </w:r>
            <w:r w:rsidRPr="00CF706D">
              <w:rPr>
                <w:lang w:val="de-DE"/>
              </w:rPr>
              <w:tab/>
            </w:r>
            <w:r w:rsidRPr="00CF706D">
              <w:rPr>
                <w:lang w:val="de-DE"/>
              </w:rPr>
              <w:tab/>
              <w:t>b) den Bodensee</w:t>
            </w:r>
          </w:p>
          <w:p w:rsidR="00DD0641" w:rsidRPr="00CF706D" w:rsidRDefault="00DD0641" w:rsidP="00CF706D">
            <w:pPr>
              <w:ind w:firstLine="0"/>
              <w:rPr>
                <w:lang w:val="de-DE"/>
              </w:rPr>
            </w:pPr>
            <w:r w:rsidRPr="00CF706D">
              <w:rPr>
                <w:lang w:val="de-DE"/>
              </w:rPr>
              <w:t>c) Frankreich</w:t>
            </w:r>
            <w:r w:rsidRPr="00CF706D">
              <w:rPr>
                <w:lang w:val="de-DE"/>
              </w:rPr>
              <w:tab/>
            </w:r>
            <w:r w:rsidRPr="00CF706D">
              <w:rPr>
                <w:lang w:val="de-DE"/>
              </w:rPr>
              <w:tab/>
              <w:t>d) Polen</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3)  Der  gesetzgebende Organ Deutschlands heißt … .</w:t>
            </w:r>
          </w:p>
          <w:p w:rsidR="00DD0641" w:rsidRPr="00CF706D" w:rsidRDefault="00DD0641" w:rsidP="00CF706D">
            <w:pPr>
              <w:ind w:firstLine="0"/>
              <w:rPr>
                <w:lang w:val="de-DE"/>
              </w:rPr>
            </w:pPr>
            <w:r w:rsidRPr="00CF706D">
              <w:rPr>
                <w:lang w:val="de-DE"/>
              </w:rPr>
              <w:t>a) Bundestag                              b) Regierung</w:t>
            </w:r>
          </w:p>
          <w:p w:rsidR="00DD0641" w:rsidRPr="00CF706D" w:rsidRDefault="00DD0641" w:rsidP="00CF706D">
            <w:pPr>
              <w:ind w:firstLine="0"/>
              <w:rPr>
                <w:lang w:val="de-DE"/>
              </w:rPr>
            </w:pPr>
            <w:r w:rsidRPr="00CF706D">
              <w:rPr>
                <w:lang w:val="de-DE"/>
              </w:rPr>
              <w:t>c) Der Kurfürst                          d) Landtag</w:t>
            </w:r>
          </w:p>
          <w:p w:rsidR="00DD0641" w:rsidRPr="00CF706D" w:rsidRDefault="00DD0641" w:rsidP="00CF706D">
            <w:pPr>
              <w:ind w:firstLine="0"/>
              <w:rPr>
                <w:b/>
                <w:i/>
                <w:lang w:val="de-DE"/>
              </w:rPr>
            </w:pPr>
          </w:p>
          <w:p w:rsidR="00DD0641" w:rsidRPr="00CF706D" w:rsidRDefault="00DD0641" w:rsidP="00CF706D">
            <w:pPr>
              <w:ind w:firstLine="0"/>
            </w:pPr>
            <w:r w:rsidRPr="00CF706D">
              <w:t xml:space="preserve">8. Выберите правильный ответ на вопросы  по страноведению «Культура и традиции страны изучаемого языка» </w:t>
            </w:r>
          </w:p>
          <w:p w:rsidR="00DD0641" w:rsidRPr="00CF706D" w:rsidRDefault="00DD0641" w:rsidP="00CF706D">
            <w:pPr>
              <w:ind w:firstLine="0"/>
              <w:rPr>
                <w:b/>
                <w:i/>
              </w:rPr>
            </w:pPr>
          </w:p>
          <w:p w:rsidR="00DD0641" w:rsidRPr="00CF706D" w:rsidRDefault="00DD0641" w:rsidP="00CF706D">
            <w:pPr>
              <w:ind w:firstLine="0"/>
              <w:rPr>
                <w:lang w:val="de-DE"/>
              </w:rPr>
            </w:pPr>
            <w:r w:rsidRPr="00CF706D">
              <w:rPr>
                <w:lang w:val="de-DE"/>
              </w:rPr>
              <w:t>1) Die Deutschen feiern Weinachten am ….</w:t>
            </w:r>
          </w:p>
          <w:p w:rsidR="00DD0641" w:rsidRPr="00CF706D" w:rsidRDefault="00DD0641" w:rsidP="00CF706D">
            <w:pPr>
              <w:ind w:firstLine="0"/>
              <w:rPr>
                <w:lang w:val="de-DE"/>
              </w:rPr>
            </w:pPr>
            <w:r w:rsidRPr="00CF706D">
              <w:rPr>
                <w:lang w:val="de-DE"/>
              </w:rPr>
              <w:t>a) 21. Dezember       b) 24. Dezember         c) 31. Dezember       d) 7. Januar</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2) Das Bild „Selbstbildnis im Pelzrock“ von … befindet sich in der Alten Pinakothek in München.</w:t>
            </w:r>
          </w:p>
          <w:p w:rsidR="00DD0641" w:rsidRPr="00CF706D" w:rsidRDefault="00DD0641" w:rsidP="00CF706D">
            <w:pPr>
              <w:ind w:firstLine="0"/>
              <w:rPr>
                <w:lang w:val="de-DE"/>
              </w:rPr>
            </w:pPr>
            <w:r w:rsidRPr="00CF706D">
              <w:rPr>
                <w:lang w:val="de-DE"/>
              </w:rPr>
              <w:t>a) Brecht                  b) Cranach           c) Hundertwasser     d) Dürer</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 xml:space="preserve">3) Für die Germanen war … ein heiliger Baum. </w:t>
            </w:r>
          </w:p>
          <w:p w:rsidR="00DD0641" w:rsidRPr="00CF706D" w:rsidRDefault="00DD0641" w:rsidP="00CF706D">
            <w:pPr>
              <w:ind w:firstLine="0"/>
              <w:rPr>
                <w:lang w:val="de-DE"/>
              </w:rPr>
            </w:pPr>
            <w:r w:rsidRPr="00CF706D">
              <w:rPr>
                <w:lang w:val="de-DE"/>
              </w:rPr>
              <w:t>a) die Kirsche           b) die Espe         c) die Linde               d) die Birne</w:t>
            </w:r>
          </w:p>
          <w:p w:rsidR="00DD0641" w:rsidRPr="00CF706D" w:rsidRDefault="00DD0641" w:rsidP="00CF706D">
            <w:pPr>
              <w:ind w:firstLine="0"/>
              <w:rPr>
                <w:sz w:val="28"/>
                <w:szCs w:val="28"/>
                <w:lang w:val="de-DE"/>
              </w:rPr>
            </w:pPr>
          </w:p>
          <w:p w:rsidR="00DD0641" w:rsidRPr="00CF706D" w:rsidRDefault="00DD0641" w:rsidP="00CF706D">
            <w:pPr>
              <w:ind w:firstLine="0"/>
            </w:pPr>
            <w:r w:rsidRPr="00CF706D">
              <w:t>9. Выберите правильный ответ на вопросы  по страноведению «Крупные города страны изучаемого языка»</w:t>
            </w:r>
          </w:p>
          <w:p w:rsidR="00DD0641" w:rsidRPr="00CF706D" w:rsidRDefault="00DD0641" w:rsidP="00CF706D">
            <w:pPr>
              <w:ind w:firstLine="0"/>
              <w:rPr>
                <w:b/>
                <w:i/>
              </w:rPr>
            </w:pPr>
          </w:p>
          <w:p w:rsidR="00DD0641" w:rsidRPr="00CF706D" w:rsidRDefault="00DD0641" w:rsidP="00CF706D">
            <w:pPr>
              <w:ind w:firstLine="0"/>
              <w:rPr>
                <w:lang w:val="de-DE"/>
              </w:rPr>
            </w:pPr>
            <w:r w:rsidRPr="00CF706D">
              <w:rPr>
                <w:lang w:val="de-DE"/>
              </w:rPr>
              <w:t xml:space="preserve">1) Das Wahrzeichen der Stadt München ist … .   </w:t>
            </w:r>
          </w:p>
          <w:p w:rsidR="00DD0641" w:rsidRPr="00CF706D" w:rsidRDefault="00DD0641" w:rsidP="00CF706D">
            <w:pPr>
              <w:ind w:firstLine="0"/>
              <w:rPr>
                <w:lang w:val="de-DE"/>
              </w:rPr>
            </w:pPr>
            <w:r w:rsidRPr="00CF706D">
              <w:rPr>
                <w:lang w:val="de-DE"/>
              </w:rPr>
              <w:t>a) das Brandenburger Tor                            b) der Kölner Dom</w:t>
            </w:r>
          </w:p>
          <w:p w:rsidR="00DD0641" w:rsidRPr="00CF706D" w:rsidRDefault="00DD0641" w:rsidP="00CF706D">
            <w:pPr>
              <w:ind w:firstLine="0"/>
              <w:rPr>
                <w:lang w:val="de-DE"/>
              </w:rPr>
            </w:pPr>
            <w:r w:rsidRPr="00CF706D">
              <w:rPr>
                <w:lang w:val="de-DE"/>
              </w:rPr>
              <w:t>c) die Frauenkirche                                      d) der Zwinger</w:t>
            </w:r>
          </w:p>
          <w:p w:rsidR="00DD0641" w:rsidRPr="00CF706D" w:rsidRDefault="00DD0641" w:rsidP="00CF706D">
            <w:pPr>
              <w:ind w:firstLine="0"/>
              <w:rPr>
                <w:b/>
                <w:i/>
                <w:lang w:val="de-DE"/>
              </w:rPr>
            </w:pPr>
          </w:p>
          <w:p w:rsidR="00DD0641" w:rsidRPr="00CF706D" w:rsidRDefault="00DD0641" w:rsidP="00CF706D">
            <w:pPr>
              <w:ind w:firstLine="0"/>
              <w:rPr>
                <w:lang w:val="de-DE"/>
              </w:rPr>
            </w:pPr>
            <w:r w:rsidRPr="00CF706D">
              <w:rPr>
                <w:lang w:val="de-DE"/>
              </w:rPr>
              <w:t xml:space="preserve">2) Hamburg ist eine ….     </w:t>
            </w:r>
          </w:p>
          <w:p w:rsidR="00DD0641" w:rsidRPr="00CF706D" w:rsidRDefault="00DD0641" w:rsidP="00CF706D">
            <w:pPr>
              <w:ind w:firstLine="0"/>
              <w:rPr>
                <w:lang w:val="de-DE"/>
              </w:rPr>
            </w:pPr>
            <w:r w:rsidRPr="00CF706D">
              <w:rPr>
                <w:lang w:val="de-DE"/>
              </w:rPr>
              <w:t>a) Weltstadt         b) Grünstadt         c) Hafenstadt            d) Blumenstadt</w:t>
            </w:r>
          </w:p>
          <w:p w:rsidR="00DD0641" w:rsidRPr="00CF706D" w:rsidRDefault="00DD0641" w:rsidP="00CF706D">
            <w:pPr>
              <w:ind w:firstLine="0"/>
              <w:rPr>
                <w:lang w:val="de-DE"/>
              </w:rPr>
            </w:pPr>
          </w:p>
          <w:p w:rsidR="00DD0641" w:rsidRPr="00CF706D" w:rsidRDefault="00DD0641" w:rsidP="00CF706D">
            <w:pPr>
              <w:ind w:firstLine="0"/>
              <w:rPr>
                <w:lang w:val="de-DE"/>
              </w:rPr>
            </w:pPr>
            <w:r w:rsidRPr="00CF706D">
              <w:rPr>
                <w:lang w:val="de-DE"/>
              </w:rPr>
              <w:t>3) Goethes Wohnhaus, das Schillerhaus befinden sich in ….</w:t>
            </w:r>
          </w:p>
          <w:p w:rsidR="00DD0641" w:rsidRPr="00F95395" w:rsidRDefault="00DD0641" w:rsidP="00CF706D">
            <w:pPr>
              <w:ind w:firstLine="0"/>
            </w:pPr>
            <w:r w:rsidRPr="00CF706D">
              <w:rPr>
                <w:lang w:val="en-US"/>
              </w:rPr>
              <w:t>a</w:t>
            </w:r>
            <w:r w:rsidRPr="00F95395">
              <w:t xml:space="preserve">) </w:t>
            </w:r>
            <w:smartTag w:uri="urn:schemas-microsoft-com:office:smarttags" w:element="City">
              <w:r w:rsidRPr="00CF706D">
                <w:rPr>
                  <w:lang w:val="en-US"/>
                </w:rPr>
                <w:t>Weimar</w:t>
              </w:r>
            </w:smartTag>
            <w:r w:rsidRPr="00F95395">
              <w:t xml:space="preserve">         </w:t>
            </w:r>
            <w:r w:rsidRPr="00CF706D">
              <w:rPr>
                <w:lang w:val="en-US"/>
              </w:rPr>
              <w:t>b</w:t>
            </w:r>
            <w:r w:rsidRPr="00F95395">
              <w:t xml:space="preserve">) </w:t>
            </w:r>
            <w:smartTag w:uri="urn:schemas-microsoft-com:office:smarttags" w:element="City">
              <w:r w:rsidRPr="00CF706D">
                <w:rPr>
                  <w:lang w:val="en-US"/>
                </w:rPr>
                <w:t>Linz</w:t>
              </w:r>
            </w:smartTag>
            <w:r w:rsidRPr="00F95395">
              <w:t xml:space="preserve">          </w:t>
            </w:r>
            <w:r w:rsidRPr="00CF706D">
              <w:rPr>
                <w:lang w:val="en-US"/>
              </w:rPr>
              <w:t>c</w:t>
            </w:r>
            <w:r w:rsidRPr="00F95395">
              <w:t xml:space="preserve">) </w:t>
            </w:r>
            <w:r w:rsidRPr="00CF706D">
              <w:rPr>
                <w:lang w:val="en-US"/>
              </w:rPr>
              <w:t>K</w:t>
            </w:r>
            <w:r w:rsidRPr="00F95395">
              <w:t>ö</w:t>
            </w:r>
            <w:r w:rsidRPr="00CF706D">
              <w:rPr>
                <w:lang w:val="en-US"/>
              </w:rPr>
              <w:t>ln</w:t>
            </w:r>
            <w:r w:rsidRPr="00F95395">
              <w:t xml:space="preserve">               </w:t>
            </w:r>
            <w:r w:rsidRPr="00CF706D">
              <w:rPr>
                <w:lang w:val="en-US"/>
              </w:rPr>
              <w:t>d</w:t>
            </w:r>
            <w:r w:rsidRPr="00F95395">
              <w:t xml:space="preserve">) </w:t>
            </w:r>
            <w:smartTag w:uri="urn:schemas-microsoft-com:office:smarttags" w:element="place">
              <w:r w:rsidRPr="00CF706D">
                <w:rPr>
                  <w:lang w:val="en-US"/>
                </w:rPr>
                <w:t>Hannover</w:t>
              </w:r>
            </w:smartTag>
          </w:p>
          <w:p w:rsidR="00DD0641" w:rsidRPr="00F95395" w:rsidRDefault="00DD0641" w:rsidP="00CF706D">
            <w:pPr>
              <w:ind w:firstLine="0"/>
            </w:pPr>
          </w:p>
          <w:p w:rsidR="00DD0641" w:rsidRPr="00F95395" w:rsidRDefault="00DD0641" w:rsidP="00CF706D">
            <w:pPr>
              <w:ind w:firstLine="0"/>
              <w:contextualSpacing/>
              <w:rPr>
                <w:lang w:eastAsia="en-US"/>
              </w:rPr>
            </w:pPr>
          </w:p>
          <w:p w:rsidR="00DD0641" w:rsidRPr="00F95395" w:rsidRDefault="00DD0641" w:rsidP="00CF706D">
            <w:pPr>
              <w:ind w:firstLine="0"/>
              <w:contextualSpacing/>
              <w:rPr>
                <w:lang w:eastAsia="en-US"/>
              </w:rPr>
            </w:pPr>
          </w:p>
          <w:p w:rsidR="00DD0641" w:rsidRPr="00CF706D" w:rsidRDefault="00DD0641" w:rsidP="00CF706D">
            <w:pPr>
              <w:ind w:firstLine="0"/>
              <w:rPr>
                <w:lang w:eastAsia="en-US"/>
              </w:rPr>
            </w:pPr>
            <w:r w:rsidRPr="00CF706D">
              <w:rPr>
                <w:lang w:eastAsia="en-US"/>
              </w:rPr>
              <w:t>4. Прочитайте текст и проанализируйте полученную информацию. Ответьте на вопросы по прочитанному тексту.</w:t>
            </w:r>
          </w:p>
          <w:p w:rsidR="00DD0641" w:rsidRPr="00CF706D" w:rsidRDefault="00DD0641" w:rsidP="00CF706D">
            <w:pPr>
              <w:ind w:firstLine="0"/>
              <w:rPr>
                <w:lang w:eastAsia="en-US"/>
              </w:rPr>
            </w:pPr>
          </w:p>
          <w:p w:rsidR="00DD0641" w:rsidRPr="00CF706D" w:rsidRDefault="00DD0641" w:rsidP="00CF706D">
            <w:pPr>
              <w:ind w:firstLine="0"/>
              <w:rPr>
                <w:lang w:val="de-DE"/>
              </w:rPr>
            </w:pPr>
            <w:r w:rsidRPr="00CF706D">
              <w:rPr>
                <w:lang w:val="de-DE"/>
              </w:rPr>
              <w:t xml:space="preserve">1. Wann entstand Magnitogorsk als ein Gigant der sowjetischen Industrie? </w:t>
            </w:r>
          </w:p>
          <w:p w:rsidR="00DD0641" w:rsidRPr="00CF706D" w:rsidRDefault="00DD0641" w:rsidP="00CF706D">
            <w:pPr>
              <w:ind w:firstLine="0"/>
              <w:rPr>
                <w:lang w:val="de-DE"/>
              </w:rPr>
            </w:pPr>
            <w:r w:rsidRPr="00842634">
              <w:rPr>
                <w:lang w:val="de-AT" w:eastAsia="en-US"/>
              </w:rPr>
              <w:t xml:space="preserve">2. Womit </w:t>
            </w:r>
            <w:r w:rsidRPr="00CF706D">
              <w:rPr>
                <w:lang w:val="de-DE"/>
              </w:rPr>
              <w:t>überraschte Magnitogorsk amerikanische Ingenieure?</w:t>
            </w:r>
          </w:p>
          <w:p w:rsidR="00DD0641" w:rsidRPr="00CF706D" w:rsidRDefault="00DD0641" w:rsidP="00CF706D">
            <w:pPr>
              <w:ind w:firstLine="0"/>
              <w:rPr>
                <w:lang w:val="de-DE"/>
              </w:rPr>
            </w:pPr>
          </w:p>
          <w:p w:rsidR="00DD0641" w:rsidRPr="00CF706D" w:rsidRDefault="00DD0641" w:rsidP="00CF706D">
            <w:pPr>
              <w:ind w:firstLine="0"/>
              <w:jc w:val="center"/>
              <w:rPr>
                <w:b/>
                <w:lang w:val="de-DE"/>
              </w:rPr>
            </w:pPr>
            <w:r w:rsidRPr="00CF706D">
              <w:rPr>
                <w:b/>
                <w:lang w:val="de-DE"/>
              </w:rPr>
              <w:t>Magnitogorsker metallurgisches kombinat</w:t>
            </w:r>
          </w:p>
          <w:p w:rsidR="00DD0641" w:rsidRPr="00CF706D" w:rsidRDefault="00DD0641" w:rsidP="00CF706D">
            <w:pPr>
              <w:ind w:firstLine="0"/>
              <w:rPr>
                <w:lang w:val="de-DE"/>
              </w:rPr>
            </w:pPr>
            <w:r w:rsidRPr="00CF706D">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CF706D">
              <w:t>е</w:t>
            </w:r>
            <w:r w:rsidRPr="00CF706D">
              <w:rPr>
                <w:lang w:val="de-DE"/>
              </w:rPr>
              <w:t xml:space="preserve"> erstaunliche Erscheinung ist.</w:t>
            </w:r>
          </w:p>
          <w:p w:rsidR="00DD0641" w:rsidRPr="00CF706D" w:rsidRDefault="00DD0641" w:rsidP="00CF706D">
            <w:pPr>
              <w:ind w:firstLine="0"/>
              <w:rPr>
                <w:lang w:val="de-DE"/>
              </w:rPr>
            </w:pPr>
            <w:r w:rsidRPr="00CF706D">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CF706D">
              <w:t>Т</w:t>
            </w:r>
            <w:r w:rsidRPr="00CF706D">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D0641" w:rsidRPr="00CF706D" w:rsidRDefault="00DD0641" w:rsidP="00CF706D">
            <w:pPr>
              <w:ind w:firstLine="0"/>
              <w:rPr>
                <w:lang w:val="de-DE"/>
              </w:rPr>
            </w:pPr>
            <w:r w:rsidRPr="00CF706D">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D0641" w:rsidRPr="00CF706D" w:rsidRDefault="00DD0641" w:rsidP="00CF706D">
            <w:pPr>
              <w:ind w:firstLine="0"/>
              <w:rPr>
                <w:lang w:val="de-DE"/>
              </w:rPr>
            </w:pPr>
            <w:r w:rsidRPr="00CF706D">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D0641" w:rsidRPr="00CF706D" w:rsidRDefault="00DD0641" w:rsidP="00CF706D">
            <w:pPr>
              <w:ind w:firstLine="0"/>
              <w:rPr>
                <w:lang w:val="de-DE"/>
              </w:rPr>
            </w:pPr>
            <w:r w:rsidRPr="00CF706D">
              <w:rPr>
                <w:lang w:val="de-DE"/>
              </w:rPr>
              <w:t>„</w:t>
            </w:r>
            <w:r w:rsidRPr="00CF706D">
              <w:t>ММК</w:t>
            </w:r>
            <w:r w:rsidRPr="00CF706D">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D0641" w:rsidRPr="00CF706D" w:rsidRDefault="00DD0641" w:rsidP="00CF706D">
            <w:pPr>
              <w:ind w:firstLine="0"/>
              <w:rPr>
                <w:lang w:val="de-DE"/>
              </w:rPr>
            </w:pPr>
            <w:r w:rsidRPr="00CF706D">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D0641" w:rsidRPr="00CF706D" w:rsidRDefault="00DD0641" w:rsidP="00CF706D">
            <w:pPr>
              <w:ind w:firstLine="0"/>
              <w:rPr>
                <w:lang w:val="de-DE"/>
              </w:rPr>
            </w:pPr>
            <w:r w:rsidRPr="00CF706D">
              <w:rPr>
                <w:lang w:val="de-DE"/>
              </w:rPr>
              <w:t>Strategisches Ziel: Wir streben dazu, den Führer im Bereich Aktienertrag und Aktienrendite unter den metallurgischen Unternehmen mit dieselben oder ähnlichen Produktionsvolumen in der Welt zu werden.</w:t>
            </w:r>
          </w:p>
          <w:p w:rsidR="00DD0641" w:rsidRPr="00CF706D" w:rsidRDefault="00DD0641" w:rsidP="00CF706D">
            <w:pPr>
              <w:ind w:firstLine="0"/>
              <w:rPr>
                <w:lang w:val="de-DE"/>
              </w:rPr>
            </w:pPr>
            <w:r w:rsidRPr="00CF706D">
              <w:rPr>
                <w:lang w:val="de-DE"/>
              </w:rPr>
              <w:t>Korporative Strategie besteht in hoher Wert der MMK Group dank stabiler Entwicklung, Effizienz und Wirksamkeit.</w:t>
            </w:r>
          </w:p>
          <w:p w:rsidR="00DD0641" w:rsidRPr="00CF706D" w:rsidRDefault="00DD0641" w:rsidP="00CF706D">
            <w:pPr>
              <w:ind w:firstLine="0"/>
              <w:rPr>
                <w:color w:val="000000"/>
                <w:lang w:val="de-DE" w:eastAsia="en-US"/>
              </w:rPr>
            </w:pPr>
          </w:p>
          <w:p w:rsidR="00DD0641" w:rsidRPr="00CF706D" w:rsidRDefault="00DD0641" w:rsidP="00CF706D">
            <w:pPr>
              <w:ind w:firstLine="0"/>
              <w:rPr>
                <w:lang w:eastAsia="en-US"/>
              </w:rPr>
            </w:pPr>
            <w:r w:rsidRPr="00CF706D">
              <w:rPr>
                <w:lang w:eastAsia="en-US"/>
              </w:rPr>
              <w:t>5.Расположите части письма в правильном порядке.</w:t>
            </w:r>
          </w:p>
          <w:p w:rsidR="00DD0641" w:rsidRPr="00CF706D" w:rsidRDefault="00DD0641" w:rsidP="00CF706D">
            <w:pPr>
              <w:ind w:firstLine="0"/>
              <w:contextualSpacing/>
              <w:rPr>
                <w:lang w:eastAsia="en-US"/>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4"/>
              <w:gridCol w:w="3751"/>
            </w:tblGrid>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a)</w:t>
                  </w:r>
                  <w:r w:rsidRPr="00C101F1">
                    <w:rPr>
                      <w:lang w:val="de-DE" w:eastAsia="en-US"/>
                    </w:rPr>
                    <w:t xml:space="preserve"> Wißmann &amp; Co.</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1.</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b) 12.06.2020</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2.</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c)</w:t>
                  </w:r>
                  <w:r w:rsidRPr="00C101F1">
                    <w:rPr>
                      <w:lang w:val="de-DE" w:eastAsia="en-US"/>
                    </w:rPr>
                    <w:t xml:space="preserve"> Wertmann &amp; Braun</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3.</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d)</w:t>
                  </w:r>
                  <w:r w:rsidRPr="00C101F1">
                    <w:rPr>
                      <w:lang w:val="de-DE" w:eastAsia="en-US"/>
                    </w:rPr>
                    <w:t xml:space="preserve"> 8500 Nürnberg </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4.</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e)</w:t>
                  </w:r>
                  <w:r w:rsidRPr="00C101F1">
                    <w:rPr>
                      <w:lang w:val="de-DE" w:eastAsia="en-US"/>
                    </w:rPr>
                    <w:t xml:space="preserve"> Am Alten Tore 15</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5.</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f)</w:t>
                  </w:r>
                  <w:r w:rsidRPr="00C101F1">
                    <w:rPr>
                      <w:lang w:val="de-DE" w:eastAsia="en-US"/>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6.</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de-AT" w:eastAsia="en-US"/>
                    </w:rPr>
                  </w:pPr>
                  <w:r w:rsidRPr="00C101F1">
                    <w:rPr>
                      <w:lang w:val="de-AT" w:eastAsia="en-US"/>
                    </w:rPr>
                    <w:t>g)</w:t>
                  </w:r>
                  <w:r w:rsidRPr="00C101F1">
                    <w:rPr>
                      <w:lang w:val="de-DE" w:eastAsia="en-US"/>
                    </w:rPr>
                    <w:t xml:space="preserve"> Wertmann &amp; Braun Postfach 7 .25. 6500 Mainz </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7.</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h)</w:t>
                  </w:r>
                  <w:r w:rsidRPr="00C101F1">
                    <w:rPr>
                      <w:lang w:val="de-DE" w:eastAsia="en-US"/>
                    </w:rPr>
                    <w:t xml:space="preserve"> WERTMANN&amp; BRAUN </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8.</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de-AT" w:eastAsia="en-US"/>
                    </w:rPr>
                  </w:pPr>
                  <w:r w:rsidRPr="00C101F1">
                    <w:rPr>
                      <w:lang w:val="de-AT" w:eastAsia="en-US"/>
                    </w:rPr>
                    <w:t>i)</w:t>
                  </w:r>
                  <w:r w:rsidRPr="00C101F1">
                    <w:rPr>
                      <w:lang w:val="de-DE" w:eastAsia="en-US"/>
                    </w:rPr>
                    <w:t xml:space="preserve"> Sehr geehrte Damen und Herren, </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9.</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j)</w:t>
                  </w:r>
                  <w:r w:rsidRPr="00C101F1">
                    <w:rPr>
                      <w:lang w:val="de-DE" w:eastAsia="en-US"/>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10.</w:t>
                  </w:r>
                </w:p>
              </w:tc>
            </w:tr>
          </w:tbl>
          <w:p w:rsidR="00DD0641" w:rsidRPr="00CF706D" w:rsidRDefault="00DD0641" w:rsidP="00CF706D">
            <w:pPr>
              <w:ind w:firstLine="0"/>
              <w:contextualSpacing/>
              <w:rPr>
                <w:lang w:val="en-US" w:eastAsia="en-US"/>
              </w:rPr>
            </w:pPr>
          </w:p>
          <w:p w:rsidR="00DD0641" w:rsidRPr="00CF706D" w:rsidRDefault="00DD0641" w:rsidP="00CF706D">
            <w:pPr>
              <w:ind w:firstLine="0"/>
              <w:rPr>
                <w:lang w:val="de-DE" w:eastAsia="en-US"/>
              </w:rPr>
            </w:pPr>
          </w:p>
          <w:p w:rsidR="00DD0641" w:rsidRPr="00CF706D" w:rsidRDefault="00DD0641" w:rsidP="00CF706D">
            <w:pPr>
              <w:ind w:firstLine="0"/>
              <w:rPr>
                <w:lang w:val="en-US" w:eastAsia="en-US"/>
              </w:rPr>
            </w:pPr>
          </w:p>
        </w:tc>
      </w:tr>
    </w:tbl>
    <w:p w:rsidR="00DD0641" w:rsidRPr="00CF706D" w:rsidRDefault="00DD0641" w:rsidP="00CF706D">
      <w:pPr>
        <w:widowControl/>
        <w:autoSpaceDE/>
        <w:autoSpaceDN/>
        <w:adjustRightInd/>
        <w:ind w:firstLine="0"/>
        <w:jc w:val="left"/>
        <w:rPr>
          <w:b/>
        </w:rPr>
      </w:pPr>
    </w:p>
    <w:p w:rsidR="00DD0641" w:rsidRPr="00CF706D" w:rsidRDefault="00DD0641" w:rsidP="00CF706D">
      <w:pPr>
        <w:widowControl/>
        <w:autoSpaceDE/>
        <w:autoSpaceDN/>
        <w:adjustRightInd/>
        <w:ind w:firstLine="0"/>
        <w:jc w:val="left"/>
        <w:rPr>
          <w:b/>
        </w:rPr>
      </w:pPr>
    </w:p>
    <w:p w:rsidR="00DD0641" w:rsidRPr="00CF706D" w:rsidRDefault="00DD0641" w:rsidP="00CF706D">
      <w:pPr>
        <w:ind w:firstLine="0"/>
        <w:rPr>
          <w:i/>
          <w:color w:val="C00000"/>
          <w:lang w:val="en-US"/>
        </w:rPr>
      </w:pPr>
    </w:p>
    <w:p w:rsidR="00DD0641" w:rsidRPr="00CF706D" w:rsidRDefault="00DD0641" w:rsidP="00CF706D">
      <w:pPr>
        <w:ind w:firstLine="0"/>
        <w:jc w:val="center"/>
        <w:rPr>
          <w:b/>
          <w:color w:val="000000"/>
        </w:rPr>
      </w:pPr>
      <w:r w:rsidRPr="00CF706D">
        <w:rPr>
          <w:b/>
          <w:color w:val="000000"/>
        </w:rPr>
        <w:t>ФРАНЦУЗСКИЙ ЯЗЫК</w:t>
      </w:r>
    </w:p>
    <w:p w:rsidR="00DD0641" w:rsidRPr="00CF706D" w:rsidRDefault="00DD0641" w:rsidP="00CF706D">
      <w:pPr>
        <w:ind w:firstLine="0"/>
        <w:jc w:val="center"/>
        <w:rPr>
          <w:i/>
        </w:rPr>
      </w:pPr>
    </w:p>
    <w:tbl>
      <w:tblPr>
        <w:tblW w:w="5000" w:type="pct"/>
        <w:tblCellMar>
          <w:left w:w="0" w:type="dxa"/>
          <w:right w:w="0" w:type="dxa"/>
        </w:tblCellMar>
        <w:tblLook w:val="00A0"/>
      </w:tblPr>
      <w:tblGrid>
        <w:gridCol w:w="1774"/>
        <w:gridCol w:w="4709"/>
        <w:gridCol w:w="9383"/>
      </w:tblGrid>
      <w:tr w:rsidR="00DD0641" w:rsidRPr="00CF706D"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jc w:val="center"/>
              <w:rPr>
                <w:lang w:eastAsia="en-US"/>
              </w:rPr>
            </w:pPr>
            <w:r w:rsidRPr="00CF706D">
              <w:rPr>
                <w:lang w:eastAsia="en-US"/>
              </w:rPr>
              <w:t>Оценочные средства</w:t>
            </w:r>
          </w:p>
        </w:tc>
      </w:tr>
      <w:tr w:rsidR="00DD0641" w:rsidRPr="00CF706D"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D0641" w:rsidRPr="00CF706D"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базовые лексические единицы по изученным темам на иностранном языке;</w:t>
            </w:r>
          </w:p>
          <w:p w:rsidR="00DD0641" w:rsidRPr="00CF706D" w:rsidRDefault="00DD0641" w:rsidP="00CF706D">
            <w:pPr>
              <w:ind w:firstLine="0"/>
              <w:rPr>
                <w:lang w:eastAsia="en-US"/>
              </w:rPr>
            </w:pPr>
            <w:r w:rsidRPr="00CF706D">
              <w:rPr>
                <w:sz w:val="22"/>
                <w:szCs w:val="22"/>
                <w:lang w:eastAsia="en-US"/>
              </w:rPr>
              <w:t>- базовые грамматические конструкции, характерные для устной и письменной речи;</w:t>
            </w:r>
          </w:p>
          <w:p w:rsidR="00DD0641" w:rsidRPr="00CF706D" w:rsidRDefault="00DD0641" w:rsidP="00CF706D">
            <w:pPr>
              <w:ind w:firstLine="0"/>
              <w:rPr>
                <w:lang w:eastAsia="en-US"/>
              </w:rPr>
            </w:pPr>
            <w:r w:rsidRPr="00CF706D">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rPr>
                <w:b/>
                <w:lang w:eastAsia="en-US"/>
              </w:rPr>
            </w:pPr>
            <w:r w:rsidRPr="00CF706D">
              <w:rPr>
                <w:b/>
                <w:lang w:eastAsia="en-US"/>
              </w:rPr>
              <w:t>Оценочные средства для зачета (1 курс)</w:t>
            </w:r>
          </w:p>
          <w:p w:rsidR="00DD0641" w:rsidRPr="00CF706D" w:rsidRDefault="00DD0641" w:rsidP="00CF706D">
            <w:pPr>
              <w:ind w:firstLine="0"/>
              <w:contextualSpacing/>
              <w:rPr>
                <w:lang w:eastAsia="en-US"/>
              </w:rPr>
            </w:pPr>
            <w:r w:rsidRPr="00CF706D">
              <w:rPr>
                <w:lang w:eastAsia="en-US"/>
              </w:rPr>
              <w:t>1.Соотнесите слова и выражения с их русскими эквивалентами</w:t>
            </w:r>
          </w:p>
          <w:p w:rsidR="00DD0641" w:rsidRPr="00CF706D" w:rsidRDefault="00DD0641" w:rsidP="00CF706D">
            <w:pPr>
              <w:ind w:firstLine="0"/>
              <w:rPr>
                <w:b/>
                <w:lang w:eastAsia="en-US"/>
              </w:rPr>
            </w:pPr>
            <w:r w:rsidRPr="00CF706D">
              <w:rPr>
                <w:b/>
                <w:lang w:eastAsia="en-US"/>
              </w:rPr>
              <w:t>Я в современном мире</w:t>
            </w:r>
          </w:p>
          <w:tbl>
            <w:tblPr>
              <w:tblW w:w="0" w:type="auto"/>
              <w:tblInd w:w="55" w:type="dxa"/>
              <w:tblCellMar>
                <w:top w:w="55" w:type="dxa"/>
                <w:left w:w="55" w:type="dxa"/>
                <w:bottom w:w="55" w:type="dxa"/>
                <w:right w:w="55" w:type="dxa"/>
              </w:tblCellMar>
              <w:tblLook w:val="00A0"/>
            </w:tblPr>
            <w:tblGrid>
              <w:gridCol w:w="4253"/>
              <w:gridCol w:w="4394"/>
            </w:tblGrid>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1) </w:t>
                  </w:r>
                  <w:r w:rsidRPr="00CF706D">
                    <w:rPr>
                      <w:szCs w:val="20"/>
                      <w:lang w:val="de-DE" w:eastAsia="en-US"/>
                    </w:rPr>
                    <w:t>passer</w:t>
                  </w:r>
                  <w:r w:rsidRPr="00842634">
                    <w:rPr>
                      <w:szCs w:val="20"/>
                      <w:lang w:eastAsia="en-US"/>
                    </w:rPr>
                    <w:t xml:space="preserve"> </w:t>
                  </w:r>
                  <w:r w:rsidRPr="00CF706D">
                    <w:rPr>
                      <w:szCs w:val="20"/>
                      <w:lang w:val="de-DE" w:eastAsia="en-US"/>
                    </w:rPr>
                    <w:t>son</w:t>
                  </w:r>
                  <w:r w:rsidRPr="00842634">
                    <w:rPr>
                      <w:szCs w:val="20"/>
                      <w:lang w:eastAsia="en-US"/>
                    </w:rPr>
                    <w:t xml:space="preserve"> </w:t>
                  </w:r>
                  <w:r w:rsidRPr="00CF706D">
                    <w:rPr>
                      <w:szCs w:val="20"/>
                      <w:lang w:val="de-DE" w:eastAsia="en-US"/>
                    </w:rPr>
                    <w:t>enfance</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a</w:t>
                  </w:r>
                  <w:r w:rsidRPr="00CF706D">
                    <w:rPr>
                      <w:szCs w:val="20"/>
                      <w:lang w:eastAsia="en-US"/>
                    </w:rPr>
                    <w:t>) поступать (в вуз)</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842634">
                    <w:rPr>
                      <w:szCs w:val="20"/>
                      <w:lang w:eastAsia="en-US"/>
                    </w:rPr>
                    <w:t xml:space="preserve">2) </w:t>
                  </w:r>
                  <w:r w:rsidRPr="00CF706D">
                    <w:rPr>
                      <w:szCs w:val="20"/>
                      <w:lang w:val="de-DE" w:eastAsia="en-US"/>
                    </w:rPr>
                    <w:t>entrer</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b</w:t>
                  </w:r>
                  <w:r w:rsidRPr="00842634">
                    <w:rPr>
                      <w:szCs w:val="20"/>
                      <w:lang w:eastAsia="en-US"/>
                    </w:rPr>
                    <w:t xml:space="preserve">) </w:t>
                  </w:r>
                  <w:r w:rsidRPr="00CF706D">
                    <w:rPr>
                      <w:szCs w:val="20"/>
                      <w:lang w:eastAsia="en-US"/>
                    </w:rPr>
                    <w:t>семья</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3) </w:t>
                  </w:r>
                  <w:r w:rsidRPr="00842634">
                    <w:rPr>
                      <w:szCs w:val="20"/>
                      <w:lang w:eastAsia="en-US"/>
                    </w:rPr>
                    <w:t>ê</w:t>
                  </w:r>
                  <w:r w:rsidRPr="00CF706D">
                    <w:rPr>
                      <w:szCs w:val="20"/>
                      <w:lang w:val="de-DE" w:eastAsia="en-US"/>
                    </w:rPr>
                    <w:t>tre</w:t>
                  </w:r>
                  <w:r w:rsidRPr="00842634">
                    <w:rPr>
                      <w:szCs w:val="20"/>
                      <w:lang w:eastAsia="en-US"/>
                    </w:rPr>
                    <w:t xml:space="preserve"> </w:t>
                  </w:r>
                  <w:r w:rsidRPr="00CF706D">
                    <w:rPr>
                      <w:szCs w:val="20"/>
                      <w:lang w:val="de-DE" w:eastAsia="en-US"/>
                    </w:rPr>
                    <w:t>capable</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c</w:t>
                  </w:r>
                  <w:r w:rsidRPr="00842634">
                    <w:rPr>
                      <w:szCs w:val="20"/>
                      <w:lang w:eastAsia="en-US"/>
                    </w:rPr>
                    <w:t xml:space="preserve">) </w:t>
                  </w:r>
                  <w:r w:rsidRPr="00CF706D">
                    <w:rPr>
                      <w:szCs w:val="20"/>
                      <w:lang w:eastAsia="en-US"/>
                    </w:rPr>
                    <w:t>провести свое детство</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4) </w:t>
                  </w:r>
                  <w:r w:rsidRPr="00CF706D">
                    <w:rPr>
                      <w:szCs w:val="20"/>
                      <w:lang w:val="de-DE" w:eastAsia="en-US"/>
                    </w:rPr>
                    <w:t>a</w:t>
                  </w:r>
                  <w:r w:rsidRPr="00842634">
                    <w:rPr>
                      <w:szCs w:val="20"/>
                      <w:lang w:eastAsia="en-US"/>
                    </w:rPr>
                    <w:t>î</w:t>
                  </w:r>
                  <w:r w:rsidRPr="00CF706D">
                    <w:rPr>
                      <w:szCs w:val="20"/>
                      <w:lang w:val="de-DE" w:eastAsia="en-US"/>
                    </w:rPr>
                    <w:t>n</w:t>
                  </w:r>
                  <w:r w:rsidRPr="00842634">
                    <w:rPr>
                      <w:szCs w:val="20"/>
                      <w:lang w:eastAsia="en-US"/>
                    </w:rPr>
                    <w:t>é</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d</w:t>
                  </w:r>
                  <w:r w:rsidRPr="00CF706D">
                    <w:rPr>
                      <w:szCs w:val="20"/>
                      <w:lang w:eastAsia="en-US"/>
                    </w:rPr>
                    <w:t>) быть способным</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5) </w:t>
                  </w:r>
                  <w:r w:rsidRPr="00CF706D">
                    <w:rPr>
                      <w:szCs w:val="20"/>
                      <w:lang w:val="de-DE" w:eastAsia="en-US"/>
                    </w:rPr>
                    <w:t>la</w:t>
                  </w:r>
                  <w:r w:rsidRPr="00842634">
                    <w:rPr>
                      <w:szCs w:val="20"/>
                      <w:lang w:eastAsia="en-US"/>
                    </w:rPr>
                    <w:t xml:space="preserve"> </w:t>
                  </w:r>
                  <w:r w:rsidRPr="00CF706D">
                    <w:rPr>
                      <w:szCs w:val="20"/>
                      <w:lang w:val="de-DE" w:eastAsia="en-US"/>
                    </w:rPr>
                    <w:t>famille</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e</w:t>
                  </w:r>
                  <w:r w:rsidRPr="00842634">
                    <w:rPr>
                      <w:szCs w:val="20"/>
                      <w:lang w:eastAsia="en-US"/>
                    </w:rPr>
                    <w:t xml:space="preserve">) </w:t>
                  </w:r>
                  <w:r w:rsidRPr="00CF706D">
                    <w:rPr>
                      <w:szCs w:val="20"/>
                      <w:lang w:eastAsia="en-US"/>
                    </w:rPr>
                    <w:t>старший</w:t>
                  </w:r>
                </w:p>
              </w:tc>
            </w:tr>
          </w:tbl>
          <w:p w:rsidR="00DD0641" w:rsidRPr="00CF706D" w:rsidRDefault="00DD0641" w:rsidP="00CF706D">
            <w:pPr>
              <w:ind w:firstLine="0"/>
              <w:rPr>
                <w:b/>
                <w:lang w:eastAsia="en-US"/>
              </w:rPr>
            </w:pPr>
          </w:p>
          <w:p w:rsidR="00DD0641" w:rsidRPr="00CF706D" w:rsidRDefault="00DD0641" w:rsidP="00CF706D">
            <w:pPr>
              <w:ind w:firstLine="0"/>
              <w:rPr>
                <w:b/>
                <w:lang w:eastAsia="en-US"/>
              </w:rPr>
            </w:pPr>
            <w:r w:rsidRPr="00CF706D">
              <w:rPr>
                <w:b/>
                <w:lang w:eastAsia="en-US"/>
              </w:rPr>
              <w:t>Мои планы на будущее</w:t>
            </w:r>
          </w:p>
          <w:tbl>
            <w:tblPr>
              <w:tblW w:w="0" w:type="auto"/>
              <w:tblInd w:w="55" w:type="dxa"/>
              <w:tblCellMar>
                <w:top w:w="55" w:type="dxa"/>
                <w:left w:w="55" w:type="dxa"/>
                <w:bottom w:w="55" w:type="dxa"/>
                <w:right w:w="55" w:type="dxa"/>
              </w:tblCellMar>
              <w:tblLook w:val="00A0"/>
            </w:tblPr>
            <w:tblGrid>
              <w:gridCol w:w="4253"/>
              <w:gridCol w:w="4394"/>
            </w:tblGrid>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1) </w:t>
                  </w:r>
                  <w:r w:rsidRPr="00CF706D">
                    <w:rPr>
                      <w:szCs w:val="20"/>
                      <w:lang w:val="en-US" w:eastAsia="en-US"/>
                    </w:rPr>
                    <w:t>l</w:t>
                  </w:r>
                  <w:r w:rsidRPr="00CF706D">
                    <w:rPr>
                      <w:szCs w:val="20"/>
                      <w:lang w:eastAsia="en-US"/>
                    </w:rPr>
                    <w:t>’</w:t>
                  </w:r>
                  <w:r w:rsidRPr="00CF706D">
                    <w:rPr>
                      <w:szCs w:val="20"/>
                      <w:lang w:val="de-DE" w:eastAsia="en-US"/>
                    </w:rPr>
                    <w:t>employeur</w:t>
                  </w:r>
                  <w:r w:rsidRPr="00842634">
                    <w:rPr>
                      <w:szCs w:val="20"/>
                      <w:lang w:eastAsia="en-US"/>
                    </w:rPr>
                    <w:t xml:space="preserve">, </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a</w:t>
                  </w:r>
                  <w:r w:rsidRPr="00CF706D">
                    <w:rPr>
                      <w:szCs w:val="20"/>
                      <w:lang w:eastAsia="en-US"/>
                    </w:rPr>
                    <w:t>) будущее</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842634">
                    <w:rPr>
                      <w:szCs w:val="20"/>
                      <w:lang w:eastAsia="en-US"/>
                    </w:rPr>
                    <w:t xml:space="preserve">2) </w:t>
                  </w:r>
                  <w:r w:rsidRPr="00CF706D">
                    <w:rPr>
                      <w:szCs w:val="20"/>
                      <w:lang w:val="de-DE" w:eastAsia="en-US"/>
                    </w:rPr>
                    <w:t>le</w:t>
                  </w:r>
                  <w:r w:rsidRPr="00842634">
                    <w:rPr>
                      <w:szCs w:val="20"/>
                      <w:lang w:eastAsia="en-US"/>
                    </w:rPr>
                    <w:t xml:space="preserve"> </w:t>
                  </w:r>
                  <w:r w:rsidRPr="00CF706D">
                    <w:rPr>
                      <w:szCs w:val="20"/>
                      <w:lang w:val="de-DE" w:eastAsia="en-US"/>
                    </w:rPr>
                    <w:t>lieu</w:t>
                  </w:r>
                  <w:r w:rsidRPr="00842634">
                    <w:rPr>
                      <w:szCs w:val="20"/>
                      <w:lang w:eastAsia="en-US"/>
                    </w:rPr>
                    <w:t xml:space="preserve"> </w:t>
                  </w:r>
                  <w:r w:rsidRPr="00CF706D">
                    <w:rPr>
                      <w:szCs w:val="20"/>
                      <w:lang w:val="de-DE" w:eastAsia="en-US"/>
                    </w:rPr>
                    <w:t>de</w:t>
                  </w:r>
                  <w:r w:rsidRPr="00842634">
                    <w:rPr>
                      <w:szCs w:val="20"/>
                      <w:lang w:eastAsia="en-US"/>
                    </w:rPr>
                    <w:t xml:space="preserve"> </w:t>
                  </w:r>
                  <w:r w:rsidRPr="00CF706D">
                    <w:rPr>
                      <w:szCs w:val="20"/>
                      <w:lang w:val="de-DE" w:eastAsia="en-US"/>
                    </w:rPr>
                    <w:t>travail</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b</w:t>
                  </w:r>
                  <w:r w:rsidRPr="00842634">
                    <w:rPr>
                      <w:szCs w:val="20"/>
                      <w:lang w:eastAsia="en-US"/>
                    </w:rPr>
                    <w:t xml:space="preserve">) </w:t>
                  </w:r>
                  <w:r w:rsidRPr="00CF706D">
                    <w:rPr>
                      <w:szCs w:val="20"/>
                      <w:lang w:eastAsia="en-US"/>
                    </w:rPr>
                    <w:t>работать</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3) </w:t>
                  </w:r>
                  <w:r w:rsidRPr="00842634">
                    <w:rPr>
                      <w:szCs w:val="20"/>
                      <w:lang w:eastAsia="en-US"/>
                    </w:rPr>
                    <w:t>ê</w:t>
                  </w:r>
                  <w:r w:rsidRPr="00CF706D">
                    <w:rPr>
                      <w:szCs w:val="20"/>
                      <w:lang w:val="de-DE" w:eastAsia="en-US"/>
                    </w:rPr>
                    <w:t>tre</w:t>
                  </w:r>
                  <w:r w:rsidRPr="00842634">
                    <w:rPr>
                      <w:szCs w:val="20"/>
                      <w:lang w:eastAsia="en-US"/>
                    </w:rPr>
                    <w:t xml:space="preserve"> </w:t>
                  </w:r>
                  <w:r w:rsidRPr="00CF706D">
                    <w:rPr>
                      <w:szCs w:val="20"/>
                      <w:lang w:val="de-DE" w:eastAsia="en-US"/>
                    </w:rPr>
                    <w:t>occup</w:t>
                  </w:r>
                  <w:r w:rsidRPr="00842634">
                    <w:rPr>
                      <w:szCs w:val="20"/>
                      <w:lang w:eastAsia="en-US"/>
                    </w:rPr>
                    <w:t>é</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c</w:t>
                  </w:r>
                  <w:r w:rsidRPr="00842634">
                    <w:rPr>
                      <w:szCs w:val="20"/>
                      <w:lang w:eastAsia="en-US"/>
                    </w:rPr>
                    <w:t xml:space="preserve">) </w:t>
                  </w:r>
                  <w:r w:rsidRPr="00CF706D">
                    <w:rPr>
                      <w:szCs w:val="20"/>
                      <w:lang w:eastAsia="en-US"/>
                    </w:rPr>
                    <w:t>работодатель</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4) </w:t>
                  </w:r>
                  <w:r w:rsidRPr="00CF706D">
                    <w:rPr>
                      <w:szCs w:val="20"/>
                      <w:lang w:val="de-DE" w:eastAsia="en-US"/>
                    </w:rPr>
                    <w:t>travailler</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d</w:t>
                  </w:r>
                  <w:r w:rsidRPr="00CF706D">
                    <w:rPr>
                      <w:szCs w:val="20"/>
                      <w:lang w:eastAsia="en-US"/>
                    </w:rPr>
                    <w:t>) рабочее место</w:t>
                  </w:r>
                </w:p>
              </w:tc>
            </w:tr>
            <w:tr w:rsidR="00DD0641" w:rsidRPr="00CF706D" w:rsidTr="000C7B63">
              <w:trPr>
                <w:trHeight w:val="342"/>
              </w:trPr>
              <w:tc>
                <w:tcPr>
                  <w:tcW w:w="4253" w:type="dxa"/>
                </w:tcPr>
                <w:p w:rsidR="00DD0641" w:rsidRPr="00842634" w:rsidRDefault="00DD0641" w:rsidP="00CF706D">
                  <w:pPr>
                    <w:snapToGrid w:val="0"/>
                    <w:ind w:right="57" w:firstLine="0"/>
                    <w:rPr>
                      <w:szCs w:val="20"/>
                      <w:lang w:eastAsia="en-US"/>
                    </w:rPr>
                  </w:pPr>
                  <w:r w:rsidRPr="00CF706D">
                    <w:rPr>
                      <w:szCs w:val="20"/>
                      <w:lang w:eastAsia="en-US"/>
                    </w:rPr>
                    <w:t xml:space="preserve">5) </w:t>
                  </w:r>
                  <w:r w:rsidRPr="00CF706D">
                    <w:rPr>
                      <w:szCs w:val="20"/>
                      <w:lang w:val="de-DE" w:eastAsia="en-US"/>
                    </w:rPr>
                    <w:t>le</w:t>
                  </w:r>
                  <w:r w:rsidRPr="00842634">
                    <w:rPr>
                      <w:szCs w:val="20"/>
                      <w:lang w:eastAsia="en-US"/>
                    </w:rPr>
                    <w:t xml:space="preserve"> </w:t>
                  </w:r>
                  <w:r w:rsidRPr="00CF706D">
                    <w:rPr>
                      <w:szCs w:val="20"/>
                      <w:lang w:val="de-DE" w:eastAsia="en-US"/>
                    </w:rPr>
                    <w:t>futur</w:t>
                  </w:r>
                </w:p>
              </w:tc>
              <w:tc>
                <w:tcPr>
                  <w:tcW w:w="4394" w:type="dxa"/>
                </w:tcPr>
                <w:p w:rsidR="00DD0641" w:rsidRPr="00CF706D" w:rsidRDefault="00DD0641" w:rsidP="00CF706D">
                  <w:pPr>
                    <w:snapToGrid w:val="0"/>
                    <w:ind w:right="57" w:firstLine="0"/>
                    <w:rPr>
                      <w:szCs w:val="20"/>
                      <w:lang w:eastAsia="en-US"/>
                    </w:rPr>
                  </w:pPr>
                  <w:r w:rsidRPr="00CF706D">
                    <w:rPr>
                      <w:szCs w:val="20"/>
                      <w:lang w:val="de-DE" w:eastAsia="en-US"/>
                    </w:rPr>
                    <w:t>e</w:t>
                  </w:r>
                  <w:r w:rsidRPr="00842634">
                    <w:rPr>
                      <w:szCs w:val="20"/>
                      <w:lang w:eastAsia="en-US"/>
                    </w:rPr>
                    <w:t xml:space="preserve">) </w:t>
                  </w:r>
                  <w:r w:rsidRPr="00CF706D">
                    <w:rPr>
                      <w:szCs w:val="20"/>
                      <w:lang w:eastAsia="en-US"/>
                    </w:rPr>
                    <w:t>быть занятым</w:t>
                  </w:r>
                </w:p>
              </w:tc>
            </w:tr>
          </w:tbl>
          <w:p w:rsidR="00DD0641" w:rsidRPr="00CF706D" w:rsidRDefault="00DD0641" w:rsidP="00CF706D">
            <w:pPr>
              <w:ind w:firstLine="0"/>
              <w:rPr>
                <w:b/>
              </w:rPr>
            </w:pPr>
            <w:r w:rsidRPr="00CF706D">
              <w:rPr>
                <w:b/>
              </w:rPr>
              <w:t>Ценности образования</w:t>
            </w:r>
            <w:r w:rsidRPr="00CF706D">
              <w:rPr>
                <w:lang w:eastAsia="en-US"/>
              </w:rPr>
              <w:t xml:space="preserve"> </w:t>
            </w:r>
          </w:p>
          <w:p w:rsidR="00DD0641" w:rsidRPr="00842634" w:rsidRDefault="00DD0641" w:rsidP="00CF706D">
            <w:pPr>
              <w:ind w:firstLine="0"/>
              <w:rPr>
                <w:sz w:val="20"/>
                <w:szCs w:val="20"/>
                <w:lang w:val="en-US"/>
              </w:rPr>
            </w:pPr>
            <w:r w:rsidRPr="00842634">
              <w:rPr>
                <w:sz w:val="20"/>
                <w:szCs w:val="20"/>
                <w:lang w:val="en-US"/>
              </w:rPr>
              <w:t xml:space="preserve">1) </w:t>
            </w:r>
            <w:r w:rsidRPr="00CF706D">
              <w:rPr>
                <w:sz w:val="20"/>
                <w:szCs w:val="20"/>
                <w:lang w:val="en-US"/>
              </w:rPr>
              <w:t>Les etudes</w:t>
            </w:r>
            <w:r w:rsidRPr="00842634">
              <w:rPr>
                <w:sz w:val="20"/>
                <w:szCs w:val="20"/>
                <w:lang w:val="en-US"/>
              </w:rPr>
              <w:tab/>
              <w:t xml:space="preserve">                a) </w:t>
            </w:r>
            <w:r w:rsidRPr="00CF706D">
              <w:rPr>
                <w:sz w:val="20"/>
                <w:szCs w:val="20"/>
              </w:rPr>
              <w:t>лекция</w:t>
            </w:r>
          </w:p>
          <w:p w:rsidR="00DD0641" w:rsidRPr="00842634" w:rsidRDefault="00DD0641" w:rsidP="00CF706D">
            <w:pPr>
              <w:ind w:firstLine="0"/>
              <w:rPr>
                <w:sz w:val="20"/>
                <w:szCs w:val="20"/>
                <w:lang w:val="en-US"/>
              </w:rPr>
            </w:pPr>
            <w:r w:rsidRPr="00842634">
              <w:rPr>
                <w:sz w:val="20"/>
                <w:szCs w:val="20"/>
                <w:lang w:val="en-US"/>
              </w:rPr>
              <w:t xml:space="preserve">2) La lecture </w:t>
            </w:r>
            <w:r w:rsidRPr="00842634">
              <w:rPr>
                <w:sz w:val="20"/>
                <w:szCs w:val="20"/>
                <w:lang w:val="en-US"/>
              </w:rPr>
              <w:tab/>
              <w:t xml:space="preserve">                b) </w:t>
            </w:r>
            <w:r w:rsidRPr="00CF706D">
              <w:rPr>
                <w:sz w:val="20"/>
                <w:szCs w:val="20"/>
              </w:rPr>
              <w:t>экзамен</w:t>
            </w:r>
          </w:p>
          <w:p w:rsidR="00DD0641" w:rsidRPr="00F95395" w:rsidRDefault="00DD0641" w:rsidP="00CF706D">
            <w:pPr>
              <w:ind w:firstLine="0"/>
              <w:rPr>
                <w:sz w:val="20"/>
                <w:szCs w:val="20"/>
                <w:lang w:val="it-IT"/>
              </w:rPr>
            </w:pPr>
            <w:r w:rsidRPr="00F95395">
              <w:rPr>
                <w:sz w:val="20"/>
                <w:szCs w:val="20"/>
                <w:lang w:val="it-IT"/>
              </w:rPr>
              <w:t>3) La lecon</w:t>
            </w:r>
            <w:r w:rsidRPr="00F95395">
              <w:rPr>
                <w:sz w:val="20"/>
                <w:szCs w:val="20"/>
                <w:lang w:val="it-IT"/>
              </w:rPr>
              <w:tab/>
              <w:t xml:space="preserve">                c) </w:t>
            </w:r>
            <w:r w:rsidRPr="00CF706D">
              <w:rPr>
                <w:sz w:val="20"/>
                <w:szCs w:val="20"/>
              </w:rPr>
              <w:t>занятие</w:t>
            </w:r>
            <w:r w:rsidRPr="00F95395">
              <w:rPr>
                <w:sz w:val="20"/>
                <w:szCs w:val="20"/>
                <w:lang w:val="it-IT"/>
              </w:rPr>
              <w:t xml:space="preserve"> </w:t>
            </w:r>
          </w:p>
          <w:p w:rsidR="00DD0641" w:rsidRPr="00F95395" w:rsidRDefault="00DD0641" w:rsidP="00CF706D">
            <w:pPr>
              <w:ind w:firstLine="0"/>
              <w:rPr>
                <w:sz w:val="20"/>
                <w:szCs w:val="20"/>
                <w:lang w:val="it-IT"/>
              </w:rPr>
            </w:pPr>
            <w:r w:rsidRPr="00F95395">
              <w:rPr>
                <w:sz w:val="20"/>
                <w:szCs w:val="20"/>
                <w:lang w:val="it-IT"/>
              </w:rPr>
              <w:t>4) L‘examen</w:t>
            </w:r>
            <w:r w:rsidRPr="00F95395">
              <w:rPr>
                <w:sz w:val="20"/>
                <w:szCs w:val="20"/>
                <w:lang w:val="it-IT"/>
              </w:rPr>
              <w:tab/>
              <w:t xml:space="preserve">                d) </w:t>
            </w:r>
            <w:r w:rsidRPr="00CF706D">
              <w:rPr>
                <w:sz w:val="20"/>
                <w:szCs w:val="20"/>
              </w:rPr>
              <w:t>зачёт</w:t>
            </w:r>
          </w:p>
          <w:p w:rsidR="00DD0641" w:rsidRPr="00842634" w:rsidRDefault="00DD0641" w:rsidP="00CF706D">
            <w:pPr>
              <w:ind w:firstLine="0"/>
              <w:rPr>
                <w:sz w:val="20"/>
                <w:szCs w:val="20"/>
              </w:rPr>
            </w:pPr>
            <w:r w:rsidRPr="00842634">
              <w:rPr>
                <w:sz w:val="20"/>
                <w:szCs w:val="20"/>
              </w:rPr>
              <w:t xml:space="preserve">5) </w:t>
            </w:r>
            <w:r w:rsidRPr="00CF706D">
              <w:rPr>
                <w:sz w:val="20"/>
                <w:szCs w:val="20"/>
                <w:lang w:val="de-DE"/>
              </w:rPr>
              <w:t>L</w:t>
            </w:r>
            <w:r w:rsidRPr="00842634">
              <w:rPr>
                <w:sz w:val="20"/>
                <w:szCs w:val="20"/>
              </w:rPr>
              <w:t>’</w:t>
            </w:r>
            <w:r w:rsidRPr="00CF706D">
              <w:rPr>
                <w:sz w:val="20"/>
                <w:szCs w:val="20"/>
                <w:lang w:val="de-DE"/>
              </w:rPr>
              <w:t>epreuve</w:t>
            </w:r>
            <w:r w:rsidRPr="00842634">
              <w:rPr>
                <w:sz w:val="20"/>
                <w:szCs w:val="20"/>
              </w:rPr>
              <w:t xml:space="preserve">            </w:t>
            </w:r>
            <w:r w:rsidRPr="00842634">
              <w:rPr>
                <w:sz w:val="20"/>
                <w:szCs w:val="20"/>
              </w:rPr>
              <w:tab/>
              <w:t xml:space="preserve">  </w:t>
            </w:r>
            <w:r w:rsidRPr="00CF706D">
              <w:rPr>
                <w:sz w:val="20"/>
                <w:szCs w:val="20"/>
                <w:lang w:val="de-DE"/>
              </w:rPr>
              <w:t>e</w:t>
            </w:r>
            <w:r w:rsidRPr="00842634">
              <w:rPr>
                <w:sz w:val="20"/>
                <w:szCs w:val="20"/>
              </w:rPr>
              <w:t xml:space="preserve">) </w:t>
            </w:r>
            <w:r w:rsidRPr="00CF706D">
              <w:rPr>
                <w:sz w:val="20"/>
                <w:szCs w:val="20"/>
              </w:rPr>
              <w:t>учёба</w:t>
            </w:r>
          </w:p>
          <w:p w:rsidR="00DD0641" w:rsidRPr="00CF706D" w:rsidRDefault="00DD0641" w:rsidP="00CF706D">
            <w:pPr>
              <w:ind w:firstLine="0"/>
              <w:rPr>
                <w:b/>
                <w:lang w:eastAsia="en-US"/>
              </w:rPr>
            </w:pPr>
            <w:r w:rsidRPr="00CF706D">
              <w:rPr>
                <w:b/>
                <w:lang w:eastAsia="en-US"/>
              </w:rPr>
              <w:t>История научной мысли</w:t>
            </w:r>
          </w:p>
          <w:p w:rsidR="00DD0641" w:rsidRPr="00F95395" w:rsidRDefault="00DD0641" w:rsidP="00CF706D">
            <w:pPr>
              <w:ind w:firstLine="0"/>
              <w:rPr>
                <w:sz w:val="20"/>
                <w:szCs w:val="20"/>
              </w:rPr>
            </w:pPr>
            <w:r w:rsidRPr="00F95395">
              <w:rPr>
                <w:sz w:val="20"/>
                <w:szCs w:val="20"/>
              </w:rPr>
              <w:t xml:space="preserve">1) </w:t>
            </w:r>
            <w:r w:rsidRPr="00CF706D">
              <w:rPr>
                <w:sz w:val="20"/>
                <w:szCs w:val="20"/>
                <w:lang w:val="en-US"/>
              </w:rPr>
              <w:t>echouer</w:t>
            </w:r>
            <w:r w:rsidRPr="00F95395">
              <w:rPr>
                <w:sz w:val="20"/>
                <w:szCs w:val="20"/>
              </w:rPr>
              <w:t xml:space="preserve"> </w:t>
            </w:r>
            <w:r w:rsidRPr="00CF706D">
              <w:rPr>
                <w:sz w:val="20"/>
                <w:szCs w:val="20"/>
                <w:lang w:val="en-US"/>
              </w:rPr>
              <w:t>a</w:t>
            </w:r>
            <w:r w:rsidRPr="00F95395">
              <w:rPr>
                <w:sz w:val="20"/>
                <w:szCs w:val="20"/>
              </w:rPr>
              <w:t xml:space="preserve"> </w:t>
            </w:r>
            <w:r w:rsidRPr="00F95395">
              <w:rPr>
                <w:sz w:val="20"/>
                <w:szCs w:val="20"/>
              </w:rPr>
              <w:tab/>
              <w:t xml:space="preserve">                       </w:t>
            </w:r>
            <w:r w:rsidRPr="00CF706D">
              <w:rPr>
                <w:sz w:val="20"/>
                <w:szCs w:val="20"/>
                <w:lang w:val="de-DE"/>
              </w:rPr>
              <w:t>a</w:t>
            </w:r>
            <w:r w:rsidRPr="00F95395">
              <w:rPr>
                <w:sz w:val="20"/>
                <w:szCs w:val="20"/>
              </w:rPr>
              <w:t xml:space="preserve">) </w:t>
            </w:r>
            <w:r w:rsidRPr="00CF706D">
              <w:rPr>
                <w:sz w:val="20"/>
                <w:szCs w:val="20"/>
              </w:rPr>
              <w:t>читать</w:t>
            </w:r>
            <w:r w:rsidRPr="00F95395">
              <w:rPr>
                <w:sz w:val="20"/>
                <w:szCs w:val="20"/>
              </w:rPr>
              <w:t xml:space="preserve"> </w:t>
            </w:r>
            <w:r w:rsidRPr="00CF706D">
              <w:rPr>
                <w:sz w:val="20"/>
                <w:szCs w:val="20"/>
              </w:rPr>
              <w:t>лекцию</w:t>
            </w:r>
          </w:p>
          <w:p w:rsidR="00DD0641" w:rsidRPr="00F95395" w:rsidRDefault="00DD0641" w:rsidP="00CF706D">
            <w:pPr>
              <w:ind w:firstLine="0"/>
              <w:rPr>
                <w:sz w:val="20"/>
                <w:szCs w:val="20"/>
              </w:rPr>
            </w:pPr>
            <w:r w:rsidRPr="00F95395">
              <w:rPr>
                <w:sz w:val="20"/>
                <w:szCs w:val="20"/>
              </w:rPr>
              <w:t>2) é</w:t>
            </w:r>
            <w:r w:rsidRPr="00CF706D">
              <w:rPr>
                <w:sz w:val="20"/>
                <w:szCs w:val="20"/>
                <w:lang w:val="de-DE"/>
              </w:rPr>
              <w:t>tudier</w:t>
            </w:r>
            <w:r w:rsidRPr="00F95395">
              <w:rPr>
                <w:sz w:val="20"/>
                <w:szCs w:val="20"/>
              </w:rPr>
              <w:t xml:space="preserve"> </w:t>
            </w:r>
            <w:r w:rsidRPr="00CF706D">
              <w:rPr>
                <w:sz w:val="20"/>
                <w:szCs w:val="20"/>
                <w:lang w:val="de-DE"/>
              </w:rPr>
              <w:t>en</w:t>
            </w:r>
            <w:r w:rsidRPr="00F95395">
              <w:rPr>
                <w:sz w:val="20"/>
                <w:szCs w:val="20"/>
              </w:rPr>
              <w:t xml:space="preserve"> </w:t>
            </w:r>
            <w:r w:rsidRPr="00CF706D">
              <w:rPr>
                <w:sz w:val="20"/>
                <w:szCs w:val="20"/>
                <w:lang w:val="en-US"/>
              </w:rPr>
              <w:t>premiere</w:t>
            </w:r>
            <w:r w:rsidRPr="00F95395">
              <w:rPr>
                <w:sz w:val="20"/>
                <w:szCs w:val="20"/>
              </w:rPr>
              <w:t xml:space="preserve"> </w:t>
            </w:r>
            <w:r w:rsidRPr="00CF706D">
              <w:rPr>
                <w:sz w:val="20"/>
                <w:szCs w:val="20"/>
                <w:lang w:val="de-DE"/>
              </w:rPr>
              <w:t>ann</w:t>
            </w:r>
            <w:r w:rsidRPr="00F95395">
              <w:rPr>
                <w:sz w:val="20"/>
                <w:szCs w:val="20"/>
              </w:rPr>
              <w:t>é</w:t>
            </w:r>
            <w:r w:rsidRPr="00CF706D">
              <w:rPr>
                <w:sz w:val="20"/>
                <w:szCs w:val="20"/>
                <w:lang w:val="de-DE"/>
              </w:rPr>
              <w:t>e</w:t>
            </w:r>
            <w:r w:rsidRPr="00F95395">
              <w:rPr>
                <w:sz w:val="20"/>
                <w:szCs w:val="20"/>
              </w:rPr>
              <w:t xml:space="preserve">        </w:t>
            </w:r>
            <w:r w:rsidRPr="00CF706D">
              <w:rPr>
                <w:sz w:val="20"/>
                <w:szCs w:val="20"/>
                <w:lang w:val="de-DE"/>
              </w:rPr>
              <w:t>b</w:t>
            </w:r>
            <w:r w:rsidRPr="00F95395">
              <w:rPr>
                <w:sz w:val="20"/>
                <w:szCs w:val="20"/>
              </w:rPr>
              <w:t xml:space="preserve">) </w:t>
            </w:r>
            <w:r w:rsidRPr="00CF706D">
              <w:rPr>
                <w:sz w:val="20"/>
                <w:szCs w:val="20"/>
              </w:rPr>
              <w:t>сдавать</w:t>
            </w:r>
            <w:r w:rsidRPr="00F95395">
              <w:rPr>
                <w:sz w:val="20"/>
                <w:szCs w:val="20"/>
              </w:rPr>
              <w:t xml:space="preserve"> </w:t>
            </w:r>
            <w:r w:rsidRPr="00CF706D">
              <w:rPr>
                <w:sz w:val="20"/>
                <w:szCs w:val="20"/>
              </w:rPr>
              <w:t>экзамен</w:t>
            </w:r>
          </w:p>
          <w:p w:rsidR="00DD0641" w:rsidRPr="00842634" w:rsidRDefault="00DD0641" w:rsidP="00CF706D">
            <w:pPr>
              <w:ind w:firstLine="0"/>
              <w:rPr>
                <w:sz w:val="20"/>
                <w:szCs w:val="20"/>
                <w:lang w:val="en-US"/>
              </w:rPr>
            </w:pPr>
            <w:r w:rsidRPr="00842634">
              <w:rPr>
                <w:sz w:val="20"/>
                <w:szCs w:val="20"/>
                <w:lang w:val="en-US"/>
              </w:rPr>
              <w:t xml:space="preserve">3) faire des cours                          c) </w:t>
            </w:r>
            <w:r w:rsidRPr="00CF706D">
              <w:rPr>
                <w:sz w:val="20"/>
                <w:szCs w:val="20"/>
              </w:rPr>
              <w:t>потерпеть</w:t>
            </w:r>
            <w:r w:rsidRPr="00CF706D">
              <w:rPr>
                <w:sz w:val="20"/>
                <w:szCs w:val="20"/>
                <w:lang w:val="en-US"/>
              </w:rPr>
              <w:t xml:space="preserve"> </w:t>
            </w:r>
            <w:r w:rsidRPr="00CF706D">
              <w:rPr>
                <w:sz w:val="20"/>
                <w:szCs w:val="20"/>
              </w:rPr>
              <w:t>неудачу</w:t>
            </w:r>
          </w:p>
          <w:p w:rsidR="00DD0641" w:rsidRPr="00842634" w:rsidRDefault="00DD0641" w:rsidP="00CF706D">
            <w:pPr>
              <w:ind w:firstLine="0"/>
              <w:rPr>
                <w:sz w:val="20"/>
                <w:szCs w:val="20"/>
              </w:rPr>
            </w:pPr>
            <w:r w:rsidRPr="00842634">
              <w:rPr>
                <w:sz w:val="20"/>
                <w:szCs w:val="20"/>
              </w:rPr>
              <w:t>4</w:t>
            </w:r>
            <w:r w:rsidRPr="00CF706D">
              <w:rPr>
                <w:sz w:val="20"/>
                <w:szCs w:val="20"/>
              </w:rPr>
              <w:t xml:space="preserve">) etre </w:t>
            </w:r>
            <w:r w:rsidRPr="00CF706D">
              <w:rPr>
                <w:sz w:val="20"/>
                <w:szCs w:val="20"/>
                <w:lang w:val="de-DE"/>
              </w:rPr>
              <w:t>occup</w:t>
            </w:r>
            <w:r w:rsidRPr="00842634">
              <w:rPr>
                <w:sz w:val="20"/>
                <w:szCs w:val="20"/>
              </w:rPr>
              <w:t>é</w:t>
            </w:r>
            <w:r w:rsidRPr="00842634">
              <w:rPr>
                <w:sz w:val="20"/>
                <w:szCs w:val="20"/>
              </w:rPr>
              <w:tab/>
              <w:t xml:space="preserve">                      </w:t>
            </w:r>
            <w:r w:rsidRPr="00CF706D">
              <w:rPr>
                <w:sz w:val="20"/>
                <w:szCs w:val="20"/>
                <w:lang w:val="de-DE"/>
              </w:rPr>
              <w:t>d</w:t>
            </w:r>
            <w:r w:rsidRPr="00842634">
              <w:rPr>
                <w:sz w:val="20"/>
                <w:szCs w:val="20"/>
              </w:rPr>
              <w:t xml:space="preserve">) </w:t>
            </w:r>
            <w:r w:rsidRPr="00CF706D">
              <w:rPr>
                <w:sz w:val="20"/>
                <w:szCs w:val="20"/>
              </w:rPr>
              <w:t>учиться</w:t>
            </w:r>
            <w:r w:rsidRPr="00842634">
              <w:rPr>
                <w:sz w:val="20"/>
                <w:szCs w:val="20"/>
              </w:rPr>
              <w:t xml:space="preserve"> </w:t>
            </w:r>
            <w:r w:rsidRPr="00CF706D">
              <w:rPr>
                <w:sz w:val="20"/>
                <w:szCs w:val="20"/>
              </w:rPr>
              <w:t>на</w:t>
            </w:r>
            <w:r w:rsidRPr="00842634">
              <w:rPr>
                <w:sz w:val="20"/>
                <w:szCs w:val="20"/>
              </w:rPr>
              <w:t xml:space="preserve"> 1 </w:t>
            </w:r>
            <w:r w:rsidRPr="00CF706D">
              <w:rPr>
                <w:sz w:val="20"/>
                <w:szCs w:val="20"/>
              </w:rPr>
              <w:t>курсе</w:t>
            </w:r>
            <w:r w:rsidRPr="00842634">
              <w:rPr>
                <w:sz w:val="20"/>
                <w:szCs w:val="20"/>
              </w:rPr>
              <w:t xml:space="preserve"> </w:t>
            </w:r>
          </w:p>
          <w:p w:rsidR="00DD0641" w:rsidRPr="00842634" w:rsidRDefault="00DD0641" w:rsidP="00CF706D">
            <w:pPr>
              <w:ind w:firstLine="0"/>
              <w:rPr>
                <w:sz w:val="20"/>
                <w:szCs w:val="20"/>
                <w:lang w:val="de-AT"/>
              </w:rPr>
            </w:pPr>
            <w:r w:rsidRPr="00842634">
              <w:rPr>
                <w:sz w:val="20"/>
                <w:szCs w:val="20"/>
                <w:lang w:val="de-AT"/>
              </w:rPr>
              <w:t>5) passer un examen</w:t>
            </w:r>
            <w:r w:rsidRPr="00842634">
              <w:rPr>
                <w:sz w:val="20"/>
                <w:szCs w:val="20"/>
                <w:lang w:val="de-AT"/>
              </w:rPr>
              <w:tab/>
              <w:t xml:space="preserve">                              e) </w:t>
            </w:r>
            <w:r w:rsidRPr="00CF706D">
              <w:rPr>
                <w:sz w:val="20"/>
                <w:szCs w:val="20"/>
              </w:rPr>
              <w:t>быть</w:t>
            </w:r>
            <w:r w:rsidRPr="00842634">
              <w:rPr>
                <w:sz w:val="20"/>
                <w:szCs w:val="20"/>
                <w:lang w:val="de-AT"/>
              </w:rPr>
              <w:t xml:space="preserve"> </w:t>
            </w:r>
            <w:r w:rsidRPr="00CF706D">
              <w:rPr>
                <w:sz w:val="20"/>
                <w:szCs w:val="20"/>
              </w:rPr>
              <w:t>занятым</w:t>
            </w:r>
          </w:p>
          <w:p w:rsidR="00DD0641" w:rsidRPr="00CF706D" w:rsidRDefault="00DD0641" w:rsidP="00CF706D">
            <w:pPr>
              <w:ind w:firstLine="0"/>
              <w:rPr>
                <w:b/>
                <w:lang w:eastAsia="en-US"/>
              </w:rPr>
            </w:pPr>
            <w:r w:rsidRPr="00CF706D">
              <w:rPr>
                <w:b/>
                <w:lang w:eastAsia="en-US"/>
              </w:rPr>
              <w:t>Страна, где я живу</w:t>
            </w:r>
          </w:p>
          <w:p w:rsidR="00DD0641" w:rsidRPr="00CF706D" w:rsidRDefault="00DD0641" w:rsidP="00CF706D">
            <w:pPr>
              <w:ind w:firstLine="0"/>
              <w:rPr>
                <w:sz w:val="20"/>
                <w:szCs w:val="20"/>
              </w:rPr>
            </w:pPr>
            <w:r w:rsidRPr="00CF706D">
              <w:rPr>
                <w:sz w:val="20"/>
                <w:szCs w:val="20"/>
              </w:rPr>
              <w:t xml:space="preserve">1)  </w:t>
            </w:r>
            <w:r w:rsidRPr="00CF706D">
              <w:rPr>
                <w:sz w:val="20"/>
                <w:szCs w:val="20"/>
                <w:lang w:val="en-US"/>
              </w:rPr>
              <w:t>la</w:t>
            </w:r>
            <w:r w:rsidRPr="00CF706D">
              <w:rPr>
                <w:sz w:val="20"/>
                <w:szCs w:val="20"/>
              </w:rPr>
              <w:t xml:space="preserve"> population</w:t>
            </w:r>
            <w:r w:rsidRPr="00CF706D">
              <w:rPr>
                <w:sz w:val="20"/>
                <w:szCs w:val="20"/>
              </w:rPr>
              <w:tab/>
              <w:t xml:space="preserve">                        a) разработки железной руды</w:t>
            </w:r>
          </w:p>
          <w:p w:rsidR="00DD0641" w:rsidRPr="00F95395" w:rsidRDefault="00DD0641" w:rsidP="00CF706D">
            <w:pPr>
              <w:ind w:firstLine="0"/>
              <w:rPr>
                <w:sz w:val="20"/>
                <w:szCs w:val="20"/>
                <w:lang w:val="it-IT"/>
              </w:rPr>
            </w:pPr>
            <w:r w:rsidRPr="00F95395">
              <w:rPr>
                <w:sz w:val="20"/>
                <w:szCs w:val="20"/>
                <w:lang w:val="it-IT"/>
              </w:rPr>
              <w:t>2) le gisement</w:t>
            </w:r>
            <w:r w:rsidRPr="00F95395">
              <w:rPr>
                <w:sz w:val="20"/>
                <w:szCs w:val="20"/>
                <w:lang w:val="it-IT"/>
              </w:rPr>
              <w:tab/>
              <w:t xml:space="preserve">                        b) </w:t>
            </w:r>
            <w:r w:rsidRPr="00CF706D">
              <w:rPr>
                <w:sz w:val="20"/>
                <w:szCs w:val="20"/>
              </w:rPr>
              <w:t>гражданин</w:t>
            </w:r>
          </w:p>
          <w:p w:rsidR="00DD0641" w:rsidRPr="00F95395" w:rsidRDefault="00DD0641" w:rsidP="00CF706D">
            <w:pPr>
              <w:ind w:firstLine="0"/>
              <w:rPr>
                <w:sz w:val="20"/>
                <w:szCs w:val="20"/>
                <w:lang w:val="it-IT"/>
              </w:rPr>
            </w:pPr>
            <w:r w:rsidRPr="00F95395">
              <w:rPr>
                <w:sz w:val="20"/>
                <w:szCs w:val="20"/>
                <w:lang w:val="it-IT"/>
              </w:rPr>
              <w:t>3) le citoyen</w:t>
            </w:r>
            <w:r w:rsidRPr="00F95395">
              <w:rPr>
                <w:sz w:val="20"/>
                <w:szCs w:val="20"/>
                <w:lang w:val="it-IT"/>
              </w:rPr>
              <w:tab/>
              <w:t xml:space="preserve">                         c) </w:t>
            </w:r>
            <w:r w:rsidRPr="00CF706D">
              <w:rPr>
                <w:sz w:val="20"/>
                <w:szCs w:val="20"/>
              </w:rPr>
              <w:t>жить</w:t>
            </w:r>
          </w:p>
          <w:p w:rsidR="00DD0641" w:rsidRPr="00842634" w:rsidRDefault="00DD0641" w:rsidP="00CF706D">
            <w:pPr>
              <w:ind w:firstLine="0"/>
              <w:rPr>
                <w:sz w:val="20"/>
                <w:szCs w:val="20"/>
                <w:lang w:val="de-AT"/>
              </w:rPr>
            </w:pPr>
            <w:r w:rsidRPr="00CF706D">
              <w:rPr>
                <w:sz w:val="20"/>
                <w:szCs w:val="20"/>
                <w:lang w:val="de-DE"/>
              </w:rPr>
              <w:t>4) habiter</w:t>
            </w:r>
            <w:r w:rsidRPr="00CF706D">
              <w:rPr>
                <w:sz w:val="20"/>
                <w:szCs w:val="20"/>
                <w:lang w:val="de-DE"/>
              </w:rPr>
              <w:tab/>
              <w:t xml:space="preserve">                                     </w:t>
            </w:r>
            <w:r w:rsidRPr="00842634">
              <w:rPr>
                <w:sz w:val="20"/>
                <w:szCs w:val="20"/>
                <w:lang w:val="de-AT"/>
              </w:rPr>
              <w:t xml:space="preserve"> </w:t>
            </w:r>
            <w:r w:rsidRPr="00CF706D">
              <w:rPr>
                <w:sz w:val="20"/>
                <w:szCs w:val="20"/>
                <w:lang w:val="de-DE"/>
              </w:rPr>
              <w:t xml:space="preserve"> d) </w:t>
            </w:r>
            <w:r w:rsidRPr="00CF706D">
              <w:rPr>
                <w:sz w:val="20"/>
                <w:szCs w:val="20"/>
              </w:rPr>
              <w:t>население</w:t>
            </w:r>
          </w:p>
          <w:p w:rsidR="00DD0641" w:rsidRPr="00CF706D" w:rsidRDefault="00DD0641" w:rsidP="00CF706D">
            <w:pPr>
              <w:ind w:firstLine="0"/>
              <w:rPr>
                <w:sz w:val="20"/>
                <w:szCs w:val="20"/>
                <w:lang w:val="de-DE"/>
              </w:rPr>
            </w:pPr>
            <w:r w:rsidRPr="00CF706D">
              <w:rPr>
                <w:sz w:val="20"/>
                <w:szCs w:val="20"/>
                <w:lang w:val="de-DE"/>
              </w:rPr>
              <w:t xml:space="preserve">5) l‘ exploitation du minerai de fer   e) </w:t>
            </w:r>
            <w:r w:rsidRPr="00CF706D">
              <w:rPr>
                <w:sz w:val="20"/>
                <w:szCs w:val="20"/>
              </w:rPr>
              <w:t>месторождение</w:t>
            </w:r>
          </w:p>
          <w:p w:rsidR="00DD0641" w:rsidRPr="00CF706D" w:rsidRDefault="00DD0641" w:rsidP="00CF706D">
            <w:pPr>
              <w:ind w:firstLine="0"/>
              <w:rPr>
                <w:b/>
                <w:lang w:eastAsia="en-US"/>
              </w:rPr>
            </w:pPr>
            <w:r w:rsidRPr="00CF706D">
              <w:rPr>
                <w:b/>
                <w:lang w:eastAsia="en-US"/>
              </w:rPr>
              <w:t>Страны изучаемого языка</w:t>
            </w:r>
          </w:p>
          <w:p w:rsidR="00DD0641" w:rsidRPr="00842634" w:rsidRDefault="00DD0641" w:rsidP="00CF706D">
            <w:pPr>
              <w:ind w:firstLine="0"/>
              <w:rPr>
                <w:sz w:val="20"/>
                <w:szCs w:val="20"/>
              </w:rPr>
            </w:pPr>
            <w:r w:rsidRPr="00842634">
              <w:rPr>
                <w:sz w:val="20"/>
                <w:szCs w:val="20"/>
              </w:rPr>
              <w:t xml:space="preserve">1) </w:t>
            </w:r>
            <w:r w:rsidRPr="00CF706D">
              <w:rPr>
                <w:sz w:val="20"/>
                <w:szCs w:val="20"/>
                <w:lang w:val="de-DE"/>
              </w:rPr>
              <w:t>voyager</w:t>
            </w:r>
            <w:r w:rsidRPr="00842634">
              <w:rPr>
                <w:sz w:val="20"/>
                <w:szCs w:val="20"/>
              </w:rPr>
              <w:tab/>
              <w:t xml:space="preserve">         </w:t>
            </w:r>
            <w:r w:rsidRPr="00CF706D">
              <w:rPr>
                <w:sz w:val="20"/>
                <w:szCs w:val="20"/>
              </w:rPr>
              <w:t xml:space="preserve">          </w:t>
            </w:r>
            <w:r w:rsidRPr="00842634">
              <w:rPr>
                <w:sz w:val="20"/>
                <w:szCs w:val="20"/>
              </w:rPr>
              <w:t xml:space="preserve"> </w:t>
            </w:r>
            <w:r w:rsidRPr="00CF706D">
              <w:rPr>
                <w:sz w:val="20"/>
                <w:szCs w:val="20"/>
              </w:rPr>
              <w:t xml:space="preserve">  </w:t>
            </w:r>
            <w:r w:rsidRPr="00842634">
              <w:rPr>
                <w:sz w:val="20"/>
                <w:szCs w:val="20"/>
              </w:rPr>
              <w:t xml:space="preserve"> </w:t>
            </w:r>
            <w:r w:rsidRPr="00CF706D">
              <w:rPr>
                <w:sz w:val="20"/>
                <w:szCs w:val="20"/>
                <w:lang w:val="de-DE"/>
              </w:rPr>
              <w:t>a</w:t>
            </w:r>
            <w:r w:rsidRPr="00842634">
              <w:rPr>
                <w:sz w:val="20"/>
                <w:szCs w:val="20"/>
              </w:rPr>
              <w:t xml:space="preserve">) </w:t>
            </w:r>
            <w:r w:rsidRPr="00CF706D">
              <w:rPr>
                <w:sz w:val="20"/>
                <w:szCs w:val="20"/>
              </w:rPr>
              <w:t>отпуск</w:t>
            </w:r>
          </w:p>
          <w:p w:rsidR="00DD0641" w:rsidRPr="00842634" w:rsidRDefault="00DD0641" w:rsidP="00CF706D">
            <w:pPr>
              <w:ind w:firstLine="0"/>
              <w:rPr>
                <w:sz w:val="20"/>
                <w:szCs w:val="20"/>
              </w:rPr>
            </w:pPr>
            <w:r w:rsidRPr="00842634">
              <w:rPr>
                <w:sz w:val="20"/>
                <w:szCs w:val="20"/>
              </w:rPr>
              <w:t xml:space="preserve">2) </w:t>
            </w:r>
            <w:r w:rsidRPr="00CF706D">
              <w:rPr>
                <w:sz w:val="20"/>
                <w:szCs w:val="20"/>
                <w:lang w:val="de-DE"/>
              </w:rPr>
              <w:t>l</w:t>
            </w:r>
            <w:r w:rsidRPr="00842634">
              <w:rPr>
                <w:sz w:val="20"/>
                <w:szCs w:val="20"/>
              </w:rPr>
              <w:t>‘é</w:t>
            </w:r>
            <w:r w:rsidRPr="00CF706D">
              <w:rPr>
                <w:sz w:val="20"/>
                <w:szCs w:val="20"/>
                <w:lang w:val="de-DE"/>
              </w:rPr>
              <w:t>tranger</w:t>
            </w:r>
            <w:r w:rsidRPr="00842634">
              <w:rPr>
                <w:sz w:val="20"/>
                <w:szCs w:val="20"/>
              </w:rPr>
              <w:tab/>
              <w:t xml:space="preserve">                   </w:t>
            </w:r>
            <w:r w:rsidRPr="00CF706D">
              <w:rPr>
                <w:sz w:val="20"/>
                <w:szCs w:val="20"/>
              </w:rPr>
              <w:t xml:space="preserve">  </w:t>
            </w:r>
            <w:r w:rsidRPr="00842634">
              <w:rPr>
                <w:sz w:val="20"/>
                <w:szCs w:val="20"/>
              </w:rPr>
              <w:t xml:space="preserve">  </w:t>
            </w:r>
            <w:r w:rsidRPr="00CF706D">
              <w:rPr>
                <w:sz w:val="20"/>
                <w:szCs w:val="20"/>
                <w:lang w:val="de-DE"/>
              </w:rPr>
              <w:t>b</w:t>
            </w:r>
            <w:r w:rsidRPr="00842634">
              <w:rPr>
                <w:sz w:val="20"/>
                <w:szCs w:val="20"/>
              </w:rPr>
              <w:t xml:space="preserve">) </w:t>
            </w:r>
            <w:r w:rsidRPr="00CF706D">
              <w:rPr>
                <w:sz w:val="20"/>
                <w:szCs w:val="20"/>
              </w:rPr>
              <w:t>путешествовать</w:t>
            </w:r>
          </w:p>
          <w:p w:rsidR="00DD0641" w:rsidRPr="00842634" w:rsidRDefault="00DD0641" w:rsidP="00CF706D">
            <w:pPr>
              <w:ind w:firstLine="0"/>
              <w:rPr>
                <w:sz w:val="20"/>
                <w:szCs w:val="20"/>
              </w:rPr>
            </w:pPr>
            <w:r w:rsidRPr="00842634">
              <w:rPr>
                <w:sz w:val="20"/>
                <w:szCs w:val="20"/>
              </w:rPr>
              <w:t xml:space="preserve">3) </w:t>
            </w:r>
            <w:r w:rsidRPr="00CF706D">
              <w:rPr>
                <w:sz w:val="20"/>
                <w:szCs w:val="20"/>
                <w:lang w:val="de-DE"/>
              </w:rPr>
              <w:t>le</w:t>
            </w:r>
            <w:r w:rsidRPr="00842634">
              <w:rPr>
                <w:sz w:val="20"/>
                <w:szCs w:val="20"/>
              </w:rPr>
              <w:t xml:space="preserve"> </w:t>
            </w:r>
            <w:r w:rsidRPr="00CF706D">
              <w:rPr>
                <w:sz w:val="20"/>
                <w:szCs w:val="20"/>
                <w:lang w:val="de-DE"/>
              </w:rPr>
              <w:t>bagage</w:t>
            </w:r>
            <w:r w:rsidRPr="00842634">
              <w:rPr>
                <w:sz w:val="20"/>
                <w:szCs w:val="20"/>
              </w:rPr>
              <w:tab/>
              <w:t xml:space="preserve">                   </w:t>
            </w:r>
            <w:r w:rsidRPr="00CF706D">
              <w:rPr>
                <w:sz w:val="20"/>
                <w:szCs w:val="20"/>
              </w:rPr>
              <w:t xml:space="preserve"> </w:t>
            </w:r>
            <w:r w:rsidRPr="00842634">
              <w:rPr>
                <w:sz w:val="20"/>
                <w:szCs w:val="20"/>
              </w:rPr>
              <w:t xml:space="preserve">   </w:t>
            </w:r>
            <w:r w:rsidRPr="00CF706D">
              <w:rPr>
                <w:sz w:val="20"/>
                <w:szCs w:val="20"/>
                <w:lang w:val="de-DE"/>
              </w:rPr>
              <w:t>c</w:t>
            </w:r>
            <w:r w:rsidRPr="00842634">
              <w:rPr>
                <w:sz w:val="20"/>
                <w:szCs w:val="20"/>
              </w:rPr>
              <w:t xml:space="preserve">) </w:t>
            </w:r>
            <w:r w:rsidRPr="00CF706D">
              <w:rPr>
                <w:sz w:val="20"/>
                <w:szCs w:val="20"/>
              </w:rPr>
              <w:t>заграница</w:t>
            </w:r>
          </w:p>
          <w:p w:rsidR="00DD0641" w:rsidRPr="00842634" w:rsidRDefault="00DD0641" w:rsidP="00CF706D">
            <w:pPr>
              <w:ind w:firstLine="0"/>
              <w:rPr>
                <w:sz w:val="20"/>
                <w:szCs w:val="20"/>
              </w:rPr>
            </w:pPr>
            <w:r w:rsidRPr="00842634">
              <w:rPr>
                <w:sz w:val="20"/>
                <w:szCs w:val="20"/>
              </w:rPr>
              <w:t xml:space="preserve">4) </w:t>
            </w:r>
            <w:r w:rsidRPr="00CF706D">
              <w:rPr>
                <w:sz w:val="20"/>
                <w:szCs w:val="20"/>
                <w:lang w:val="de-DE"/>
              </w:rPr>
              <w:t>le</w:t>
            </w:r>
            <w:r w:rsidRPr="00842634">
              <w:rPr>
                <w:sz w:val="20"/>
                <w:szCs w:val="20"/>
              </w:rPr>
              <w:t xml:space="preserve"> </w:t>
            </w:r>
            <w:r w:rsidRPr="00CF706D">
              <w:rPr>
                <w:sz w:val="20"/>
                <w:szCs w:val="20"/>
                <w:lang w:val="de-DE"/>
              </w:rPr>
              <w:t>conge</w:t>
            </w:r>
            <w:r w:rsidRPr="00842634">
              <w:rPr>
                <w:sz w:val="20"/>
                <w:szCs w:val="20"/>
              </w:rPr>
              <w:tab/>
              <w:t xml:space="preserve">                       </w:t>
            </w:r>
            <w:r w:rsidRPr="00CF706D">
              <w:rPr>
                <w:sz w:val="20"/>
                <w:szCs w:val="20"/>
                <w:lang w:val="de-DE"/>
              </w:rPr>
              <w:t>d</w:t>
            </w:r>
            <w:r w:rsidRPr="00842634">
              <w:rPr>
                <w:sz w:val="20"/>
                <w:szCs w:val="20"/>
              </w:rPr>
              <w:t xml:space="preserve">) </w:t>
            </w:r>
            <w:r w:rsidRPr="00CF706D">
              <w:rPr>
                <w:sz w:val="20"/>
                <w:szCs w:val="20"/>
              </w:rPr>
              <w:t>достопримечательность</w:t>
            </w:r>
          </w:p>
          <w:p w:rsidR="00DD0641" w:rsidRPr="00842634" w:rsidRDefault="00DD0641" w:rsidP="00CF706D">
            <w:pPr>
              <w:ind w:firstLine="0"/>
              <w:rPr>
                <w:sz w:val="20"/>
                <w:szCs w:val="20"/>
              </w:rPr>
            </w:pPr>
            <w:r w:rsidRPr="00842634">
              <w:rPr>
                <w:sz w:val="20"/>
                <w:szCs w:val="20"/>
              </w:rPr>
              <w:t xml:space="preserve">5) </w:t>
            </w:r>
            <w:r w:rsidRPr="00CF706D">
              <w:rPr>
                <w:sz w:val="20"/>
                <w:szCs w:val="20"/>
                <w:lang w:val="de-DE"/>
              </w:rPr>
              <w:t>les</w:t>
            </w:r>
            <w:r w:rsidRPr="00842634">
              <w:rPr>
                <w:sz w:val="20"/>
                <w:szCs w:val="20"/>
              </w:rPr>
              <w:t xml:space="preserve"> </w:t>
            </w:r>
            <w:r w:rsidRPr="00CF706D">
              <w:rPr>
                <w:sz w:val="20"/>
                <w:szCs w:val="20"/>
                <w:lang w:val="de-DE"/>
              </w:rPr>
              <w:t>curiosit</w:t>
            </w:r>
            <w:r w:rsidRPr="00842634">
              <w:rPr>
                <w:sz w:val="20"/>
                <w:szCs w:val="20"/>
              </w:rPr>
              <w:t>é</w:t>
            </w:r>
            <w:r w:rsidRPr="00CF706D">
              <w:rPr>
                <w:sz w:val="20"/>
                <w:szCs w:val="20"/>
                <w:lang w:val="de-DE"/>
              </w:rPr>
              <w:t>s</w:t>
            </w:r>
            <w:r w:rsidRPr="00842634">
              <w:rPr>
                <w:sz w:val="20"/>
                <w:szCs w:val="20"/>
              </w:rPr>
              <w:t xml:space="preserve">         </w:t>
            </w:r>
            <w:r w:rsidRPr="00842634">
              <w:rPr>
                <w:sz w:val="20"/>
                <w:szCs w:val="20"/>
              </w:rPr>
              <w:tab/>
              <w:t xml:space="preserve">         </w:t>
            </w:r>
            <w:r w:rsidRPr="00CF706D">
              <w:rPr>
                <w:sz w:val="20"/>
                <w:szCs w:val="20"/>
                <w:lang w:val="de-DE"/>
              </w:rPr>
              <w:t>e</w:t>
            </w:r>
            <w:r w:rsidRPr="00842634">
              <w:rPr>
                <w:sz w:val="20"/>
                <w:szCs w:val="20"/>
              </w:rPr>
              <w:t xml:space="preserve">) </w:t>
            </w:r>
            <w:r w:rsidRPr="00CF706D">
              <w:rPr>
                <w:sz w:val="20"/>
                <w:szCs w:val="20"/>
              </w:rPr>
              <w:t>багаж</w:t>
            </w:r>
          </w:p>
          <w:p w:rsidR="00DD0641" w:rsidRPr="00CF706D" w:rsidRDefault="00DD0641" w:rsidP="00CF706D">
            <w:pPr>
              <w:ind w:firstLine="0"/>
              <w:contextualSpacing/>
              <w:rPr>
                <w:lang w:eastAsia="en-US"/>
              </w:rPr>
            </w:pPr>
            <w:r w:rsidRPr="00CF706D">
              <w:rPr>
                <w:lang w:eastAsia="en-US"/>
              </w:rPr>
              <w:t>2.Исправьте грамматические ошибки в каждом из предложений.</w:t>
            </w:r>
          </w:p>
          <w:p w:rsidR="00DD0641" w:rsidRPr="00CF706D" w:rsidRDefault="00DD0641" w:rsidP="00CF706D">
            <w:pPr>
              <w:ind w:firstLine="0"/>
              <w:rPr>
                <w:b/>
                <w:lang w:eastAsia="en-US"/>
              </w:rPr>
            </w:pPr>
            <w:r w:rsidRPr="00CF706D">
              <w:rPr>
                <w:b/>
                <w:lang w:eastAsia="en-US"/>
              </w:rPr>
              <w:t>Я в современном мире</w:t>
            </w:r>
          </w:p>
          <w:p w:rsidR="00DD0641" w:rsidRPr="00842634" w:rsidRDefault="00DD0641" w:rsidP="00CF706D">
            <w:pPr>
              <w:ind w:firstLine="0"/>
              <w:rPr>
                <w:sz w:val="20"/>
                <w:szCs w:val="20"/>
              </w:rPr>
            </w:pPr>
            <w:r w:rsidRPr="00842634">
              <w:rPr>
                <w:sz w:val="20"/>
                <w:szCs w:val="20"/>
              </w:rPr>
              <w:t xml:space="preserve">1) </w:t>
            </w:r>
            <w:r w:rsidRPr="00CF706D">
              <w:rPr>
                <w:sz w:val="20"/>
                <w:szCs w:val="20"/>
                <w:lang w:val="de-DE"/>
              </w:rPr>
              <w:t>Monika</w:t>
            </w:r>
            <w:r w:rsidRPr="00842634">
              <w:rPr>
                <w:sz w:val="20"/>
                <w:szCs w:val="20"/>
              </w:rPr>
              <w:t xml:space="preserve"> </w:t>
            </w:r>
            <w:r w:rsidRPr="00CF706D">
              <w:rPr>
                <w:sz w:val="20"/>
                <w:szCs w:val="20"/>
                <w:lang w:val="de-DE"/>
              </w:rPr>
              <w:t>a</w:t>
            </w:r>
            <w:r w:rsidRPr="00842634">
              <w:rPr>
                <w:sz w:val="20"/>
                <w:szCs w:val="20"/>
              </w:rPr>
              <w:t xml:space="preserve"> </w:t>
            </w:r>
            <w:r w:rsidRPr="00CF706D">
              <w:rPr>
                <w:sz w:val="20"/>
                <w:szCs w:val="20"/>
                <w:lang w:val="de-DE"/>
              </w:rPr>
              <w:t>trois</w:t>
            </w:r>
            <w:r w:rsidRPr="00842634">
              <w:rPr>
                <w:sz w:val="20"/>
                <w:szCs w:val="20"/>
              </w:rPr>
              <w:t xml:space="preserve"> </w:t>
            </w:r>
            <w:r w:rsidRPr="00CF706D">
              <w:rPr>
                <w:sz w:val="20"/>
                <w:szCs w:val="20"/>
                <w:lang w:val="de-DE"/>
              </w:rPr>
              <w:t>enfants</w:t>
            </w:r>
            <w:r w:rsidRPr="00842634">
              <w:rPr>
                <w:sz w:val="20"/>
                <w:szCs w:val="20"/>
              </w:rPr>
              <w:t>?</w:t>
            </w:r>
          </w:p>
          <w:p w:rsidR="00DD0641" w:rsidRPr="00842634" w:rsidRDefault="00DD0641" w:rsidP="00CF706D">
            <w:pPr>
              <w:ind w:firstLine="0"/>
              <w:rPr>
                <w:sz w:val="20"/>
                <w:szCs w:val="20"/>
                <w:lang w:val="en-US"/>
              </w:rPr>
            </w:pPr>
            <w:r w:rsidRPr="00842634">
              <w:rPr>
                <w:sz w:val="20"/>
                <w:szCs w:val="20"/>
                <w:lang w:val="en-US"/>
              </w:rPr>
              <w:t xml:space="preserve">2) Nous en </w:t>
            </w:r>
            <w:smartTag w:uri="urn:schemas-microsoft-com:office:smarttags" w:element="place">
              <w:smartTag w:uri="urn:schemas-microsoft-com:office:smarttags" w:element="country-region">
                <w:r w:rsidRPr="00842634">
                  <w:rPr>
                    <w:sz w:val="20"/>
                    <w:szCs w:val="20"/>
                    <w:lang w:val="en-US"/>
                  </w:rPr>
                  <w:t>France</w:t>
                </w:r>
              </w:smartTag>
            </w:smartTag>
            <w:r w:rsidRPr="00842634">
              <w:rPr>
                <w:sz w:val="20"/>
                <w:szCs w:val="20"/>
                <w:lang w:val="en-US"/>
              </w:rPr>
              <w:t xml:space="preserve"> avons beaucoup de parents.</w:t>
            </w:r>
          </w:p>
          <w:p w:rsidR="00DD0641" w:rsidRPr="00842634" w:rsidRDefault="00DD0641" w:rsidP="00CF706D">
            <w:pPr>
              <w:ind w:firstLine="0"/>
              <w:rPr>
                <w:sz w:val="20"/>
                <w:szCs w:val="20"/>
                <w:lang w:val="en-US"/>
              </w:rPr>
            </w:pPr>
            <w:r w:rsidRPr="00842634">
              <w:rPr>
                <w:sz w:val="20"/>
                <w:szCs w:val="20"/>
                <w:lang w:val="en-US"/>
              </w:rPr>
              <w:t xml:space="preserve">           3) Où vive mes grands-parents?</w:t>
            </w:r>
          </w:p>
          <w:p w:rsidR="00DD0641" w:rsidRPr="00842634" w:rsidRDefault="00DD0641" w:rsidP="00CF706D">
            <w:pPr>
              <w:ind w:firstLine="0"/>
              <w:rPr>
                <w:b/>
                <w:lang w:eastAsia="en-US"/>
              </w:rPr>
            </w:pPr>
            <w:r w:rsidRPr="00CF706D">
              <w:rPr>
                <w:b/>
                <w:lang w:eastAsia="en-US"/>
              </w:rPr>
              <w:t>Мои</w:t>
            </w:r>
            <w:r w:rsidRPr="00842634">
              <w:rPr>
                <w:b/>
                <w:lang w:eastAsia="en-US"/>
              </w:rPr>
              <w:t xml:space="preserve"> </w:t>
            </w:r>
            <w:r w:rsidRPr="00CF706D">
              <w:rPr>
                <w:b/>
                <w:lang w:eastAsia="en-US"/>
              </w:rPr>
              <w:t>планы</w:t>
            </w:r>
            <w:r w:rsidRPr="00842634">
              <w:rPr>
                <w:b/>
                <w:lang w:eastAsia="en-US"/>
              </w:rPr>
              <w:t xml:space="preserve"> </w:t>
            </w:r>
            <w:r w:rsidRPr="00CF706D">
              <w:rPr>
                <w:b/>
                <w:lang w:eastAsia="en-US"/>
              </w:rPr>
              <w:t>на</w:t>
            </w:r>
            <w:r w:rsidRPr="00842634">
              <w:rPr>
                <w:b/>
                <w:lang w:eastAsia="en-US"/>
              </w:rPr>
              <w:t xml:space="preserve"> </w:t>
            </w:r>
            <w:r w:rsidRPr="00CF706D">
              <w:rPr>
                <w:b/>
                <w:lang w:eastAsia="en-US"/>
              </w:rPr>
              <w:t>будущее</w:t>
            </w:r>
          </w:p>
          <w:p w:rsidR="00DD0641" w:rsidRPr="00842634" w:rsidRDefault="00DD0641" w:rsidP="00CF706D">
            <w:pPr>
              <w:ind w:firstLine="0"/>
              <w:rPr>
                <w:sz w:val="20"/>
                <w:szCs w:val="20"/>
              </w:rPr>
            </w:pPr>
            <w:r w:rsidRPr="00842634">
              <w:rPr>
                <w:sz w:val="20"/>
                <w:szCs w:val="20"/>
              </w:rPr>
              <w:t xml:space="preserve">1) </w:t>
            </w:r>
            <w:r w:rsidRPr="00CF706D">
              <w:rPr>
                <w:sz w:val="20"/>
                <w:szCs w:val="20"/>
                <w:lang w:val="de-DE"/>
              </w:rPr>
              <w:t>Je</w:t>
            </w:r>
            <w:r w:rsidRPr="00842634">
              <w:rPr>
                <w:sz w:val="20"/>
                <w:szCs w:val="20"/>
              </w:rPr>
              <w:t xml:space="preserve"> </w:t>
            </w:r>
            <w:r w:rsidRPr="00CF706D">
              <w:rPr>
                <w:sz w:val="20"/>
                <w:szCs w:val="20"/>
                <w:lang w:val="de-DE"/>
              </w:rPr>
              <w:t>vais</w:t>
            </w:r>
            <w:r w:rsidRPr="00842634">
              <w:rPr>
                <w:sz w:val="20"/>
                <w:szCs w:val="20"/>
              </w:rPr>
              <w:t xml:space="preserve"> à </w:t>
            </w:r>
            <w:r w:rsidRPr="00CF706D">
              <w:rPr>
                <w:sz w:val="20"/>
                <w:szCs w:val="20"/>
                <w:lang w:val="de-DE"/>
              </w:rPr>
              <w:t>France</w:t>
            </w:r>
            <w:r w:rsidRPr="00842634">
              <w:rPr>
                <w:sz w:val="20"/>
                <w:szCs w:val="20"/>
              </w:rPr>
              <w:t xml:space="preserve">  1</w:t>
            </w:r>
            <w:r w:rsidRPr="00CF706D">
              <w:rPr>
                <w:sz w:val="20"/>
                <w:szCs w:val="20"/>
                <w:lang w:val="de-DE"/>
              </w:rPr>
              <w:t>er</w:t>
            </w:r>
            <w:r w:rsidRPr="00842634">
              <w:rPr>
                <w:sz w:val="20"/>
                <w:szCs w:val="20"/>
              </w:rPr>
              <w:t xml:space="preserve"> </w:t>
            </w:r>
            <w:r w:rsidRPr="00CF706D">
              <w:rPr>
                <w:sz w:val="20"/>
                <w:szCs w:val="20"/>
                <w:lang w:val="de-DE"/>
              </w:rPr>
              <w:t>janvier</w:t>
            </w:r>
            <w:r w:rsidRPr="00842634">
              <w:rPr>
                <w:sz w:val="20"/>
                <w:szCs w:val="20"/>
              </w:rPr>
              <w:t>.</w:t>
            </w:r>
          </w:p>
          <w:p w:rsidR="00DD0641" w:rsidRPr="00377729" w:rsidRDefault="00DD0641" w:rsidP="00CF706D">
            <w:pPr>
              <w:ind w:firstLine="0"/>
              <w:rPr>
                <w:sz w:val="20"/>
                <w:szCs w:val="20"/>
                <w:lang w:val="en-US"/>
              </w:rPr>
            </w:pPr>
            <w:r w:rsidRPr="00377729">
              <w:rPr>
                <w:sz w:val="20"/>
                <w:szCs w:val="20"/>
                <w:lang w:val="en-US"/>
              </w:rPr>
              <w:t xml:space="preserve">2) </w:t>
            </w:r>
            <w:r w:rsidRPr="00CF706D">
              <w:rPr>
                <w:sz w:val="20"/>
                <w:szCs w:val="20"/>
                <w:lang w:val="de-DE"/>
              </w:rPr>
              <w:t>J</w:t>
            </w:r>
            <w:r w:rsidRPr="00377729">
              <w:rPr>
                <w:sz w:val="20"/>
                <w:szCs w:val="20"/>
                <w:lang w:val="en-US"/>
              </w:rPr>
              <w:t>'</w:t>
            </w:r>
            <w:r w:rsidRPr="00CF706D">
              <w:rPr>
                <w:sz w:val="20"/>
                <w:szCs w:val="20"/>
                <w:lang w:val="de-DE"/>
              </w:rPr>
              <w:t>habite</w:t>
            </w:r>
            <w:r w:rsidRPr="00377729">
              <w:rPr>
                <w:sz w:val="20"/>
                <w:szCs w:val="20"/>
                <w:lang w:val="en-US"/>
              </w:rPr>
              <w:t xml:space="preserve"> </w:t>
            </w:r>
            <w:r w:rsidRPr="00CF706D">
              <w:rPr>
                <w:sz w:val="20"/>
                <w:szCs w:val="20"/>
                <w:lang w:val="de-DE"/>
              </w:rPr>
              <w:t>au</w:t>
            </w:r>
            <w:r w:rsidRPr="00377729">
              <w:rPr>
                <w:sz w:val="20"/>
                <w:szCs w:val="20"/>
                <w:lang w:val="en-US"/>
              </w:rPr>
              <w:t xml:space="preserve"> </w:t>
            </w:r>
            <w:r w:rsidRPr="00CF706D">
              <w:rPr>
                <w:sz w:val="20"/>
                <w:szCs w:val="20"/>
                <w:lang w:val="de-DE"/>
              </w:rPr>
              <w:t>quatri</w:t>
            </w:r>
            <w:r w:rsidRPr="00377729">
              <w:rPr>
                <w:sz w:val="20"/>
                <w:szCs w:val="20"/>
                <w:lang w:val="en-US"/>
              </w:rPr>
              <w:t>è</w:t>
            </w:r>
            <w:r w:rsidRPr="00CF706D">
              <w:rPr>
                <w:sz w:val="20"/>
                <w:szCs w:val="20"/>
                <w:lang w:val="de-DE"/>
              </w:rPr>
              <w:t>me</w:t>
            </w:r>
            <w:r w:rsidRPr="00377729">
              <w:rPr>
                <w:sz w:val="20"/>
                <w:szCs w:val="20"/>
                <w:lang w:val="en-US"/>
              </w:rPr>
              <w:t xml:space="preserve"> é</w:t>
            </w:r>
            <w:r w:rsidRPr="00CF706D">
              <w:rPr>
                <w:sz w:val="20"/>
                <w:szCs w:val="20"/>
                <w:lang w:val="de-DE"/>
              </w:rPr>
              <w:t>tages</w:t>
            </w:r>
            <w:r w:rsidRPr="00377729">
              <w:rPr>
                <w:sz w:val="20"/>
                <w:szCs w:val="20"/>
                <w:lang w:val="en-US"/>
              </w:rPr>
              <w:t>.</w:t>
            </w:r>
          </w:p>
          <w:p w:rsidR="00DD0641" w:rsidRPr="00377729" w:rsidRDefault="00DD0641" w:rsidP="00CF706D">
            <w:pPr>
              <w:ind w:firstLine="0"/>
              <w:rPr>
                <w:lang w:val="en-US"/>
              </w:rPr>
            </w:pPr>
            <w:r w:rsidRPr="00377729">
              <w:rPr>
                <w:sz w:val="20"/>
                <w:szCs w:val="20"/>
                <w:lang w:val="en-US"/>
              </w:rPr>
              <w:t xml:space="preserve">           3) </w:t>
            </w:r>
            <w:r w:rsidRPr="00CF706D">
              <w:rPr>
                <w:sz w:val="20"/>
                <w:szCs w:val="20"/>
                <w:lang w:val="de-DE"/>
              </w:rPr>
              <w:t>Aujourd</w:t>
            </w:r>
            <w:r w:rsidRPr="00377729">
              <w:rPr>
                <w:sz w:val="20"/>
                <w:szCs w:val="20"/>
                <w:lang w:val="en-US"/>
              </w:rPr>
              <w:t>'</w:t>
            </w:r>
            <w:r w:rsidRPr="00CF706D">
              <w:rPr>
                <w:sz w:val="20"/>
                <w:szCs w:val="20"/>
                <w:lang w:val="de-DE"/>
              </w:rPr>
              <w:t>hui</w:t>
            </w:r>
            <w:r w:rsidRPr="00377729">
              <w:rPr>
                <w:sz w:val="20"/>
                <w:szCs w:val="20"/>
                <w:lang w:val="en-US"/>
              </w:rPr>
              <w:t xml:space="preserve"> </w:t>
            </w:r>
            <w:r w:rsidRPr="00CF706D">
              <w:rPr>
                <w:sz w:val="20"/>
                <w:szCs w:val="20"/>
                <w:lang w:val="de-DE"/>
              </w:rPr>
              <w:t>sommes</w:t>
            </w:r>
            <w:r w:rsidRPr="00377729">
              <w:rPr>
                <w:sz w:val="20"/>
                <w:szCs w:val="20"/>
                <w:lang w:val="en-US"/>
              </w:rPr>
              <w:t xml:space="preserve"> </w:t>
            </w:r>
            <w:r w:rsidRPr="00CF706D">
              <w:rPr>
                <w:sz w:val="20"/>
                <w:szCs w:val="20"/>
                <w:lang w:val="de-DE"/>
              </w:rPr>
              <w:t>nous</w:t>
            </w:r>
            <w:r w:rsidRPr="00377729">
              <w:rPr>
                <w:sz w:val="20"/>
                <w:szCs w:val="20"/>
                <w:lang w:val="en-US"/>
              </w:rPr>
              <w:t xml:space="preserve">  </w:t>
            </w:r>
            <w:r w:rsidRPr="00CF706D">
              <w:rPr>
                <w:sz w:val="20"/>
                <w:szCs w:val="20"/>
                <w:lang w:val="de-DE"/>
              </w:rPr>
              <w:t>le</w:t>
            </w:r>
            <w:r w:rsidRPr="00377729">
              <w:rPr>
                <w:sz w:val="20"/>
                <w:szCs w:val="20"/>
                <w:lang w:val="en-US"/>
              </w:rPr>
              <w:t xml:space="preserve"> </w:t>
            </w:r>
            <w:r w:rsidRPr="00CF706D">
              <w:rPr>
                <w:sz w:val="20"/>
                <w:szCs w:val="20"/>
                <w:lang w:val="de-DE"/>
              </w:rPr>
              <w:t>vingt</w:t>
            </w:r>
            <w:r w:rsidRPr="00377729">
              <w:rPr>
                <w:sz w:val="20"/>
                <w:szCs w:val="20"/>
                <w:lang w:val="en-US"/>
              </w:rPr>
              <w:t xml:space="preserve"> </w:t>
            </w:r>
            <w:r w:rsidRPr="00CF706D">
              <w:rPr>
                <w:sz w:val="20"/>
                <w:szCs w:val="20"/>
                <w:lang w:val="de-DE"/>
              </w:rPr>
              <w:t>octobre</w:t>
            </w:r>
            <w:r w:rsidRPr="00377729">
              <w:rPr>
                <w:sz w:val="20"/>
                <w:szCs w:val="20"/>
                <w:lang w:val="en-US"/>
              </w:rPr>
              <w:t>.</w:t>
            </w:r>
          </w:p>
          <w:p w:rsidR="00DD0641" w:rsidRPr="00842634" w:rsidRDefault="00DD0641" w:rsidP="00CF706D">
            <w:pPr>
              <w:ind w:firstLine="0"/>
              <w:rPr>
                <w:lang w:eastAsia="en-US"/>
              </w:rPr>
            </w:pPr>
            <w:r w:rsidRPr="00CF706D">
              <w:rPr>
                <w:b/>
              </w:rPr>
              <w:t>Ценности</w:t>
            </w:r>
            <w:r w:rsidRPr="00842634">
              <w:rPr>
                <w:b/>
              </w:rPr>
              <w:t xml:space="preserve"> </w:t>
            </w:r>
            <w:r w:rsidRPr="00CF706D">
              <w:rPr>
                <w:b/>
              </w:rPr>
              <w:t>образования</w:t>
            </w:r>
            <w:r w:rsidRPr="00842634">
              <w:rPr>
                <w:lang w:eastAsia="en-US"/>
              </w:rPr>
              <w:t xml:space="preserve"> </w:t>
            </w:r>
          </w:p>
          <w:p w:rsidR="00DD0641" w:rsidRPr="00842634" w:rsidRDefault="00DD0641" w:rsidP="00CF706D">
            <w:pPr>
              <w:ind w:firstLine="0"/>
              <w:rPr>
                <w:sz w:val="20"/>
                <w:szCs w:val="20"/>
                <w:lang w:val="en-US"/>
              </w:rPr>
            </w:pPr>
            <w:r w:rsidRPr="00377729">
              <w:rPr>
                <w:sz w:val="20"/>
                <w:szCs w:val="20"/>
              </w:rPr>
              <w:t xml:space="preserve">1) </w:t>
            </w:r>
            <w:r w:rsidRPr="00842634">
              <w:rPr>
                <w:sz w:val="20"/>
                <w:szCs w:val="20"/>
                <w:lang w:val="en-US"/>
              </w:rPr>
              <w:t>Claire</w:t>
            </w:r>
            <w:r w:rsidRPr="00377729">
              <w:rPr>
                <w:sz w:val="20"/>
                <w:szCs w:val="20"/>
              </w:rPr>
              <w:t xml:space="preserve"> </w:t>
            </w:r>
            <w:r w:rsidRPr="00842634">
              <w:rPr>
                <w:sz w:val="20"/>
                <w:szCs w:val="20"/>
                <w:lang w:val="en-US"/>
              </w:rPr>
              <w:t>est</w:t>
            </w:r>
            <w:r w:rsidRPr="00377729">
              <w:rPr>
                <w:sz w:val="20"/>
                <w:szCs w:val="20"/>
              </w:rPr>
              <w:t xml:space="preserve"> </w:t>
            </w:r>
            <w:r w:rsidRPr="00842634">
              <w:rPr>
                <w:sz w:val="20"/>
                <w:szCs w:val="20"/>
                <w:lang w:val="en-US"/>
              </w:rPr>
              <w:t>malade</w:t>
            </w:r>
            <w:r w:rsidRPr="00377729">
              <w:rPr>
                <w:sz w:val="20"/>
                <w:szCs w:val="20"/>
              </w:rPr>
              <w:t xml:space="preserve">. </w:t>
            </w:r>
            <w:r w:rsidRPr="00842634">
              <w:rPr>
                <w:sz w:val="20"/>
                <w:szCs w:val="20"/>
                <w:lang w:val="en-US"/>
              </w:rPr>
              <w:t>Pourriez-vous le visiter?</w:t>
            </w:r>
          </w:p>
          <w:p w:rsidR="00DD0641" w:rsidRPr="00842634" w:rsidRDefault="00DD0641" w:rsidP="00CF706D">
            <w:pPr>
              <w:ind w:firstLine="0"/>
              <w:rPr>
                <w:sz w:val="20"/>
                <w:szCs w:val="20"/>
                <w:lang w:val="en-US"/>
              </w:rPr>
            </w:pPr>
            <w:r w:rsidRPr="00842634">
              <w:rPr>
                <w:sz w:val="20"/>
                <w:szCs w:val="20"/>
                <w:lang w:val="en-US"/>
              </w:rPr>
              <w:t>2) Le texte étais difficile. Avez-vous tout comprendre?</w:t>
            </w:r>
          </w:p>
          <w:p w:rsidR="00DD0641" w:rsidRPr="00842634" w:rsidRDefault="00DD0641" w:rsidP="00CF706D">
            <w:pPr>
              <w:ind w:firstLine="0"/>
              <w:rPr>
                <w:sz w:val="20"/>
                <w:szCs w:val="20"/>
                <w:lang w:val="en-US"/>
              </w:rPr>
            </w:pPr>
            <w:r w:rsidRPr="00842634">
              <w:rPr>
                <w:sz w:val="20"/>
                <w:szCs w:val="20"/>
                <w:lang w:val="en-US"/>
              </w:rPr>
              <w:t xml:space="preserve">           3) Tous ont déjà exprimé leur opinions.</w:t>
            </w:r>
          </w:p>
          <w:p w:rsidR="00DD0641" w:rsidRPr="00842634" w:rsidRDefault="00DD0641" w:rsidP="00CF706D">
            <w:pPr>
              <w:ind w:firstLine="0"/>
              <w:rPr>
                <w:b/>
                <w:lang w:val="en-US" w:eastAsia="en-US"/>
              </w:rPr>
            </w:pPr>
            <w:r w:rsidRPr="00842634">
              <w:rPr>
                <w:sz w:val="20"/>
                <w:szCs w:val="20"/>
                <w:lang w:val="en-US"/>
              </w:rPr>
              <w:t xml:space="preserve"> </w:t>
            </w:r>
            <w:r w:rsidRPr="00CF706D">
              <w:rPr>
                <w:b/>
                <w:lang w:eastAsia="en-US"/>
              </w:rPr>
              <w:t>История</w:t>
            </w:r>
            <w:r w:rsidRPr="00842634">
              <w:rPr>
                <w:b/>
                <w:lang w:val="en-US" w:eastAsia="en-US"/>
              </w:rPr>
              <w:t xml:space="preserve"> </w:t>
            </w:r>
            <w:r w:rsidRPr="00CF706D">
              <w:rPr>
                <w:b/>
                <w:lang w:eastAsia="en-US"/>
              </w:rPr>
              <w:t>научной</w:t>
            </w:r>
            <w:r w:rsidRPr="00842634">
              <w:rPr>
                <w:b/>
                <w:lang w:val="en-US" w:eastAsia="en-US"/>
              </w:rPr>
              <w:t xml:space="preserve"> </w:t>
            </w:r>
            <w:r w:rsidRPr="00CF706D">
              <w:rPr>
                <w:b/>
                <w:lang w:eastAsia="en-US"/>
              </w:rPr>
              <w:t>мысли</w:t>
            </w:r>
          </w:p>
          <w:p w:rsidR="00DD0641" w:rsidRPr="00842634" w:rsidRDefault="00DD0641" w:rsidP="00CF706D">
            <w:pPr>
              <w:tabs>
                <w:tab w:val="left" w:pos="0"/>
              </w:tabs>
              <w:ind w:firstLine="0"/>
              <w:rPr>
                <w:sz w:val="20"/>
                <w:szCs w:val="20"/>
                <w:lang w:val="en-US"/>
              </w:rPr>
            </w:pPr>
            <w:r w:rsidRPr="00842634">
              <w:rPr>
                <w:sz w:val="20"/>
                <w:szCs w:val="20"/>
                <w:lang w:val="en-US"/>
              </w:rPr>
              <w:t>1) Nous avez fait une promenade dans la ville.</w:t>
            </w:r>
          </w:p>
          <w:p w:rsidR="00DD0641" w:rsidRPr="00F95395" w:rsidRDefault="00DD0641" w:rsidP="00CF706D">
            <w:pPr>
              <w:tabs>
                <w:tab w:val="left" w:pos="0"/>
              </w:tabs>
              <w:ind w:firstLine="0"/>
              <w:rPr>
                <w:sz w:val="20"/>
                <w:szCs w:val="20"/>
                <w:lang w:val="it-IT"/>
              </w:rPr>
            </w:pPr>
            <w:r w:rsidRPr="00F95395">
              <w:rPr>
                <w:sz w:val="20"/>
                <w:szCs w:val="20"/>
                <w:lang w:val="it-IT"/>
              </w:rPr>
              <w:t>2) Il a écrit court un essai hier.</w:t>
            </w:r>
          </w:p>
          <w:p w:rsidR="00DD0641" w:rsidRPr="00842634" w:rsidRDefault="00DD0641" w:rsidP="00CF706D">
            <w:pPr>
              <w:ind w:firstLine="0"/>
              <w:rPr>
                <w:sz w:val="20"/>
                <w:szCs w:val="20"/>
                <w:lang w:val="en-US"/>
              </w:rPr>
            </w:pPr>
            <w:r w:rsidRPr="00F95395">
              <w:rPr>
                <w:sz w:val="20"/>
                <w:szCs w:val="20"/>
                <w:lang w:val="it-IT"/>
              </w:rPr>
              <w:t xml:space="preserve">           </w:t>
            </w:r>
            <w:r w:rsidRPr="00842634">
              <w:rPr>
                <w:sz w:val="20"/>
                <w:szCs w:val="20"/>
                <w:lang w:val="en-US"/>
              </w:rPr>
              <w:t>3) La maison de mon oncle a été construit très vite.</w:t>
            </w:r>
          </w:p>
          <w:p w:rsidR="00DD0641" w:rsidRPr="00F95395" w:rsidRDefault="00DD0641" w:rsidP="00CF706D">
            <w:pPr>
              <w:ind w:firstLine="0"/>
              <w:rPr>
                <w:b/>
                <w:lang w:val="it-IT" w:eastAsia="en-US"/>
              </w:rPr>
            </w:pPr>
            <w:r w:rsidRPr="00CF706D">
              <w:rPr>
                <w:b/>
                <w:lang w:eastAsia="en-US"/>
              </w:rPr>
              <w:t>Страна</w:t>
            </w:r>
            <w:r w:rsidRPr="00F95395">
              <w:rPr>
                <w:b/>
                <w:lang w:val="it-IT" w:eastAsia="en-US"/>
              </w:rPr>
              <w:t xml:space="preserve">, </w:t>
            </w:r>
            <w:r w:rsidRPr="00CF706D">
              <w:rPr>
                <w:b/>
                <w:lang w:eastAsia="en-US"/>
              </w:rPr>
              <w:t>где</w:t>
            </w:r>
            <w:r w:rsidRPr="00F95395">
              <w:rPr>
                <w:b/>
                <w:lang w:val="it-IT" w:eastAsia="en-US"/>
              </w:rPr>
              <w:t xml:space="preserve"> </w:t>
            </w:r>
            <w:r w:rsidRPr="00CF706D">
              <w:rPr>
                <w:b/>
                <w:lang w:eastAsia="en-US"/>
              </w:rPr>
              <w:t>я</w:t>
            </w:r>
            <w:r w:rsidRPr="00F95395">
              <w:rPr>
                <w:b/>
                <w:lang w:val="it-IT" w:eastAsia="en-US"/>
              </w:rPr>
              <w:t xml:space="preserve"> </w:t>
            </w:r>
            <w:r w:rsidRPr="00CF706D">
              <w:rPr>
                <w:b/>
                <w:lang w:eastAsia="en-US"/>
              </w:rPr>
              <w:t>живу</w:t>
            </w:r>
          </w:p>
          <w:p w:rsidR="00DD0641" w:rsidRPr="00F95395" w:rsidRDefault="00DD0641" w:rsidP="00CF706D">
            <w:pPr>
              <w:ind w:firstLine="0"/>
              <w:rPr>
                <w:sz w:val="20"/>
                <w:szCs w:val="20"/>
                <w:lang w:val="it-IT"/>
              </w:rPr>
            </w:pPr>
            <w:r w:rsidRPr="00F95395">
              <w:rPr>
                <w:sz w:val="20"/>
                <w:szCs w:val="20"/>
                <w:lang w:val="it-IT"/>
              </w:rPr>
              <w:t>1) J'ai eu un coup de soleil parce que j'avait oublié ma creme de protection.</w:t>
            </w:r>
          </w:p>
          <w:p w:rsidR="00DD0641" w:rsidRPr="00842634" w:rsidRDefault="00DD0641" w:rsidP="00CF706D">
            <w:pPr>
              <w:ind w:firstLine="0"/>
              <w:rPr>
                <w:sz w:val="20"/>
                <w:szCs w:val="20"/>
                <w:lang w:val="en-US"/>
              </w:rPr>
            </w:pPr>
            <w:r w:rsidRPr="00842634">
              <w:rPr>
                <w:sz w:val="20"/>
                <w:szCs w:val="20"/>
                <w:lang w:val="en-US"/>
              </w:rPr>
              <w:t>2) Si nous passons des heures à marcher autour de la ville, nous avons fatigués.</w:t>
            </w:r>
          </w:p>
          <w:p w:rsidR="00DD0641" w:rsidRPr="00842634" w:rsidRDefault="00DD0641" w:rsidP="00CF706D">
            <w:pPr>
              <w:ind w:firstLine="0"/>
              <w:rPr>
                <w:sz w:val="20"/>
                <w:szCs w:val="20"/>
                <w:lang w:val="en-US"/>
              </w:rPr>
            </w:pPr>
            <w:r w:rsidRPr="00842634">
              <w:rPr>
                <w:sz w:val="20"/>
                <w:szCs w:val="20"/>
                <w:lang w:val="en-US"/>
              </w:rPr>
              <w:t xml:space="preserve">           3) J'ai besoin d'un livre, parce que pendant les vacances j‘aiment lire.</w:t>
            </w:r>
          </w:p>
          <w:p w:rsidR="00DD0641" w:rsidRPr="00CF706D" w:rsidRDefault="00DD0641" w:rsidP="00CF706D">
            <w:pPr>
              <w:ind w:firstLine="0"/>
              <w:rPr>
                <w:b/>
                <w:lang w:val="en-US" w:eastAsia="en-US"/>
              </w:rPr>
            </w:pPr>
            <w:r w:rsidRPr="00CF706D">
              <w:rPr>
                <w:b/>
                <w:lang w:eastAsia="en-US"/>
              </w:rPr>
              <w:t>Страны</w:t>
            </w:r>
            <w:r w:rsidRPr="00CF706D">
              <w:rPr>
                <w:b/>
                <w:lang w:val="en-US" w:eastAsia="en-US"/>
              </w:rPr>
              <w:t xml:space="preserve"> </w:t>
            </w:r>
            <w:r w:rsidRPr="00CF706D">
              <w:rPr>
                <w:b/>
                <w:lang w:eastAsia="en-US"/>
              </w:rPr>
              <w:t>изучаемого</w:t>
            </w:r>
            <w:r w:rsidRPr="00CF706D">
              <w:rPr>
                <w:b/>
                <w:lang w:val="en-US" w:eastAsia="en-US"/>
              </w:rPr>
              <w:t xml:space="preserve"> </w:t>
            </w:r>
            <w:r w:rsidRPr="00CF706D">
              <w:rPr>
                <w:b/>
                <w:lang w:eastAsia="en-US"/>
              </w:rPr>
              <w:t>языка</w:t>
            </w:r>
          </w:p>
          <w:p w:rsidR="00DD0641" w:rsidRPr="00842634" w:rsidRDefault="00DD0641" w:rsidP="00CF706D">
            <w:pPr>
              <w:widowControl/>
              <w:ind w:firstLine="0"/>
              <w:rPr>
                <w:sz w:val="20"/>
                <w:szCs w:val="20"/>
                <w:lang w:val="en-US"/>
              </w:rPr>
            </w:pPr>
            <w:r w:rsidRPr="00842634">
              <w:rPr>
                <w:sz w:val="20"/>
                <w:szCs w:val="20"/>
                <w:lang w:val="en-US"/>
              </w:rPr>
              <w:t xml:space="preserve">           1</w:t>
            </w:r>
            <w:r w:rsidRPr="00CF706D">
              <w:rPr>
                <w:u w:val="single"/>
                <w:lang w:val="en-US"/>
              </w:rPr>
              <w:t xml:space="preserve"> </w:t>
            </w:r>
            <w:r w:rsidRPr="00842634">
              <w:rPr>
                <w:sz w:val="20"/>
                <w:szCs w:val="20"/>
                <w:lang w:val="en-US"/>
              </w:rPr>
              <w:t>Ils a décidé de faire une promenade à travers Marceille</w:t>
            </w:r>
          </w:p>
          <w:p w:rsidR="00DD0641" w:rsidRPr="00CF706D" w:rsidRDefault="00DD0641" w:rsidP="00CF706D">
            <w:pPr>
              <w:ind w:firstLine="0"/>
              <w:rPr>
                <w:sz w:val="20"/>
                <w:szCs w:val="20"/>
                <w:lang w:val="de-DE"/>
              </w:rPr>
            </w:pPr>
            <w:r w:rsidRPr="00CF706D">
              <w:rPr>
                <w:sz w:val="20"/>
                <w:szCs w:val="20"/>
                <w:lang w:val="de-DE"/>
              </w:rPr>
              <w:t>2) Gaston ont voulu montrer la ville du haut de la Tour Eiffel.</w:t>
            </w:r>
          </w:p>
          <w:p w:rsidR="00DD0641" w:rsidRPr="00842634" w:rsidRDefault="00DD0641" w:rsidP="00CF706D">
            <w:pPr>
              <w:ind w:firstLine="0"/>
              <w:rPr>
                <w:sz w:val="20"/>
                <w:szCs w:val="20"/>
                <w:lang w:val="de-AT"/>
              </w:rPr>
            </w:pPr>
            <w:r w:rsidRPr="00842634">
              <w:rPr>
                <w:sz w:val="20"/>
                <w:szCs w:val="20"/>
                <w:lang w:val="de-AT"/>
              </w:rPr>
              <w:t xml:space="preserve">            </w:t>
            </w:r>
            <w:r w:rsidRPr="00CF706D">
              <w:rPr>
                <w:sz w:val="20"/>
                <w:szCs w:val="20"/>
                <w:lang w:val="de-DE"/>
              </w:rPr>
              <w:t xml:space="preserve">3) Je vais aller en Suisse cette été. </w:t>
            </w:r>
          </w:p>
          <w:p w:rsidR="00DD0641" w:rsidRPr="00CF706D" w:rsidRDefault="00DD0641" w:rsidP="00CF706D">
            <w:pPr>
              <w:ind w:firstLine="0"/>
              <w:rPr>
                <w:sz w:val="20"/>
                <w:szCs w:val="20"/>
                <w:lang w:val="de-DE"/>
              </w:rPr>
            </w:pPr>
          </w:p>
          <w:p w:rsidR="00DD0641" w:rsidRPr="00CF706D" w:rsidRDefault="00DD0641" w:rsidP="00CF706D">
            <w:pPr>
              <w:ind w:firstLine="0"/>
              <w:rPr>
                <w:lang w:eastAsia="en-US"/>
              </w:rPr>
            </w:pPr>
            <w:r w:rsidRPr="00CF706D">
              <w:rPr>
                <w:lang w:eastAsia="en-US"/>
              </w:rPr>
              <w:t>3. Выберите правильный ответ на вопросы лингвострановедческого характера</w:t>
            </w:r>
          </w:p>
          <w:p w:rsidR="00DD0641" w:rsidRPr="00377729" w:rsidRDefault="00DD0641" w:rsidP="00CF706D">
            <w:pPr>
              <w:ind w:firstLine="0"/>
              <w:rPr>
                <w:lang w:val="en-US"/>
              </w:rPr>
            </w:pPr>
            <w:r w:rsidRPr="00377729">
              <w:rPr>
                <w:lang w:val="en-US"/>
              </w:rPr>
              <w:t>1.</w:t>
            </w:r>
            <w:r w:rsidRPr="00CF706D">
              <w:rPr>
                <w:sz w:val="22"/>
                <w:szCs w:val="22"/>
                <w:lang w:val="fr-FR"/>
              </w:rPr>
              <w:t>Les deux premiers cycles sont destin</w:t>
            </w:r>
            <w:r w:rsidRPr="00377729">
              <w:rPr>
                <w:sz w:val="22"/>
                <w:szCs w:val="22"/>
                <w:lang w:val="en-US"/>
              </w:rPr>
              <w:t>é</w:t>
            </w:r>
            <w:r w:rsidRPr="00CF706D">
              <w:rPr>
                <w:sz w:val="22"/>
                <w:szCs w:val="22"/>
                <w:lang w:val="fr-FR"/>
              </w:rPr>
              <w:t xml:space="preserve">s </w:t>
            </w:r>
            <w:r w:rsidRPr="00377729">
              <w:rPr>
                <w:lang w:val="en-US"/>
              </w:rPr>
              <w:t>…</w:t>
            </w:r>
          </w:p>
          <w:p w:rsidR="00DD0641" w:rsidRPr="00377729" w:rsidRDefault="00DD0641" w:rsidP="00CF706D">
            <w:pPr>
              <w:ind w:firstLine="0"/>
              <w:rPr>
                <w:lang w:val="en-US"/>
              </w:rPr>
            </w:pPr>
            <w:r w:rsidRPr="00CF706D">
              <w:rPr>
                <w:lang w:val="en-US"/>
              </w:rPr>
              <w:t>A</w:t>
            </w:r>
            <w:r w:rsidRPr="00377729">
              <w:rPr>
                <w:lang w:val="en-US"/>
              </w:rPr>
              <w:t xml:space="preserve"> </w:t>
            </w:r>
            <w:r w:rsidRPr="00CF706D">
              <w:rPr>
                <w:lang w:val="en-US"/>
              </w:rPr>
              <w:t>aux</w:t>
            </w:r>
            <w:r w:rsidRPr="00377729">
              <w:rPr>
                <w:lang w:val="en-US"/>
              </w:rPr>
              <w:t xml:space="preserve"> </w:t>
            </w:r>
            <w:r w:rsidRPr="00CF706D">
              <w:rPr>
                <w:lang w:val="en-US"/>
              </w:rPr>
              <w:t>recherches</w:t>
            </w:r>
          </w:p>
          <w:p w:rsidR="00DD0641" w:rsidRPr="00377729" w:rsidRDefault="00DD0641" w:rsidP="00CF706D">
            <w:pPr>
              <w:ind w:firstLine="0"/>
              <w:rPr>
                <w:lang w:val="en-US"/>
              </w:rPr>
            </w:pPr>
            <w:r w:rsidRPr="00CF706D">
              <w:rPr>
                <w:lang w:val="en-US"/>
              </w:rPr>
              <w:t>B</w:t>
            </w:r>
            <w:r w:rsidRPr="00377729">
              <w:rPr>
                <w:lang w:val="en-US"/>
              </w:rPr>
              <w:tab/>
            </w:r>
            <w:r w:rsidRPr="00CF706D">
              <w:rPr>
                <w:sz w:val="22"/>
                <w:szCs w:val="22"/>
                <w:lang w:val="fr-FR"/>
              </w:rPr>
              <w:t>aux études</w:t>
            </w:r>
          </w:p>
          <w:p w:rsidR="00DD0641" w:rsidRPr="00F95395" w:rsidRDefault="00DD0641" w:rsidP="00CF706D">
            <w:pPr>
              <w:ind w:firstLine="0"/>
              <w:rPr>
                <w:lang w:val="it-IT"/>
              </w:rPr>
            </w:pPr>
            <w:r w:rsidRPr="00F95395">
              <w:rPr>
                <w:lang w:val="it-IT"/>
              </w:rPr>
              <w:t xml:space="preserve">C aux stages pratiques </w:t>
            </w:r>
          </w:p>
          <w:p w:rsidR="00DD0641" w:rsidRPr="00F95395" w:rsidRDefault="00DD0641" w:rsidP="00CF706D">
            <w:pPr>
              <w:ind w:firstLine="0"/>
              <w:rPr>
                <w:lang w:val="it-IT"/>
              </w:rPr>
            </w:pPr>
            <w:r w:rsidRPr="00F95395">
              <w:rPr>
                <w:lang w:val="it-IT"/>
              </w:rPr>
              <w:t xml:space="preserve">2. </w:t>
            </w:r>
            <w:r w:rsidRPr="00CF706D">
              <w:rPr>
                <w:sz w:val="22"/>
                <w:szCs w:val="22"/>
                <w:lang w:val="fr-FR"/>
              </w:rPr>
              <w:t>Le troisi</w:t>
            </w:r>
            <w:r w:rsidRPr="00F95395">
              <w:rPr>
                <w:sz w:val="22"/>
                <w:szCs w:val="22"/>
                <w:lang w:val="it-IT"/>
              </w:rPr>
              <w:t>è</w:t>
            </w:r>
            <w:r w:rsidRPr="00CF706D">
              <w:rPr>
                <w:sz w:val="22"/>
                <w:szCs w:val="22"/>
                <w:lang w:val="fr-FR"/>
              </w:rPr>
              <w:t>me cycle est destiné à la recherche</w:t>
            </w:r>
            <w:r w:rsidRPr="00F95395">
              <w:rPr>
                <w:lang w:val="it-IT"/>
              </w:rPr>
              <w:t>…</w:t>
            </w:r>
          </w:p>
          <w:p w:rsidR="00DD0641" w:rsidRPr="00F95395" w:rsidRDefault="00DD0641" w:rsidP="00CF706D">
            <w:pPr>
              <w:ind w:firstLine="0"/>
              <w:rPr>
                <w:lang w:val="it-IT"/>
              </w:rPr>
            </w:pPr>
            <w:r w:rsidRPr="00F95395">
              <w:rPr>
                <w:lang w:val="it-IT"/>
              </w:rPr>
              <w:t xml:space="preserve">    A </w:t>
            </w:r>
            <w:r w:rsidRPr="00CF706D">
              <w:rPr>
                <w:sz w:val="22"/>
                <w:szCs w:val="22"/>
                <w:lang w:val="fr-FR"/>
              </w:rPr>
              <w:t>à la recherche</w:t>
            </w:r>
            <w:r w:rsidRPr="00F95395">
              <w:rPr>
                <w:lang w:val="it-IT"/>
              </w:rPr>
              <w:t xml:space="preserve"> </w:t>
            </w:r>
          </w:p>
          <w:p w:rsidR="00DD0641" w:rsidRPr="00CF706D" w:rsidRDefault="00DD0641" w:rsidP="00CF706D">
            <w:pPr>
              <w:ind w:firstLine="0"/>
              <w:rPr>
                <w:lang w:val="fr-FR"/>
              </w:rPr>
            </w:pPr>
            <w:r w:rsidRPr="00F95395">
              <w:rPr>
                <w:lang w:val="it-IT"/>
              </w:rPr>
              <w:t xml:space="preserve">    </w:t>
            </w:r>
            <w:r w:rsidRPr="00CF706D">
              <w:rPr>
                <w:lang w:val="en-US"/>
              </w:rPr>
              <w:t>B</w:t>
            </w:r>
            <w:r w:rsidRPr="00CF706D">
              <w:rPr>
                <w:lang w:val="en-US"/>
              </w:rPr>
              <w:tab/>
              <w:t xml:space="preserve"> </w:t>
            </w:r>
            <w:r w:rsidRPr="00CF706D">
              <w:rPr>
                <w:sz w:val="22"/>
                <w:szCs w:val="22"/>
                <w:lang w:val="fr-FR"/>
              </w:rPr>
              <w:t>aux études</w:t>
            </w:r>
          </w:p>
          <w:p w:rsidR="00DD0641" w:rsidRPr="00CF706D" w:rsidRDefault="00DD0641" w:rsidP="00CF706D">
            <w:pPr>
              <w:ind w:firstLine="0"/>
              <w:rPr>
                <w:lang w:val="en-US"/>
              </w:rPr>
            </w:pPr>
            <w:r w:rsidRPr="00CF706D">
              <w:rPr>
                <w:lang w:val="en-US"/>
              </w:rPr>
              <w:t xml:space="preserve">    C  aux vacances</w:t>
            </w:r>
          </w:p>
          <w:p w:rsidR="00DD0641" w:rsidRPr="00CF706D" w:rsidRDefault="00DD0641" w:rsidP="00CF706D">
            <w:pPr>
              <w:ind w:firstLine="0"/>
              <w:rPr>
                <w:lang w:val="en-US"/>
              </w:rPr>
            </w:pPr>
            <w:r w:rsidRPr="00CF706D">
              <w:rPr>
                <w:lang w:val="en-US"/>
              </w:rPr>
              <w:t xml:space="preserve">3.  </w:t>
            </w:r>
            <w:r w:rsidRPr="00CF706D">
              <w:rPr>
                <w:sz w:val="22"/>
                <w:szCs w:val="22"/>
                <w:lang w:val="fr-FR"/>
              </w:rPr>
              <w:t xml:space="preserve">Les les </w:t>
            </w:r>
            <w:r w:rsidRPr="00CF706D">
              <w:rPr>
                <w:sz w:val="22"/>
                <w:szCs w:val="22"/>
                <w:lang w:val="en-US"/>
              </w:rPr>
              <w:t>é</w:t>
            </w:r>
            <w:r w:rsidRPr="00CF706D">
              <w:rPr>
                <w:sz w:val="22"/>
                <w:szCs w:val="22"/>
                <w:lang w:val="fr-FR"/>
              </w:rPr>
              <w:t>tudiants se retrouvent toujours à l’universit</w:t>
            </w:r>
            <w:r w:rsidRPr="00CF706D">
              <w:rPr>
                <w:sz w:val="22"/>
                <w:szCs w:val="22"/>
                <w:lang w:val="en-US"/>
              </w:rPr>
              <w:t xml:space="preserve">é </w:t>
            </w:r>
            <w:r w:rsidRPr="00CF706D">
              <w:rPr>
                <w:sz w:val="22"/>
                <w:szCs w:val="22"/>
                <w:lang w:val="fr-FR"/>
              </w:rPr>
              <w:t xml:space="preserve">quand </w:t>
            </w:r>
            <w:r w:rsidRPr="00CF706D">
              <w:rPr>
                <w:lang w:val="en-US"/>
              </w:rPr>
              <w:t>…</w:t>
            </w:r>
          </w:p>
          <w:p w:rsidR="00DD0641" w:rsidRPr="00CF706D" w:rsidRDefault="00DD0641" w:rsidP="00CF706D">
            <w:pPr>
              <w:ind w:firstLine="0"/>
              <w:rPr>
                <w:lang w:val="fr-FR"/>
              </w:rPr>
            </w:pPr>
            <w:r w:rsidRPr="00CF706D">
              <w:rPr>
                <w:lang w:val="en-US"/>
              </w:rPr>
              <w:t xml:space="preserve">    A ils se sont repos</w:t>
            </w:r>
            <w:r w:rsidRPr="00CF706D">
              <w:rPr>
                <w:sz w:val="22"/>
                <w:szCs w:val="22"/>
                <w:lang w:val="fr-FR"/>
              </w:rPr>
              <w:t>é</w:t>
            </w:r>
            <w:r w:rsidRPr="00CF706D">
              <w:rPr>
                <w:lang w:val="en-US"/>
              </w:rPr>
              <w:t>s après les</w:t>
            </w:r>
            <w:r w:rsidRPr="00CF706D">
              <w:rPr>
                <w:sz w:val="22"/>
                <w:szCs w:val="22"/>
                <w:lang w:val="fr-FR"/>
              </w:rPr>
              <w:t xml:space="preserve"> études.</w:t>
            </w:r>
          </w:p>
          <w:p w:rsidR="00DD0641" w:rsidRPr="00CF706D" w:rsidRDefault="00DD0641" w:rsidP="00CF706D">
            <w:pPr>
              <w:ind w:firstLine="0"/>
              <w:rPr>
                <w:lang w:val="en-US"/>
              </w:rPr>
            </w:pPr>
            <w:r w:rsidRPr="00CF706D">
              <w:rPr>
                <w:lang w:val="en-US"/>
              </w:rPr>
              <w:t>B ils ont pass</w:t>
            </w:r>
            <w:r w:rsidRPr="00CF706D">
              <w:rPr>
                <w:sz w:val="22"/>
                <w:szCs w:val="22"/>
                <w:lang w:val="fr-FR"/>
              </w:rPr>
              <w:t>é</w:t>
            </w:r>
            <w:r w:rsidRPr="00CF706D">
              <w:rPr>
                <w:lang w:val="en-US"/>
              </w:rPr>
              <w:t xml:space="preserve"> leurs examens.</w:t>
            </w:r>
          </w:p>
          <w:p w:rsidR="00DD0641" w:rsidRPr="00CF706D" w:rsidRDefault="00DD0641" w:rsidP="00CF706D">
            <w:pPr>
              <w:ind w:firstLine="0"/>
              <w:rPr>
                <w:lang w:val="fr-FR"/>
              </w:rPr>
            </w:pPr>
            <w:r w:rsidRPr="00CF706D">
              <w:rPr>
                <w:lang w:val="en-US"/>
              </w:rPr>
              <w:t xml:space="preserve">C </w:t>
            </w:r>
            <w:r w:rsidRPr="00CF706D">
              <w:rPr>
                <w:sz w:val="22"/>
                <w:szCs w:val="22"/>
                <w:lang w:val="fr-FR"/>
              </w:rPr>
              <w:t xml:space="preserve">ils n’ont pas </w:t>
            </w:r>
            <w:r w:rsidRPr="00CF706D">
              <w:rPr>
                <w:sz w:val="22"/>
                <w:szCs w:val="22"/>
                <w:lang w:val="en-US"/>
              </w:rPr>
              <w:t>é</w:t>
            </w:r>
            <w:r w:rsidRPr="00CF706D">
              <w:rPr>
                <w:sz w:val="22"/>
                <w:szCs w:val="22"/>
                <w:lang w:val="fr-FR"/>
              </w:rPr>
              <w:t>t</w:t>
            </w:r>
            <w:r w:rsidRPr="00CF706D">
              <w:rPr>
                <w:sz w:val="22"/>
                <w:szCs w:val="22"/>
                <w:lang w:val="en-US"/>
              </w:rPr>
              <w:t>é</w:t>
            </w:r>
            <w:r w:rsidRPr="00CF706D">
              <w:rPr>
                <w:sz w:val="22"/>
                <w:szCs w:val="22"/>
                <w:lang w:val="fr-FR"/>
              </w:rPr>
              <w:t xml:space="preserve"> admis ailleurs</w:t>
            </w:r>
          </w:p>
          <w:p w:rsidR="00DD0641" w:rsidRPr="00CF706D" w:rsidRDefault="00DD0641" w:rsidP="00CF706D">
            <w:pPr>
              <w:ind w:firstLine="0"/>
              <w:rPr>
                <w:lang w:val="fr-FR"/>
              </w:rPr>
            </w:pPr>
          </w:p>
          <w:p w:rsidR="00DD0641" w:rsidRPr="00F95395" w:rsidRDefault="00DD0641" w:rsidP="00CF706D">
            <w:pPr>
              <w:ind w:firstLine="0"/>
              <w:rPr>
                <w:b/>
                <w:lang w:val="it-IT" w:eastAsia="en-US"/>
              </w:rPr>
            </w:pPr>
            <w:r w:rsidRPr="00CF706D">
              <w:rPr>
                <w:b/>
                <w:lang w:eastAsia="en-US"/>
              </w:rPr>
              <w:t>Страна</w:t>
            </w:r>
            <w:r w:rsidRPr="00F95395">
              <w:rPr>
                <w:b/>
                <w:lang w:val="it-IT" w:eastAsia="en-US"/>
              </w:rPr>
              <w:t xml:space="preserve">, </w:t>
            </w:r>
            <w:r w:rsidRPr="00CF706D">
              <w:rPr>
                <w:b/>
                <w:lang w:eastAsia="en-US"/>
              </w:rPr>
              <w:t>где</w:t>
            </w:r>
            <w:r w:rsidRPr="00F95395">
              <w:rPr>
                <w:b/>
                <w:lang w:val="it-IT" w:eastAsia="en-US"/>
              </w:rPr>
              <w:t xml:space="preserve"> </w:t>
            </w:r>
            <w:r w:rsidRPr="00CF706D">
              <w:rPr>
                <w:b/>
                <w:lang w:eastAsia="en-US"/>
              </w:rPr>
              <w:t>я</w:t>
            </w:r>
            <w:r w:rsidRPr="00F95395">
              <w:rPr>
                <w:b/>
                <w:lang w:val="it-IT" w:eastAsia="en-US"/>
              </w:rPr>
              <w:t xml:space="preserve"> </w:t>
            </w:r>
            <w:r w:rsidRPr="00CF706D">
              <w:rPr>
                <w:b/>
                <w:lang w:eastAsia="en-US"/>
              </w:rPr>
              <w:t>живу</w:t>
            </w:r>
          </w:p>
          <w:p w:rsidR="00DD0641" w:rsidRPr="00F95395" w:rsidRDefault="00DD0641" w:rsidP="00CF706D">
            <w:pPr>
              <w:ind w:firstLine="0"/>
              <w:rPr>
                <w:lang w:val="it-IT"/>
              </w:rPr>
            </w:pPr>
            <w:r w:rsidRPr="00F95395">
              <w:rPr>
                <w:lang w:val="it-IT"/>
              </w:rPr>
              <w:t>1)La République fédérale de Russie occupe environ ….</w:t>
            </w:r>
          </w:p>
          <w:p w:rsidR="00DD0641" w:rsidRPr="00F95395" w:rsidRDefault="00DD0641" w:rsidP="00CF706D">
            <w:pPr>
              <w:ind w:firstLine="0"/>
              <w:rPr>
                <w:lang w:val="it-IT"/>
              </w:rPr>
            </w:pPr>
            <w:r w:rsidRPr="00F95395">
              <w:rPr>
                <w:lang w:val="it-IT"/>
              </w:rPr>
              <w:t>a)  une deuxème partie de la surface de la Terre.</w:t>
            </w:r>
          </w:p>
          <w:p w:rsidR="00DD0641" w:rsidRPr="00F95395" w:rsidRDefault="00DD0641" w:rsidP="00CF706D">
            <w:pPr>
              <w:ind w:firstLine="0"/>
              <w:rPr>
                <w:lang w:val="it-IT"/>
              </w:rPr>
            </w:pPr>
            <w:r w:rsidRPr="00F95395">
              <w:rPr>
                <w:lang w:val="it-IT"/>
              </w:rPr>
              <w:t>b) une septième partie de la surface de la Terre.</w:t>
            </w:r>
          </w:p>
          <w:p w:rsidR="00DD0641" w:rsidRPr="00F95395" w:rsidRDefault="00DD0641" w:rsidP="00CF706D">
            <w:pPr>
              <w:ind w:firstLine="0"/>
              <w:rPr>
                <w:lang w:val="it-IT"/>
              </w:rPr>
            </w:pPr>
            <w:r w:rsidRPr="00F95395">
              <w:rPr>
                <w:lang w:val="it-IT"/>
              </w:rPr>
              <w:t>c) une troisième partie de la surface de la Terre.</w:t>
            </w:r>
          </w:p>
          <w:p w:rsidR="00DD0641" w:rsidRPr="00F95395" w:rsidRDefault="00DD0641" w:rsidP="00CF706D">
            <w:pPr>
              <w:ind w:firstLine="0"/>
              <w:rPr>
                <w:lang w:val="it-IT"/>
              </w:rPr>
            </w:pPr>
            <w:r w:rsidRPr="00F95395">
              <w:rPr>
                <w:lang w:val="it-IT"/>
              </w:rPr>
              <w:t>d) une cinqième partie de la surface de la Terre.</w:t>
            </w:r>
          </w:p>
          <w:p w:rsidR="00DD0641" w:rsidRPr="00F95395" w:rsidRDefault="00DD0641" w:rsidP="00CF706D">
            <w:pPr>
              <w:ind w:firstLine="0"/>
              <w:rPr>
                <w:lang w:val="it-IT"/>
              </w:rPr>
            </w:pPr>
          </w:p>
          <w:p w:rsidR="00DD0641" w:rsidRPr="00842634" w:rsidRDefault="00DD0641" w:rsidP="00CF706D">
            <w:pPr>
              <w:ind w:firstLine="0"/>
              <w:rPr>
                <w:lang w:val="en-US"/>
              </w:rPr>
            </w:pPr>
            <w:r w:rsidRPr="00842634">
              <w:rPr>
                <w:lang w:val="en-US"/>
              </w:rPr>
              <w:t xml:space="preserve">2) Ses côtes sont baignées par …… </w:t>
            </w:r>
          </w:p>
          <w:p w:rsidR="00DD0641" w:rsidRPr="00842634" w:rsidRDefault="00DD0641" w:rsidP="00CF706D">
            <w:pPr>
              <w:ind w:firstLine="0"/>
              <w:rPr>
                <w:lang w:val="en-US"/>
              </w:rPr>
            </w:pPr>
            <w:r w:rsidRPr="00842634">
              <w:rPr>
                <w:lang w:val="en-US"/>
              </w:rPr>
              <w:t xml:space="preserve">a) onze mers de trois océans </w:t>
            </w:r>
          </w:p>
          <w:p w:rsidR="00DD0641" w:rsidRPr="00842634" w:rsidRDefault="00DD0641" w:rsidP="00CF706D">
            <w:pPr>
              <w:ind w:firstLine="0"/>
              <w:rPr>
                <w:lang w:val="en-US"/>
              </w:rPr>
            </w:pPr>
            <w:r w:rsidRPr="00842634">
              <w:rPr>
                <w:lang w:val="en-US"/>
              </w:rPr>
              <w:t xml:space="preserve">b) douze mers de trois océans </w:t>
            </w:r>
          </w:p>
          <w:p w:rsidR="00DD0641" w:rsidRPr="00842634" w:rsidRDefault="00DD0641" w:rsidP="00CF706D">
            <w:pPr>
              <w:ind w:firstLine="0"/>
              <w:rPr>
                <w:lang w:val="en-US"/>
              </w:rPr>
            </w:pPr>
            <w:r w:rsidRPr="00842634">
              <w:rPr>
                <w:lang w:val="en-US"/>
              </w:rPr>
              <w:t xml:space="preserve">c) trois mers de trois océans </w:t>
            </w:r>
          </w:p>
          <w:p w:rsidR="00DD0641" w:rsidRPr="00842634" w:rsidRDefault="00DD0641" w:rsidP="00CF706D">
            <w:pPr>
              <w:ind w:firstLine="0"/>
              <w:rPr>
                <w:lang w:val="en-US"/>
              </w:rPr>
            </w:pPr>
            <w:r w:rsidRPr="00842634">
              <w:rPr>
                <w:lang w:val="en-US"/>
              </w:rPr>
              <w:t xml:space="preserve">d) douze mers de deux océans </w:t>
            </w:r>
          </w:p>
          <w:p w:rsidR="00DD0641" w:rsidRPr="00842634" w:rsidRDefault="00DD0641" w:rsidP="00CF706D">
            <w:pPr>
              <w:ind w:firstLine="0"/>
              <w:rPr>
                <w:lang w:val="en-US"/>
              </w:rPr>
            </w:pPr>
          </w:p>
          <w:p w:rsidR="00DD0641" w:rsidRPr="00F95395" w:rsidRDefault="00DD0641" w:rsidP="00CF706D">
            <w:pPr>
              <w:ind w:firstLine="0"/>
              <w:rPr>
                <w:lang w:val="it-IT"/>
              </w:rPr>
            </w:pPr>
            <w:r w:rsidRPr="00F95395">
              <w:rPr>
                <w:lang w:val="it-IT"/>
              </w:rPr>
              <w:t>3)  Le plus profond lac du monde est … .</w:t>
            </w:r>
          </w:p>
          <w:p w:rsidR="00DD0641" w:rsidRPr="00F95395" w:rsidRDefault="00DD0641" w:rsidP="00CF706D">
            <w:pPr>
              <w:ind w:firstLine="0"/>
              <w:rPr>
                <w:lang w:val="it-IT"/>
              </w:rPr>
            </w:pPr>
            <w:r w:rsidRPr="00F95395">
              <w:rPr>
                <w:lang w:val="it-IT"/>
              </w:rPr>
              <w:t>a) le lac Ladoga</w:t>
            </w:r>
          </w:p>
          <w:p w:rsidR="00DD0641" w:rsidRPr="00F95395" w:rsidRDefault="00DD0641" w:rsidP="00CF706D">
            <w:pPr>
              <w:ind w:firstLine="0"/>
              <w:rPr>
                <w:lang w:val="it-IT"/>
              </w:rPr>
            </w:pPr>
            <w:r w:rsidRPr="00F95395">
              <w:rPr>
                <w:lang w:val="it-IT"/>
              </w:rPr>
              <w:t xml:space="preserve">b) le lac Blanc </w:t>
            </w:r>
          </w:p>
          <w:p w:rsidR="00DD0641" w:rsidRPr="00F95395" w:rsidRDefault="00DD0641" w:rsidP="00CF706D">
            <w:pPr>
              <w:ind w:firstLine="0"/>
              <w:rPr>
                <w:lang w:val="it-IT"/>
              </w:rPr>
            </w:pPr>
            <w:r w:rsidRPr="00F95395">
              <w:rPr>
                <w:lang w:val="it-IT"/>
              </w:rPr>
              <w:t xml:space="preserve">c) le lac Baikal                              </w:t>
            </w:r>
          </w:p>
          <w:p w:rsidR="00DD0641" w:rsidRPr="00F95395" w:rsidRDefault="00DD0641" w:rsidP="00CF706D">
            <w:pPr>
              <w:ind w:firstLine="0"/>
              <w:rPr>
                <w:lang w:val="it-IT"/>
              </w:rPr>
            </w:pPr>
            <w:r w:rsidRPr="00CF706D">
              <w:rPr>
                <w:lang w:val="de-DE"/>
              </w:rPr>
              <w:t>d</w:t>
            </w:r>
            <w:r w:rsidRPr="00F95395">
              <w:rPr>
                <w:lang w:val="it-IT"/>
              </w:rPr>
              <w:t xml:space="preserve"> ) </w:t>
            </w:r>
            <w:r w:rsidRPr="00CF706D">
              <w:rPr>
                <w:lang w:val="de-DE"/>
              </w:rPr>
              <w:t>le</w:t>
            </w:r>
            <w:r w:rsidRPr="00F95395">
              <w:rPr>
                <w:lang w:val="it-IT"/>
              </w:rPr>
              <w:t xml:space="preserve"> </w:t>
            </w:r>
            <w:r w:rsidRPr="00CF706D">
              <w:rPr>
                <w:lang w:val="de-DE"/>
              </w:rPr>
              <w:t>lac</w:t>
            </w:r>
            <w:r w:rsidRPr="00F95395">
              <w:rPr>
                <w:lang w:val="it-IT"/>
              </w:rPr>
              <w:t xml:space="preserve"> </w:t>
            </w:r>
            <w:r w:rsidRPr="00CF706D">
              <w:rPr>
                <w:lang w:val="de-DE"/>
              </w:rPr>
              <w:t>Onega</w:t>
            </w:r>
          </w:p>
          <w:p w:rsidR="00DD0641" w:rsidRPr="00377729" w:rsidRDefault="00DD0641" w:rsidP="00CF706D">
            <w:pPr>
              <w:ind w:firstLine="0"/>
              <w:rPr>
                <w:b/>
                <w:lang w:val="en-US" w:eastAsia="en-US"/>
              </w:rPr>
            </w:pPr>
            <w:r w:rsidRPr="00CF706D">
              <w:rPr>
                <w:b/>
                <w:lang w:eastAsia="en-US"/>
              </w:rPr>
              <w:t>Страны</w:t>
            </w:r>
            <w:r w:rsidRPr="00377729">
              <w:rPr>
                <w:b/>
                <w:lang w:val="en-US" w:eastAsia="en-US"/>
              </w:rPr>
              <w:t xml:space="preserve"> </w:t>
            </w:r>
            <w:r w:rsidRPr="00CF706D">
              <w:rPr>
                <w:b/>
                <w:lang w:eastAsia="en-US"/>
              </w:rPr>
              <w:t>изучаемого</w:t>
            </w:r>
            <w:r w:rsidRPr="00377729">
              <w:rPr>
                <w:b/>
                <w:lang w:val="en-US" w:eastAsia="en-US"/>
              </w:rPr>
              <w:t xml:space="preserve"> </w:t>
            </w:r>
            <w:r w:rsidRPr="00CF706D">
              <w:rPr>
                <w:b/>
                <w:lang w:eastAsia="en-US"/>
              </w:rPr>
              <w:t>языка</w:t>
            </w:r>
          </w:p>
          <w:p w:rsidR="00DD0641" w:rsidRPr="00CF706D" w:rsidRDefault="00DD0641" w:rsidP="00CF706D">
            <w:pPr>
              <w:widowControl/>
              <w:autoSpaceDE/>
              <w:autoSpaceDN/>
              <w:adjustRightInd/>
              <w:ind w:firstLine="0"/>
              <w:jc w:val="left"/>
              <w:rPr>
                <w:lang w:val="en-US"/>
              </w:rPr>
            </w:pPr>
            <w:r w:rsidRPr="00CF706D">
              <w:rPr>
                <w:lang w:val="en-US"/>
              </w:rPr>
              <w:t>1. Ce sont les Champs-Elysées qui vont de la place Charles de Gaulle….</w:t>
            </w:r>
          </w:p>
          <w:p w:rsidR="00DD0641" w:rsidRPr="00F95395" w:rsidRDefault="00DD0641" w:rsidP="00CF706D">
            <w:pPr>
              <w:widowControl/>
              <w:autoSpaceDE/>
              <w:autoSpaceDN/>
              <w:adjustRightInd/>
              <w:ind w:firstLine="0"/>
              <w:jc w:val="left"/>
              <w:rPr>
                <w:lang w:val="it-IT"/>
              </w:rPr>
            </w:pPr>
            <w:r w:rsidRPr="00F95395">
              <w:rPr>
                <w:lang w:val="it-IT"/>
              </w:rPr>
              <w:t>a. au Quartier Latin</w:t>
            </w:r>
          </w:p>
          <w:p w:rsidR="00DD0641" w:rsidRPr="00F95395" w:rsidRDefault="00DD0641" w:rsidP="00CF706D">
            <w:pPr>
              <w:widowControl/>
              <w:autoSpaceDE/>
              <w:autoSpaceDN/>
              <w:adjustRightInd/>
              <w:ind w:firstLine="0"/>
              <w:rPr>
                <w:lang w:val="it-IT"/>
              </w:rPr>
            </w:pPr>
            <w:r w:rsidRPr="00F95395">
              <w:rPr>
                <w:lang w:val="it-IT"/>
              </w:rPr>
              <w:t>b. à la place de l‘Opéra</w:t>
            </w:r>
          </w:p>
          <w:p w:rsidR="00DD0641" w:rsidRPr="00F95395" w:rsidRDefault="00DD0641" w:rsidP="00CF706D">
            <w:pPr>
              <w:widowControl/>
              <w:autoSpaceDE/>
              <w:autoSpaceDN/>
              <w:adjustRightInd/>
              <w:ind w:firstLine="0"/>
              <w:rPr>
                <w:lang w:val="it-IT"/>
              </w:rPr>
            </w:pPr>
            <w:r w:rsidRPr="00F95395">
              <w:rPr>
                <w:lang w:val="it-IT"/>
              </w:rPr>
              <w:t>c. à la place de la Concorde</w:t>
            </w:r>
          </w:p>
          <w:p w:rsidR="00DD0641" w:rsidRPr="00F95395" w:rsidRDefault="00DD0641" w:rsidP="00CF706D">
            <w:pPr>
              <w:widowControl/>
              <w:autoSpaceDE/>
              <w:autoSpaceDN/>
              <w:adjustRightInd/>
              <w:ind w:firstLine="0"/>
              <w:rPr>
                <w:lang w:val="it-IT"/>
              </w:rPr>
            </w:pPr>
            <w:r w:rsidRPr="00F95395">
              <w:rPr>
                <w:lang w:val="it-IT"/>
              </w:rPr>
              <w:t>2.Sur la rive gauche se trouve ...</w:t>
            </w:r>
          </w:p>
          <w:p w:rsidR="00DD0641" w:rsidRPr="00CF706D" w:rsidRDefault="00DD0641" w:rsidP="00CF706D">
            <w:pPr>
              <w:widowControl/>
              <w:autoSpaceDE/>
              <w:autoSpaceDN/>
              <w:adjustRightInd/>
              <w:ind w:firstLine="0"/>
              <w:rPr>
                <w:lang w:val="en-US"/>
              </w:rPr>
            </w:pPr>
            <w:r w:rsidRPr="00CF706D">
              <w:rPr>
                <w:lang w:val="en-US"/>
              </w:rPr>
              <w:t>a. les Grands Boulevards</w:t>
            </w:r>
          </w:p>
          <w:p w:rsidR="00DD0641" w:rsidRPr="00CF706D" w:rsidRDefault="00DD0641" w:rsidP="00CF706D">
            <w:pPr>
              <w:widowControl/>
              <w:autoSpaceDE/>
              <w:autoSpaceDN/>
              <w:adjustRightInd/>
              <w:ind w:firstLine="0"/>
              <w:rPr>
                <w:lang w:val="en-US"/>
              </w:rPr>
            </w:pPr>
            <w:r w:rsidRPr="00CF706D">
              <w:rPr>
                <w:lang w:val="en-US"/>
              </w:rPr>
              <w:t>b. le Quartier Latin</w:t>
            </w:r>
          </w:p>
          <w:p w:rsidR="00DD0641" w:rsidRPr="00F95395" w:rsidRDefault="00DD0641" w:rsidP="00CF706D">
            <w:pPr>
              <w:widowControl/>
              <w:autoSpaceDE/>
              <w:autoSpaceDN/>
              <w:adjustRightInd/>
              <w:ind w:firstLine="0"/>
              <w:rPr>
                <w:u w:val="single"/>
                <w:lang w:val="it-IT"/>
              </w:rPr>
            </w:pPr>
            <w:r w:rsidRPr="00F95395">
              <w:rPr>
                <w:lang w:val="it-IT"/>
              </w:rPr>
              <w:t>c. la Tour Eiffel</w:t>
            </w:r>
            <w:r w:rsidRPr="00F95395">
              <w:rPr>
                <w:u w:val="single"/>
                <w:lang w:val="it-IT"/>
              </w:rPr>
              <w:t xml:space="preserve"> </w:t>
            </w:r>
          </w:p>
          <w:p w:rsidR="00DD0641" w:rsidRPr="00F95395" w:rsidRDefault="00DD0641" w:rsidP="00CF706D">
            <w:pPr>
              <w:widowControl/>
              <w:autoSpaceDE/>
              <w:autoSpaceDN/>
              <w:adjustRightInd/>
              <w:ind w:firstLine="0"/>
              <w:rPr>
                <w:lang w:val="it-IT"/>
              </w:rPr>
            </w:pPr>
            <w:r w:rsidRPr="00F95395">
              <w:rPr>
                <w:lang w:val="it-IT"/>
              </w:rPr>
              <w:t>3. Sur la rive droite se trouve …..</w:t>
            </w:r>
          </w:p>
          <w:p w:rsidR="00DD0641" w:rsidRPr="00F95395" w:rsidRDefault="00DD0641" w:rsidP="00CF706D">
            <w:pPr>
              <w:widowControl/>
              <w:autoSpaceDE/>
              <w:autoSpaceDN/>
              <w:adjustRightInd/>
              <w:ind w:firstLine="0"/>
              <w:rPr>
                <w:lang w:val="it-IT"/>
              </w:rPr>
            </w:pPr>
            <w:r w:rsidRPr="00F95395">
              <w:rPr>
                <w:lang w:val="it-IT"/>
              </w:rPr>
              <w:t>a. l’Arc de Triomphe</w:t>
            </w:r>
          </w:p>
          <w:p w:rsidR="00DD0641" w:rsidRPr="00F95395" w:rsidRDefault="00DD0641" w:rsidP="00CF706D">
            <w:pPr>
              <w:widowControl/>
              <w:autoSpaceDE/>
              <w:autoSpaceDN/>
              <w:adjustRightInd/>
              <w:ind w:firstLine="0"/>
              <w:rPr>
                <w:u w:val="single"/>
                <w:lang w:val="it-IT"/>
              </w:rPr>
            </w:pPr>
            <w:r w:rsidRPr="00F95395">
              <w:rPr>
                <w:lang w:val="it-IT"/>
              </w:rPr>
              <w:t>b. Notre-Dame</w:t>
            </w:r>
            <w:r w:rsidRPr="00F95395">
              <w:rPr>
                <w:u w:val="single"/>
                <w:lang w:val="it-IT"/>
              </w:rPr>
              <w:t xml:space="preserve"> </w:t>
            </w:r>
          </w:p>
          <w:p w:rsidR="00DD0641" w:rsidRPr="00F95395" w:rsidRDefault="00DD0641" w:rsidP="00CF706D">
            <w:pPr>
              <w:ind w:firstLine="0"/>
              <w:rPr>
                <w:b/>
                <w:lang w:val="it-IT" w:eastAsia="en-US"/>
              </w:rPr>
            </w:pPr>
            <w:r w:rsidRPr="00CF706D">
              <w:rPr>
                <w:lang w:val="de-DE"/>
              </w:rPr>
              <w:t>c</w:t>
            </w:r>
            <w:r w:rsidRPr="00F95395">
              <w:rPr>
                <w:lang w:val="it-IT"/>
              </w:rPr>
              <w:t xml:space="preserve">. </w:t>
            </w:r>
            <w:r w:rsidRPr="00CF706D">
              <w:rPr>
                <w:lang w:val="de-DE"/>
              </w:rPr>
              <w:t>le</w:t>
            </w:r>
            <w:r w:rsidRPr="00F95395">
              <w:rPr>
                <w:lang w:val="it-IT"/>
              </w:rPr>
              <w:t xml:space="preserve"> </w:t>
            </w:r>
            <w:r w:rsidRPr="00CF706D">
              <w:rPr>
                <w:lang w:val="de-DE"/>
              </w:rPr>
              <w:t>Quartier</w:t>
            </w:r>
            <w:r w:rsidRPr="00F95395">
              <w:rPr>
                <w:lang w:val="it-IT"/>
              </w:rPr>
              <w:t xml:space="preserve"> </w:t>
            </w:r>
            <w:r w:rsidRPr="00CF706D">
              <w:rPr>
                <w:lang w:val="de-DE"/>
              </w:rPr>
              <w:t>Latin</w:t>
            </w:r>
          </w:p>
          <w:p w:rsidR="00DD0641" w:rsidRPr="00CF706D" w:rsidRDefault="00DD0641" w:rsidP="00CF706D">
            <w:pPr>
              <w:ind w:firstLine="0"/>
              <w:rPr>
                <w:b/>
                <w:lang w:eastAsia="en-US"/>
              </w:rPr>
            </w:pPr>
            <w:r w:rsidRPr="00CF706D">
              <w:rPr>
                <w:b/>
                <w:lang w:eastAsia="en-US"/>
              </w:rPr>
              <w:t>Оценочные средства для экзамена (2 курс)</w:t>
            </w:r>
          </w:p>
          <w:p w:rsidR="00DD0641" w:rsidRPr="00CF706D" w:rsidRDefault="00DD0641" w:rsidP="00CF706D">
            <w:pPr>
              <w:ind w:firstLine="0"/>
              <w:rPr>
                <w:lang w:eastAsia="en-US"/>
              </w:rPr>
            </w:pPr>
            <w:r w:rsidRPr="00CF706D">
              <w:rPr>
                <w:lang w:eastAsia="en-US"/>
              </w:rPr>
              <w:t>1.Выполните лексико-грамматические задания к тексту</w:t>
            </w:r>
          </w:p>
          <w:p w:rsidR="00DD0641" w:rsidRPr="00CF706D" w:rsidRDefault="00DD0641" w:rsidP="00CF706D">
            <w:pPr>
              <w:ind w:firstLine="0"/>
              <w:contextualSpacing/>
              <w:rPr>
                <w:lang w:eastAsia="en-US"/>
              </w:rPr>
            </w:pPr>
          </w:p>
          <w:p w:rsidR="00DD0641" w:rsidRPr="00F95395" w:rsidRDefault="00DD0641" w:rsidP="00CF706D">
            <w:pPr>
              <w:keepNext/>
              <w:autoSpaceDE/>
              <w:autoSpaceDN/>
              <w:adjustRightInd/>
              <w:ind w:firstLine="0"/>
              <w:jc w:val="center"/>
              <w:outlineLvl w:val="0"/>
              <w:rPr>
                <w:b/>
                <w:iCs/>
              </w:rPr>
            </w:pPr>
            <w:r w:rsidRPr="00CF706D">
              <w:rPr>
                <w:b/>
                <w:iCs/>
                <w:lang w:val="en-US"/>
              </w:rPr>
              <w:t>La</w:t>
            </w:r>
            <w:r w:rsidRPr="00F95395">
              <w:rPr>
                <w:b/>
                <w:iCs/>
              </w:rPr>
              <w:t xml:space="preserve"> </w:t>
            </w:r>
            <w:r w:rsidRPr="00CF706D">
              <w:rPr>
                <w:b/>
                <w:iCs/>
                <w:lang w:val="en-US"/>
              </w:rPr>
              <w:t>famille</w:t>
            </w:r>
            <w:r w:rsidRPr="00F95395">
              <w:rPr>
                <w:b/>
                <w:iCs/>
              </w:rPr>
              <w:t xml:space="preserve"> </w:t>
            </w:r>
            <w:r w:rsidRPr="00CF706D">
              <w:rPr>
                <w:b/>
                <w:iCs/>
                <w:lang w:val="en-US"/>
              </w:rPr>
              <w:t>fran</w:t>
            </w:r>
            <w:r w:rsidRPr="00F95395">
              <w:rPr>
                <w:b/>
                <w:iCs/>
              </w:rPr>
              <w:t>ç</w:t>
            </w:r>
            <w:r w:rsidRPr="00CF706D">
              <w:rPr>
                <w:b/>
                <w:iCs/>
                <w:lang w:val="en-US"/>
              </w:rPr>
              <w:t>aise</w:t>
            </w:r>
          </w:p>
          <w:p w:rsidR="00DD0641" w:rsidRPr="00CF706D" w:rsidRDefault="00DD0641" w:rsidP="00CF706D">
            <w:pPr>
              <w:ind w:firstLine="0"/>
              <w:rPr>
                <w:lang w:val="fr-FR"/>
              </w:rPr>
            </w:pPr>
            <w:r w:rsidRPr="00F95395">
              <w:tab/>
              <w:t xml:space="preserve">1. </w:t>
            </w:r>
            <w:r w:rsidRPr="00CF706D">
              <w:rPr>
                <w:lang w:val="fr-FR"/>
              </w:rPr>
              <w:t>On se fait souvent une idée fausse des Fran</w:t>
            </w:r>
            <w:r w:rsidRPr="00F95395">
              <w:t>ç</w:t>
            </w:r>
            <w:r w:rsidRPr="00CF706D">
              <w:rPr>
                <w:lang w:val="fr-FR"/>
              </w:rPr>
              <w:t>ais: on s’imagine le Fran</w:t>
            </w:r>
            <w:r w:rsidRPr="00F95395">
              <w:t>ç</w:t>
            </w:r>
            <w:r w:rsidRPr="00CF706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D0641" w:rsidRPr="00CF706D" w:rsidRDefault="00DD0641" w:rsidP="00CF706D">
            <w:pPr>
              <w:ind w:firstLine="0"/>
              <w:rPr>
                <w:lang w:val="fr-FR"/>
              </w:rPr>
            </w:pPr>
            <w:r w:rsidRPr="00CF706D">
              <w:rPr>
                <w:lang w:val="fr-FR"/>
              </w:rPr>
              <w:tab/>
              <w:t>2. La loi fran</w:t>
            </w:r>
            <w:r w:rsidRPr="00F95395">
              <w:rPr>
                <w:lang w:val="fr-FR"/>
              </w:rPr>
              <w:t>ç</w:t>
            </w:r>
            <w:r w:rsidRPr="00CF706D">
              <w:rPr>
                <w:lang w:val="fr-FR"/>
              </w:rPr>
              <w:t>aise reconnait le mariage civil, mais la majorité des couples célèbrent encore un mariage religieux.</w:t>
            </w:r>
            <w:r w:rsidRPr="00F95395">
              <w:rPr>
                <w:lang w:val="fr-FR"/>
              </w:rPr>
              <w:t xml:space="preserve"> </w:t>
            </w:r>
            <w:r w:rsidRPr="00CF706D">
              <w:rPr>
                <w:lang w:val="fr-FR"/>
              </w:rPr>
              <w:tab/>
              <w:t>La famille trouve vraiment son accomplissement</w:t>
            </w:r>
            <w:r w:rsidRPr="00CF706D">
              <w:rPr>
                <w:lang w:val="en-US"/>
              </w:rPr>
              <w:t xml:space="preserve"> </w:t>
            </w:r>
            <w:r w:rsidRPr="00CF706D">
              <w:rPr>
                <w:lang w:val="fr-FR"/>
              </w:rPr>
              <w:t>par les enfants. Dès son arrivée</w:t>
            </w:r>
            <w:r w:rsidRPr="00CF706D">
              <w:rPr>
                <w:lang w:val="en-US"/>
              </w:rPr>
              <w:t xml:space="preserve"> </w:t>
            </w:r>
            <w:r w:rsidRPr="00CF706D">
              <w:rPr>
                <w:lang w:val="fr-FR"/>
              </w:rPr>
              <w:t>l’enfant est l’objet des soins, et le souci principal des parents est de lui donner une bonne éducation.</w:t>
            </w:r>
          </w:p>
          <w:p w:rsidR="00DD0641" w:rsidRPr="00CF706D" w:rsidRDefault="00DD0641" w:rsidP="00CF706D">
            <w:pPr>
              <w:ind w:firstLine="0"/>
              <w:rPr>
                <w:lang w:val="fr-FR"/>
              </w:rPr>
            </w:pPr>
            <w:r w:rsidRPr="00CF706D">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D0641" w:rsidRPr="00CF706D" w:rsidRDefault="00DD0641" w:rsidP="00CF706D">
            <w:pPr>
              <w:ind w:firstLine="0"/>
              <w:rPr>
                <w:lang w:val="fr-FR"/>
              </w:rPr>
            </w:pPr>
            <w:r w:rsidRPr="00CF706D">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D0641" w:rsidRPr="00CF706D" w:rsidRDefault="00DD0641" w:rsidP="00CF706D">
            <w:pPr>
              <w:ind w:firstLine="0"/>
              <w:rPr>
                <w:lang w:val="fr-FR"/>
              </w:rPr>
            </w:pPr>
          </w:p>
          <w:p w:rsidR="00DD0641" w:rsidRPr="00CF706D" w:rsidRDefault="00DD0641" w:rsidP="00CF706D">
            <w:pPr>
              <w:ind w:firstLine="0"/>
              <w:rPr>
                <w:b/>
                <w:i/>
                <w:lang w:val="fr-FR"/>
              </w:rPr>
            </w:pPr>
            <w:r w:rsidRPr="00CF706D">
              <w:rPr>
                <w:lang w:val="fr-FR"/>
              </w:rPr>
              <w:t xml:space="preserve">1. </w:t>
            </w:r>
            <w:r w:rsidRPr="00CF706D">
              <w:t>Прочитайте текст. Выберите один вариант ответа. Определите</w:t>
            </w:r>
            <w:r w:rsidRPr="00F95395">
              <w:t xml:space="preserve">, </w:t>
            </w:r>
            <w:r w:rsidRPr="00CF706D">
              <w:t>является</w:t>
            </w:r>
            <w:r w:rsidRPr="00F95395">
              <w:t xml:space="preserve"> </w:t>
            </w:r>
            <w:r w:rsidRPr="00CF706D">
              <w:t>ли</w:t>
            </w:r>
            <w:r w:rsidRPr="00F95395">
              <w:t xml:space="preserve"> </w:t>
            </w:r>
            <w:r w:rsidRPr="00CF706D">
              <w:t>утверждение</w:t>
            </w:r>
            <w:r w:rsidRPr="00F95395">
              <w:t xml:space="preserve">: </w:t>
            </w:r>
            <w:r w:rsidRPr="00CF706D">
              <w:rPr>
                <w:i/>
                <w:lang w:val="en-US"/>
              </w:rPr>
              <w:t>Une</w:t>
            </w:r>
            <w:r w:rsidRPr="00F95395">
              <w:rPr>
                <w:i/>
              </w:rPr>
              <w:t xml:space="preserve"> </w:t>
            </w:r>
            <w:r w:rsidRPr="00CF706D">
              <w:rPr>
                <w:i/>
                <w:lang w:val="fr-FR"/>
              </w:rPr>
              <w:t>bonne utilisation des loisirs familiaux permet de consolider la communauté  familiale</w:t>
            </w:r>
            <w:r w:rsidRPr="00CF706D">
              <w:rPr>
                <w:b/>
                <w:i/>
                <w:lang w:val="fr-FR"/>
              </w:rPr>
              <w:t>.</w:t>
            </w:r>
          </w:p>
          <w:p w:rsidR="00DD0641" w:rsidRPr="00CF706D" w:rsidRDefault="00DD0641" w:rsidP="00CF706D">
            <w:pPr>
              <w:ind w:firstLine="0"/>
            </w:pPr>
            <w:r w:rsidRPr="00CF706D">
              <w:t xml:space="preserve">a) ложным             </w:t>
            </w:r>
          </w:p>
          <w:p w:rsidR="00DD0641" w:rsidRPr="00CF706D" w:rsidRDefault="00DD0641" w:rsidP="00CF706D">
            <w:pPr>
              <w:ind w:firstLine="0"/>
            </w:pPr>
            <w:r w:rsidRPr="00CF706D">
              <w:t xml:space="preserve">b) истинным           </w:t>
            </w:r>
          </w:p>
          <w:p w:rsidR="00DD0641" w:rsidRPr="00CF706D" w:rsidRDefault="00DD0641" w:rsidP="00CF706D">
            <w:pPr>
              <w:ind w:firstLine="0"/>
            </w:pPr>
            <w:r w:rsidRPr="00CF706D">
              <w:t>c) в тексте нет информации</w:t>
            </w:r>
          </w:p>
          <w:p w:rsidR="00DD0641" w:rsidRPr="00CF706D" w:rsidRDefault="00DD0641" w:rsidP="00CF706D">
            <w:pPr>
              <w:ind w:firstLine="0"/>
            </w:pPr>
          </w:p>
          <w:p w:rsidR="00DD0641" w:rsidRPr="00CF706D" w:rsidRDefault="00DD0641" w:rsidP="00CF706D">
            <w:pPr>
              <w:ind w:firstLine="0"/>
              <w:rPr>
                <w:i/>
                <w:lang w:val="en-US"/>
              </w:rPr>
            </w:pPr>
            <w:r w:rsidRPr="00CF706D">
              <w:t>2. Прочитайте текст. Выберите один вариант ответа. Определите</w:t>
            </w:r>
            <w:r w:rsidRPr="00CF706D">
              <w:rPr>
                <w:lang w:val="en-US"/>
              </w:rPr>
              <w:t xml:space="preserve">, </w:t>
            </w:r>
            <w:r w:rsidRPr="00CF706D">
              <w:t>является</w:t>
            </w:r>
            <w:r w:rsidRPr="00CF706D">
              <w:rPr>
                <w:lang w:val="en-US"/>
              </w:rPr>
              <w:t xml:space="preserve"> </w:t>
            </w:r>
            <w:r w:rsidRPr="00CF706D">
              <w:t>ли</w:t>
            </w:r>
            <w:r w:rsidRPr="00CF706D">
              <w:rPr>
                <w:lang w:val="en-US"/>
              </w:rPr>
              <w:t xml:space="preserve"> </w:t>
            </w:r>
            <w:r w:rsidRPr="00CF706D">
              <w:t>утверждение</w:t>
            </w:r>
            <w:r w:rsidRPr="00CF706D">
              <w:rPr>
                <w:lang w:val="en-US"/>
              </w:rPr>
              <w:t xml:space="preserve">: </w:t>
            </w:r>
            <w:r w:rsidRPr="00CF706D">
              <w:rPr>
                <w:i/>
                <w:lang w:val="en-US"/>
              </w:rPr>
              <w:t xml:space="preserve">En effet </w:t>
            </w:r>
            <w:r w:rsidRPr="00CF706D">
              <w:rPr>
                <w:i/>
                <w:lang w:val="fr-FR"/>
              </w:rPr>
              <w:t>les enfants</w:t>
            </w:r>
            <w:r w:rsidRPr="00CF706D">
              <w:rPr>
                <w:i/>
                <w:lang w:val="en-US"/>
              </w:rPr>
              <w:t xml:space="preserve"> </w:t>
            </w:r>
            <w:r w:rsidRPr="00CF706D">
              <w:rPr>
                <w:i/>
                <w:lang w:val="fr-FR"/>
              </w:rPr>
              <w:t>sont</w:t>
            </w:r>
            <w:r w:rsidRPr="00CF706D">
              <w:rPr>
                <w:i/>
                <w:lang w:val="en-US"/>
              </w:rPr>
              <w:t xml:space="preserve"> l‘</w:t>
            </w:r>
            <w:r w:rsidRPr="00CF706D">
              <w:rPr>
                <w:i/>
                <w:lang w:val="fr-FR"/>
              </w:rPr>
              <w:t>accomplissement de la famille</w:t>
            </w:r>
            <w:r w:rsidRPr="00CF706D">
              <w:rPr>
                <w:i/>
                <w:lang w:val="en-US"/>
              </w:rPr>
              <w:t>.</w:t>
            </w:r>
          </w:p>
          <w:p w:rsidR="00DD0641" w:rsidRPr="00CF706D" w:rsidRDefault="00DD0641" w:rsidP="00CF706D">
            <w:pPr>
              <w:ind w:firstLine="0"/>
            </w:pPr>
            <w:r w:rsidRPr="00CF706D">
              <w:t xml:space="preserve">a) ложным             </w:t>
            </w:r>
          </w:p>
          <w:p w:rsidR="00DD0641" w:rsidRPr="00CF706D" w:rsidRDefault="00DD0641" w:rsidP="00CF706D">
            <w:pPr>
              <w:ind w:firstLine="0"/>
            </w:pPr>
            <w:r w:rsidRPr="00CF706D">
              <w:t xml:space="preserve">b) истинным           </w:t>
            </w:r>
          </w:p>
          <w:p w:rsidR="00DD0641" w:rsidRPr="00CF706D" w:rsidRDefault="00DD0641" w:rsidP="00CF706D">
            <w:pPr>
              <w:ind w:firstLine="0"/>
            </w:pPr>
            <w:r w:rsidRPr="00CF706D">
              <w:t>c) в тексте нет информации</w:t>
            </w:r>
          </w:p>
          <w:p w:rsidR="00DD0641" w:rsidRPr="00CF706D" w:rsidRDefault="00DD0641" w:rsidP="00CF706D">
            <w:pPr>
              <w:ind w:firstLine="0"/>
              <w:rPr>
                <w:b/>
                <w:i/>
              </w:rPr>
            </w:pPr>
          </w:p>
          <w:p w:rsidR="00DD0641" w:rsidRPr="00CF706D" w:rsidRDefault="00DD0641" w:rsidP="00CF706D">
            <w:pPr>
              <w:ind w:firstLine="0"/>
              <w:rPr>
                <w:b/>
                <w:i/>
                <w:lang w:val="fr-FR"/>
              </w:rPr>
            </w:pPr>
            <w:r w:rsidRPr="00CF706D">
              <w:t>3. Прочитайте текст. Выберите один вариант ответа. Определите</w:t>
            </w:r>
            <w:r w:rsidRPr="00CF706D">
              <w:rPr>
                <w:lang w:val="en-US"/>
              </w:rPr>
              <w:t xml:space="preserve">, </w:t>
            </w:r>
            <w:r w:rsidRPr="00CF706D">
              <w:t>является</w:t>
            </w:r>
            <w:r w:rsidRPr="00CF706D">
              <w:rPr>
                <w:lang w:val="en-US"/>
              </w:rPr>
              <w:t xml:space="preserve"> </w:t>
            </w:r>
            <w:r w:rsidRPr="00CF706D">
              <w:t>ли</w:t>
            </w:r>
            <w:r w:rsidRPr="00CF706D">
              <w:rPr>
                <w:lang w:val="en-US"/>
              </w:rPr>
              <w:t xml:space="preserve"> </w:t>
            </w:r>
            <w:r w:rsidRPr="00CF706D">
              <w:t>утверждение</w:t>
            </w:r>
            <w:r w:rsidRPr="00CF706D">
              <w:rPr>
                <w:lang w:val="en-US"/>
              </w:rPr>
              <w:t xml:space="preserve">:  </w:t>
            </w:r>
            <w:r w:rsidRPr="00CF706D">
              <w:rPr>
                <w:i/>
                <w:lang w:val="fr-FR"/>
              </w:rPr>
              <w:t xml:space="preserve">Le nombre des divorces a considérablement </w:t>
            </w:r>
            <w:r w:rsidRPr="00CF706D">
              <w:rPr>
                <w:i/>
                <w:lang w:val="en-US"/>
              </w:rPr>
              <w:t>r</w:t>
            </w:r>
            <w:r w:rsidRPr="00CF706D">
              <w:rPr>
                <w:i/>
                <w:lang w:val="fr-FR"/>
              </w:rPr>
              <w:t>éduit en France.</w:t>
            </w:r>
          </w:p>
          <w:p w:rsidR="00DD0641" w:rsidRPr="00CF706D" w:rsidRDefault="00DD0641" w:rsidP="00CF706D">
            <w:pPr>
              <w:ind w:firstLine="0"/>
            </w:pPr>
            <w:r w:rsidRPr="00CF706D">
              <w:t xml:space="preserve">a) ложным             </w:t>
            </w:r>
          </w:p>
          <w:p w:rsidR="00DD0641" w:rsidRPr="00CF706D" w:rsidRDefault="00DD0641" w:rsidP="00CF706D">
            <w:pPr>
              <w:ind w:firstLine="0"/>
            </w:pPr>
            <w:r w:rsidRPr="00CF706D">
              <w:t xml:space="preserve">b) истинным           </w:t>
            </w:r>
          </w:p>
          <w:p w:rsidR="00DD0641" w:rsidRPr="00CF706D" w:rsidRDefault="00DD0641" w:rsidP="00CF706D">
            <w:pPr>
              <w:ind w:firstLine="0"/>
            </w:pPr>
            <w:r w:rsidRPr="00CF706D">
              <w:t>c) в тексте нет информации</w:t>
            </w:r>
          </w:p>
          <w:p w:rsidR="00DD0641" w:rsidRPr="00CF706D" w:rsidRDefault="00DD0641" w:rsidP="00CF706D">
            <w:pPr>
              <w:ind w:firstLine="0"/>
              <w:rPr>
                <w:b/>
                <w:i/>
                <w:lang w:val="fr-FR"/>
              </w:rPr>
            </w:pPr>
          </w:p>
          <w:p w:rsidR="00DD0641" w:rsidRPr="00CF706D" w:rsidRDefault="00DD0641" w:rsidP="00CF706D">
            <w:pPr>
              <w:ind w:firstLine="0"/>
              <w:rPr>
                <w:lang w:val="fr-FR"/>
              </w:rPr>
            </w:pPr>
            <w:r w:rsidRPr="00CF706D">
              <w:rPr>
                <w:lang w:val="fr-FR"/>
              </w:rPr>
              <w:t>4.</w:t>
            </w:r>
            <w:r w:rsidRPr="00CF706D">
              <w:rPr>
                <w:lang w:val="en-US"/>
              </w:rPr>
              <w:t xml:space="preserve"> </w:t>
            </w:r>
            <w:r w:rsidRPr="00CF706D">
              <w:t>Ответьте</w:t>
            </w:r>
            <w:r w:rsidRPr="00CF706D">
              <w:rPr>
                <w:lang w:val="en-US"/>
              </w:rPr>
              <w:t xml:space="preserve"> </w:t>
            </w:r>
            <w:r w:rsidRPr="00CF706D">
              <w:t>на</w:t>
            </w:r>
            <w:r w:rsidRPr="00CF706D">
              <w:rPr>
                <w:lang w:val="en-US"/>
              </w:rPr>
              <w:t xml:space="preserve"> </w:t>
            </w:r>
            <w:r w:rsidRPr="00CF706D">
              <w:t>вопрос</w:t>
            </w:r>
            <w:r w:rsidRPr="00CF706D">
              <w:rPr>
                <w:lang w:val="en-US"/>
              </w:rPr>
              <w:t>:</w:t>
            </w:r>
          </w:p>
          <w:p w:rsidR="00DD0641" w:rsidRPr="00CF706D" w:rsidRDefault="00DD0641" w:rsidP="00CF706D">
            <w:pPr>
              <w:ind w:firstLine="0"/>
              <w:rPr>
                <w:lang w:val="en-US" w:eastAsia="de-DE"/>
              </w:rPr>
            </w:pPr>
            <w:r w:rsidRPr="00CF706D">
              <w:rPr>
                <w:lang w:val="en-US"/>
              </w:rPr>
              <w:t xml:space="preserve">De quoi sont occupés les enfants </w:t>
            </w:r>
            <w:r w:rsidRPr="00CF706D">
              <w:rPr>
                <w:lang w:val="en-US" w:eastAsia="de-DE"/>
              </w:rPr>
              <w:t xml:space="preserve">tous les jours? </w:t>
            </w:r>
          </w:p>
          <w:p w:rsidR="00DD0641" w:rsidRPr="00CF706D" w:rsidRDefault="00DD0641" w:rsidP="00CF706D">
            <w:pPr>
              <w:ind w:firstLine="0"/>
              <w:rPr>
                <w:lang w:val="en-US"/>
              </w:rPr>
            </w:pPr>
            <w:r w:rsidRPr="00CF706D">
              <w:rPr>
                <w:lang w:val="en-US" w:eastAsia="de-DE"/>
              </w:rPr>
              <w:t>a)</w:t>
            </w:r>
            <w:r w:rsidRPr="00CF706D">
              <w:rPr>
                <w:sz w:val="14"/>
                <w:szCs w:val="14"/>
                <w:lang w:val="en-US" w:eastAsia="de-DE"/>
              </w:rPr>
              <w:t xml:space="preserve"> </w:t>
            </w:r>
            <w:r w:rsidRPr="00CF706D">
              <w:rPr>
                <w:lang w:val="en-US"/>
              </w:rPr>
              <w:t>Ils aident leurs parents.</w:t>
            </w:r>
          </w:p>
          <w:p w:rsidR="00DD0641" w:rsidRPr="00CF706D" w:rsidRDefault="00DD0641" w:rsidP="00CF706D">
            <w:pPr>
              <w:ind w:firstLine="0"/>
              <w:rPr>
                <w:lang w:val="en-US"/>
              </w:rPr>
            </w:pPr>
            <w:r w:rsidRPr="00CF706D">
              <w:rPr>
                <w:lang w:val="en-US"/>
              </w:rPr>
              <w:t xml:space="preserve">b) Ils sont </w:t>
            </w:r>
            <w:r w:rsidRPr="00CF706D">
              <w:rPr>
                <w:lang w:val="fr-FR"/>
              </w:rPr>
              <w:t>livrés à eux-mêmes</w:t>
            </w:r>
            <w:r w:rsidRPr="00CF706D">
              <w:rPr>
                <w:lang w:val="en-US"/>
              </w:rPr>
              <w:t>.</w:t>
            </w:r>
          </w:p>
          <w:p w:rsidR="00DD0641" w:rsidRPr="00CF706D" w:rsidRDefault="00DD0641" w:rsidP="00CF706D">
            <w:pPr>
              <w:ind w:firstLine="0"/>
              <w:rPr>
                <w:lang w:val="en-US"/>
              </w:rPr>
            </w:pPr>
            <w:r w:rsidRPr="00CF706D">
              <w:rPr>
                <w:lang w:val="en-US"/>
              </w:rPr>
              <w:t xml:space="preserve">c) Ils sont </w:t>
            </w:r>
            <w:r w:rsidRPr="00CF706D">
              <w:rPr>
                <w:lang w:val="fr-FR"/>
              </w:rPr>
              <w:t>absorbée par leurs exercices scolaires</w:t>
            </w:r>
            <w:r w:rsidRPr="00CF706D">
              <w:rPr>
                <w:lang w:val="en-US"/>
              </w:rPr>
              <w:t>.</w:t>
            </w:r>
          </w:p>
          <w:p w:rsidR="00DD0641" w:rsidRPr="00CF706D" w:rsidRDefault="00DD0641" w:rsidP="00CF706D">
            <w:pPr>
              <w:ind w:firstLine="0"/>
            </w:pPr>
            <w:r w:rsidRPr="00CF706D">
              <w:rPr>
                <w:lang w:val="de-DE"/>
              </w:rPr>
              <w:t>d</w:t>
            </w:r>
            <w:r w:rsidRPr="00CF706D">
              <w:t xml:space="preserve">) </w:t>
            </w:r>
            <w:r w:rsidRPr="00CF706D">
              <w:rPr>
                <w:lang w:val="de-DE"/>
              </w:rPr>
              <w:t>Ils</w:t>
            </w:r>
            <w:r w:rsidRPr="00842634">
              <w:t xml:space="preserve"> </w:t>
            </w:r>
            <w:r w:rsidRPr="00CF706D">
              <w:rPr>
                <w:lang w:val="de-DE"/>
              </w:rPr>
              <w:t>vont</w:t>
            </w:r>
            <w:r w:rsidRPr="00842634">
              <w:t xml:space="preserve"> </w:t>
            </w:r>
            <w:r w:rsidRPr="00CF706D">
              <w:rPr>
                <w:lang w:val="de-DE"/>
              </w:rPr>
              <w:t>au</w:t>
            </w:r>
            <w:r w:rsidRPr="00842634">
              <w:t xml:space="preserve"> </w:t>
            </w:r>
            <w:r w:rsidRPr="00CF706D">
              <w:rPr>
                <w:lang w:val="de-DE"/>
              </w:rPr>
              <w:t>cinema</w:t>
            </w:r>
          </w:p>
          <w:p w:rsidR="00DD0641" w:rsidRPr="00CF706D" w:rsidRDefault="00DD0641" w:rsidP="00CF706D">
            <w:pPr>
              <w:ind w:firstLine="0"/>
            </w:pPr>
          </w:p>
          <w:p w:rsidR="00DD0641" w:rsidRPr="00CF706D" w:rsidRDefault="00DD0641" w:rsidP="00CF706D">
            <w:pPr>
              <w:ind w:firstLine="0"/>
            </w:pPr>
            <w:r w:rsidRPr="00CF706D">
              <w:t>5. Определите основную идею текста</w:t>
            </w:r>
          </w:p>
          <w:p w:rsidR="00DD0641" w:rsidRPr="00CF706D" w:rsidRDefault="00DD0641" w:rsidP="00CF706D">
            <w:pPr>
              <w:ind w:firstLine="0"/>
              <w:rPr>
                <w:lang w:val="en-US"/>
              </w:rPr>
            </w:pPr>
            <w:r w:rsidRPr="00CF706D">
              <w:rPr>
                <w:lang w:val="en-US"/>
              </w:rPr>
              <w:t>A Les Francais se marient rare aujourd’hui.</w:t>
            </w:r>
          </w:p>
          <w:p w:rsidR="00DD0641" w:rsidRPr="00CF706D" w:rsidRDefault="00DD0641" w:rsidP="00CF706D">
            <w:pPr>
              <w:ind w:firstLine="0"/>
              <w:rPr>
                <w:lang w:val="en-US"/>
              </w:rPr>
            </w:pPr>
            <w:r w:rsidRPr="00CF706D">
              <w:rPr>
                <w:lang w:val="en-US"/>
              </w:rPr>
              <w:t>B L’ancienne generation ne communique pratiquement pas avec les jeunes.</w:t>
            </w:r>
          </w:p>
          <w:p w:rsidR="00DD0641" w:rsidRPr="00CF706D" w:rsidRDefault="00DD0641" w:rsidP="00CF706D">
            <w:pPr>
              <w:ind w:firstLine="0"/>
              <w:rPr>
                <w:lang w:val="fr-FR"/>
              </w:rPr>
            </w:pPr>
            <w:r w:rsidRPr="00F95395">
              <w:rPr>
                <w:lang w:val="it-IT"/>
              </w:rPr>
              <w:t>C</w:t>
            </w:r>
            <w:r w:rsidRPr="00CF706D">
              <w:rPr>
                <w:lang w:val="fr-FR"/>
              </w:rPr>
              <w:t xml:space="preserve"> La famille fran</w:t>
            </w:r>
            <w:r w:rsidRPr="00F95395">
              <w:rPr>
                <w:lang w:val="it-IT"/>
              </w:rPr>
              <w:t>ç</w:t>
            </w:r>
            <w:r w:rsidRPr="00CF706D">
              <w:rPr>
                <w:lang w:val="fr-FR"/>
              </w:rPr>
              <w:t>aise est reconnue comme fondement de la société.</w:t>
            </w:r>
          </w:p>
          <w:p w:rsidR="00DD0641" w:rsidRPr="00CF706D" w:rsidRDefault="00DD0641" w:rsidP="00CF706D">
            <w:pPr>
              <w:ind w:firstLine="0"/>
              <w:rPr>
                <w:lang w:val="fr-FR"/>
              </w:rPr>
            </w:pPr>
            <w:r w:rsidRPr="00CF706D">
              <w:rPr>
                <w:lang w:val="fr-FR"/>
              </w:rPr>
              <w:t>D La famille fran</w:t>
            </w:r>
            <w:r w:rsidRPr="00F95395">
              <w:t>ç</w:t>
            </w:r>
            <w:r w:rsidRPr="00CF706D">
              <w:rPr>
                <w:lang w:val="fr-FR"/>
              </w:rPr>
              <w:t>aise n’a pas de problemes avec les enfants.</w:t>
            </w:r>
          </w:p>
          <w:p w:rsidR="00DD0641" w:rsidRPr="00CF706D" w:rsidRDefault="00DD0641" w:rsidP="00CF706D">
            <w:pPr>
              <w:ind w:firstLine="0"/>
              <w:rPr>
                <w:b/>
                <w:lang w:val="fr-FR" w:eastAsia="en-US"/>
              </w:rPr>
            </w:pPr>
          </w:p>
          <w:p w:rsidR="00DD0641" w:rsidRPr="00CF706D" w:rsidRDefault="00DD0641" w:rsidP="00CF706D">
            <w:pPr>
              <w:ind w:firstLine="0"/>
              <w:contextualSpacing/>
            </w:pPr>
            <w:r w:rsidRPr="00CF706D">
              <w:t>2. Подготовьте письменный доклад по одной из предложенных тем (примеры тем).</w:t>
            </w:r>
          </w:p>
          <w:p w:rsidR="00DD0641" w:rsidRPr="00CF706D" w:rsidRDefault="00DD0641" w:rsidP="00CF706D">
            <w:pPr>
              <w:ind w:firstLine="0"/>
            </w:pPr>
            <w:r w:rsidRPr="00CF706D">
              <w:t>1. Система высшего образования страны изучаемого языка.</w:t>
            </w:r>
          </w:p>
          <w:p w:rsidR="00DD0641" w:rsidRPr="00CF706D" w:rsidRDefault="00DD0641" w:rsidP="00CF706D">
            <w:pPr>
              <w:ind w:firstLine="0"/>
            </w:pPr>
            <w:r w:rsidRPr="00CF706D">
              <w:t>2. Мировые достопримечательности.</w:t>
            </w:r>
          </w:p>
          <w:p w:rsidR="00DD0641" w:rsidRPr="00CF706D" w:rsidRDefault="00DD0641" w:rsidP="00CF706D">
            <w:pPr>
              <w:ind w:firstLine="0"/>
            </w:pPr>
            <w:r w:rsidRPr="00CF706D">
              <w:t xml:space="preserve">3. Студенческая жизнь в моём университете. </w:t>
            </w:r>
          </w:p>
          <w:p w:rsidR="00DD0641" w:rsidRPr="00CF706D" w:rsidRDefault="00DD0641" w:rsidP="00CF706D">
            <w:pPr>
              <w:ind w:firstLine="0"/>
            </w:pPr>
            <w:r w:rsidRPr="00CF706D">
              <w:t>4. Культура и традиции страны изучаемого языка.</w:t>
            </w:r>
          </w:p>
          <w:p w:rsidR="00DD0641" w:rsidRPr="00CF706D" w:rsidRDefault="00DD0641" w:rsidP="00CF706D">
            <w:pPr>
              <w:ind w:firstLine="0"/>
              <w:rPr>
                <w:lang w:eastAsia="en-US"/>
              </w:rPr>
            </w:pPr>
            <w:r w:rsidRPr="00CF706D">
              <w:t>5. Эффективные способы поиска работы.</w:t>
            </w:r>
          </w:p>
          <w:p w:rsidR="00DD0641" w:rsidRPr="00CF706D" w:rsidRDefault="00DD0641" w:rsidP="00CF706D">
            <w:pPr>
              <w:ind w:firstLine="0"/>
              <w:rPr>
                <w:lang w:eastAsia="en-US"/>
              </w:rPr>
            </w:pPr>
            <w:r w:rsidRPr="00CF706D">
              <w:rPr>
                <w:lang w:eastAsia="en-US"/>
              </w:rPr>
              <w:t>6. Градообразующее предприятие: признаки и перспективы.</w:t>
            </w:r>
          </w:p>
          <w:p w:rsidR="00DD0641" w:rsidRPr="00CF706D" w:rsidRDefault="00DD0641" w:rsidP="00CF706D">
            <w:pPr>
              <w:ind w:firstLine="0"/>
              <w:rPr>
                <w:lang w:eastAsia="en-US"/>
              </w:rPr>
            </w:pPr>
            <w:r w:rsidRPr="00CF706D">
              <w:rPr>
                <w:lang w:eastAsia="en-US"/>
              </w:rPr>
              <w:t>7.  Мировые достижения НТР ХХ</w:t>
            </w:r>
            <w:r w:rsidRPr="00CF706D">
              <w:rPr>
                <w:lang w:val="en-US" w:eastAsia="en-US"/>
              </w:rPr>
              <w:t>I</w:t>
            </w:r>
            <w:r w:rsidRPr="00CF706D">
              <w:rPr>
                <w:lang w:eastAsia="en-US"/>
              </w:rPr>
              <w:t xml:space="preserve"> века.</w:t>
            </w:r>
          </w:p>
          <w:p w:rsidR="00DD0641" w:rsidRPr="00CF706D" w:rsidRDefault="00DD0641" w:rsidP="00CF706D">
            <w:pPr>
              <w:ind w:firstLine="0"/>
              <w:contextualSpacing/>
              <w:rPr>
                <w:lang w:eastAsia="en-US"/>
              </w:rPr>
            </w:pPr>
          </w:p>
        </w:tc>
      </w:tr>
      <w:tr w:rsidR="00DD0641" w:rsidRPr="00CF706D"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читать и извлекать информацию из адаптированных иноязычных текстов;</w:t>
            </w:r>
          </w:p>
          <w:p w:rsidR="00DD0641" w:rsidRPr="00CF706D" w:rsidRDefault="00DD0641" w:rsidP="00CF706D">
            <w:pPr>
              <w:ind w:firstLine="0"/>
              <w:rPr>
                <w:lang w:eastAsia="en-US"/>
              </w:rPr>
            </w:pPr>
            <w:r w:rsidRPr="00CF706D">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ind w:firstLine="0"/>
              <w:rPr>
                <w:b/>
                <w:color w:val="000000"/>
              </w:rPr>
            </w:pPr>
            <w:r w:rsidRPr="00CF706D">
              <w:rPr>
                <w:b/>
                <w:color w:val="000000"/>
              </w:rPr>
              <w:t>Оценочные средства для зачета (1 курс)</w:t>
            </w:r>
          </w:p>
          <w:p w:rsidR="00DD0641" w:rsidRPr="00CF706D" w:rsidRDefault="00DD0641" w:rsidP="00CF706D">
            <w:pPr>
              <w:ind w:firstLine="0"/>
              <w:rPr>
                <w:color w:val="000000"/>
              </w:rPr>
            </w:pPr>
            <w:r w:rsidRPr="00CF706D">
              <w:rPr>
                <w:color w:val="000000"/>
              </w:rPr>
              <w:t>1. Прочитайте текст и определите, является высказывание истинным или ложным.</w:t>
            </w:r>
          </w:p>
          <w:p w:rsidR="00DD0641" w:rsidRPr="00CF706D" w:rsidRDefault="00DD0641" w:rsidP="00CF706D">
            <w:pPr>
              <w:ind w:firstLine="0"/>
              <w:rPr>
                <w:lang w:val="fr-FR"/>
              </w:rPr>
            </w:pPr>
          </w:p>
          <w:p w:rsidR="00DD0641" w:rsidRPr="00CF706D" w:rsidRDefault="00DD0641" w:rsidP="00CF706D">
            <w:pPr>
              <w:ind w:firstLine="0"/>
              <w:rPr>
                <w:lang w:val="fr-FR"/>
              </w:rPr>
            </w:pPr>
            <w:r w:rsidRPr="00CF706D">
              <w:rPr>
                <w:lang w:val="fr-FR"/>
              </w:rPr>
              <w:t xml:space="preserve">L’enseignement supérieur peut </w:t>
            </w:r>
            <w:r w:rsidRPr="00CF706D">
              <w:rPr>
                <w:lang w:val="en-US"/>
              </w:rPr>
              <w:t>ê</w:t>
            </w:r>
            <w:r w:rsidRPr="00CF706D">
              <w:rPr>
                <w:lang w:val="fr-FR"/>
              </w:rPr>
              <w:t>tre</w:t>
            </w:r>
            <w:r w:rsidRPr="00CF706D">
              <w:rPr>
                <w:lang w:val="en-US"/>
              </w:rPr>
              <w:t xml:space="preserve"> </w:t>
            </w:r>
            <w:r w:rsidRPr="00CF706D">
              <w:rPr>
                <w:lang w:val="fr-FR"/>
              </w:rPr>
              <w:t>court.  II s’ agit de formations qui, pour la plupart,  durent seulement deux ans et offrent des brevets de technicien supérieur et de réels débouchés professionnels. L’enseignement sup</w:t>
            </w:r>
            <w:r w:rsidRPr="00CF706D">
              <w:rPr>
                <w:lang w:val="en-US"/>
              </w:rPr>
              <w:t>é</w:t>
            </w:r>
            <w:r w:rsidRPr="00CF706D">
              <w:rPr>
                <w:lang w:val="fr-FR"/>
              </w:rPr>
              <w:t>rieur long comprend les universit</w:t>
            </w:r>
            <w:r w:rsidRPr="00CF706D">
              <w:rPr>
                <w:lang w:val="en-US"/>
              </w:rPr>
              <w:t>és</w:t>
            </w:r>
            <w:r w:rsidRPr="00CF706D">
              <w:rPr>
                <w:lang w:val="fr-FR"/>
              </w:rPr>
              <w:t xml:space="preserve"> et les grandes </w:t>
            </w:r>
            <w:r w:rsidRPr="00CF706D">
              <w:rPr>
                <w:lang w:val="en-US"/>
              </w:rPr>
              <w:t>é</w:t>
            </w:r>
            <w:r w:rsidRPr="00CF706D">
              <w:rPr>
                <w:lang w:val="fr-FR"/>
              </w:rPr>
              <w:t>coles.</w:t>
            </w:r>
          </w:p>
          <w:p w:rsidR="00DD0641" w:rsidRPr="00CF706D" w:rsidRDefault="00DD0641" w:rsidP="00CF706D">
            <w:pPr>
              <w:tabs>
                <w:tab w:val="left" w:pos="0"/>
                <w:tab w:val="left" w:pos="5045"/>
              </w:tabs>
              <w:spacing w:line="276" w:lineRule="auto"/>
              <w:ind w:firstLine="0"/>
              <w:rPr>
                <w:lang w:val="fr-FR"/>
              </w:rPr>
            </w:pPr>
            <w:r w:rsidRPr="00CF706D">
              <w:rPr>
                <w:lang w:val="fr-FR"/>
              </w:rPr>
              <w:t>Les universit</w:t>
            </w:r>
            <w:r w:rsidRPr="00CF706D">
              <w:rPr>
                <w:lang w:val="en-US"/>
              </w:rPr>
              <w:t>és</w:t>
            </w:r>
            <w:r w:rsidRPr="00CF706D">
              <w:rPr>
                <w:lang w:val="fr-FR"/>
              </w:rPr>
              <w:t xml:space="preserve"> sont les seuls </w:t>
            </w:r>
            <w:r w:rsidRPr="00CF706D">
              <w:rPr>
                <w:lang w:val="en-US"/>
              </w:rPr>
              <w:t>é</w:t>
            </w:r>
            <w:r w:rsidRPr="00CF706D">
              <w:rPr>
                <w:lang w:val="fr-FR"/>
              </w:rPr>
              <w:t xml:space="preserve">tablissements qui accueillent tous les candidats sans faire de sélection, si bien que dans certains cas les </w:t>
            </w:r>
            <w:r w:rsidRPr="00CF706D">
              <w:rPr>
                <w:lang w:val="en-US"/>
              </w:rPr>
              <w:t>é</w:t>
            </w:r>
            <w:r w:rsidRPr="00CF706D">
              <w:rPr>
                <w:lang w:val="fr-FR"/>
              </w:rPr>
              <w:t>tudiants se retrouvent à l’universit</w:t>
            </w:r>
            <w:r w:rsidRPr="00CF706D">
              <w:rPr>
                <w:lang w:val="en-US"/>
              </w:rPr>
              <w:t xml:space="preserve">é </w:t>
            </w:r>
            <w:r w:rsidRPr="00CF706D">
              <w:rPr>
                <w:lang w:val="fr-FR"/>
              </w:rPr>
              <w:t xml:space="preserve">quand ils n’ont pas </w:t>
            </w:r>
            <w:r w:rsidRPr="00CF706D">
              <w:rPr>
                <w:lang w:val="en-US"/>
              </w:rPr>
              <w:t>é</w:t>
            </w:r>
            <w:r w:rsidRPr="00CF706D">
              <w:rPr>
                <w:lang w:val="fr-FR"/>
              </w:rPr>
              <w:t>t</w:t>
            </w:r>
            <w:r w:rsidRPr="00CF706D">
              <w:rPr>
                <w:lang w:val="en-US"/>
              </w:rPr>
              <w:t>é</w:t>
            </w:r>
            <w:r w:rsidRPr="00CF706D">
              <w:rPr>
                <w:lang w:val="fr-FR"/>
              </w:rPr>
              <w:t xml:space="preserve"> admis ailleurs.</w:t>
            </w:r>
          </w:p>
          <w:p w:rsidR="00DD0641" w:rsidRPr="00CF706D" w:rsidRDefault="00DD0641" w:rsidP="00CF706D">
            <w:pPr>
              <w:tabs>
                <w:tab w:val="left" w:pos="0"/>
                <w:tab w:val="left" w:pos="4580"/>
              </w:tabs>
              <w:ind w:firstLine="0"/>
              <w:rPr>
                <w:lang w:val="fr-FR"/>
              </w:rPr>
            </w:pPr>
            <w:r w:rsidRPr="00CF706D">
              <w:rPr>
                <w:lang w:val="fr-FR"/>
              </w:rPr>
              <w:t xml:space="preserve">Chaque </w:t>
            </w:r>
            <w:r w:rsidRPr="00CF706D">
              <w:rPr>
                <w:lang w:val="en-US"/>
              </w:rPr>
              <w:t>é</w:t>
            </w:r>
            <w:r w:rsidRPr="00CF706D">
              <w:rPr>
                <w:lang w:val="fr-FR"/>
              </w:rPr>
              <w:t>l</w:t>
            </w:r>
            <w:r w:rsidRPr="00CF706D">
              <w:rPr>
                <w:lang w:val="en-US"/>
              </w:rPr>
              <w:t>è</w:t>
            </w:r>
            <w:r w:rsidRPr="00CF706D">
              <w:rPr>
                <w:lang w:val="fr-FR"/>
              </w:rPr>
              <w:t>ve du lyc</w:t>
            </w:r>
            <w:r w:rsidRPr="00CF706D">
              <w:rPr>
                <w:lang w:val="en-US"/>
              </w:rPr>
              <w:t>e</w:t>
            </w:r>
            <w:r w:rsidRPr="00CF706D">
              <w:rPr>
                <w:lang w:val="fr-FR"/>
              </w:rPr>
              <w:t>e, baccalaur</w:t>
            </w:r>
            <w:r w:rsidRPr="00CF706D">
              <w:rPr>
                <w:lang w:val="en-US"/>
              </w:rPr>
              <w:t>é</w:t>
            </w:r>
            <w:r w:rsidRPr="00CF706D">
              <w:rPr>
                <w:lang w:val="fr-FR"/>
              </w:rPr>
              <w:t>at peut s’ inscrire à une facult</w:t>
            </w:r>
            <w:r w:rsidRPr="00CF706D">
              <w:rPr>
                <w:lang w:val="en-US"/>
              </w:rPr>
              <w:t>é</w:t>
            </w:r>
            <w:r w:rsidRPr="00CF706D">
              <w:rPr>
                <w:lang w:val="fr-FR"/>
              </w:rPr>
              <w:t>. Le nombre de places n’est pas limit</w:t>
            </w:r>
            <w:r w:rsidRPr="00F95395">
              <w:rPr>
                <w:lang w:val="it-IT"/>
              </w:rPr>
              <w:t>é</w:t>
            </w:r>
            <w:r w:rsidRPr="00CF706D">
              <w:rPr>
                <w:lang w:val="fr-FR"/>
              </w:rPr>
              <w:t>. Seulement moins de la moiti</w:t>
            </w:r>
            <w:r w:rsidRPr="00F95395">
              <w:rPr>
                <w:lang w:val="it-IT"/>
              </w:rPr>
              <w:t xml:space="preserve">é </w:t>
            </w:r>
            <w:r w:rsidRPr="00CF706D">
              <w:rPr>
                <w:lang w:val="fr-FR"/>
              </w:rPr>
              <w:t>d’</w:t>
            </w:r>
            <w:r w:rsidRPr="00F95395">
              <w:rPr>
                <w:lang w:val="it-IT"/>
              </w:rPr>
              <w:t>é</w:t>
            </w:r>
            <w:r w:rsidRPr="00CF706D">
              <w:rPr>
                <w:lang w:val="fr-FR"/>
              </w:rPr>
              <w:t>tudiants obtiennent le dipl</w:t>
            </w:r>
            <w:r w:rsidRPr="00F95395">
              <w:rPr>
                <w:lang w:val="it-IT"/>
              </w:rPr>
              <w:t>ô</w:t>
            </w:r>
            <w:r w:rsidRPr="00CF706D">
              <w:rPr>
                <w:lang w:val="fr-FR"/>
              </w:rPr>
              <w:t>me (30 % quittent à la fin de la 1-</w:t>
            </w:r>
            <w:r w:rsidRPr="00F95395">
              <w:rPr>
                <w:lang w:val="it-IT"/>
              </w:rPr>
              <w:t>è</w:t>
            </w:r>
            <w:r w:rsidRPr="00CF706D">
              <w:rPr>
                <w:lang w:val="fr-FR"/>
              </w:rPr>
              <w:t>re ann</w:t>
            </w:r>
            <w:r w:rsidRPr="00F95395">
              <w:rPr>
                <w:lang w:val="it-IT"/>
              </w:rPr>
              <w:t>é</w:t>
            </w:r>
            <w:r w:rsidRPr="00CF706D">
              <w:rPr>
                <w:lang w:val="fr-FR"/>
              </w:rPr>
              <w:t>e).</w:t>
            </w:r>
          </w:p>
          <w:p w:rsidR="00DD0641" w:rsidRPr="00CF706D" w:rsidRDefault="00DD0641" w:rsidP="00CF706D">
            <w:pPr>
              <w:tabs>
                <w:tab w:val="left" w:pos="0"/>
                <w:tab w:val="left" w:pos="5045"/>
              </w:tabs>
              <w:spacing w:line="276" w:lineRule="auto"/>
              <w:ind w:firstLine="0"/>
              <w:rPr>
                <w:lang w:val="fr-FR"/>
              </w:rPr>
            </w:pPr>
            <w:r w:rsidRPr="00CF706D">
              <w:rPr>
                <w:lang w:val="fr-FR"/>
              </w:rPr>
              <w:t>Les universit</w:t>
            </w:r>
            <w:r w:rsidRPr="00CF706D">
              <w:rPr>
                <w:lang w:val="en-US"/>
              </w:rPr>
              <w:t>é</w:t>
            </w:r>
            <w:r w:rsidRPr="00CF706D">
              <w:rPr>
                <w:lang w:val="fr-FR"/>
              </w:rPr>
              <w:t>s sont pratiquement toutes des universités publiques.</w:t>
            </w:r>
          </w:p>
          <w:p w:rsidR="00DD0641" w:rsidRPr="00CF706D" w:rsidRDefault="00DD0641" w:rsidP="00CF706D">
            <w:pPr>
              <w:tabs>
                <w:tab w:val="left" w:pos="0"/>
                <w:tab w:val="left" w:pos="2284"/>
                <w:tab w:val="left" w:pos="2880"/>
              </w:tabs>
              <w:spacing w:line="276" w:lineRule="auto"/>
              <w:ind w:firstLine="0"/>
              <w:rPr>
                <w:lang w:val="fr-FR"/>
              </w:rPr>
            </w:pPr>
            <w:r w:rsidRPr="00CF706D">
              <w:rPr>
                <w:lang w:val="en-US"/>
              </w:rPr>
              <w:t xml:space="preserve">      </w:t>
            </w:r>
            <w:r w:rsidRPr="00CF706D">
              <w:rPr>
                <w:rFonts w:cs="Arial"/>
                <w:lang w:val="fr-FR"/>
              </w:rPr>
              <w:t xml:space="preserve">Les </w:t>
            </w:r>
            <w:r w:rsidRPr="00CF706D">
              <w:rPr>
                <w:lang w:val="fr-FR"/>
              </w:rPr>
              <w:t>études universitaires sont organis</w:t>
            </w:r>
            <w:r w:rsidRPr="00CF706D">
              <w:rPr>
                <w:lang w:val="en-US"/>
              </w:rPr>
              <w:t>é</w:t>
            </w:r>
            <w:r w:rsidRPr="00CF706D">
              <w:rPr>
                <w:lang w:val="fr-FR"/>
              </w:rPr>
              <w:t xml:space="preserve">es en trois cycles: </w:t>
            </w:r>
            <w:r w:rsidRPr="00CF706D">
              <w:rPr>
                <w:i/>
                <w:iCs/>
                <w:lang w:val="fr-FR"/>
              </w:rPr>
              <w:t xml:space="preserve"> </w:t>
            </w:r>
            <w:r w:rsidRPr="00CF706D">
              <w:rPr>
                <w:lang w:val="fr-FR"/>
              </w:rPr>
              <w:t xml:space="preserve">Le premier cycle prépare en deux ans au </w:t>
            </w:r>
            <w:r w:rsidRPr="00CF706D">
              <w:rPr>
                <w:bCs/>
                <w:lang w:val="fr-FR"/>
              </w:rPr>
              <w:t>DEUG (</w:t>
            </w:r>
            <w:r w:rsidRPr="00CF706D">
              <w:rPr>
                <w:lang w:val="fr-FR"/>
              </w:rPr>
              <w:t>diplôme d’études universitaires générales</w:t>
            </w:r>
            <w:r w:rsidRPr="00CF706D">
              <w:rPr>
                <w:bCs/>
                <w:lang w:val="fr-FR"/>
              </w:rPr>
              <w:t xml:space="preserve">), </w:t>
            </w:r>
            <w:r w:rsidRPr="00CF706D">
              <w:rPr>
                <w:lang w:val="fr-FR"/>
              </w:rPr>
              <w:t>mais le DEUG  est un dipl</w:t>
            </w:r>
            <w:r w:rsidRPr="00CF706D">
              <w:rPr>
                <w:lang w:val="en-US"/>
              </w:rPr>
              <w:t>ô</w:t>
            </w:r>
            <w:r w:rsidRPr="00CF706D">
              <w:rPr>
                <w:lang w:val="fr-FR"/>
              </w:rPr>
              <w:t>me sans valeur sur le march</w:t>
            </w:r>
            <w:r w:rsidRPr="00CF706D">
              <w:rPr>
                <w:lang w:val="en-US"/>
              </w:rPr>
              <w:t>é</w:t>
            </w:r>
            <w:r w:rsidRPr="00CF706D">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D0641" w:rsidRPr="00CF706D" w:rsidRDefault="00DD0641" w:rsidP="00CF706D">
            <w:pPr>
              <w:tabs>
                <w:tab w:val="left" w:pos="0"/>
                <w:tab w:val="left" w:pos="283"/>
                <w:tab w:val="left" w:pos="873"/>
              </w:tabs>
              <w:spacing w:line="276" w:lineRule="auto"/>
              <w:ind w:firstLine="0"/>
              <w:rPr>
                <w:lang w:val="fr-FR"/>
              </w:rPr>
            </w:pPr>
            <w:r w:rsidRPr="00CF706D">
              <w:rPr>
                <w:lang w:val="fr-FR"/>
              </w:rPr>
              <w:t>L’universit</w:t>
            </w:r>
            <w:r w:rsidRPr="00F95395">
              <w:rPr>
                <w:lang w:val="fr-FR"/>
              </w:rPr>
              <w:t>é</w:t>
            </w:r>
            <w:r w:rsidRPr="00CF706D">
              <w:rPr>
                <w:lang w:val="fr-FR"/>
              </w:rPr>
              <w:t xml:space="preserve"> fran</w:t>
            </w:r>
            <w:r w:rsidRPr="00F95395">
              <w:rPr>
                <w:lang w:val="fr-FR"/>
              </w:rPr>
              <w:t>ç</w:t>
            </w:r>
            <w:r w:rsidRPr="00CF706D">
              <w:rPr>
                <w:lang w:val="fr-FR"/>
              </w:rPr>
              <w:t xml:space="preserve">aise a </w:t>
            </w:r>
            <w:r w:rsidRPr="00F95395">
              <w:rPr>
                <w:lang w:val="fr-FR"/>
              </w:rPr>
              <w:t>é</w:t>
            </w:r>
            <w:r w:rsidRPr="00CF706D">
              <w:rPr>
                <w:lang w:val="fr-FR"/>
              </w:rPr>
              <w:t>t</w:t>
            </w:r>
            <w:r w:rsidRPr="00F95395">
              <w:rPr>
                <w:lang w:val="fr-FR"/>
              </w:rPr>
              <w:t>é</w:t>
            </w:r>
            <w:r w:rsidRPr="00CF706D">
              <w:rPr>
                <w:lang w:val="fr-FR"/>
              </w:rPr>
              <w:t xml:space="preserve"> compl</w:t>
            </w:r>
            <w:r w:rsidRPr="00F95395">
              <w:rPr>
                <w:lang w:val="fr-FR"/>
              </w:rPr>
              <w:t>è</w:t>
            </w:r>
            <w:r w:rsidRPr="00CF706D">
              <w:rPr>
                <w:lang w:val="fr-FR"/>
              </w:rPr>
              <w:t>tement r</w:t>
            </w:r>
            <w:r w:rsidRPr="00F95395">
              <w:rPr>
                <w:lang w:val="fr-FR"/>
              </w:rPr>
              <w:t>e</w:t>
            </w:r>
            <w:r w:rsidRPr="00CF706D">
              <w:rPr>
                <w:lang w:val="fr-FR"/>
              </w:rPr>
              <w:t>organis</w:t>
            </w:r>
            <w:r w:rsidRPr="00F95395">
              <w:rPr>
                <w:lang w:val="fr-FR"/>
              </w:rPr>
              <w:t>é</w:t>
            </w:r>
            <w:r w:rsidRPr="00CF706D">
              <w:rPr>
                <w:lang w:val="fr-FR"/>
              </w:rPr>
              <w:t>e apr</w:t>
            </w:r>
            <w:r w:rsidRPr="00F95395">
              <w:rPr>
                <w:lang w:val="fr-FR"/>
              </w:rPr>
              <w:t>è</w:t>
            </w:r>
            <w:r w:rsidRPr="00CF706D">
              <w:rPr>
                <w:lang w:val="fr-FR"/>
              </w:rPr>
              <w:t xml:space="preserve">s les </w:t>
            </w:r>
            <w:r w:rsidRPr="00F95395">
              <w:rPr>
                <w:lang w:val="fr-FR"/>
              </w:rPr>
              <w:t>é</w:t>
            </w:r>
            <w:r w:rsidRPr="00CF706D">
              <w:rPr>
                <w:lang w:val="fr-FR"/>
              </w:rPr>
              <w:t>v</w:t>
            </w:r>
            <w:r w:rsidRPr="00F95395">
              <w:rPr>
                <w:lang w:val="fr-FR"/>
              </w:rPr>
              <w:t>é</w:t>
            </w:r>
            <w:r w:rsidRPr="00CF706D">
              <w:rPr>
                <w:lang w:val="fr-FR"/>
              </w:rPr>
              <w:t xml:space="preserve">nements de mai 1968. Chaque </w:t>
            </w:r>
            <w:r w:rsidRPr="00CF706D">
              <w:rPr>
                <w:rFonts w:ascii="Arial" w:hAnsi="Arial" w:cs="Arial"/>
                <w:lang w:val="fr-FR"/>
              </w:rPr>
              <w:t xml:space="preserve"> </w:t>
            </w:r>
            <w:r w:rsidRPr="00CF706D">
              <w:rPr>
                <w:lang w:val="fr-FR"/>
              </w:rPr>
              <w:t>universit</w:t>
            </w:r>
            <w:r w:rsidRPr="00F95395">
              <w:rPr>
                <w:lang w:val="fr-FR"/>
              </w:rPr>
              <w:t>é</w:t>
            </w:r>
            <w:r w:rsidRPr="00CF706D">
              <w:rPr>
                <w:lang w:val="fr-FR"/>
              </w:rPr>
              <w:t xml:space="preserve"> constitue une véritable entit</w:t>
            </w:r>
            <w:r w:rsidRPr="00F95395">
              <w:rPr>
                <w:lang w:val="fr-FR"/>
              </w:rPr>
              <w:t>é</w:t>
            </w:r>
            <w:r w:rsidRPr="00CF706D">
              <w:rPr>
                <w:lang w:val="fr-FR"/>
              </w:rPr>
              <w:t>. Elle est en principe pluri</w:t>
            </w:r>
            <w:r w:rsidRPr="00CF706D">
              <w:rPr>
                <w:lang w:val="fr-FR"/>
              </w:rPr>
              <w:softHyphen/>
              <w:t>disciplinaire et  dispose d’une certaine autonomie p</w:t>
            </w:r>
            <w:r w:rsidRPr="00F95395">
              <w:rPr>
                <w:lang w:val="fr-FR"/>
              </w:rPr>
              <w:t>é</w:t>
            </w:r>
            <w:r w:rsidRPr="00CF706D">
              <w:rPr>
                <w:lang w:val="fr-FR"/>
              </w:rPr>
              <w:t>dagogique,administrative et financi</w:t>
            </w:r>
            <w:r w:rsidRPr="00F95395">
              <w:rPr>
                <w:lang w:val="fr-FR"/>
              </w:rPr>
              <w:t>è</w:t>
            </w:r>
            <w:r w:rsidRPr="00CF706D">
              <w:rPr>
                <w:lang w:val="fr-FR"/>
              </w:rPr>
              <w:t>re.</w:t>
            </w:r>
          </w:p>
          <w:p w:rsidR="00DD0641" w:rsidRPr="00CF706D" w:rsidRDefault="00DD0641" w:rsidP="00CF706D">
            <w:pPr>
              <w:tabs>
                <w:tab w:val="left" w:pos="0"/>
                <w:tab w:val="left" w:pos="561"/>
              </w:tabs>
              <w:spacing w:line="276" w:lineRule="auto"/>
              <w:ind w:firstLine="0"/>
              <w:rPr>
                <w:lang w:val="fr-FR"/>
              </w:rPr>
            </w:pPr>
            <w:r w:rsidRPr="00CF706D">
              <w:rPr>
                <w:lang w:val="fr-FR"/>
              </w:rPr>
              <w:t>L’année universitaire commence en octobre et se termine en  juin.   Elle est divisée en deux semestres (octobre à février et février à juin). On obtient les unités de valeur en passant un examen terminal, ou bien par contr</w:t>
            </w:r>
            <w:r w:rsidRPr="00CF706D">
              <w:rPr>
                <w:lang w:val="en-US"/>
              </w:rPr>
              <w:t>ô</w:t>
            </w:r>
            <w:r w:rsidRPr="00CF706D">
              <w:rPr>
                <w:lang w:val="fr-FR"/>
              </w:rPr>
              <w:t xml:space="preserve">le continu des connaissances, ou encore par une combinaison des deux. À rares exceptions, les </w:t>
            </w:r>
            <w:r w:rsidRPr="00CF706D">
              <w:rPr>
                <w:lang w:val="en-US"/>
              </w:rPr>
              <w:t>é</w:t>
            </w:r>
            <w:r w:rsidRPr="00CF706D">
              <w:rPr>
                <w:lang w:val="fr-FR"/>
              </w:rPr>
              <w:t>tudiants ne touchent pas de bourse. Les études sont gratuites, mais il y a des droits à payer.</w:t>
            </w:r>
          </w:p>
          <w:p w:rsidR="00DD0641" w:rsidRPr="00CF706D" w:rsidRDefault="00DD0641" w:rsidP="00CF706D">
            <w:pPr>
              <w:tabs>
                <w:tab w:val="left" w:pos="0"/>
                <w:tab w:val="left" w:pos="561"/>
              </w:tabs>
              <w:spacing w:line="276" w:lineRule="auto"/>
              <w:ind w:firstLine="0"/>
              <w:rPr>
                <w:lang w:val="fr-FR"/>
              </w:rPr>
            </w:pPr>
          </w:p>
          <w:p w:rsidR="00DD0641" w:rsidRPr="00F95395" w:rsidRDefault="00DD0641" w:rsidP="00CF706D">
            <w:pPr>
              <w:ind w:firstLine="0"/>
              <w:rPr>
                <w:lang w:val="fr-FR"/>
              </w:rPr>
            </w:pPr>
            <w:r w:rsidRPr="00F95395">
              <w:rPr>
                <w:lang w:val="fr-FR"/>
              </w:rPr>
              <w:t>1.</w:t>
            </w:r>
            <w:r w:rsidRPr="00F95395">
              <w:rPr>
                <w:lang w:val="fr-FR"/>
              </w:rPr>
              <w:tab/>
            </w:r>
            <w:r w:rsidRPr="00CF706D">
              <w:rPr>
                <w:sz w:val="22"/>
                <w:szCs w:val="22"/>
                <w:lang w:val="fr-FR"/>
              </w:rPr>
              <w:t>C’est tr</w:t>
            </w:r>
            <w:r w:rsidRPr="00F95395">
              <w:rPr>
                <w:sz w:val="22"/>
                <w:szCs w:val="22"/>
                <w:lang w:val="fr-FR"/>
              </w:rPr>
              <w:t>è</w:t>
            </w:r>
            <w:r w:rsidRPr="00CF706D">
              <w:rPr>
                <w:sz w:val="22"/>
                <w:szCs w:val="22"/>
                <w:lang w:val="fr-FR"/>
              </w:rPr>
              <w:t>s facile d’entrer à  l’universit</w:t>
            </w:r>
            <w:r w:rsidRPr="00F95395">
              <w:rPr>
                <w:sz w:val="22"/>
                <w:szCs w:val="22"/>
                <w:lang w:val="fr-FR"/>
              </w:rPr>
              <w:t>é</w:t>
            </w:r>
            <w:r w:rsidRPr="00CF706D">
              <w:rPr>
                <w:sz w:val="22"/>
                <w:szCs w:val="22"/>
                <w:lang w:val="fr-FR"/>
              </w:rPr>
              <w:t>.</w:t>
            </w:r>
          </w:p>
          <w:p w:rsidR="00DD0641" w:rsidRPr="00F95395" w:rsidRDefault="00DD0641" w:rsidP="00CF706D">
            <w:pPr>
              <w:spacing w:line="276" w:lineRule="auto"/>
              <w:ind w:firstLine="0"/>
              <w:rPr>
                <w:lang w:val="fr-FR"/>
              </w:rPr>
            </w:pPr>
            <w:r w:rsidRPr="00F95395">
              <w:rPr>
                <w:lang w:val="fr-FR"/>
              </w:rPr>
              <w:t xml:space="preserve">     2. </w:t>
            </w:r>
            <w:r w:rsidRPr="00CF706D">
              <w:rPr>
                <w:sz w:val="22"/>
                <w:szCs w:val="22"/>
                <w:lang w:val="fr-FR"/>
              </w:rPr>
              <w:t>Le tiers d’</w:t>
            </w:r>
            <w:r w:rsidRPr="00F95395">
              <w:rPr>
                <w:sz w:val="22"/>
                <w:szCs w:val="22"/>
                <w:lang w:val="fr-FR"/>
              </w:rPr>
              <w:t>é</w:t>
            </w:r>
            <w:r w:rsidRPr="00CF706D">
              <w:rPr>
                <w:sz w:val="22"/>
                <w:szCs w:val="22"/>
                <w:lang w:val="fr-FR"/>
              </w:rPr>
              <w:t>tudiants ne re</w:t>
            </w:r>
            <w:r w:rsidRPr="00F95395">
              <w:rPr>
                <w:sz w:val="22"/>
                <w:szCs w:val="22"/>
                <w:lang w:val="fr-FR"/>
              </w:rPr>
              <w:t>ç</w:t>
            </w:r>
            <w:r w:rsidRPr="00CF706D">
              <w:rPr>
                <w:sz w:val="22"/>
                <w:szCs w:val="22"/>
                <w:lang w:val="fr-FR"/>
              </w:rPr>
              <w:t>oit pas de dipl</w:t>
            </w:r>
            <w:r w:rsidRPr="00F95395">
              <w:rPr>
                <w:sz w:val="22"/>
                <w:szCs w:val="22"/>
                <w:lang w:val="fr-FR"/>
              </w:rPr>
              <w:t>ô</w:t>
            </w:r>
            <w:r w:rsidRPr="00CF706D">
              <w:rPr>
                <w:sz w:val="22"/>
                <w:szCs w:val="22"/>
                <w:lang w:val="fr-FR"/>
              </w:rPr>
              <w:t>me</w:t>
            </w:r>
            <w:r w:rsidRPr="00F95395">
              <w:rPr>
                <w:sz w:val="22"/>
                <w:szCs w:val="22"/>
                <w:lang w:val="fr-FR"/>
              </w:rPr>
              <w:t>.</w:t>
            </w:r>
          </w:p>
          <w:p w:rsidR="00DD0641" w:rsidRPr="00CF706D" w:rsidRDefault="00DD0641" w:rsidP="00CF706D">
            <w:pPr>
              <w:shd w:val="clear" w:color="auto" w:fill="FFFFFF"/>
              <w:ind w:firstLine="0"/>
              <w:rPr>
                <w:lang w:val="fr-FR"/>
              </w:rPr>
            </w:pPr>
            <w:r w:rsidRPr="00F95395">
              <w:rPr>
                <w:lang w:val="fr-FR"/>
              </w:rPr>
              <w:t xml:space="preserve">     3. </w:t>
            </w:r>
            <w:r w:rsidRPr="00CF706D">
              <w:rPr>
                <w:sz w:val="22"/>
                <w:szCs w:val="22"/>
                <w:lang w:val="fr-FR"/>
              </w:rPr>
              <w:t>En France il n’y a que des universités priv</w:t>
            </w:r>
            <w:r w:rsidRPr="00F95395">
              <w:rPr>
                <w:sz w:val="22"/>
                <w:szCs w:val="22"/>
                <w:lang w:val="fr-FR"/>
              </w:rPr>
              <w:t>é</w:t>
            </w:r>
            <w:r w:rsidRPr="00CF706D">
              <w:rPr>
                <w:sz w:val="22"/>
                <w:szCs w:val="22"/>
                <w:lang w:val="fr-FR"/>
              </w:rPr>
              <w:t>es.</w:t>
            </w:r>
          </w:p>
          <w:p w:rsidR="00DD0641" w:rsidRPr="00CF706D" w:rsidRDefault="00DD0641" w:rsidP="00CF706D">
            <w:pPr>
              <w:ind w:firstLine="0"/>
              <w:rPr>
                <w:lang w:val="fr-FR"/>
              </w:rPr>
            </w:pPr>
          </w:p>
          <w:p w:rsidR="00DD0641" w:rsidRPr="00377729" w:rsidRDefault="00DD0641" w:rsidP="00CF706D">
            <w:pPr>
              <w:ind w:firstLine="0"/>
            </w:pPr>
            <w:r w:rsidRPr="00377729">
              <w:t xml:space="preserve">2. </w:t>
            </w:r>
            <w:r w:rsidRPr="00CF706D">
              <w:t>Прочитайте</w:t>
            </w:r>
            <w:r w:rsidRPr="00377729">
              <w:t xml:space="preserve"> </w:t>
            </w:r>
            <w:r w:rsidRPr="00CF706D">
              <w:t>диалог</w:t>
            </w:r>
            <w:r w:rsidRPr="00377729">
              <w:t xml:space="preserve"> </w:t>
            </w:r>
            <w:r w:rsidRPr="00CF706D">
              <w:t>и</w:t>
            </w:r>
            <w:r w:rsidRPr="00377729">
              <w:t xml:space="preserve"> </w:t>
            </w:r>
            <w:r w:rsidRPr="00CF706D">
              <w:t>заполните</w:t>
            </w:r>
            <w:r w:rsidRPr="00377729">
              <w:t xml:space="preserve"> </w:t>
            </w:r>
            <w:r w:rsidRPr="00CF706D">
              <w:t>пробелы</w:t>
            </w:r>
            <w:r w:rsidRPr="00377729">
              <w:t xml:space="preserve">, </w:t>
            </w:r>
            <w:r w:rsidRPr="00CF706D">
              <w:t>используя</w:t>
            </w:r>
            <w:r w:rsidRPr="00377729">
              <w:t xml:space="preserve"> </w:t>
            </w:r>
            <w:r w:rsidRPr="00CF706D">
              <w:t>предложенные</w:t>
            </w:r>
            <w:r w:rsidRPr="00377729">
              <w:t xml:space="preserve"> </w:t>
            </w:r>
            <w:r w:rsidRPr="00CF706D">
              <w:t>ниже</w:t>
            </w:r>
            <w:r w:rsidRPr="00377729">
              <w:t xml:space="preserve"> </w:t>
            </w:r>
            <w:r w:rsidRPr="00CF706D">
              <w:t>реплики</w:t>
            </w:r>
          </w:p>
          <w:p w:rsidR="00DD0641" w:rsidRPr="00842634" w:rsidRDefault="00DD0641" w:rsidP="00CF706D">
            <w:pPr>
              <w:ind w:firstLine="0"/>
              <w:jc w:val="center"/>
              <w:rPr>
                <w:lang w:val="de-AT"/>
              </w:rPr>
            </w:pPr>
            <w:r w:rsidRPr="00842634">
              <w:rPr>
                <w:lang w:val="de-AT"/>
              </w:rPr>
              <w:t>Dialogue</w:t>
            </w:r>
          </w:p>
          <w:p w:rsidR="00DD0641" w:rsidRPr="00CF706D" w:rsidRDefault="00DD0641" w:rsidP="00CF706D">
            <w:pPr>
              <w:spacing w:line="100" w:lineRule="atLeast"/>
              <w:ind w:firstLine="0"/>
              <w:rPr>
                <w:szCs w:val="20"/>
                <w:lang w:val="de-DE"/>
              </w:rPr>
            </w:pPr>
            <w:r w:rsidRPr="00CF706D">
              <w:rPr>
                <w:i/>
                <w:szCs w:val="20"/>
                <w:lang w:val="de-DE"/>
              </w:rPr>
              <w:t>Nicolas: Bonjour</w:t>
            </w:r>
            <w:r w:rsidRPr="00CF706D">
              <w:rPr>
                <w:szCs w:val="20"/>
                <w:lang w:val="de-DE"/>
              </w:rPr>
              <w:t>, Michel!</w:t>
            </w:r>
          </w:p>
          <w:p w:rsidR="00DD0641" w:rsidRPr="00F95395" w:rsidRDefault="00DD0641" w:rsidP="00CF706D">
            <w:pPr>
              <w:spacing w:line="100" w:lineRule="atLeast"/>
              <w:ind w:firstLine="0"/>
              <w:rPr>
                <w:szCs w:val="20"/>
                <w:lang w:val="it-IT"/>
              </w:rPr>
            </w:pPr>
            <w:r w:rsidRPr="00CF706D">
              <w:rPr>
                <w:i/>
                <w:szCs w:val="20"/>
                <w:lang w:val="de-DE"/>
              </w:rPr>
              <w:t>Michel:</w:t>
            </w:r>
            <w:r w:rsidRPr="00CF706D">
              <w:rPr>
                <w:szCs w:val="20"/>
                <w:lang w:val="de-DE"/>
              </w:rPr>
              <w:t xml:space="preserve"> ______, Nicolas! </w:t>
            </w:r>
            <w:r w:rsidRPr="00F95395">
              <w:rPr>
                <w:szCs w:val="20"/>
                <w:lang w:val="it-IT"/>
              </w:rPr>
              <w:t>Comment ça va?</w:t>
            </w:r>
          </w:p>
          <w:p w:rsidR="00DD0641" w:rsidRPr="00CF706D" w:rsidRDefault="00DD0641" w:rsidP="00CF706D">
            <w:pPr>
              <w:spacing w:line="100" w:lineRule="atLeast"/>
              <w:ind w:firstLine="0"/>
              <w:rPr>
                <w:szCs w:val="20"/>
                <w:lang w:val="en-US"/>
              </w:rPr>
            </w:pPr>
            <w:r w:rsidRPr="00F95395">
              <w:rPr>
                <w:i/>
                <w:szCs w:val="20"/>
                <w:lang w:val="it-IT"/>
              </w:rPr>
              <w:t>Nicolas:</w:t>
            </w:r>
            <w:r w:rsidRPr="00F95395">
              <w:rPr>
                <w:szCs w:val="20"/>
                <w:lang w:val="it-IT"/>
              </w:rPr>
              <w:t xml:space="preserve"> Merci, ça va bien! </w:t>
            </w:r>
            <w:r w:rsidRPr="00CF706D">
              <w:rPr>
                <w:szCs w:val="20"/>
                <w:lang w:val="en-US"/>
              </w:rPr>
              <w:t>Que fais-tu ce soir?</w:t>
            </w:r>
          </w:p>
          <w:p w:rsidR="00DD0641" w:rsidRPr="00CF706D" w:rsidRDefault="00DD0641" w:rsidP="00CF706D">
            <w:pPr>
              <w:spacing w:line="100" w:lineRule="atLeast"/>
              <w:ind w:firstLine="0"/>
              <w:rPr>
                <w:szCs w:val="20"/>
                <w:lang w:val="de-DE"/>
              </w:rPr>
            </w:pPr>
            <w:r w:rsidRPr="00CF706D">
              <w:rPr>
                <w:i/>
                <w:szCs w:val="20"/>
                <w:lang w:val="en-US"/>
              </w:rPr>
              <w:t>Karin:</w:t>
            </w:r>
            <w:r w:rsidRPr="00CF706D">
              <w:rPr>
                <w:szCs w:val="20"/>
                <w:lang w:val="en-US"/>
              </w:rPr>
              <w:t xml:space="preserve"> Aujourd’hui j’ai beaucoup d’affaires. </w:t>
            </w:r>
            <w:r w:rsidRPr="00CF706D">
              <w:rPr>
                <w:szCs w:val="20"/>
                <w:lang w:val="de-DE"/>
              </w:rPr>
              <w:t>Ma tante Marie vient nous voir. En fait, je dois me dépêcher. Au revoir!</w:t>
            </w:r>
          </w:p>
          <w:p w:rsidR="00DD0641" w:rsidRPr="00CF706D" w:rsidRDefault="00DD0641" w:rsidP="00CF706D">
            <w:pPr>
              <w:pBdr>
                <w:bottom w:val="single" w:sz="8" w:space="1" w:color="000000"/>
              </w:pBdr>
              <w:spacing w:line="100" w:lineRule="atLeast"/>
              <w:ind w:firstLine="0"/>
              <w:rPr>
                <w:szCs w:val="20"/>
                <w:lang w:val="de-DE"/>
              </w:rPr>
            </w:pPr>
            <w:r w:rsidRPr="00CF706D">
              <w:rPr>
                <w:i/>
                <w:szCs w:val="20"/>
                <w:lang w:val="de-DE"/>
              </w:rPr>
              <w:t>Nicolas:</w:t>
            </w:r>
            <w:r w:rsidRPr="00CF706D">
              <w:rPr>
                <w:szCs w:val="20"/>
                <w:lang w:val="de-DE"/>
              </w:rPr>
              <w:t xml:space="preserve"> ______!</w:t>
            </w:r>
          </w:p>
          <w:p w:rsidR="00DD0641" w:rsidRPr="00CF706D" w:rsidRDefault="00DD0641" w:rsidP="00CF706D">
            <w:pPr>
              <w:pBdr>
                <w:bottom w:val="single" w:sz="8" w:space="1" w:color="000000"/>
              </w:pBdr>
              <w:spacing w:line="100" w:lineRule="atLeast"/>
              <w:ind w:firstLine="0"/>
              <w:rPr>
                <w:szCs w:val="20"/>
                <w:lang w:val="de-DE"/>
              </w:rPr>
            </w:pPr>
          </w:p>
          <w:p w:rsidR="00DD0641" w:rsidRPr="00CF706D" w:rsidRDefault="00DD0641" w:rsidP="00CF706D">
            <w:pPr>
              <w:spacing w:line="100" w:lineRule="atLeast"/>
              <w:ind w:firstLine="0"/>
              <w:rPr>
                <w:i/>
                <w:szCs w:val="20"/>
              </w:rPr>
            </w:pPr>
            <w:r w:rsidRPr="00CF706D">
              <w:rPr>
                <w:i/>
                <w:szCs w:val="20"/>
                <w:lang w:val="de-DE"/>
              </w:rPr>
              <w:t>Bienvenue! Salut! Portez-vous bien! Au revoir! Bon</w:t>
            </w:r>
            <w:r w:rsidRPr="00842634">
              <w:rPr>
                <w:i/>
                <w:szCs w:val="20"/>
              </w:rPr>
              <w:t xml:space="preserve"> </w:t>
            </w:r>
            <w:r w:rsidRPr="00CF706D">
              <w:rPr>
                <w:i/>
                <w:szCs w:val="20"/>
                <w:lang w:val="de-DE"/>
              </w:rPr>
              <w:t>voyage</w:t>
            </w:r>
            <w:r w:rsidRPr="00CF706D">
              <w:rPr>
                <w:i/>
                <w:szCs w:val="20"/>
              </w:rPr>
              <w:t>!</w:t>
            </w:r>
          </w:p>
          <w:p w:rsidR="00DD0641" w:rsidRPr="00CF706D" w:rsidRDefault="00DD0641" w:rsidP="00CF706D">
            <w:pPr>
              <w:ind w:firstLine="0"/>
            </w:pPr>
            <w:r w:rsidRPr="00CF706D">
              <w:rPr>
                <w:b/>
                <w:i/>
              </w:rPr>
              <w:t xml:space="preserve"> </w:t>
            </w:r>
          </w:p>
          <w:p w:rsidR="00DD0641" w:rsidRPr="00CF706D" w:rsidRDefault="00DD0641" w:rsidP="00CF706D">
            <w:pPr>
              <w:ind w:firstLine="0"/>
            </w:pPr>
          </w:p>
          <w:p w:rsidR="00DD0641" w:rsidRPr="00CF706D" w:rsidRDefault="00DD0641" w:rsidP="00CF706D">
            <w:pPr>
              <w:ind w:firstLine="0"/>
            </w:pPr>
            <w:r w:rsidRPr="00CF706D">
              <w:t>3. Составьте план ответа к одной из пройденных тем</w:t>
            </w:r>
          </w:p>
          <w:p w:rsidR="00DD0641" w:rsidRPr="00CF706D" w:rsidRDefault="00DD0641" w:rsidP="00CF706D">
            <w:pPr>
              <w:ind w:firstLine="0"/>
            </w:pPr>
            <w:r w:rsidRPr="00CF706D">
              <w:t>1. Я в современном мире</w:t>
            </w:r>
          </w:p>
          <w:p w:rsidR="00DD0641" w:rsidRPr="00CF706D" w:rsidRDefault="00DD0641" w:rsidP="00CF706D">
            <w:pPr>
              <w:ind w:firstLine="0"/>
            </w:pPr>
            <w:r w:rsidRPr="00CF706D">
              <w:t>2. Мои планы на будущее</w:t>
            </w:r>
          </w:p>
          <w:p w:rsidR="00DD0641" w:rsidRPr="00CF706D" w:rsidRDefault="00DD0641" w:rsidP="00CF706D">
            <w:pPr>
              <w:ind w:firstLine="0"/>
            </w:pPr>
            <w:r w:rsidRPr="00CF706D">
              <w:t>3. История научной мысли</w:t>
            </w:r>
          </w:p>
          <w:p w:rsidR="00DD0641" w:rsidRPr="00CF706D" w:rsidRDefault="00DD0641" w:rsidP="00CF706D">
            <w:pPr>
              <w:ind w:firstLine="0"/>
            </w:pPr>
            <w:r w:rsidRPr="00CF706D">
              <w:t xml:space="preserve">4. Ценности образования </w:t>
            </w:r>
          </w:p>
          <w:p w:rsidR="00DD0641" w:rsidRPr="00CF706D" w:rsidRDefault="00DD0641" w:rsidP="00CF706D">
            <w:pPr>
              <w:ind w:firstLine="0"/>
            </w:pPr>
          </w:p>
          <w:p w:rsidR="00DD0641" w:rsidRPr="00CF706D" w:rsidRDefault="00DD0641" w:rsidP="00CF706D">
            <w:pPr>
              <w:ind w:firstLine="0"/>
              <w:rPr>
                <w:b/>
              </w:rPr>
            </w:pPr>
            <w:r w:rsidRPr="00CF706D">
              <w:rPr>
                <w:b/>
              </w:rPr>
              <w:t>Оценочные средства для экзамена (2 курс)</w:t>
            </w:r>
          </w:p>
          <w:p w:rsidR="00DD0641" w:rsidRPr="00CF706D" w:rsidRDefault="00DD0641" w:rsidP="00CF706D">
            <w:pPr>
              <w:ind w:firstLine="0"/>
            </w:pPr>
            <w:r w:rsidRPr="00CF706D">
              <w:t>1.Прочитайте текст и укажите, какой части текста соответствует информация</w:t>
            </w:r>
          </w:p>
          <w:p w:rsidR="00DD0641" w:rsidRPr="00CF706D" w:rsidRDefault="00DD0641" w:rsidP="00CF706D">
            <w:pPr>
              <w:ind w:firstLine="0"/>
              <w:rPr>
                <w:i/>
                <w:lang w:val="fr-FR"/>
              </w:rPr>
            </w:pPr>
            <w:r w:rsidRPr="00CF706D">
              <w:rPr>
                <w:lang w:val="fr-FR"/>
              </w:rPr>
              <w:t>1.</w:t>
            </w:r>
            <w:r w:rsidRPr="00CF706D">
              <w:t>Укажите</w:t>
            </w:r>
            <w:r w:rsidRPr="00CF706D">
              <w:rPr>
                <w:lang w:val="fr-FR"/>
              </w:rPr>
              <w:t xml:space="preserve">, </w:t>
            </w:r>
            <w:r w:rsidRPr="00CF706D">
              <w:t>какой</w:t>
            </w:r>
            <w:r w:rsidRPr="00CF706D">
              <w:rPr>
                <w:lang w:val="fr-FR"/>
              </w:rPr>
              <w:t xml:space="preserve"> </w:t>
            </w:r>
            <w:r w:rsidRPr="00CF706D">
              <w:t>части</w:t>
            </w:r>
            <w:r w:rsidRPr="00CF706D">
              <w:rPr>
                <w:lang w:val="fr-FR"/>
              </w:rPr>
              <w:t xml:space="preserve"> </w:t>
            </w:r>
            <w:r w:rsidRPr="00CF706D">
              <w:t>текста</w:t>
            </w:r>
            <w:r w:rsidRPr="00CF706D">
              <w:rPr>
                <w:lang w:val="fr-FR"/>
              </w:rPr>
              <w:t xml:space="preserve"> (1, 2, 3, 4) </w:t>
            </w:r>
            <w:r w:rsidRPr="00CF706D">
              <w:t>соответствует</w:t>
            </w:r>
            <w:r w:rsidRPr="00CF706D">
              <w:rPr>
                <w:lang w:val="fr-FR"/>
              </w:rPr>
              <w:t xml:space="preserve"> </w:t>
            </w:r>
            <w:r w:rsidRPr="00CF706D">
              <w:t>следующая</w:t>
            </w:r>
            <w:r w:rsidRPr="00CF706D">
              <w:rPr>
                <w:lang w:val="fr-FR"/>
              </w:rPr>
              <w:t xml:space="preserve"> </w:t>
            </w:r>
            <w:r w:rsidRPr="00CF706D">
              <w:t>информация</w:t>
            </w:r>
            <w:r w:rsidRPr="00CF706D">
              <w:rPr>
                <w:lang w:val="fr-FR"/>
              </w:rPr>
              <w:t xml:space="preserve">: </w:t>
            </w:r>
            <w:r w:rsidRPr="00CF706D">
              <w:rPr>
                <w:i/>
                <w:lang w:val="fr-FR"/>
              </w:rPr>
              <w:t>La famille trouve vraiment son accomplissement par les enfants.</w:t>
            </w:r>
          </w:p>
          <w:p w:rsidR="00DD0641" w:rsidRPr="00CF706D" w:rsidRDefault="00DD0641" w:rsidP="00CF706D">
            <w:pPr>
              <w:ind w:firstLine="0"/>
            </w:pPr>
            <w:r w:rsidRPr="00CF706D">
              <w:t>a) 2                                   b) 3</w:t>
            </w:r>
          </w:p>
          <w:p w:rsidR="00DD0641" w:rsidRPr="00CF706D" w:rsidRDefault="00DD0641" w:rsidP="00CF706D">
            <w:pPr>
              <w:ind w:firstLine="0"/>
            </w:pPr>
            <w:r w:rsidRPr="00CF706D">
              <w:t>c) 2                                   d) 1</w:t>
            </w:r>
          </w:p>
          <w:p w:rsidR="00DD0641" w:rsidRPr="00CF706D" w:rsidRDefault="00DD0641" w:rsidP="00CF706D">
            <w:pPr>
              <w:ind w:firstLine="0"/>
            </w:pPr>
          </w:p>
          <w:p w:rsidR="00DD0641" w:rsidRPr="00CF706D" w:rsidRDefault="00DD0641" w:rsidP="00CF706D">
            <w:pPr>
              <w:ind w:firstLine="0"/>
              <w:rPr>
                <w:i/>
              </w:rPr>
            </w:pPr>
            <w:r w:rsidRPr="00CF706D">
              <w:t xml:space="preserve">2. Укажите, какой части текста (1, 2, 3) соответствует следующая информация: </w:t>
            </w:r>
            <w:r w:rsidRPr="00CF706D">
              <w:rPr>
                <w:i/>
                <w:lang w:val="fr-FR"/>
              </w:rPr>
              <w:t>La famille fran</w:t>
            </w:r>
            <w:r w:rsidRPr="00CF706D">
              <w:rPr>
                <w:i/>
              </w:rPr>
              <w:t>ç</w:t>
            </w:r>
            <w:r w:rsidRPr="00CF706D">
              <w:rPr>
                <w:i/>
                <w:lang w:val="fr-FR"/>
              </w:rPr>
              <w:t>aise en fournit un exemple.</w:t>
            </w:r>
          </w:p>
          <w:p w:rsidR="00DD0641" w:rsidRPr="00F95395" w:rsidRDefault="00DD0641" w:rsidP="00CF706D">
            <w:pPr>
              <w:ind w:firstLine="0"/>
            </w:pPr>
            <w:r w:rsidRPr="00CF706D">
              <w:rPr>
                <w:lang w:val="en-US"/>
              </w:rPr>
              <w:t>a</w:t>
            </w:r>
            <w:r w:rsidRPr="00F95395">
              <w:t xml:space="preserve">) 3                                    </w:t>
            </w:r>
            <w:r w:rsidRPr="00CF706D">
              <w:rPr>
                <w:lang w:val="en-US"/>
              </w:rPr>
              <w:t>b</w:t>
            </w:r>
            <w:r w:rsidRPr="00F95395">
              <w:t xml:space="preserve">)  2               </w:t>
            </w:r>
          </w:p>
          <w:p w:rsidR="00DD0641" w:rsidRPr="00F95395" w:rsidRDefault="00DD0641" w:rsidP="00CF706D">
            <w:pPr>
              <w:ind w:firstLine="0"/>
            </w:pPr>
            <w:r w:rsidRPr="00CF706D">
              <w:rPr>
                <w:lang w:val="en-US"/>
              </w:rPr>
              <w:t>c</w:t>
            </w:r>
            <w:r w:rsidRPr="00F95395">
              <w:t xml:space="preserve">)  4                                   </w:t>
            </w:r>
            <w:r w:rsidRPr="00CF706D">
              <w:rPr>
                <w:lang w:val="en-US"/>
              </w:rPr>
              <w:t>d</w:t>
            </w:r>
            <w:r w:rsidRPr="00F95395">
              <w:t>)  1</w:t>
            </w:r>
          </w:p>
          <w:p w:rsidR="00DD0641" w:rsidRPr="00F95395" w:rsidRDefault="00DD0641" w:rsidP="00CF706D">
            <w:pPr>
              <w:ind w:firstLine="0"/>
            </w:pPr>
          </w:p>
          <w:p w:rsidR="00DD0641" w:rsidRPr="00CF706D" w:rsidRDefault="00DD0641" w:rsidP="00CF706D">
            <w:pPr>
              <w:ind w:firstLine="0"/>
              <w:rPr>
                <w:lang w:val="fr-FR"/>
              </w:rPr>
            </w:pPr>
            <w:r w:rsidRPr="00F95395">
              <w:t xml:space="preserve">          1.</w:t>
            </w:r>
            <w:r w:rsidRPr="00CF706D">
              <w:rPr>
                <w:lang w:val="fr-FR"/>
              </w:rPr>
              <w:t>On se fait souvent une idée fausse des Fran</w:t>
            </w:r>
            <w:r w:rsidRPr="00F95395">
              <w:t>ç</w:t>
            </w:r>
            <w:r w:rsidRPr="00CF706D">
              <w:rPr>
                <w:lang w:val="fr-FR"/>
              </w:rPr>
              <w:t>ais: on s’imagine le Fran</w:t>
            </w:r>
            <w:r w:rsidRPr="00F95395">
              <w:t>ç</w:t>
            </w:r>
            <w:r w:rsidRPr="00CF706D">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D0641" w:rsidRPr="00CF706D" w:rsidRDefault="00DD0641" w:rsidP="00CF706D">
            <w:pPr>
              <w:ind w:firstLine="0"/>
              <w:rPr>
                <w:lang w:val="fr-FR"/>
              </w:rPr>
            </w:pPr>
            <w:r w:rsidRPr="00CF706D">
              <w:rPr>
                <w:lang w:val="fr-FR"/>
              </w:rPr>
              <w:tab/>
              <w:t>2. La loi fran</w:t>
            </w:r>
            <w:r w:rsidRPr="00F95395">
              <w:rPr>
                <w:lang w:val="fr-FR"/>
              </w:rPr>
              <w:t>ç</w:t>
            </w:r>
            <w:r w:rsidRPr="00CF706D">
              <w:rPr>
                <w:lang w:val="fr-FR"/>
              </w:rPr>
              <w:t>aise reconnait le mariage civil, mais la majorité des couples célèbrent encore un mariage religieux.</w:t>
            </w:r>
            <w:r w:rsidRPr="00F95395">
              <w:rPr>
                <w:lang w:val="fr-FR"/>
              </w:rPr>
              <w:t xml:space="preserve"> </w:t>
            </w:r>
            <w:r w:rsidRPr="00CF706D">
              <w:rPr>
                <w:lang w:val="fr-FR"/>
              </w:rPr>
              <w:tab/>
              <w:t>La famille trouve vraiment son accomplissement</w:t>
            </w:r>
            <w:r w:rsidRPr="00CF706D">
              <w:rPr>
                <w:lang w:val="en-US"/>
              </w:rPr>
              <w:t xml:space="preserve"> </w:t>
            </w:r>
            <w:r w:rsidRPr="00CF706D">
              <w:rPr>
                <w:lang w:val="fr-FR"/>
              </w:rPr>
              <w:t>par les enfants. Dès son arrivée</w:t>
            </w:r>
            <w:r w:rsidRPr="00CF706D">
              <w:rPr>
                <w:lang w:val="en-US"/>
              </w:rPr>
              <w:t xml:space="preserve"> </w:t>
            </w:r>
            <w:r w:rsidRPr="00CF706D">
              <w:rPr>
                <w:lang w:val="fr-FR"/>
              </w:rPr>
              <w:t>l’enfant est l’objet des soins, et le souci principal des parents est de lui donner une bonne éducation.</w:t>
            </w:r>
          </w:p>
          <w:p w:rsidR="00DD0641" w:rsidRPr="00CF706D" w:rsidRDefault="00DD0641" w:rsidP="00CF706D">
            <w:pPr>
              <w:ind w:firstLine="0"/>
              <w:rPr>
                <w:lang w:val="fr-FR"/>
              </w:rPr>
            </w:pPr>
            <w:r w:rsidRPr="00CF706D">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D0641" w:rsidRPr="00CF706D" w:rsidRDefault="00DD0641" w:rsidP="00CF706D">
            <w:pPr>
              <w:ind w:firstLine="0"/>
              <w:rPr>
                <w:lang w:val="fr-FR"/>
              </w:rPr>
            </w:pPr>
            <w:r w:rsidRPr="00CF706D">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D0641" w:rsidRPr="00CF706D" w:rsidRDefault="00DD0641" w:rsidP="00CF706D">
            <w:pPr>
              <w:ind w:firstLine="0"/>
              <w:rPr>
                <w:lang w:val="fr-FR"/>
              </w:rPr>
            </w:pPr>
          </w:p>
          <w:p w:rsidR="00DD0641" w:rsidRPr="00CF706D" w:rsidRDefault="00DD0641" w:rsidP="00CF706D">
            <w:pPr>
              <w:ind w:firstLine="0"/>
              <w:rPr>
                <w:lang w:val="fr-FR"/>
              </w:rPr>
            </w:pPr>
          </w:p>
          <w:p w:rsidR="00DD0641" w:rsidRPr="00842634" w:rsidRDefault="00DD0641" w:rsidP="00CF706D">
            <w:pPr>
              <w:ind w:firstLine="0"/>
              <w:contextualSpacing/>
              <w:rPr>
                <w:lang w:val="fr-FR"/>
              </w:rPr>
            </w:pPr>
          </w:p>
          <w:p w:rsidR="00DD0641" w:rsidRPr="00CF706D" w:rsidRDefault="00DD0641" w:rsidP="00CF706D">
            <w:pPr>
              <w:ind w:firstLine="0"/>
              <w:contextualSpacing/>
            </w:pPr>
            <w:r w:rsidRPr="00CF706D">
              <w:t>2.Дополните минидиалог, используя предложенные ниже реплики</w:t>
            </w:r>
          </w:p>
          <w:p w:rsidR="00DD0641" w:rsidRPr="00CF706D" w:rsidRDefault="00DD0641" w:rsidP="00CF706D">
            <w:pPr>
              <w:ind w:firstLine="0"/>
              <w:contextualSpacing/>
            </w:pPr>
          </w:p>
          <w:p w:rsidR="00DD0641" w:rsidRPr="00842634" w:rsidRDefault="00DD0641" w:rsidP="00CF706D">
            <w:pPr>
              <w:tabs>
                <w:tab w:val="left" w:pos="344"/>
              </w:tabs>
              <w:ind w:firstLine="0"/>
              <w:contextualSpacing/>
              <w:rPr>
                <w:lang w:val="en-US"/>
              </w:rPr>
            </w:pPr>
            <w:r w:rsidRPr="00CF706D">
              <w:t xml:space="preserve">   </w:t>
            </w:r>
            <w:r w:rsidRPr="00CF706D">
              <w:rPr>
                <w:lang w:val="de-DE"/>
              </w:rPr>
              <w:t>А</w:t>
            </w:r>
            <w:r w:rsidRPr="00842634">
              <w:rPr>
                <w:lang w:val="en-US"/>
              </w:rPr>
              <w:t>: Gagnez-vous beaucoup?</w:t>
            </w:r>
          </w:p>
          <w:p w:rsidR="00DD0641" w:rsidRPr="00842634" w:rsidRDefault="00DD0641" w:rsidP="00CF706D">
            <w:pPr>
              <w:tabs>
                <w:tab w:val="left" w:pos="344"/>
              </w:tabs>
              <w:ind w:firstLine="0"/>
              <w:rPr>
                <w:lang w:val="en-US"/>
              </w:rPr>
            </w:pPr>
            <w:r w:rsidRPr="00842634">
              <w:rPr>
                <w:lang w:val="en-US"/>
              </w:rPr>
              <w:t xml:space="preserve">   B: ___________________</w:t>
            </w:r>
          </w:p>
          <w:p w:rsidR="00DD0641" w:rsidRPr="00842634" w:rsidRDefault="00DD0641" w:rsidP="00CF706D">
            <w:pPr>
              <w:tabs>
                <w:tab w:val="left" w:pos="344"/>
              </w:tabs>
              <w:ind w:firstLine="0"/>
              <w:rPr>
                <w:lang w:val="en-US"/>
              </w:rPr>
            </w:pPr>
            <w:r w:rsidRPr="00CF706D">
              <w:rPr>
                <w:lang w:val="de-DE"/>
              </w:rPr>
              <w:t>а</w:t>
            </w:r>
            <w:r w:rsidRPr="00842634">
              <w:rPr>
                <w:lang w:val="en-US"/>
              </w:rPr>
              <w:t>) Oui, je dois beaucoup travailler.</w:t>
            </w:r>
          </w:p>
          <w:p w:rsidR="00DD0641" w:rsidRPr="00F95395" w:rsidRDefault="00DD0641" w:rsidP="00CF706D">
            <w:pPr>
              <w:tabs>
                <w:tab w:val="left" w:pos="344"/>
              </w:tabs>
              <w:ind w:firstLine="0"/>
              <w:rPr>
                <w:lang w:val="it-IT"/>
              </w:rPr>
            </w:pPr>
            <w:r w:rsidRPr="00F95395">
              <w:rPr>
                <w:lang w:val="it-IT"/>
              </w:rPr>
              <w:t>b) Mais tu n'as pas à le demander!</w:t>
            </w:r>
          </w:p>
          <w:p w:rsidR="00DD0641" w:rsidRPr="00F95395" w:rsidRDefault="00DD0641" w:rsidP="00CF706D">
            <w:pPr>
              <w:tabs>
                <w:tab w:val="left" w:pos="344"/>
              </w:tabs>
              <w:ind w:firstLine="0"/>
              <w:rPr>
                <w:lang w:val="it-IT"/>
              </w:rPr>
            </w:pPr>
            <w:r w:rsidRPr="00F95395">
              <w:rPr>
                <w:lang w:val="it-IT"/>
              </w:rPr>
              <w:t>c) Oui, j'ai un bon salaire.</w:t>
            </w:r>
          </w:p>
          <w:p w:rsidR="00DD0641" w:rsidRPr="00F95395" w:rsidRDefault="00DD0641" w:rsidP="00CF706D">
            <w:pPr>
              <w:tabs>
                <w:tab w:val="left" w:pos="344"/>
              </w:tabs>
              <w:ind w:firstLine="0"/>
              <w:rPr>
                <w:lang w:val="it-IT"/>
              </w:rPr>
            </w:pPr>
            <w:r w:rsidRPr="00F95395">
              <w:rPr>
                <w:lang w:val="it-IT"/>
              </w:rPr>
              <w:t>d) Dans le centre de la ville.</w:t>
            </w:r>
          </w:p>
          <w:p w:rsidR="00DD0641" w:rsidRPr="00F95395" w:rsidRDefault="00DD0641" w:rsidP="00CF706D">
            <w:pPr>
              <w:tabs>
                <w:tab w:val="left" w:pos="344"/>
              </w:tabs>
              <w:ind w:firstLine="0"/>
              <w:rPr>
                <w:lang w:val="it-IT"/>
              </w:rPr>
            </w:pPr>
          </w:p>
          <w:p w:rsidR="00DD0641" w:rsidRPr="00842634" w:rsidRDefault="00DD0641" w:rsidP="00CF706D">
            <w:pPr>
              <w:tabs>
                <w:tab w:val="left" w:pos="0"/>
                <w:tab w:val="left" w:pos="344"/>
              </w:tabs>
              <w:ind w:firstLine="0"/>
              <w:contextualSpacing/>
              <w:rPr>
                <w:lang w:val="en-US"/>
              </w:rPr>
            </w:pPr>
            <w:r w:rsidRPr="00842634">
              <w:rPr>
                <w:lang w:val="en-US"/>
              </w:rPr>
              <w:t>A: Présentez-vous, s'il vous plaît.!</w:t>
            </w:r>
          </w:p>
          <w:p w:rsidR="00DD0641" w:rsidRPr="00842634" w:rsidRDefault="00DD0641" w:rsidP="00CF706D">
            <w:pPr>
              <w:tabs>
                <w:tab w:val="left" w:pos="0"/>
              </w:tabs>
              <w:ind w:firstLine="0"/>
              <w:rPr>
                <w:lang w:val="en-US"/>
              </w:rPr>
            </w:pPr>
            <w:r w:rsidRPr="00842634">
              <w:rPr>
                <w:lang w:val="en-US"/>
              </w:rPr>
              <w:t>B: _______________</w:t>
            </w:r>
          </w:p>
          <w:p w:rsidR="00DD0641" w:rsidRPr="00842634" w:rsidRDefault="00DD0641" w:rsidP="00CF706D">
            <w:pPr>
              <w:tabs>
                <w:tab w:val="left" w:pos="0"/>
                <w:tab w:val="left" w:pos="344"/>
              </w:tabs>
              <w:ind w:firstLine="0"/>
              <w:contextualSpacing/>
              <w:rPr>
                <w:lang w:val="en-US"/>
              </w:rPr>
            </w:pPr>
            <w:r w:rsidRPr="00842634">
              <w:rPr>
                <w:lang w:val="en-US"/>
              </w:rPr>
              <w:t>a)Sans problèmes!</w:t>
            </w:r>
          </w:p>
          <w:p w:rsidR="00DD0641" w:rsidRPr="00842634" w:rsidRDefault="00DD0641" w:rsidP="00CF706D">
            <w:pPr>
              <w:tabs>
                <w:tab w:val="left" w:pos="0"/>
                <w:tab w:val="left" w:pos="344"/>
              </w:tabs>
              <w:ind w:firstLine="0"/>
              <w:contextualSpacing/>
              <w:rPr>
                <w:lang w:val="en-US"/>
              </w:rPr>
            </w:pPr>
            <w:r w:rsidRPr="00842634">
              <w:rPr>
                <w:lang w:val="en-US"/>
              </w:rPr>
              <w:t>b) Je m’appelle Charles Dubois.</w:t>
            </w:r>
          </w:p>
          <w:p w:rsidR="00DD0641" w:rsidRPr="00F95395" w:rsidRDefault="00DD0641" w:rsidP="00CF706D">
            <w:pPr>
              <w:tabs>
                <w:tab w:val="left" w:pos="0"/>
                <w:tab w:val="left" w:pos="344"/>
              </w:tabs>
              <w:ind w:firstLine="0"/>
              <w:contextualSpacing/>
              <w:rPr>
                <w:lang w:val="it-IT"/>
              </w:rPr>
            </w:pPr>
            <w:r w:rsidRPr="00F95395">
              <w:rPr>
                <w:lang w:val="it-IT"/>
              </w:rPr>
              <w:t>c)Voila ma carte de visite.</w:t>
            </w:r>
          </w:p>
          <w:p w:rsidR="00DD0641" w:rsidRPr="00F95395" w:rsidRDefault="00DD0641" w:rsidP="00CF706D">
            <w:pPr>
              <w:ind w:firstLine="0"/>
              <w:rPr>
                <w:lang w:val="it-IT"/>
              </w:rPr>
            </w:pPr>
            <w:r w:rsidRPr="00F95395">
              <w:rPr>
                <w:lang w:val="it-IT"/>
              </w:rPr>
              <w:t xml:space="preserve">d) Elle s’appelle Claire </w:t>
            </w:r>
            <w:r w:rsidRPr="00F95395">
              <w:rPr>
                <w:bCs/>
                <w:lang w:val="it-IT"/>
              </w:rPr>
              <w:t>Leroux</w:t>
            </w:r>
            <w:r w:rsidRPr="00F95395">
              <w:rPr>
                <w:lang w:val="it-IT"/>
              </w:rPr>
              <w:t xml:space="preserve">. </w:t>
            </w:r>
          </w:p>
          <w:p w:rsidR="00DD0641" w:rsidRPr="00F95395" w:rsidRDefault="00DD0641" w:rsidP="00CF706D">
            <w:pPr>
              <w:ind w:firstLine="0"/>
              <w:rPr>
                <w:lang w:val="it-IT"/>
              </w:rPr>
            </w:pPr>
          </w:p>
          <w:p w:rsidR="00DD0641" w:rsidRPr="00842634" w:rsidRDefault="00DD0641" w:rsidP="00CF706D">
            <w:pPr>
              <w:ind w:firstLine="0"/>
              <w:contextualSpacing/>
            </w:pPr>
            <w:r w:rsidRPr="00CF706D">
              <w:t>3.Расположите</w:t>
            </w:r>
            <w:r w:rsidRPr="00842634">
              <w:t xml:space="preserve"> </w:t>
            </w:r>
            <w:r w:rsidRPr="00CF706D">
              <w:t>части</w:t>
            </w:r>
            <w:r w:rsidRPr="00842634">
              <w:t xml:space="preserve"> </w:t>
            </w:r>
            <w:r w:rsidRPr="00CF706D">
              <w:t>письма</w:t>
            </w:r>
            <w:r w:rsidRPr="00842634">
              <w:t xml:space="preserve"> </w:t>
            </w:r>
            <w:r w:rsidRPr="00CF706D">
              <w:t>в</w:t>
            </w:r>
            <w:r w:rsidRPr="00842634">
              <w:t xml:space="preserve"> </w:t>
            </w:r>
            <w:r w:rsidRPr="00CF706D">
              <w:t>правильной</w:t>
            </w:r>
            <w:r w:rsidRPr="00842634">
              <w:t xml:space="preserve"> </w:t>
            </w:r>
            <w:r w:rsidRPr="00CF706D">
              <w:t>последовательности</w:t>
            </w:r>
          </w:p>
          <w:p w:rsidR="00DD0641" w:rsidRPr="00842634" w:rsidRDefault="00DD0641" w:rsidP="00CF706D">
            <w:pPr>
              <w:ind w:firstLine="0"/>
              <w:contextualSpacing/>
            </w:pPr>
          </w:p>
          <w:p w:rsidR="00DD0641" w:rsidRPr="00CF706D" w:rsidRDefault="00DD0641" w:rsidP="00CF706D">
            <w:pPr>
              <w:ind w:firstLine="0"/>
              <w:rPr>
                <w:lang w:val="fr-FR"/>
              </w:rPr>
            </w:pPr>
            <w:r w:rsidRPr="00CF706D">
              <w:rPr>
                <w:lang w:val="fr-FR"/>
              </w:rPr>
              <w:t>Aubert &amp; Cie (1)</w:t>
            </w:r>
          </w:p>
          <w:p w:rsidR="00DD0641" w:rsidRPr="00CF706D" w:rsidRDefault="00DD0641" w:rsidP="00CF706D">
            <w:pPr>
              <w:ind w:firstLine="0"/>
              <w:rPr>
                <w:lang w:val="fr-FR"/>
              </w:rPr>
            </w:pPr>
            <w:r w:rsidRPr="00CF706D">
              <w:rPr>
                <w:shd w:val="clear" w:color="auto" w:fill="F9F8F5"/>
                <w:lang w:val="fr-FR"/>
              </w:rPr>
              <w:t>Code postal</w:t>
            </w:r>
            <w:r w:rsidRPr="00CF706D">
              <w:rPr>
                <w:lang w:val="fr-FR"/>
              </w:rPr>
              <w:t xml:space="preserve"> 75014 Paris (2)</w:t>
            </w:r>
          </w:p>
          <w:p w:rsidR="00DD0641" w:rsidRPr="00CF706D" w:rsidRDefault="00DD0641" w:rsidP="00CF706D">
            <w:pPr>
              <w:ind w:firstLine="0"/>
              <w:rPr>
                <w:lang w:val="fr-FR"/>
              </w:rPr>
            </w:pPr>
            <w:r w:rsidRPr="00CF706D">
              <w:rPr>
                <w:lang w:val="fr-FR"/>
              </w:rPr>
              <w:t>(3) M. Jean Bertrand</w:t>
            </w:r>
          </w:p>
          <w:p w:rsidR="00DD0641" w:rsidRPr="00CF706D" w:rsidRDefault="00DD0641" w:rsidP="00CF706D">
            <w:pPr>
              <w:ind w:firstLine="0"/>
              <w:rPr>
                <w:lang w:val="fr-FR"/>
              </w:rPr>
            </w:pPr>
            <w:r w:rsidRPr="00CF706D">
              <w:rPr>
                <w:lang w:val="fr-FR"/>
              </w:rPr>
              <w:t xml:space="preserve">(4) Etablissement  Butot </w:t>
            </w:r>
          </w:p>
          <w:p w:rsidR="00DD0641" w:rsidRPr="00CF706D" w:rsidRDefault="00DD0641" w:rsidP="00CF706D">
            <w:pPr>
              <w:ind w:firstLine="0"/>
              <w:rPr>
                <w:lang w:val="fr-FR"/>
              </w:rPr>
            </w:pPr>
            <w:r w:rsidRPr="00CF706D">
              <w:rPr>
                <w:lang w:val="fr-FR"/>
              </w:rPr>
              <w:t xml:space="preserve"> (5)  20, Rue du Rhône</w:t>
            </w:r>
          </w:p>
          <w:p w:rsidR="00DD0641" w:rsidRPr="00CF706D" w:rsidRDefault="00DD0641" w:rsidP="00CF706D">
            <w:pPr>
              <w:ind w:firstLine="0"/>
              <w:rPr>
                <w:lang w:val="fr-FR"/>
              </w:rPr>
            </w:pPr>
          </w:p>
          <w:p w:rsidR="00DD0641" w:rsidRPr="00F95395" w:rsidRDefault="00DD0641" w:rsidP="00CF706D">
            <w:pPr>
              <w:ind w:firstLine="0"/>
              <w:rPr>
                <w:lang w:val="it-IT"/>
              </w:rPr>
            </w:pPr>
            <w:r w:rsidRPr="00CF706D">
              <w:t>А</w:t>
            </w:r>
            <w:r w:rsidRPr="00CF706D">
              <w:rPr>
                <w:lang w:val="fr-FR"/>
              </w:rPr>
              <w:t xml:space="preserve"> la Soci</w:t>
            </w:r>
            <w:r w:rsidRPr="00F95395">
              <w:rPr>
                <w:lang w:val="it-IT"/>
              </w:rPr>
              <w:t>été de l'expéditeur</w:t>
            </w:r>
          </w:p>
          <w:p w:rsidR="00DD0641" w:rsidRPr="00F95395" w:rsidRDefault="00DD0641" w:rsidP="00CF706D">
            <w:pPr>
              <w:ind w:firstLine="0"/>
              <w:rPr>
                <w:lang w:val="it-IT"/>
              </w:rPr>
            </w:pPr>
            <w:r w:rsidRPr="00F95395">
              <w:rPr>
                <w:lang w:val="it-IT"/>
              </w:rPr>
              <w:t>B  la ville d'où vient la lettre</w:t>
            </w:r>
          </w:p>
          <w:p w:rsidR="00DD0641" w:rsidRPr="00CF706D" w:rsidRDefault="00DD0641" w:rsidP="00CF706D">
            <w:pPr>
              <w:ind w:firstLine="0"/>
              <w:rPr>
                <w:lang w:val="de-DE"/>
              </w:rPr>
            </w:pPr>
            <w:r w:rsidRPr="00CF706D">
              <w:rPr>
                <w:lang w:val="de-DE"/>
              </w:rPr>
              <w:t>C  le nom du destinataire</w:t>
            </w:r>
          </w:p>
          <w:p w:rsidR="00DD0641" w:rsidRPr="00CF706D" w:rsidRDefault="00DD0641" w:rsidP="00CF706D">
            <w:pPr>
              <w:ind w:firstLine="0"/>
              <w:rPr>
                <w:lang w:val="de-DE"/>
              </w:rPr>
            </w:pPr>
            <w:r w:rsidRPr="00CF706D">
              <w:rPr>
                <w:lang w:val="de-DE"/>
              </w:rPr>
              <w:t>D la rue du destinataire</w:t>
            </w:r>
          </w:p>
          <w:p w:rsidR="00DD0641" w:rsidRPr="00CF706D" w:rsidRDefault="00DD0641" w:rsidP="00CF706D">
            <w:pPr>
              <w:ind w:firstLine="0"/>
              <w:rPr>
                <w:lang w:val="en-US"/>
              </w:rPr>
            </w:pPr>
            <w:r w:rsidRPr="00CF706D">
              <w:rPr>
                <w:lang w:val="de-DE"/>
              </w:rPr>
              <w:t>E la Société du destinataire</w:t>
            </w:r>
          </w:p>
          <w:p w:rsidR="00DD0641" w:rsidRPr="00CF706D" w:rsidRDefault="00DD0641" w:rsidP="00CF706D">
            <w:pPr>
              <w:ind w:firstLine="0"/>
              <w:contextualSpacing/>
              <w:rPr>
                <w:lang w:val="en-US"/>
              </w:rPr>
            </w:pPr>
          </w:p>
        </w:tc>
      </w:tr>
      <w:tr w:rsidR="00DD0641" w:rsidRPr="00CF706D"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jc w:val="left"/>
              <w:rPr>
                <w:lang w:eastAsia="en-US"/>
              </w:rPr>
            </w:pPr>
            <w:r w:rsidRPr="00CF706D">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D0641" w:rsidRPr="00CF706D" w:rsidRDefault="00DD0641" w:rsidP="00CF706D">
            <w:pPr>
              <w:ind w:firstLine="0"/>
              <w:rPr>
                <w:lang w:eastAsia="en-US"/>
              </w:rPr>
            </w:pPr>
            <w:r w:rsidRPr="00CF706D">
              <w:rPr>
                <w:sz w:val="22"/>
                <w:szCs w:val="22"/>
                <w:lang w:eastAsia="en-US"/>
              </w:rPr>
              <w:t>- навыками устной и письменной речи на иностранном языке;</w:t>
            </w:r>
          </w:p>
          <w:p w:rsidR="00DD0641" w:rsidRPr="00CF706D" w:rsidRDefault="00DD0641" w:rsidP="00CF706D">
            <w:pPr>
              <w:ind w:firstLine="0"/>
              <w:rPr>
                <w:lang w:eastAsia="en-US"/>
              </w:rPr>
            </w:pPr>
            <w:r w:rsidRPr="00CF706D">
              <w:rPr>
                <w:sz w:val="22"/>
                <w:szCs w:val="22"/>
                <w:lang w:eastAsia="en-US"/>
              </w:rPr>
              <w:t>- делать краткие сообщения (презентации) на иностранном языке;</w:t>
            </w:r>
          </w:p>
          <w:p w:rsidR="00DD0641" w:rsidRPr="00CF706D" w:rsidRDefault="00DD0641" w:rsidP="00CF706D">
            <w:pPr>
              <w:ind w:firstLine="0"/>
              <w:rPr>
                <w:lang w:eastAsia="en-US"/>
              </w:rPr>
            </w:pPr>
            <w:r w:rsidRPr="00CF706D">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D0641" w:rsidRPr="00CF706D" w:rsidRDefault="00DD0641" w:rsidP="00CF706D">
            <w:pPr>
              <w:widowControl/>
              <w:autoSpaceDE/>
              <w:autoSpaceDN/>
              <w:adjustRightInd/>
              <w:ind w:firstLine="0"/>
              <w:jc w:val="left"/>
              <w:rPr>
                <w:b/>
              </w:rPr>
            </w:pPr>
            <w:r w:rsidRPr="00CF706D">
              <w:rPr>
                <w:b/>
              </w:rPr>
              <w:t>Оценочные средства для зачета (1 курс)</w:t>
            </w:r>
          </w:p>
          <w:p w:rsidR="00DD0641" w:rsidRPr="00CF706D" w:rsidRDefault="00DD0641" w:rsidP="00CF706D">
            <w:pPr>
              <w:ind w:firstLine="0"/>
            </w:pPr>
            <w:r w:rsidRPr="00CF706D">
              <w:t>1.Составьте сообщение/ презентацию по пройденным темам, опираясь на соответствующие лексические выражения.</w:t>
            </w:r>
          </w:p>
          <w:p w:rsidR="00DD0641" w:rsidRPr="00CF706D" w:rsidRDefault="00DD0641" w:rsidP="00CF706D">
            <w:pPr>
              <w:ind w:firstLine="0"/>
            </w:pPr>
            <w:r w:rsidRPr="00CF706D">
              <w:t>1.Система высшего образования страны изучаемого языка.</w:t>
            </w:r>
          </w:p>
          <w:p w:rsidR="00DD0641" w:rsidRPr="00CF706D" w:rsidRDefault="00DD0641" w:rsidP="00CF706D">
            <w:pPr>
              <w:ind w:firstLine="0"/>
            </w:pPr>
            <w:r w:rsidRPr="00CF706D">
              <w:t>2. Мировые достопримечательности.</w:t>
            </w:r>
          </w:p>
          <w:p w:rsidR="00DD0641" w:rsidRPr="00CF706D" w:rsidRDefault="00DD0641" w:rsidP="00CF706D">
            <w:pPr>
              <w:ind w:firstLine="0"/>
            </w:pPr>
            <w:r w:rsidRPr="00CF706D">
              <w:t xml:space="preserve">3. Студенческая жизнь в моём университете. </w:t>
            </w:r>
          </w:p>
          <w:p w:rsidR="00DD0641" w:rsidRPr="00CF706D" w:rsidRDefault="00DD0641" w:rsidP="00CF706D">
            <w:pPr>
              <w:ind w:firstLine="0"/>
            </w:pPr>
            <w:r w:rsidRPr="00CF706D">
              <w:t>4. Культура и традиции страны изучаемого языка.</w:t>
            </w:r>
          </w:p>
          <w:p w:rsidR="00DD0641" w:rsidRPr="00CF706D" w:rsidRDefault="00DD0641" w:rsidP="00CF706D">
            <w:pPr>
              <w:ind w:firstLine="0"/>
            </w:pPr>
            <w:r w:rsidRPr="00CF706D">
              <w:t>5. Эффективные способы поиска работы.</w:t>
            </w:r>
          </w:p>
          <w:p w:rsidR="00DD0641" w:rsidRPr="00CF706D" w:rsidRDefault="00DD0641" w:rsidP="00CF706D">
            <w:pPr>
              <w:ind w:firstLine="0"/>
            </w:pPr>
            <w:r w:rsidRPr="00CF706D">
              <w:t>6. Градообразующее предприятие: признаки и перспективы.</w:t>
            </w:r>
          </w:p>
          <w:p w:rsidR="00DD0641" w:rsidRPr="00CF706D" w:rsidRDefault="00DD0641" w:rsidP="00CF706D">
            <w:pPr>
              <w:ind w:firstLine="0"/>
            </w:pPr>
            <w:r w:rsidRPr="00CF706D">
              <w:t>7.  Мировые достижения НТР ХХ</w:t>
            </w:r>
            <w:r w:rsidRPr="00CF706D">
              <w:rPr>
                <w:lang w:val="en-US"/>
              </w:rPr>
              <w:t>I</w:t>
            </w:r>
            <w:r w:rsidRPr="00CF706D">
              <w:t xml:space="preserve"> века</w:t>
            </w:r>
          </w:p>
          <w:p w:rsidR="00DD0641" w:rsidRPr="00CF706D" w:rsidRDefault="00DD0641" w:rsidP="00CF706D">
            <w:pPr>
              <w:ind w:firstLine="0"/>
            </w:pPr>
          </w:p>
          <w:p w:rsidR="00DD0641" w:rsidRPr="00CF706D" w:rsidRDefault="00DD0641" w:rsidP="00CF706D">
            <w:pPr>
              <w:ind w:firstLine="0"/>
            </w:pPr>
          </w:p>
          <w:p w:rsidR="00DD0641" w:rsidRPr="00CF706D" w:rsidRDefault="00DD0641" w:rsidP="00CF706D">
            <w:pPr>
              <w:ind w:firstLine="0"/>
            </w:pPr>
            <w:r w:rsidRPr="00CF706D">
              <w:t xml:space="preserve">1. Прочитайте и переведите текст. </w:t>
            </w:r>
          </w:p>
          <w:p w:rsidR="00DD0641" w:rsidRPr="00CF706D" w:rsidRDefault="00DD0641" w:rsidP="00CF706D">
            <w:pPr>
              <w:ind w:firstLine="0"/>
              <w:jc w:val="center"/>
              <w:rPr>
                <w:b/>
                <w:lang w:val="en-US"/>
              </w:rPr>
            </w:pPr>
            <w:r w:rsidRPr="00842634">
              <w:rPr>
                <w:b/>
                <w:lang w:val="en-US"/>
              </w:rPr>
              <w:t>Les problèmes d’écologie</w:t>
            </w:r>
          </w:p>
          <w:p w:rsidR="00DD0641" w:rsidRPr="00842634" w:rsidRDefault="00DD0641" w:rsidP="00CF706D">
            <w:pPr>
              <w:ind w:firstLine="0"/>
              <w:rPr>
                <w:lang w:val="en-US"/>
              </w:rPr>
            </w:pPr>
            <w:r w:rsidRPr="00842634">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D0641" w:rsidRPr="00842634" w:rsidRDefault="00DD0641" w:rsidP="00CF706D">
            <w:pPr>
              <w:ind w:firstLine="0"/>
              <w:rPr>
                <w:lang w:val="en-US"/>
              </w:rPr>
            </w:pPr>
            <w:r w:rsidRPr="00842634">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D0641" w:rsidRPr="00842634" w:rsidRDefault="00DD0641" w:rsidP="00CF706D">
            <w:pPr>
              <w:ind w:firstLine="0"/>
              <w:rPr>
                <w:lang w:val="en-US"/>
              </w:rPr>
            </w:pPr>
            <w:r w:rsidRPr="00842634">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D0641" w:rsidRPr="00842634" w:rsidRDefault="00DD0641" w:rsidP="00CF706D">
            <w:pPr>
              <w:ind w:firstLine="0"/>
              <w:rPr>
                <w:lang w:val="en-US"/>
              </w:rPr>
            </w:pPr>
            <w:r w:rsidRPr="00842634">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w:t>
            </w:r>
            <w:r w:rsidRPr="00F95395">
              <w:rPr>
                <w:lang w:val="it-IT"/>
              </w:rPr>
              <w:t xml:space="preserve">Mais un des inconvénients de la vitrification est l’ignorance qu’on a de la résistance du verre dans la durée. </w:t>
            </w:r>
            <w:r w:rsidRPr="00842634">
              <w:rPr>
                <w:lang w:val="en-US"/>
              </w:rPr>
              <w:t>De plus, le verre transmet mal la chaleur: sans une très bonne réfrigération des blocs vitrifiés, ils peuvent se dévitrifier.</w:t>
            </w:r>
          </w:p>
          <w:p w:rsidR="00DD0641" w:rsidRPr="00842634" w:rsidRDefault="00DD0641" w:rsidP="00CF706D">
            <w:pPr>
              <w:ind w:firstLine="0"/>
              <w:rPr>
                <w:lang w:val="en-US"/>
              </w:rPr>
            </w:pPr>
            <w:r w:rsidRPr="00842634">
              <w:rPr>
                <w:lang w:val="en-US"/>
              </w:rPr>
              <w:t>Chaque habitant de notre région doit faire tout son possible pour défendre la forêt, pour protéger la terre, l’air, l’eau. Il faut que chaque habitant fasse tout pour que les gens puissent vivre en paix et profiter de la terre.</w:t>
            </w:r>
          </w:p>
          <w:p w:rsidR="00DD0641" w:rsidRPr="00CF706D" w:rsidRDefault="00DD0641" w:rsidP="00CF706D">
            <w:pPr>
              <w:ind w:firstLine="0"/>
              <w:rPr>
                <w:rFonts w:ascii="Georgia" w:hAnsi="Georgia" w:cs="Georgia"/>
                <w:lang w:val="en-US" w:eastAsia="en-US"/>
              </w:rPr>
            </w:pPr>
          </w:p>
          <w:p w:rsidR="00DD0641" w:rsidRPr="00CF706D" w:rsidRDefault="00DD0641" w:rsidP="00CF706D">
            <w:pPr>
              <w:ind w:firstLine="0"/>
              <w:rPr>
                <w:lang w:eastAsia="en-US"/>
              </w:rPr>
            </w:pPr>
            <w:r w:rsidRPr="00CF706D">
              <w:rPr>
                <w:lang w:eastAsia="en-US"/>
              </w:rPr>
              <w:t>2. Выпишете предложения из текста, передающие его основную идею.</w:t>
            </w:r>
          </w:p>
          <w:p w:rsidR="00DD0641" w:rsidRPr="00CF706D" w:rsidRDefault="00DD0641" w:rsidP="00CF706D">
            <w:pPr>
              <w:ind w:firstLine="0"/>
              <w:rPr>
                <w:lang w:eastAsia="en-US"/>
              </w:rPr>
            </w:pPr>
          </w:p>
          <w:p w:rsidR="00DD0641" w:rsidRPr="00F95395" w:rsidRDefault="00DD0641" w:rsidP="00CF706D">
            <w:pPr>
              <w:ind w:right="-227" w:firstLine="0"/>
              <w:contextualSpacing/>
              <w:jc w:val="center"/>
              <w:rPr>
                <w:b/>
                <w:sz w:val="18"/>
                <w:szCs w:val="18"/>
                <w:lang w:val="it-IT"/>
              </w:rPr>
            </w:pPr>
            <w:r w:rsidRPr="00F95395">
              <w:rPr>
                <w:b/>
                <w:sz w:val="18"/>
                <w:szCs w:val="18"/>
                <w:lang w:val="it-IT"/>
              </w:rPr>
              <w:t xml:space="preserve">LA FRANCE </w:t>
            </w:r>
          </w:p>
          <w:p w:rsidR="00DD0641" w:rsidRPr="00CF706D" w:rsidRDefault="00DD0641" w:rsidP="00CF706D">
            <w:pPr>
              <w:ind w:firstLine="0"/>
              <w:rPr>
                <w:lang w:val="en-US"/>
              </w:rPr>
            </w:pPr>
            <w:r w:rsidRPr="00F95395">
              <w:rPr>
                <w:lang w:val="it-IT" w:bidi="yi-Hebr"/>
              </w:rPr>
              <w:t xml:space="preserve">   </w:t>
            </w:r>
            <w:r w:rsidRPr="00F95395">
              <w:rPr>
                <w:lang w:val="it-IT"/>
              </w:rPr>
              <w:t xml:space="preserve">La France est le plus étendu pays d’Europe occidentale, disposant d’une vaste zone maritime. Ses  rivages côtiers de </w:t>
            </w:r>
            <w:smartTag w:uri="urn:schemas-microsoft-com:office:smarttags" w:element="metricconverter">
              <w:smartTagPr>
                <w:attr w:name="ProductID" w:val="5500 km"/>
              </w:smartTagPr>
              <w:r w:rsidRPr="00F95395">
                <w:rPr>
                  <w:lang w:val="it-IT"/>
                </w:rPr>
                <w:t>5500 km</w:t>
              </w:r>
            </w:smartTag>
            <w:r w:rsidRPr="00F95395">
              <w:rPr>
                <w:lang w:val="it-IT"/>
              </w:rPr>
              <w:t xml:space="preserve"> lui donnent l’ouverture sur 4 espaces maritimes (la mer du Nord, La Manche, l’océan Atlantique et la Mediterranée). La France a la superficie de </w:t>
            </w:r>
            <w:smartTag w:uri="urn:schemas-microsoft-com:office:smarttags" w:element="metricconverter">
              <w:smartTagPr>
                <w:attr w:name="ProductID" w:val="551000 km"/>
              </w:smartTagPr>
              <w:r w:rsidRPr="00F95395">
                <w:rPr>
                  <w:lang w:val="it-IT"/>
                </w:rPr>
                <w:t>551000 km</w:t>
              </w:r>
            </w:smartTag>
            <w:r w:rsidRPr="00F95395">
              <w:rPr>
                <w:lang w:val="it-IT"/>
              </w:rPr>
              <w:t xml:space="preserve"> carrés – pres d’un cinqui</w:t>
            </w:r>
            <w:r w:rsidRPr="00CF706D">
              <w:rPr>
                <w:lang w:val="en-US"/>
              </w:rPr>
              <w:t>ѐ</w:t>
            </w:r>
            <w:r w:rsidRPr="00F95395">
              <w:rPr>
                <w:lang w:val="it-IT"/>
              </w:rPr>
              <w:t xml:space="preserve">me de la superficie de l’Union europeenne – et le relief varié. </w:t>
            </w:r>
            <w:r w:rsidRPr="00CF706D">
              <w:rPr>
                <w:lang w:val="en-US"/>
              </w:rPr>
              <w:t>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DD0641" w:rsidRPr="00CF706D" w:rsidRDefault="00DD0641" w:rsidP="00CF706D">
            <w:pPr>
              <w:ind w:firstLine="0"/>
              <w:rPr>
                <w:lang w:val="en-US"/>
              </w:rPr>
            </w:pPr>
            <w:r w:rsidRPr="00CF706D">
              <w:rPr>
                <w:lang w:val="en-US"/>
              </w:rPr>
              <w:t xml:space="preserve">Le climat de la </w:t>
            </w:r>
            <w:smartTag w:uri="urn:schemas-microsoft-com:office:smarttags" w:element="place">
              <w:smartTag w:uri="urn:schemas-microsoft-com:office:smarttags" w:element="country-region">
                <w:r w:rsidRPr="00CF706D">
                  <w:rPr>
                    <w:lang w:val="en-US"/>
                  </w:rPr>
                  <w:t>France</w:t>
                </w:r>
              </w:smartTag>
            </w:smartTag>
            <w:r w:rsidRPr="00CF706D">
              <w:rPr>
                <w:lang w:val="en-US"/>
              </w:rPr>
              <w:t xml:space="preserve"> est de trois types: océanique (à l’ouest), méditerranéen (au sus) et continental (au centre et à l’est). Les zones de production agricole et forestiѐre couvrent une superficie de 45 millions d’hectares, soit 82 % du territoire metropolitain.</w:t>
            </w:r>
          </w:p>
          <w:p w:rsidR="00DD0641" w:rsidRPr="00CF706D" w:rsidRDefault="00DD0641" w:rsidP="00CF706D">
            <w:pPr>
              <w:ind w:firstLine="0"/>
              <w:rPr>
                <w:lang w:val="en-US"/>
              </w:rPr>
            </w:pPr>
            <w:r w:rsidRPr="00CF706D">
              <w:rPr>
                <w:lang w:val="en-US"/>
              </w:rPr>
              <w:t xml:space="preserve">Le massif forestier représente à lui seul 26 % du territoire et constitue le 3me massif de l’Union européenne aprѐs ceux de Suѐde et de Finlande. </w:t>
            </w:r>
            <w:r w:rsidRPr="00F95395">
              <w:rPr>
                <w:lang w:val="it-IT"/>
              </w:rPr>
              <w:t xml:space="preserve">La superficie de la forêt francaise a progressé de 35 % depuis 1945. Afin de sauvegarder et de mettre en valeur le partimoine naturel de la France, l’Etat a créé 6 parcs nationaux, 122 réserves naturelles. </w:t>
            </w:r>
            <w:r w:rsidRPr="00CF706D">
              <w:rPr>
                <w:lang w:val="en-US"/>
              </w:rPr>
              <w:t xml:space="preserve">S’y ajoutent 29 parcs naturels régionaux couvrant plus de 7 % du territoire. Le budget de l’Etat consacré à la protection de l’environnement a sensiblement augmenté ces cinq derniѐres années. </w:t>
            </w:r>
          </w:p>
          <w:p w:rsidR="00DD0641" w:rsidRPr="00CF706D" w:rsidRDefault="00DD0641" w:rsidP="00CF706D">
            <w:pPr>
              <w:ind w:firstLine="0"/>
              <w:rPr>
                <w:lang w:val="en-US"/>
              </w:rPr>
            </w:pPr>
            <w:r w:rsidRPr="00CF706D">
              <w:rPr>
                <w:lang w:val="en-US"/>
              </w:rPr>
              <w:t xml:space="preserve">La </w:t>
            </w:r>
            <w:smartTag w:uri="urn:schemas-microsoft-com:office:smarttags" w:element="place">
              <w:smartTag w:uri="urn:schemas-microsoft-com:office:smarttags" w:element="country-region">
                <w:r w:rsidRPr="00CF706D">
                  <w:rPr>
                    <w:lang w:val="en-US"/>
                  </w:rPr>
                  <w:t>France</w:t>
                </w:r>
              </w:smartTag>
            </w:smartTag>
            <w:r w:rsidRPr="00CF706D">
              <w:rPr>
                <w:lang w:val="en-US"/>
              </w:rPr>
              <w:t xml:space="preserve"> a 60,9 millions d’habitants (1998), don’t 10 millions sont regroupes dans la capitale – l’agglomération de Paris. Les plus grandes villes sont Marseille, Lyon et </w:t>
            </w:r>
            <w:smartTag w:uri="urn:schemas-microsoft-com:office:smarttags" w:element="place">
              <w:smartTag w:uri="urn:schemas-microsoft-com:office:smarttags" w:element="City">
                <w:r w:rsidRPr="00CF706D">
                  <w:rPr>
                    <w:lang w:val="en-US"/>
                  </w:rPr>
                  <w:t>Lille</w:t>
                </w:r>
              </w:smartTag>
            </w:smartTag>
            <w:r w:rsidRPr="00CF706D">
              <w:rPr>
                <w:lang w:val="en-US"/>
              </w:rPr>
              <w:t>, agglomérations qui comptent chacune 1,2 millions d’habitants.</w:t>
            </w:r>
          </w:p>
          <w:p w:rsidR="00DD0641" w:rsidRPr="00CF706D" w:rsidRDefault="00DD0641" w:rsidP="00CF706D">
            <w:pPr>
              <w:ind w:firstLine="0"/>
              <w:rPr>
                <w:b/>
                <w:i/>
                <w:lang w:val="en-US"/>
              </w:rPr>
            </w:pPr>
            <w:r w:rsidRPr="00CF706D">
              <w:rPr>
                <w:lang w:val="en-US"/>
              </w:rPr>
              <w:t xml:space="preserve">La République française comprend la métropole (divisée en 22 régions et 96 départements) ainsi que 4 départements d’outremer (Guadeloupe, </w:t>
            </w:r>
            <w:smartTag w:uri="urn:schemas-microsoft-com:office:smarttags" w:element="place">
              <w:r w:rsidRPr="00CF706D">
                <w:rPr>
                  <w:lang w:val="en-US"/>
                </w:rPr>
                <w:t>Martinique</w:t>
              </w:r>
            </w:smartTag>
            <w:r w:rsidRPr="00CF706D">
              <w:rPr>
                <w:lang w:val="en-US"/>
              </w:rPr>
              <w:t>, Guyane, Réunion). S’y ajoutent 4 territores d’outre-mer (Polynésie française, Nouvelle-Calédonie, Wallis-et-Futuna, les Terres australes et antarctiques françaises) et les collectivités territoriales à statut particulier (Mayotte et Saint-Pierre-et –</w:t>
            </w:r>
            <w:smartTag w:uri="urn:schemas-microsoft-com:office:smarttags" w:element="place">
              <w:r w:rsidRPr="00CF706D">
                <w:rPr>
                  <w:lang w:val="en-US"/>
                </w:rPr>
                <w:t>Miquelon</w:t>
              </w:r>
            </w:smartTag>
            <w:r w:rsidRPr="00CF706D">
              <w:rPr>
                <w:lang w:val="en-US"/>
              </w:rPr>
              <w:t xml:space="preserve">).  </w:t>
            </w:r>
          </w:p>
          <w:p w:rsidR="00DD0641" w:rsidRPr="00842634" w:rsidRDefault="00DD0641" w:rsidP="00CF706D">
            <w:pPr>
              <w:ind w:firstLine="0"/>
              <w:rPr>
                <w:lang w:val="en-US"/>
              </w:rPr>
            </w:pPr>
          </w:p>
          <w:p w:rsidR="00DD0641" w:rsidRPr="00842634" w:rsidRDefault="00DD0641" w:rsidP="00CF706D">
            <w:pPr>
              <w:ind w:firstLine="0"/>
              <w:rPr>
                <w:b/>
                <w:lang w:eastAsia="en-US"/>
              </w:rPr>
            </w:pPr>
            <w:r w:rsidRPr="00CF706D">
              <w:rPr>
                <w:b/>
                <w:lang w:eastAsia="en-US"/>
              </w:rPr>
              <w:t>Оценочные</w:t>
            </w:r>
            <w:r w:rsidRPr="00842634">
              <w:rPr>
                <w:b/>
                <w:lang w:eastAsia="en-US"/>
              </w:rPr>
              <w:t xml:space="preserve"> </w:t>
            </w:r>
            <w:r w:rsidRPr="00CF706D">
              <w:rPr>
                <w:b/>
                <w:lang w:eastAsia="en-US"/>
              </w:rPr>
              <w:t>средства</w:t>
            </w:r>
            <w:r w:rsidRPr="00842634">
              <w:rPr>
                <w:b/>
                <w:lang w:eastAsia="en-US"/>
              </w:rPr>
              <w:t xml:space="preserve"> </w:t>
            </w:r>
            <w:r w:rsidRPr="00CF706D">
              <w:rPr>
                <w:b/>
                <w:lang w:eastAsia="en-US"/>
              </w:rPr>
              <w:t>для</w:t>
            </w:r>
            <w:r w:rsidRPr="00842634">
              <w:rPr>
                <w:b/>
                <w:lang w:eastAsia="en-US"/>
              </w:rPr>
              <w:t xml:space="preserve"> </w:t>
            </w:r>
            <w:r w:rsidRPr="00CF706D">
              <w:rPr>
                <w:b/>
                <w:lang w:eastAsia="en-US"/>
              </w:rPr>
              <w:t>экзамена</w:t>
            </w:r>
            <w:r w:rsidRPr="00842634">
              <w:rPr>
                <w:b/>
                <w:lang w:eastAsia="en-US"/>
              </w:rPr>
              <w:t xml:space="preserve"> (</w:t>
            </w:r>
            <w:r w:rsidRPr="00CF706D">
              <w:rPr>
                <w:b/>
                <w:lang w:eastAsia="en-US"/>
              </w:rPr>
              <w:t>2 курс</w:t>
            </w:r>
            <w:r w:rsidRPr="00842634">
              <w:rPr>
                <w:b/>
                <w:lang w:eastAsia="en-US"/>
              </w:rPr>
              <w:t>)</w:t>
            </w:r>
          </w:p>
          <w:p w:rsidR="00DD0641" w:rsidRPr="00CF706D" w:rsidRDefault="00DD0641" w:rsidP="00CF706D">
            <w:pPr>
              <w:ind w:firstLine="0"/>
              <w:contextualSpacing/>
              <w:rPr>
                <w:lang w:eastAsia="en-US"/>
              </w:rPr>
            </w:pPr>
            <w:r w:rsidRPr="00CF706D">
              <w:rPr>
                <w:lang w:eastAsia="en-US"/>
              </w:rPr>
              <w:t>1.Выполните лексико-грамматические задания теста.</w:t>
            </w:r>
          </w:p>
          <w:p w:rsidR="00DD0641" w:rsidRPr="00CF706D" w:rsidRDefault="00DD0641" w:rsidP="00CF706D">
            <w:pPr>
              <w:ind w:firstLine="0"/>
              <w:contextualSpacing/>
              <w:rPr>
                <w:lang w:eastAsia="en-US"/>
              </w:rPr>
            </w:pPr>
          </w:p>
          <w:p w:rsidR="00DD0641" w:rsidRPr="00CF706D" w:rsidRDefault="00DD0641" w:rsidP="00CF706D">
            <w:pPr>
              <w:ind w:firstLine="0"/>
              <w:rPr>
                <w:bCs/>
              </w:rPr>
            </w:pPr>
            <w:r w:rsidRPr="00CF706D">
              <w:t>1</w:t>
            </w:r>
            <w:r w:rsidRPr="00CF706D">
              <w:rPr>
                <w:bCs/>
              </w:rPr>
              <w:t>.</w:t>
            </w:r>
            <w:r w:rsidRPr="00CF706D">
              <w:rPr>
                <w:bCs/>
                <w:u w:val="single"/>
              </w:rPr>
              <w:t xml:space="preserve"> </w:t>
            </w:r>
            <w:r w:rsidRPr="00CF706D">
              <w:rPr>
                <w:bCs/>
              </w:rPr>
              <w:t>Выберите один вариант ответа.</w:t>
            </w:r>
          </w:p>
          <w:p w:rsidR="00DD0641" w:rsidRPr="00CF706D" w:rsidRDefault="00DD0641" w:rsidP="00CF706D">
            <w:pPr>
              <w:widowControl/>
              <w:autoSpaceDE/>
              <w:autoSpaceDN/>
              <w:adjustRightInd/>
              <w:ind w:firstLine="0"/>
              <w:contextualSpacing/>
              <w:rPr>
                <w:lang w:val="fr-FR" w:eastAsia="en-US"/>
              </w:rPr>
            </w:pPr>
            <w:r w:rsidRPr="00CF706D">
              <w:rPr>
                <w:lang w:eastAsia="en-US"/>
              </w:rPr>
              <w:t xml:space="preserve">1. </w:t>
            </w:r>
            <w:r w:rsidRPr="00CF706D">
              <w:rPr>
                <w:lang w:val="fr-FR" w:eastAsia="en-US"/>
              </w:rPr>
              <w:t xml:space="preserve">Marc va </w:t>
            </w:r>
            <w:r w:rsidRPr="00CF706D">
              <w:rPr>
                <w:lang w:eastAsia="en-US"/>
              </w:rPr>
              <w:t>…</w:t>
            </w:r>
            <w:r w:rsidRPr="00CF706D">
              <w:rPr>
                <w:lang w:val="fr-FR" w:eastAsia="en-US"/>
              </w:rPr>
              <w:t xml:space="preserve"> Mexique.</w:t>
            </w:r>
          </w:p>
          <w:p w:rsidR="00DD0641" w:rsidRPr="00CF706D" w:rsidRDefault="00DD0641" w:rsidP="00CF706D">
            <w:pPr>
              <w:ind w:firstLine="0"/>
              <w:rPr>
                <w:lang w:val="de-DE"/>
              </w:rPr>
            </w:pPr>
            <w:r w:rsidRPr="00CF706D">
              <w:rPr>
                <w:lang w:val="de-DE"/>
              </w:rPr>
              <w:t> </w:t>
            </w:r>
            <w:r w:rsidRPr="00CF706D">
              <w:rPr>
                <w:lang w:val="de-DE"/>
              </w:rPr>
              <w:t xml:space="preserve"> a)en </w:t>
            </w:r>
            <w:r w:rsidRPr="00CF706D">
              <w:rPr>
                <w:lang w:val="de-DE"/>
              </w:rPr>
              <w:t> </w:t>
            </w:r>
          </w:p>
          <w:p w:rsidR="00DD0641" w:rsidRPr="00CF706D" w:rsidRDefault="00DD0641" w:rsidP="00CF706D">
            <w:pPr>
              <w:ind w:firstLine="0"/>
              <w:rPr>
                <w:lang w:val="de-DE"/>
              </w:rPr>
            </w:pPr>
            <w:r w:rsidRPr="00CF706D">
              <w:rPr>
                <w:lang w:val="de-DE"/>
              </w:rPr>
              <w:t> </w:t>
            </w:r>
            <w:r w:rsidRPr="00CF706D">
              <w:rPr>
                <w:lang w:val="de-DE"/>
              </w:rPr>
              <w:t xml:space="preserve"> b)au </w:t>
            </w:r>
            <w:r w:rsidRPr="00CF706D">
              <w:rPr>
                <w:lang w:val="de-DE"/>
              </w:rPr>
              <w:t> </w:t>
            </w:r>
          </w:p>
          <w:p w:rsidR="00DD0641" w:rsidRPr="00842634" w:rsidRDefault="00DD0641" w:rsidP="00CF706D">
            <w:pPr>
              <w:ind w:firstLine="0"/>
              <w:rPr>
                <w:lang w:val="de-AT"/>
              </w:rPr>
            </w:pPr>
            <w:r w:rsidRPr="00CF706D">
              <w:rPr>
                <w:lang w:val="en-US"/>
              </w:rPr>
              <w:t> </w:t>
            </w:r>
            <w:r w:rsidRPr="00842634">
              <w:rPr>
                <w:lang w:val="de-AT"/>
              </w:rPr>
              <w:t xml:space="preserve">  c) </w:t>
            </w:r>
            <w:r w:rsidRPr="00CF706D">
              <w:rPr>
                <w:lang w:val="fr-FR"/>
              </w:rPr>
              <w:t>à</w:t>
            </w:r>
            <w:r w:rsidRPr="00842634">
              <w:rPr>
                <w:lang w:val="de-AT"/>
              </w:rPr>
              <w:t xml:space="preserve"> </w:t>
            </w:r>
            <w:r w:rsidRPr="00CF706D">
              <w:rPr>
                <w:lang w:val="en-US"/>
              </w:rPr>
              <w:t> </w:t>
            </w:r>
          </w:p>
          <w:p w:rsidR="00DD0641" w:rsidRPr="00842634" w:rsidRDefault="00DD0641" w:rsidP="00CF706D">
            <w:pPr>
              <w:ind w:firstLine="0"/>
              <w:rPr>
                <w:lang w:val="de-AT"/>
              </w:rPr>
            </w:pPr>
            <w:r w:rsidRPr="00CF706D">
              <w:rPr>
                <w:lang w:val="en-US"/>
              </w:rPr>
              <w:t> </w:t>
            </w:r>
            <w:r w:rsidRPr="00842634">
              <w:rPr>
                <w:lang w:val="de-AT"/>
              </w:rPr>
              <w:t xml:space="preserve">   d) le</w:t>
            </w:r>
          </w:p>
          <w:p w:rsidR="00DD0641" w:rsidRPr="00842634" w:rsidRDefault="00DD0641" w:rsidP="00CF706D">
            <w:pPr>
              <w:ind w:firstLine="0"/>
              <w:rPr>
                <w:lang w:val="de-AT"/>
              </w:rPr>
            </w:pPr>
          </w:p>
          <w:p w:rsidR="00DD0641" w:rsidRPr="00CF706D" w:rsidRDefault="00DD0641" w:rsidP="00CF706D">
            <w:pPr>
              <w:ind w:firstLine="0"/>
              <w:rPr>
                <w:lang w:val="en-US"/>
              </w:rPr>
            </w:pPr>
            <w:r w:rsidRPr="00CF706D">
              <w:rPr>
                <w:lang w:val="en-US"/>
              </w:rPr>
              <w:t xml:space="preserve">2. </w:t>
            </w:r>
            <w:r w:rsidRPr="00CF706D">
              <w:rPr>
                <w:bCs/>
                <w:spacing w:val="4"/>
                <w:kern w:val="16"/>
                <w:lang w:val="en-US"/>
              </w:rPr>
              <w:t xml:space="preserve">Chaque journée de travail </w:t>
            </w:r>
            <w:r w:rsidRPr="00CF706D">
              <w:rPr>
                <w:lang w:val="en-US"/>
              </w:rPr>
              <w:t xml:space="preserve">…  </w:t>
            </w:r>
            <w:r w:rsidRPr="00CF706D">
              <w:rPr>
                <w:bCs/>
                <w:spacing w:val="4"/>
                <w:kern w:val="16"/>
                <w:lang w:val="en-US"/>
              </w:rPr>
              <w:t xml:space="preserve">à huit heure. </w:t>
            </w:r>
          </w:p>
          <w:p w:rsidR="00DD0641" w:rsidRPr="00F95395" w:rsidRDefault="00DD0641" w:rsidP="00CF706D">
            <w:pPr>
              <w:ind w:firstLine="0"/>
              <w:rPr>
                <w:lang w:val="it-IT"/>
              </w:rPr>
            </w:pPr>
            <w:r w:rsidRPr="00CF706D">
              <w:rPr>
                <w:lang w:val="en-US"/>
              </w:rPr>
              <w:t> </w:t>
            </w:r>
            <w:r w:rsidRPr="00F95395">
              <w:rPr>
                <w:lang w:val="it-IT"/>
              </w:rPr>
              <w:t>a) commençait</w:t>
            </w:r>
          </w:p>
          <w:p w:rsidR="00DD0641" w:rsidRPr="00F95395" w:rsidRDefault="00DD0641" w:rsidP="00CF706D">
            <w:pPr>
              <w:ind w:firstLine="0"/>
              <w:rPr>
                <w:lang w:val="it-IT"/>
              </w:rPr>
            </w:pPr>
            <w:r w:rsidRPr="00CF706D">
              <w:rPr>
                <w:lang w:val="en-US"/>
              </w:rPr>
              <w:t> </w:t>
            </w:r>
            <w:r w:rsidRPr="00F95395">
              <w:rPr>
                <w:lang w:val="it-IT"/>
              </w:rPr>
              <w:t>a commencé</w:t>
            </w:r>
            <w:r w:rsidRPr="00CF706D">
              <w:rPr>
                <w:lang w:val="en-US"/>
              </w:rPr>
              <w:t> </w:t>
            </w:r>
            <w:r w:rsidRPr="00F95395">
              <w:rPr>
                <w:lang w:val="it-IT"/>
              </w:rPr>
              <w:t>b)</w:t>
            </w:r>
          </w:p>
          <w:p w:rsidR="00DD0641" w:rsidRPr="00F95395" w:rsidRDefault="00DD0641" w:rsidP="00CF706D">
            <w:pPr>
              <w:ind w:firstLine="0"/>
              <w:rPr>
                <w:lang w:val="it-IT"/>
              </w:rPr>
            </w:pPr>
            <w:r w:rsidRPr="00CF706D">
              <w:rPr>
                <w:lang w:val="en-US"/>
              </w:rPr>
              <w:t> </w:t>
            </w:r>
            <w:r w:rsidRPr="00F95395">
              <w:rPr>
                <w:lang w:val="it-IT"/>
              </w:rPr>
              <w:t>avait commencé</w:t>
            </w:r>
            <w:r w:rsidRPr="00CF706D">
              <w:rPr>
                <w:lang w:val="en-US"/>
              </w:rPr>
              <w:t> </w:t>
            </w:r>
            <w:r w:rsidRPr="00F95395">
              <w:rPr>
                <w:lang w:val="it-IT"/>
              </w:rPr>
              <w:t>c)</w:t>
            </w:r>
          </w:p>
          <w:p w:rsidR="00DD0641" w:rsidRPr="00F95395" w:rsidRDefault="00DD0641" w:rsidP="00CF706D">
            <w:pPr>
              <w:ind w:firstLine="0"/>
              <w:rPr>
                <w:lang w:val="it-IT"/>
              </w:rPr>
            </w:pPr>
            <w:r w:rsidRPr="00F95395">
              <w:rPr>
                <w:lang w:val="it-IT"/>
              </w:rPr>
              <w:t>commence</w:t>
            </w:r>
            <w:r w:rsidRPr="00CF706D">
              <w:rPr>
                <w:lang w:val="en-US"/>
              </w:rPr>
              <w:t> </w:t>
            </w:r>
            <w:r w:rsidRPr="00F95395">
              <w:rPr>
                <w:lang w:val="it-IT"/>
              </w:rPr>
              <w:t>d)</w:t>
            </w:r>
          </w:p>
          <w:p w:rsidR="00DD0641" w:rsidRPr="00F95395" w:rsidRDefault="00DD0641" w:rsidP="00CF706D">
            <w:pPr>
              <w:ind w:firstLine="0"/>
              <w:rPr>
                <w:lang w:val="it-IT"/>
              </w:rPr>
            </w:pPr>
          </w:p>
          <w:p w:rsidR="00DD0641" w:rsidRPr="00F95395" w:rsidRDefault="00DD0641" w:rsidP="00CF706D">
            <w:pPr>
              <w:ind w:firstLine="0"/>
              <w:jc w:val="left"/>
              <w:rPr>
                <w:bCs/>
                <w:spacing w:val="4"/>
                <w:kern w:val="16"/>
                <w:lang w:val="it-IT"/>
              </w:rPr>
            </w:pPr>
            <w:r w:rsidRPr="00F95395">
              <w:rPr>
                <w:lang w:val="it-IT"/>
              </w:rPr>
              <w:t xml:space="preserve">3. </w:t>
            </w:r>
            <w:r w:rsidRPr="00F95395">
              <w:rPr>
                <w:bCs/>
                <w:spacing w:val="4"/>
                <w:kern w:val="16"/>
                <w:lang w:val="it-IT"/>
              </w:rPr>
              <w:t>Patricia est …</w:t>
            </w:r>
            <w:r w:rsidRPr="00F95395">
              <w:rPr>
                <w:lang w:val="it-IT"/>
              </w:rPr>
              <w:t xml:space="preserve"> </w:t>
            </w:r>
            <w:r w:rsidRPr="00F95395">
              <w:rPr>
                <w:bCs/>
                <w:spacing w:val="4"/>
                <w:kern w:val="16"/>
                <w:lang w:val="it-IT"/>
              </w:rPr>
              <w:t xml:space="preserve">à la faculté mécanique. </w:t>
            </w:r>
          </w:p>
          <w:p w:rsidR="00DD0641" w:rsidRPr="00F95395" w:rsidRDefault="00DD0641" w:rsidP="00CF706D">
            <w:pPr>
              <w:ind w:firstLine="0"/>
              <w:rPr>
                <w:lang w:val="it-IT"/>
              </w:rPr>
            </w:pPr>
            <w:r w:rsidRPr="00F95395">
              <w:rPr>
                <w:lang w:val="it-IT"/>
              </w:rPr>
              <w:t xml:space="preserve">a) </w:t>
            </w:r>
            <w:r w:rsidRPr="00F95395">
              <w:rPr>
                <w:bCs/>
                <w:spacing w:val="4"/>
                <w:kern w:val="16"/>
                <w:lang w:val="it-IT"/>
              </w:rPr>
              <w:t>é</w:t>
            </w:r>
            <w:r w:rsidRPr="00CF706D">
              <w:rPr>
                <w:lang w:val="en-US"/>
              </w:rPr>
              <w:t> </w:t>
            </w:r>
            <w:r w:rsidRPr="00F95395">
              <w:rPr>
                <w:lang w:val="it-IT"/>
              </w:rPr>
              <w:t>tudiant</w:t>
            </w:r>
          </w:p>
          <w:p w:rsidR="00DD0641" w:rsidRPr="00F95395" w:rsidRDefault="00DD0641" w:rsidP="00CF706D">
            <w:pPr>
              <w:ind w:firstLine="0"/>
              <w:rPr>
                <w:lang w:val="it-IT"/>
              </w:rPr>
            </w:pPr>
            <w:r w:rsidRPr="00CF706D">
              <w:rPr>
                <w:lang w:val="en-US"/>
              </w:rPr>
              <w:t> </w:t>
            </w:r>
            <w:r w:rsidRPr="00F95395">
              <w:rPr>
                <w:lang w:val="it-IT"/>
              </w:rPr>
              <w:t>b)</w:t>
            </w:r>
            <w:r w:rsidRPr="00F95395">
              <w:rPr>
                <w:bCs/>
                <w:spacing w:val="4"/>
                <w:kern w:val="16"/>
                <w:lang w:val="it-IT"/>
              </w:rPr>
              <w:t xml:space="preserve"> é</w:t>
            </w:r>
            <w:r w:rsidRPr="00CF706D">
              <w:rPr>
                <w:lang w:val="en-US"/>
              </w:rPr>
              <w:t> </w:t>
            </w:r>
            <w:r w:rsidRPr="00F95395">
              <w:rPr>
                <w:lang w:val="it-IT"/>
              </w:rPr>
              <w:t xml:space="preserve">tudiante </w:t>
            </w:r>
          </w:p>
          <w:p w:rsidR="00DD0641" w:rsidRPr="00F95395" w:rsidRDefault="00DD0641" w:rsidP="00CF706D">
            <w:pPr>
              <w:ind w:firstLine="0"/>
              <w:rPr>
                <w:lang w:val="it-IT"/>
              </w:rPr>
            </w:pPr>
            <w:r w:rsidRPr="00CF706D">
              <w:rPr>
                <w:lang w:val="en-US"/>
              </w:rPr>
              <w:t> </w:t>
            </w:r>
            <w:r w:rsidRPr="00F95395">
              <w:rPr>
                <w:lang w:val="it-IT"/>
              </w:rPr>
              <w:t>c)</w:t>
            </w:r>
            <w:r w:rsidRPr="00F95395">
              <w:rPr>
                <w:bCs/>
                <w:spacing w:val="4"/>
                <w:kern w:val="16"/>
                <w:lang w:val="it-IT"/>
              </w:rPr>
              <w:t xml:space="preserve"> écolier</w:t>
            </w:r>
            <w:r w:rsidRPr="00F95395">
              <w:rPr>
                <w:lang w:val="it-IT"/>
              </w:rPr>
              <w:t xml:space="preserve"> </w:t>
            </w:r>
            <w:r w:rsidRPr="00CF706D">
              <w:rPr>
                <w:lang w:val="en-US"/>
              </w:rPr>
              <w:t> </w:t>
            </w:r>
          </w:p>
          <w:p w:rsidR="00DD0641" w:rsidRPr="00F95395" w:rsidRDefault="00DD0641" w:rsidP="00CF706D">
            <w:pPr>
              <w:ind w:firstLine="0"/>
              <w:rPr>
                <w:lang w:val="it-IT"/>
              </w:rPr>
            </w:pPr>
            <w:r w:rsidRPr="00CF706D">
              <w:rPr>
                <w:lang w:val="en-US"/>
              </w:rPr>
              <w:t> </w:t>
            </w:r>
            <w:r w:rsidRPr="00F95395">
              <w:rPr>
                <w:lang w:val="it-IT"/>
              </w:rPr>
              <w:t>d)</w:t>
            </w:r>
            <w:r w:rsidRPr="00F95395">
              <w:rPr>
                <w:bCs/>
                <w:spacing w:val="4"/>
                <w:kern w:val="16"/>
                <w:lang w:val="it-IT"/>
              </w:rPr>
              <w:t xml:space="preserve"> écolière</w:t>
            </w:r>
          </w:p>
          <w:p w:rsidR="00DD0641" w:rsidRPr="00F95395" w:rsidRDefault="00DD0641" w:rsidP="00CF706D">
            <w:pPr>
              <w:ind w:firstLine="0"/>
              <w:rPr>
                <w:lang w:val="it-IT"/>
              </w:rPr>
            </w:pPr>
          </w:p>
          <w:p w:rsidR="00DD0641" w:rsidRPr="00F95395" w:rsidRDefault="00DD0641" w:rsidP="00CF706D">
            <w:pPr>
              <w:ind w:firstLine="0"/>
              <w:jc w:val="left"/>
              <w:rPr>
                <w:lang w:val="it-IT"/>
              </w:rPr>
            </w:pPr>
            <w:r w:rsidRPr="00F95395">
              <w:rPr>
                <w:lang w:val="it-IT"/>
              </w:rPr>
              <w:t xml:space="preserve">4. </w:t>
            </w:r>
            <w:r w:rsidRPr="00F95395">
              <w:rPr>
                <w:bCs/>
                <w:spacing w:val="4"/>
                <w:kern w:val="16"/>
                <w:lang w:val="it-IT"/>
              </w:rPr>
              <w:t xml:space="preserve">Ferme </w:t>
            </w:r>
            <w:r w:rsidRPr="00F95395">
              <w:rPr>
                <w:lang w:val="it-IT"/>
              </w:rPr>
              <w:t xml:space="preserve">…. </w:t>
            </w:r>
            <w:r w:rsidRPr="00F95395">
              <w:rPr>
                <w:bCs/>
                <w:spacing w:val="4"/>
                <w:kern w:val="16"/>
                <w:lang w:val="it-IT"/>
              </w:rPr>
              <w:t>porte!</w:t>
            </w:r>
          </w:p>
          <w:p w:rsidR="00DD0641" w:rsidRPr="00F95395" w:rsidRDefault="00DD0641" w:rsidP="00CF706D">
            <w:pPr>
              <w:ind w:firstLine="0"/>
              <w:rPr>
                <w:lang w:val="it-IT"/>
              </w:rPr>
            </w:pPr>
            <w:r w:rsidRPr="00CF706D">
              <w:rPr>
                <w:lang w:val="en-US"/>
              </w:rPr>
              <w:t> </w:t>
            </w:r>
            <w:r w:rsidRPr="00F95395">
              <w:rPr>
                <w:lang w:val="it-IT"/>
              </w:rPr>
              <w:t>une</w:t>
            </w:r>
            <w:r w:rsidRPr="00CF706D">
              <w:rPr>
                <w:lang w:val="en-US"/>
              </w:rPr>
              <w:t> </w:t>
            </w:r>
            <w:r w:rsidRPr="00F95395">
              <w:rPr>
                <w:lang w:val="it-IT"/>
              </w:rPr>
              <w:t>a)</w:t>
            </w:r>
          </w:p>
          <w:p w:rsidR="00DD0641" w:rsidRPr="00F95395" w:rsidRDefault="00DD0641" w:rsidP="00CF706D">
            <w:pPr>
              <w:ind w:firstLine="0"/>
              <w:rPr>
                <w:lang w:val="it-IT"/>
              </w:rPr>
            </w:pPr>
            <w:r w:rsidRPr="00CF706D">
              <w:rPr>
                <w:lang w:val="en-US"/>
              </w:rPr>
              <w:t> </w:t>
            </w:r>
            <w:r w:rsidRPr="00F95395">
              <w:rPr>
                <w:lang w:val="it-IT"/>
              </w:rPr>
              <w:t>la</w:t>
            </w:r>
            <w:r w:rsidRPr="00CF706D">
              <w:rPr>
                <w:lang w:val="en-US"/>
              </w:rPr>
              <w:t> </w:t>
            </w:r>
            <w:r w:rsidRPr="00F95395">
              <w:rPr>
                <w:lang w:val="it-IT"/>
              </w:rPr>
              <w:t>b)</w:t>
            </w:r>
          </w:p>
          <w:p w:rsidR="00DD0641" w:rsidRPr="00F95395" w:rsidRDefault="00DD0641" w:rsidP="00CF706D">
            <w:pPr>
              <w:ind w:firstLine="0"/>
              <w:rPr>
                <w:lang w:val="it-IT"/>
              </w:rPr>
            </w:pPr>
            <w:r w:rsidRPr="00CF706D">
              <w:rPr>
                <w:lang w:val="en-US"/>
              </w:rPr>
              <w:t> </w:t>
            </w:r>
            <w:r w:rsidRPr="00F95395">
              <w:rPr>
                <w:lang w:val="it-IT"/>
              </w:rPr>
              <w:t>de la</w:t>
            </w:r>
            <w:r w:rsidRPr="00CF706D">
              <w:rPr>
                <w:lang w:val="en-US"/>
              </w:rPr>
              <w:t> </w:t>
            </w:r>
            <w:r w:rsidRPr="00F95395">
              <w:rPr>
                <w:lang w:val="it-IT"/>
              </w:rPr>
              <w:t>c)</w:t>
            </w:r>
          </w:p>
          <w:p w:rsidR="00DD0641" w:rsidRPr="00F95395" w:rsidRDefault="00DD0641" w:rsidP="00CF706D">
            <w:pPr>
              <w:ind w:firstLine="0"/>
              <w:rPr>
                <w:lang w:val="it-IT"/>
              </w:rPr>
            </w:pPr>
            <w:r w:rsidRPr="00F95395">
              <w:rPr>
                <w:lang w:val="it-IT"/>
              </w:rPr>
              <w:t xml:space="preserve">    d) le</w:t>
            </w:r>
            <w:r w:rsidRPr="00CF706D">
              <w:rPr>
                <w:lang w:val="en-US"/>
              </w:rPr>
              <w:t> </w:t>
            </w:r>
          </w:p>
          <w:p w:rsidR="00DD0641" w:rsidRPr="00F95395" w:rsidRDefault="00DD0641" w:rsidP="00CF706D">
            <w:pPr>
              <w:ind w:firstLine="0"/>
              <w:rPr>
                <w:lang w:val="it-IT"/>
              </w:rPr>
            </w:pPr>
          </w:p>
          <w:p w:rsidR="00DD0641" w:rsidRPr="00F95395" w:rsidRDefault="00DD0641" w:rsidP="00CF706D">
            <w:pPr>
              <w:ind w:firstLine="0"/>
              <w:rPr>
                <w:lang w:val="it-IT"/>
              </w:rPr>
            </w:pPr>
            <w:r w:rsidRPr="00F95395">
              <w:rPr>
                <w:lang w:val="it-IT"/>
              </w:rPr>
              <w:t>5. Il fait  bien … travail.</w:t>
            </w:r>
          </w:p>
          <w:p w:rsidR="00DD0641" w:rsidRPr="00CF706D" w:rsidRDefault="00DD0641" w:rsidP="00CF706D">
            <w:pPr>
              <w:ind w:firstLine="0"/>
              <w:rPr>
                <w:lang w:val="en-US"/>
              </w:rPr>
            </w:pPr>
            <w:r w:rsidRPr="00CF706D">
              <w:rPr>
                <w:lang w:val="en-US"/>
              </w:rPr>
              <w:t> </w:t>
            </w:r>
            <w:r w:rsidRPr="00CF706D">
              <w:rPr>
                <w:lang w:val="en-US"/>
              </w:rPr>
              <w:t>ses</w:t>
            </w:r>
            <w:r w:rsidRPr="00CF706D">
              <w:rPr>
                <w:lang w:val="en-US"/>
              </w:rPr>
              <w:t> </w:t>
            </w:r>
            <w:r w:rsidRPr="00CF706D">
              <w:rPr>
                <w:lang w:val="en-US"/>
              </w:rPr>
              <w:t>a)</w:t>
            </w:r>
          </w:p>
          <w:p w:rsidR="00DD0641" w:rsidRPr="00CF706D" w:rsidRDefault="00DD0641" w:rsidP="00CF706D">
            <w:pPr>
              <w:ind w:firstLine="0"/>
              <w:rPr>
                <w:lang w:val="en-US"/>
              </w:rPr>
            </w:pPr>
            <w:r w:rsidRPr="00CF706D">
              <w:rPr>
                <w:lang w:val="en-US"/>
              </w:rPr>
              <w:t> </w:t>
            </w:r>
            <w:r w:rsidRPr="00CF706D">
              <w:rPr>
                <w:lang w:val="en-US"/>
              </w:rPr>
              <w:t>sa</w:t>
            </w:r>
            <w:r w:rsidRPr="00CF706D">
              <w:rPr>
                <w:lang w:val="en-US"/>
              </w:rPr>
              <w:t> </w:t>
            </w:r>
            <w:r w:rsidRPr="00CF706D">
              <w:rPr>
                <w:lang w:val="en-US"/>
              </w:rPr>
              <w:t>b)</w:t>
            </w:r>
          </w:p>
          <w:p w:rsidR="00DD0641" w:rsidRPr="00CF706D" w:rsidRDefault="00DD0641" w:rsidP="00CF706D">
            <w:pPr>
              <w:ind w:firstLine="0"/>
              <w:rPr>
                <w:lang w:val="en-US"/>
              </w:rPr>
            </w:pPr>
            <w:r w:rsidRPr="00CF706D">
              <w:rPr>
                <w:lang w:val="en-US"/>
              </w:rPr>
              <w:t> </w:t>
            </w:r>
            <w:r w:rsidRPr="00CF706D">
              <w:rPr>
                <w:lang w:val="en-US"/>
              </w:rPr>
              <w:t>son</w:t>
            </w:r>
            <w:r w:rsidRPr="00CF706D">
              <w:rPr>
                <w:lang w:val="en-US"/>
              </w:rPr>
              <w:t> </w:t>
            </w:r>
            <w:r w:rsidRPr="00CF706D">
              <w:rPr>
                <w:lang w:val="en-US"/>
              </w:rPr>
              <w:t>c)</w:t>
            </w:r>
          </w:p>
          <w:p w:rsidR="00DD0641" w:rsidRPr="00CF706D" w:rsidRDefault="00DD0641" w:rsidP="00CF706D">
            <w:pPr>
              <w:ind w:firstLine="0"/>
              <w:rPr>
                <w:lang w:val="en-US"/>
              </w:rPr>
            </w:pPr>
            <w:r w:rsidRPr="00CF706D">
              <w:rPr>
                <w:lang w:val="en-US"/>
              </w:rPr>
              <w:t>mes</w:t>
            </w:r>
            <w:r w:rsidRPr="00CF706D">
              <w:rPr>
                <w:lang w:val="en-US"/>
              </w:rPr>
              <w:t> </w:t>
            </w:r>
            <w:r w:rsidRPr="00CF706D">
              <w:rPr>
                <w:lang w:val="en-US"/>
              </w:rPr>
              <w:t>d)</w:t>
            </w:r>
          </w:p>
          <w:p w:rsidR="00DD0641" w:rsidRPr="00CF706D" w:rsidRDefault="00DD0641" w:rsidP="00CF706D">
            <w:pPr>
              <w:ind w:firstLine="0"/>
              <w:rPr>
                <w:lang w:val="en-US"/>
              </w:rPr>
            </w:pPr>
          </w:p>
          <w:p w:rsidR="00DD0641" w:rsidRPr="00CF706D" w:rsidRDefault="00DD0641" w:rsidP="00CF706D">
            <w:pPr>
              <w:ind w:firstLine="0"/>
              <w:rPr>
                <w:lang w:val="en-US"/>
              </w:rPr>
            </w:pPr>
            <w:r w:rsidRPr="00CF706D">
              <w:rPr>
                <w:lang w:val="en-US"/>
              </w:rPr>
              <w:t xml:space="preserve">6. Les </w:t>
            </w:r>
            <w:r w:rsidRPr="00CF706D">
              <w:rPr>
                <w:bCs/>
                <w:spacing w:val="4"/>
                <w:kern w:val="16"/>
                <w:lang w:val="en-US"/>
              </w:rPr>
              <w:t>é</w:t>
            </w:r>
            <w:r w:rsidRPr="00CF706D">
              <w:rPr>
                <w:lang w:val="en-US"/>
              </w:rPr>
              <w:t>tudiants _____ venir en classe à temps.</w:t>
            </w:r>
          </w:p>
          <w:p w:rsidR="00DD0641" w:rsidRPr="00CF706D" w:rsidRDefault="00DD0641" w:rsidP="00CF706D">
            <w:pPr>
              <w:ind w:firstLine="0"/>
              <w:rPr>
                <w:lang w:val="en-US"/>
              </w:rPr>
            </w:pPr>
            <w:r w:rsidRPr="00CF706D">
              <w:rPr>
                <w:lang w:val="en-US"/>
              </w:rPr>
              <w:t> </w:t>
            </w:r>
            <w:r w:rsidRPr="00CF706D">
              <w:rPr>
                <w:lang w:val="en-US"/>
              </w:rPr>
              <w:t>a) dois</w:t>
            </w:r>
          </w:p>
          <w:p w:rsidR="00DD0641" w:rsidRPr="00CF706D" w:rsidRDefault="00DD0641" w:rsidP="00CF706D">
            <w:pPr>
              <w:ind w:firstLine="0"/>
              <w:rPr>
                <w:lang w:val="en-US"/>
              </w:rPr>
            </w:pPr>
            <w:r w:rsidRPr="00CF706D">
              <w:rPr>
                <w:lang w:val="en-US"/>
              </w:rPr>
              <w:t> </w:t>
            </w:r>
            <w:r w:rsidRPr="00CF706D">
              <w:rPr>
                <w:lang w:val="en-US"/>
              </w:rPr>
              <w:t>b) devons</w:t>
            </w:r>
          </w:p>
          <w:p w:rsidR="00DD0641" w:rsidRPr="00CF706D" w:rsidRDefault="00DD0641" w:rsidP="00CF706D">
            <w:pPr>
              <w:ind w:firstLine="0"/>
              <w:rPr>
                <w:lang w:val="en-US"/>
              </w:rPr>
            </w:pPr>
            <w:r w:rsidRPr="00CF706D">
              <w:rPr>
                <w:lang w:val="en-US"/>
              </w:rPr>
              <w:t> </w:t>
            </w:r>
            <w:r w:rsidRPr="00CF706D">
              <w:rPr>
                <w:lang w:val="en-US"/>
              </w:rPr>
              <w:t>doivent</w:t>
            </w:r>
            <w:r w:rsidRPr="00CF706D">
              <w:rPr>
                <w:lang w:val="en-US"/>
              </w:rPr>
              <w:t> </w:t>
            </w:r>
            <w:r w:rsidRPr="00CF706D">
              <w:rPr>
                <w:lang w:val="en-US"/>
              </w:rPr>
              <w:t>c)</w:t>
            </w:r>
          </w:p>
          <w:p w:rsidR="00DD0641" w:rsidRPr="00CF706D" w:rsidRDefault="00DD0641" w:rsidP="00CF706D">
            <w:pPr>
              <w:ind w:firstLine="0"/>
              <w:rPr>
                <w:lang w:val="en-US"/>
              </w:rPr>
            </w:pPr>
            <w:r w:rsidRPr="00CF706D">
              <w:rPr>
                <w:lang w:val="en-US"/>
              </w:rPr>
              <w:t>doit</w:t>
            </w:r>
            <w:r w:rsidRPr="00CF706D">
              <w:rPr>
                <w:lang w:val="en-US"/>
              </w:rPr>
              <w:t> </w:t>
            </w:r>
            <w:r w:rsidRPr="00CF706D">
              <w:rPr>
                <w:lang w:val="en-US"/>
              </w:rPr>
              <w:t>d)</w:t>
            </w:r>
          </w:p>
          <w:p w:rsidR="00DD0641" w:rsidRPr="00CF706D" w:rsidRDefault="00DD0641" w:rsidP="00CF706D">
            <w:pPr>
              <w:ind w:firstLine="0"/>
              <w:rPr>
                <w:lang w:val="en-US"/>
              </w:rPr>
            </w:pPr>
          </w:p>
          <w:p w:rsidR="00DD0641" w:rsidRPr="00CF706D" w:rsidRDefault="00DD0641" w:rsidP="00CF706D">
            <w:pPr>
              <w:ind w:firstLine="0"/>
              <w:rPr>
                <w:lang w:val="en-US"/>
              </w:rPr>
            </w:pPr>
            <w:r w:rsidRPr="00CF706D">
              <w:rPr>
                <w:lang w:val="en-US"/>
              </w:rPr>
              <w:t>7. Tu ____ beaucoup de livre français.</w:t>
            </w:r>
          </w:p>
          <w:p w:rsidR="00DD0641" w:rsidRPr="00CF706D" w:rsidRDefault="00DD0641" w:rsidP="00CF706D">
            <w:pPr>
              <w:ind w:firstLine="0"/>
              <w:rPr>
                <w:lang w:val="en-US"/>
              </w:rPr>
            </w:pPr>
            <w:r w:rsidRPr="00CF706D">
              <w:rPr>
                <w:lang w:val="en-US"/>
              </w:rPr>
              <w:t> </w:t>
            </w:r>
            <w:r w:rsidRPr="00CF706D">
              <w:rPr>
                <w:lang w:val="en-US"/>
              </w:rPr>
              <w:t>a) ai</w:t>
            </w:r>
          </w:p>
          <w:p w:rsidR="00DD0641" w:rsidRPr="00CF706D" w:rsidRDefault="00DD0641" w:rsidP="00CF706D">
            <w:pPr>
              <w:ind w:firstLine="0"/>
              <w:rPr>
                <w:lang w:val="en-US"/>
              </w:rPr>
            </w:pPr>
            <w:r w:rsidRPr="00CF706D">
              <w:rPr>
                <w:lang w:val="en-US"/>
              </w:rPr>
              <w:t> </w:t>
            </w:r>
            <w:r w:rsidRPr="00CF706D">
              <w:rPr>
                <w:lang w:val="en-US"/>
              </w:rPr>
              <w:t>as</w:t>
            </w:r>
            <w:r w:rsidRPr="00CF706D">
              <w:rPr>
                <w:lang w:val="en-US"/>
              </w:rPr>
              <w:t> </w:t>
            </w:r>
            <w:r w:rsidRPr="00CF706D">
              <w:rPr>
                <w:lang w:val="en-US"/>
              </w:rPr>
              <w:t>b)</w:t>
            </w:r>
          </w:p>
          <w:p w:rsidR="00DD0641" w:rsidRPr="00CF706D" w:rsidRDefault="00DD0641" w:rsidP="00CF706D">
            <w:pPr>
              <w:ind w:firstLine="0"/>
              <w:rPr>
                <w:lang w:val="en-US"/>
              </w:rPr>
            </w:pPr>
            <w:r w:rsidRPr="00CF706D">
              <w:rPr>
                <w:lang w:val="en-US"/>
              </w:rPr>
              <w:t> </w:t>
            </w:r>
            <w:r w:rsidRPr="00CF706D">
              <w:rPr>
                <w:lang w:val="en-US"/>
              </w:rPr>
              <w:t>ont</w:t>
            </w:r>
            <w:r w:rsidRPr="00CF706D">
              <w:rPr>
                <w:lang w:val="en-US"/>
              </w:rPr>
              <w:t> </w:t>
            </w:r>
            <w:r w:rsidRPr="00CF706D">
              <w:rPr>
                <w:lang w:val="en-US"/>
              </w:rPr>
              <w:t>c)</w:t>
            </w:r>
          </w:p>
          <w:p w:rsidR="00DD0641" w:rsidRPr="00CF706D" w:rsidRDefault="00DD0641" w:rsidP="00CF706D">
            <w:pPr>
              <w:ind w:firstLine="0"/>
              <w:rPr>
                <w:lang w:val="en-US"/>
              </w:rPr>
            </w:pPr>
            <w:r w:rsidRPr="00CF706D">
              <w:rPr>
                <w:lang w:val="en-US"/>
              </w:rPr>
              <w:t>avez</w:t>
            </w:r>
            <w:r w:rsidRPr="00CF706D">
              <w:rPr>
                <w:lang w:val="en-US"/>
              </w:rPr>
              <w:t> </w:t>
            </w:r>
            <w:r w:rsidRPr="00CF706D">
              <w:rPr>
                <w:lang w:val="en-US"/>
              </w:rPr>
              <w:t>d)</w:t>
            </w:r>
          </w:p>
          <w:p w:rsidR="00DD0641" w:rsidRPr="00CF706D" w:rsidRDefault="00DD0641" w:rsidP="00CF706D">
            <w:pPr>
              <w:widowControl/>
              <w:autoSpaceDE/>
              <w:adjustRightInd/>
              <w:spacing w:before="100" w:beforeAutospacing="1" w:after="100" w:afterAutospacing="1"/>
              <w:ind w:firstLine="0"/>
              <w:contextualSpacing/>
              <w:rPr>
                <w:sz w:val="20"/>
                <w:lang w:val="en-US"/>
              </w:rPr>
            </w:pPr>
          </w:p>
          <w:p w:rsidR="00DD0641" w:rsidRPr="00CF706D" w:rsidRDefault="00DD0641" w:rsidP="00CF706D">
            <w:pPr>
              <w:widowControl/>
              <w:autoSpaceDE/>
              <w:adjustRightInd/>
              <w:spacing w:before="100" w:beforeAutospacing="1" w:after="100" w:afterAutospacing="1"/>
              <w:ind w:firstLine="0"/>
              <w:contextualSpacing/>
              <w:rPr>
                <w:lang w:val="en-US"/>
              </w:rPr>
            </w:pPr>
            <w:r w:rsidRPr="00CF706D">
              <w:rPr>
                <w:lang w:val="en-US"/>
              </w:rPr>
              <w:t>8. Les étudiants passent ____ examens dans trois jours.</w:t>
            </w:r>
          </w:p>
          <w:p w:rsidR="00DD0641" w:rsidRPr="00CF706D" w:rsidRDefault="00DD0641" w:rsidP="00CF706D">
            <w:pPr>
              <w:ind w:firstLine="0"/>
              <w:rPr>
                <w:lang w:val="en-US"/>
              </w:rPr>
            </w:pPr>
            <w:r w:rsidRPr="00CF706D">
              <w:rPr>
                <w:lang w:val="en-US"/>
              </w:rPr>
              <w:t> </w:t>
            </w:r>
            <w:r w:rsidRPr="00CF706D">
              <w:rPr>
                <w:lang w:val="en-US"/>
              </w:rPr>
              <w:t xml:space="preserve">a) ses </w:t>
            </w:r>
          </w:p>
          <w:p w:rsidR="00DD0641" w:rsidRPr="00CF706D" w:rsidRDefault="00DD0641" w:rsidP="00CF706D">
            <w:pPr>
              <w:ind w:firstLine="0"/>
              <w:rPr>
                <w:lang w:val="en-US"/>
              </w:rPr>
            </w:pPr>
            <w:r w:rsidRPr="00CF706D">
              <w:rPr>
                <w:lang w:val="en-US"/>
              </w:rPr>
              <w:t> </w:t>
            </w:r>
            <w:r w:rsidRPr="00CF706D">
              <w:rPr>
                <w:lang w:val="en-US"/>
              </w:rPr>
              <w:t xml:space="preserve">leur </w:t>
            </w:r>
            <w:r w:rsidRPr="00CF706D">
              <w:rPr>
                <w:lang w:val="en-US"/>
              </w:rPr>
              <w:t> </w:t>
            </w:r>
            <w:r w:rsidRPr="00CF706D">
              <w:rPr>
                <w:lang w:val="en-US"/>
              </w:rPr>
              <w:t>b)</w:t>
            </w:r>
          </w:p>
          <w:p w:rsidR="00DD0641" w:rsidRPr="00CF706D" w:rsidRDefault="00DD0641" w:rsidP="00CF706D">
            <w:pPr>
              <w:ind w:firstLine="0"/>
              <w:rPr>
                <w:lang w:val="en-US"/>
              </w:rPr>
            </w:pPr>
            <w:r w:rsidRPr="00CF706D">
              <w:rPr>
                <w:lang w:val="en-US"/>
              </w:rPr>
              <w:t> </w:t>
            </w:r>
            <w:r w:rsidRPr="00CF706D">
              <w:rPr>
                <w:lang w:val="en-US"/>
              </w:rPr>
              <w:t>tes</w:t>
            </w:r>
            <w:r w:rsidRPr="00CF706D">
              <w:rPr>
                <w:lang w:val="en-US"/>
              </w:rPr>
              <w:t> </w:t>
            </w:r>
            <w:r w:rsidRPr="00CF706D">
              <w:rPr>
                <w:lang w:val="en-US"/>
              </w:rPr>
              <w:t xml:space="preserve">c) </w:t>
            </w:r>
          </w:p>
          <w:p w:rsidR="00DD0641" w:rsidRPr="00CF706D" w:rsidRDefault="00DD0641" w:rsidP="00CF706D">
            <w:pPr>
              <w:ind w:firstLine="0"/>
              <w:rPr>
                <w:lang w:val="en-US"/>
              </w:rPr>
            </w:pPr>
            <w:r w:rsidRPr="00CF706D">
              <w:rPr>
                <w:lang w:val="en-US"/>
              </w:rPr>
              <w:t>leurs</w:t>
            </w:r>
            <w:r w:rsidRPr="00CF706D">
              <w:rPr>
                <w:lang w:val="en-US"/>
              </w:rPr>
              <w:t> </w:t>
            </w:r>
            <w:r w:rsidRPr="00CF706D">
              <w:rPr>
                <w:lang w:val="en-US"/>
              </w:rPr>
              <w:t>d)</w:t>
            </w:r>
          </w:p>
          <w:p w:rsidR="00DD0641" w:rsidRPr="00CF706D" w:rsidRDefault="00DD0641" w:rsidP="00CF706D">
            <w:pPr>
              <w:ind w:firstLine="0"/>
              <w:rPr>
                <w:lang w:val="en-US"/>
              </w:rPr>
            </w:pPr>
          </w:p>
          <w:p w:rsidR="00DD0641" w:rsidRPr="00CF706D" w:rsidRDefault="00DD0641" w:rsidP="00CF706D">
            <w:pPr>
              <w:ind w:firstLine="0"/>
              <w:rPr>
                <w:lang w:val="en-US"/>
              </w:rPr>
            </w:pPr>
            <w:r w:rsidRPr="00CF706D">
              <w:rPr>
                <w:lang w:val="en-US"/>
              </w:rPr>
              <w:t>9. ____ -vous fatigués?</w:t>
            </w:r>
          </w:p>
          <w:p w:rsidR="00DD0641" w:rsidRPr="00CF706D" w:rsidRDefault="00DD0641" w:rsidP="00CF706D">
            <w:pPr>
              <w:ind w:firstLine="0"/>
              <w:rPr>
                <w:lang w:val="en-US"/>
              </w:rPr>
            </w:pPr>
            <w:r w:rsidRPr="00CF706D">
              <w:rPr>
                <w:lang w:val="en-US"/>
              </w:rPr>
              <w:t> </w:t>
            </w:r>
            <w:r w:rsidRPr="00CF706D">
              <w:rPr>
                <w:lang w:val="en-US"/>
              </w:rPr>
              <w:t xml:space="preserve">suis </w:t>
            </w:r>
            <w:r w:rsidRPr="00CF706D">
              <w:rPr>
                <w:lang w:val="en-US"/>
              </w:rPr>
              <w:t> </w:t>
            </w:r>
            <w:r w:rsidRPr="00CF706D">
              <w:rPr>
                <w:lang w:val="en-US"/>
              </w:rPr>
              <w:t>a)</w:t>
            </w:r>
          </w:p>
          <w:p w:rsidR="00DD0641" w:rsidRPr="00CF706D" w:rsidRDefault="00DD0641" w:rsidP="00CF706D">
            <w:pPr>
              <w:ind w:firstLine="0"/>
              <w:rPr>
                <w:lang w:val="en-US"/>
              </w:rPr>
            </w:pPr>
            <w:r w:rsidRPr="00CF706D">
              <w:rPr>
                <w:lang w:val="en-US"/>
              </w:rPr>
              <w:t> </w:t>
            </w:r>
            <w:r w:rsidRPr="00CF706D">
              <w:rPr>
                <w:lang w:val="en-US"/>
              </w:rPr>
              <w:t xml:space="preserve">est </w:t>
            </w:r>
            <w:r w:rsidRPr="00CF706D">
              <w:rPr>
                <w:lang w:val="en-US"/>
              </w:rPr>
              <w:t> </w:t>
            </w:r>
            <w:r w:rsidRPr="00CF706D">
              <w:rPr>
                <w:lang w:val="en-US"/>
              </w:rPr>
              <w:t>b)</w:t>
            </w:r>
          </w:p>
          <w:p w:rsidR="00DD0641" w:rsidRPr="00CF706D" w:rsidRDefault="00DD0641" w:rsidP="00CF706D">
            <w:pPr>
              <w:ind w:firstLine="0"/>
              <w:rPr>
                <w:lang w:val="en-US"/>
              </w:rPr>
            </w:pPr>
            <w:r w:rsidRPr="00CF706D">
              <w:rPr>
                <w:lang w:val="en-US"/>
              </w:rPr>
              <w:t> </w:t>
            </w:r>
            <w:r w:rsidRPr="00CF706D">
              <w:rPr>
                <w:lang w:val="en-US"/>
              </w:rPr>
              <w:t>sont</w:t>
            </w:r>
            <w:r w:rsidRPr="00CF706D">
              <w:rPr>
                <w:lang w:val="en-US"/>
              </w:rPr>
              <w:t> </w:t>
            </w:r>
            <w:r w:rsidRPr="00CF706D">
              <w:rPr>
                <w:lang w:val="en-US"/>
              </w:rPr>
              <w:t xml:space="preserve">c) </w:t>
            </w:r>
          </w:p>
          <w:p w:rsidR="00DD0641" w:rsidRPr="00CF706D" w:rsidRDefault="00DD0641" w:rsidP="00CF706D">
            <w:pPr>
              <w:ind w:firstLine="0"/>
              <w:rPr>
                <w:lang w:val="en-US"/>
              </w:rPr>
            </w:pPr>
            <w:r w:rsidRPr="00CF706D">
              <w:rPr>
                <w:lang w:val="en-US"/>
              </w:rPr>
              <w:t>êtes</w:t>
            </w:r>
            <w:r w:rsidRPr="00CF706D">
              <w:rPr>
                <w:lang w:val="en-US"/>
              </w:rPr>
              <w:t> </w:t>
            </w:r>
            <w:r w:rsidRPr="00CF706D">
              <w:rPr>
                <w:lang w:val="en-US"/>
              </w:rPr>
              <w:t>d)</w:t>
            </w:r>
          </w:p>
          <w:p w:rsidR="00DD0641" w:rsidRPr="00CF706D" w:rsidRDefault="00DD0641" w:rsidP="00CF706D">
            <w:pPr>
              <w:ind w:firstLine="0"/>
              <w:rPr>
                <w:lang w:val="en-US"/>
              </w:rPr>
            </w:pPr>
          </w:p>
          <w:p w:rsidR="00DD0641" w:rsidRPr="00CF706D" w:rsidRDefault="00DD0641" w:rsidP="00CF706D">
            <w:pPr>
              <w:ind w:firstLine="0"/>
              <w:contextualSpacing/>
              <w:rPr>
                <w:lang w:val="en-US" w:eastAsia="en-US"/>
              </w:rPr>
            </w:pPr>
          </w:p>
          <w:p w:rsidR="00DD0641" w:rsidRPr="00CF706D" w:rsidRDefault="00DD0641" w:rsidP="00CF706D">
            <w:pPr>
              <w:ind w:firstLine="0"/>
              <w:rPr>
                <w:lang w:eastAsia="en-US"/>
              </w:rPr>
            </w:pPr>
            <w:r w:rsidRPr="00CF706D">
              <w:rPr>
                <w:lang w:eastAsia="en-US"/>
              </w:rPr>
              <w:t>2. Прочитайте текст и проанализируйте полученную информацию. Ответьте на вопросы по прочитанному тексту.</w:t>
            </w:r>
          </w:p>
          <w:p w:rsidR="00DD0641" w:rsidRPr="00CF706D" w:rsidRDefault="00DD0641" w:rsidP="00CF706D">
            <w:pPr>
              <w:ind w:firstLine="0"/>
              <w:rPr>
                <w:lang w:eastAsia="en-US"/>
              </w:rPr>
            </w:pPr>
          </w:p>
          <w:p w:rsidR="00DD0641" w:rsidRPr="00F95395" w:rsidRDefault="00DD0641" w:rsidP="00CF706D">
            <w:pPr>
              <w:shd w:val="clear" w:color="auto" w:fill="FFFFFF"/>
              <w:ind w:firstLine="0"/>
              <w:rPr>
                <w:lang w:val="it-IT"/>
              </w:rPr>
            </w:pPr>
            <w:r w:rsidRPr="00F95395">
              <w:rPr>
                <w:lang w:val="it-IT"/>
              </w:rPr>
              <w:t>1. À quoi est liée l'histoire du complexe métallurgique de Magnitogorsk?</w:t>
            </w:r>
          </w:p>
          <w:p w:rsidR="00DD0641" w:rsidRPr="00F95395" w:rsidRDefault="00DD0641" w:rsidP="00CF706D">
            <w:pPr>
              <w:shd w:val="clear" w:color="auto" w:fill="FFFFFF"/>
              <w:ind w:firstLine="0"/>
              <w:rPr>
                <w:lang w:val="it-IT"/>
              </w:rPr>
            </w:pPr>
            <w:r w:rsidRPr="00F95395">
              <w:rPr>
                <w:lang w:val="it-IT"/>
              </w:rPr>
              <w:t> 2. Quand a été fondée la ville de Magnitogorsk?</w:t>
            </w:r>
          </w:p>
          <w:p w:rsidR="00DD0641" w:rsidRPr="00F95395" w:rsidRDefault="00DD0641" w:rsidP="00CF706D">
            <w:pPr>
              <w:ind w:firstLine="0"/>
              <w:rPr>
                <w:lang w:val="it-IT"/>
              </w:rPr>
            </w:pPr>
          </w:p>
          <w:p w:rsidR="00DD0641" w:rsidRPr="00F95395" w:rsidRDefault="00DD0641" w:rsidP="00CF706D">
            <w:pPr>
              <w:shd w:val="clear" w:color="auto" w:fill="FFFFFF"/>
              <w:ind w:firstLine="0"/>
              <w:jc w:val="center"/>
              <w:rPr>
                <w:rFonts w:ascii="Arial" w:hAnsi="Arial" w:cs="Arial"/>
                <w:b/>
                <w:lang w:val="it-IT"/>
              </w:rPr>
            </w:pPr>
            <w:hyperlink r:id="rId163" w:tooltip=" Vocabulaire sur le thème  : Le complexe métallurgique" w:history="1">
              <w:r w:rsidRPr="00F95395">
                <w:rPr>
                  <w:b/>
                  <w:lang w:val="it-IT"/>
                </w:rPr>
                <w:t>Le complexe métallurgique</w:t>
              </w:r>
            </w:hyperlink>
            <w:r w:rsidRPr="00F95395">
              <w:rPr>
                <w:b/>
                <w:lang w:val="it-IT"/>
              </w:rPr>
              <w:t> de Magnitogorsk</w:t>
            </w:r>
          </w:p>
          <w:p w:rsidR="00DD0641" w:rsidRPr="00CF706D" w:rsidRDefault="00DD0641" w:rsidP="00CF706D">
            <w:pPr>
              <w:shd w:val="clear" w:color="auto" w:fill="FFFFFF"/>
              <w:ind w:firstLine="0"/>
              <w:rPr>
                <w:rFonts w:ascii="Arial" w:hAnsi="Arial" w:cs="Arial"/>
                <w:lang w:val="en-US"/>
              </w:rPr>
            </w:pPr>
            <w:r w:rsidRPr="00F95395">
              <w:rPr>
                <w:lang w:val="it-IT"/>
              </w:rPr>
              <w:t>L'histoire du complexe métallurgique de Magnitogorsk est </w:t>
            </w:r>
            <w:hyperlink r:id="rId164" w:tooltip=" Vocabulaire sur le thème  : étroitement" w:history="1">
              <w:r w:rsidRPr="00F95395">
                <w:rPr>
                  <w:lang w:val="it-IT"/>
                </w:rPr>
                <w:t>étroitement</w:t>
              </w:r>
            </w:hyperlink>
            <w:r w:rsidRPr="00F95395">
              <w:rPr>
                <w:lang w:val="it-IT"/>
              </w:rPr>
              <w:t> liée à l'histoire de tout le pays. La ville de Magnitogorsk a été fondée en 1929 </w:t>
            </w:r>
            <w:hyperlink r:id="rId165" w:tooltip="Glossaire sur le thème: Au pied de" w:history="1">
              <w:r w:rsidRPr="00F95395">
                <w:rPr>
                  <w:lang w:val="it-IT"/>
                </w:rPr>
                <w:t>au pied de</w:t>
              </w:r>
            </w:hyperlink>
            <w:r w:rsidRPr="00F95395">
              <w:rPr>
                <w:lang w:val="it-IT"/>
              </w:rPr>
              <w:t xml:space="preserve"> la montagne Magnitnaïa. </w:t>
            </w:r>
            <w:r w:rsidRPr="00CF706D">
              <w:rPr>
                <w:lang w:val="en-US"/>
              </w:rPr>
              <w:t>Ici encore au 17 siècle on a découvert de </w:t>
            </w:r>
            <w:hyperlink r:id="rId166" w:tooltip="Vocabulaire sur le thème  : riche" w:history="1">
              <w:r w:rsidRPr="00CF706D">
                <w:rPr>
                  <w:lang w:val="en-US"/>
                </w:rPr>
                <w:t>riche</w:t>
              </w:r>
            </w:hyperlink>
            <w:r w:rsidRPr="00CF706D">
              <w:rPr>
                <w:lang w:val="en-US"/>
              </w:rPr>
              <w:t xml:space="preserve">s gisements du minerai de fer. </w:t>
            </w:r>
            <w:r w:rsidRPr="00F95395">
              <w:rPr>
                <w:lang w:val="it-IT"/>
              </w:rPr>
              <w:t>On a construit la ville de Magnitogorsk à </w:t>
            </w:r>
            <w:hyperlink r:id="rId167" w:tooltip=" Vocabulaire sur le thème  : un délai" w:history="1">
              <w:r w:rsidRPr="00F95395">
                <w:rPr>
                  <w:lang w:val="it-IT"/>
                </w:rPr>
                <w:t>un délai</w:t>
              </w:r>
            </w:hyperlink>
            <w:r w:rsidRPr="00F95395">
              <w:rPr>
                <w:lang w:val="it-IT"/>
              </w:rPr>
              <w:t xml:space="preserve"> très court. </w:t>
            </w:r>
            <w:r w:rsidRPr="00CF706D">
              <w:rPr>
                <w:lang w:val="en-US"/>
              </w:rPr>
              <w:t>C’était un exemple du travail héroïque </w:t>
            </w:r>
            <w:hyperlink r:id="rId168" w:tooltip=" Vocabulaire sur le thème  : des gens" w:history="1">
              <w:r w:rsidRPr="00CF706D">
                <w:rPr>
                  <w:lang w:val="en-US"/>
                </w:rPr>
                <w:t>des gens</w:t>
              </w:r>
            </w:hyperlink>
            <w:r w:rsidRPr="00CF706D">
              <w:rPr>
                <w:lang w:val="en-US"/>
              </w:rPr>
              <w:t> de notre pays.</w:t>
            </w:r>
          </w:p>
          <w:p w:rsidR="00DD0641" w:rsidRPr="00CF706D" w:rsidRDefault="00DD0641" w:rsidP="00CF706D">
            <w:pPr>
              <w:shd w:val="clear" w:color="auto" w:fill="FFFFFF"/>
              <w:ind w:firstLine="0"/>
              <w:rPr>
                <w:rFonts w:ascii="Arial" w:hAnsi="Arial" w:cs="Arial"/>
                <w:lang w:val="en-US"/>
              </w:rPr>
            </w:pPr>
            <w:smartTag w:uri="urn:schemas-microsoft-com:office:smarttags" w:element="place">
              <w:smartTag w:uri="urn:schemas-microsoft-com:office:smarttags" w:element="City">
                <w:r w:rsidRPr="00CF706D">
                  <w:rPr>
                    <w:lang w:val="en-US"/>
                  </w:rPr>
                  <w:t>Magnitogorsk</w:t>
                </w:r>
              </w:smartTag>
            </w:smartTag>
            <w:r w:rsidRPr="00CF706D">
              <w:rPr>
                <w:lang w:val="en-US"/>
              </w:rPr>
              <w:t xml:space="preserve"> est souvent appelé "le phénomène". En effet, </w:t>
            </w:r>
            <w:smartTag w:uri="urn:schemas-microsoft-com:office:smarttags" w:element="place">
              <w:smartTag w:uri="urn:schemas-microsoft-com:office:smarttags" w:element="City">
                <w:r w:rsidRPr="00CF706D">
                  <w:rPr>
                    <w:lang w:val="en-US"/>
                  </w:rPr>
                  <w:t>Magnitogorsk</w:t>
                </w:r>
              </w:smartTag>
            </w:smartTag>
            <w:r w:rsidRPr="00CF706D">
              <w:rPr>
                <w:lang w:val="en-US"/>
              </w:rPr>
              <w:t xml:space="preserve"> représente un phénomène étonnant dans l'histoire du pays.</w:t>
            </w:r>
          </w:p>
          <w:p w:rsidR="00DD0641" w:rsidRPr="00CF706D" w:rsidRDefault="00DD0641" w:rsidP="00CF706D">
            <w:pPr>
              <w:shd w:val="clear" w:color="auto" w:fill="FFFFFF"/>
              <w:ind w:firstLine="0"/>
              <w:rPr>
                <w:rFonts w:ascii="Arial" w:hAnsi="Arial" w:cs="Arial"/>
                <w:lang w:val="en-US"/>
              </w:rPr>
            </w:pPr>
            <w:r w:rsidRPr="00F95395">
              <w:rPr>
                <w:lang w:val="it-IT"/>
              </w:rPr>
              <w:t>Il y a 90 ans  le géant de l'industrie soviétique est apparu dans la steppe d’Oural, qui est encore l’</w:t>
            </w:r>
            <w:r w:rsidRPr="00F95395">
              <w:rPr>
                <w:rFonts w:ascii="Arial" w:hAnsi="Arial" w:cs="Arial"/>
                <w:lang w:val="it-IT"/>
              </w:rPr>
              <w:t> </w:t>
            </w:r>
            <w:r w:rsidRPr="00F95395">
              <w:rPr>
                <w:lang w:val="it-IT"/>
              </w:rPr>
              <w:t>entreprise-leader de l'industrie sidérurgique de notre pays. C’est </w:t>
            </w:r>
            <w:hyperlink r:id="rId169" w:tooltip="Glossaire: le coeur" w:history="1">
              <w:r w:rsidRPr="00F95395">
                <w:rPr>
                  <w:lang w:val="it-IT"/>
                </w:rPr>
                <w:t>le coeur</w:t>
              </w:r>
            </w:hyperlink>
            <w:r w:rsidRPr="00F95395">
              <w:rPr>
                <w:lang w:val="it-IT"/>
              </w:rPr>
              <w:t> de </w:t>
            </w:r>
            <w:hyperlink r:id="rId170" w:tooltip="Glossaire sur le thème: La sidérurgie" w:history="1">
              <w:r w:rsidRPr="00F95395">
                <w:rPr>
                  <w:lang w:val="it-IT"/>
                </w:rPr>
                <w:t>la sidérurgie</w:t>
              </w:r>
            </w:hyperlink>
            <w:r w:rsidRPr="00F95395">
              <w:rPr>
                <w:lang w:val="it-IT"/>
              </w:rPr>
              <w:t> nationale. </w:t>
            </w:r>
            <w:hyperlink r:id="rId171" w:tooltip=" Vocabulaire sur le thème  : Le complexe métallurgique" w:history="1">
              <w:r w:rsidRPr="00F95395">
                <w:rPr>
                  <w:lang w:val="it-IT"/>
                </w:rPr>
                <w:t>Le complexe métallurgique</w:t>
              </w:r>
            </w:hyperlink>
            <w:r w:rsidRPr="00F95395">
              <w:rPr>
                <w:lang w:val="it-IT"/>
              </w:rPr>
              <w:t> de Magnitogorsk a été érigé grâce au travail sacrificiel </w:t>
            </w:r>
            <w:hyperlink r:id="rId172" w:tooltip=" Vocabulaire sur le thème  : des gens" w:history="1">
              <w:r w:rsidRPr="00F95395">
                <w:rPr>
                  <w:lang w:val="it-IT"/>
                </w:rPr>
                <w:t>des gens</w:t>
              </w:r>
            </w:hyperlink>
            <w:r w:rsidRPr="00F95395">
              <w:rPr>
                <w:lang w:val="it-IT"/>
              </w:rPr>
              <w:t xml:space="preserve"> de tous les coins du pays. </w:t>
            </w:r>
            <w:r w:rsidRPr="00CF706D">
              <w:rPr>
                <w:lang w:val="en-US"/>
              </w:rPr>
              <w:t xml:space="preserve">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w:t>
            </w:r>
            <w:smartTag w:uri="urn:schemas-microsoft-com:office:smarttags" w:element="place">
              <w:smartTag w:uri="urn:schemas-microsoft-com:office:smarttags" w:element="City">
                <w:r w:rsidRPr="00CF706D">
                  <w:rPr>
                    <w:lang w:val="en-US"/>
                  </w:rPr>
                  <w:t>Magnitogorsk</w:t>
                </w:r>
              </w:smartTag>
            </w:smartTag>
            <w:r w:rsidRPr="00CF706D">
              <w:rPr>
                <w:lang w:val="en-US"/>
              </w:rPr>
              <w:t xml:space="preserve"> est </w:t>
            </w:r>
            <w:hyperlink r:id="rId173" w:tooltip=" Vocabulaire sur le thème  : la capacité" w:history="1">
              <w:r w:rsidRPr="00CF706D">
                <w:rPr>
                  <w:lang w:val="en-US"/>
                </w:rPr>
                <w:t>la capacité</w:t>
              </w:r>
            </w:hyperlink>
            <w:r w:rsidRPr="00CF706D">
              <w:rPr>
                <w:lang w:val="en-US"/>
              </w:rPr>
              <w:t> de surmonter eux-mêmes et les circonstances, parfois de faire l'impossible.</w:t>
            </w:r>
          </w:p>
          <w:p w:rsidR="00DD0641" w:rsidRPr="00CF706D" w:rsidRDefault="00DD0641" w:rsidP="00CF706D">
            <w:pPr>
              <w:shd w:val="clear" w:color="auto" w:fill="FFFFFF"/>
              <w:ind w:firstLine="0"/>
              <w:rPr>
                <w:rFonts w:ascii="Arial" w:hAnsi="Arial" w:cs="Arial"/>
                <w:lang w:val="en-US"/>
              </w:rPr>
            </w:pPr>
            <w:r w:rsidRPr="00CF706D">
              <w:rPr>
                <w:lang w:val="en-US"/>
              </w:rPr>
              <w:t>Les ingénieurs étrangers ont été étonnés que les installations industrielles peuvent être construites à un délai très court. Pendant les années lourdes de </w:t>
            </w:r>
            <w:hyperlink r:id="rId174" w:tooltip="Vocabulaire sur le thème  : la Deuxième Guerre mondiale" w:history="1">
              <w:r w:rsidRPr="00CF706D">
                <w:rPr>
                  <w:lang w:val="en-US"/>
                </w:rPr>
                <w:t>la deuxième guerre mondiale</w:t>
              </w:r>
            </w:hyperlink>
            <w:r w:rsidRPr="00CF706D">
              <w:rPr>
                <w:lang w:val="en-US"/>
              </w:rPr>
              <w:t>, seulement en un mois, on a réussi de commencer la production de </w:t>
            </w:r>
            <w:hyperlink r:id="rId175" w:tooltip=" Vocabulaire sur le thème  : l'acier de blindage" w:history="1">
              <w:r w:rsidRPr="00CF706D">
                <w:rPr>
                  <w:lang w:val="en-US"/>
                </w:rPr>
                <w:t>l'acier de blindage</w:t>
              </w:r>
            </w:hyperlink>
            <w:r w:rsidRPr="00CF706D">
              <w:rPr>
                <w:lang w:val="en-US"/>
              </w:rPr>
              <w:t>, qu’auparavant personne n'avait jamais fait. Les sceptiques ont été surpris par les records constants d'amélioration de la production du métal, qui a été utilisé pour la construction d'</w:t>
            </w:r>
            <w:hyperlink r:id="rId176" w:tooltip=" Vocabulaire sur le thème  : un barrage" w:history="1">
              <w:r w:rsidRPr="00CF706D">
                <w:rPr>
                  <w:lang w:val="en-US"/>
                </w:rPr>
                <w:t>un barrage</w:t>
              </w:r>
            </w:hyperlink>
            <w:r w:rsidRPr="00CF706D">
              <w:rPr>
                <w:lang w:val="en-US"/>
              </w:rPr>
              <w:t> sur le Dniepr, des installations de Baïkonour, du gazoduc et d'oléoduc.</w:t>
            </w:r>
          </w:p>
          <w:p w:rsidR="00DD0641" w:rsidRPr="00842634" w:rsidRDefault="00DD0641" w:rsidP="00CF706D">
            <w:pPr>
              <w:shd w:val="clear" w:color="auto" w:fill="FFFFFF"/>
              <w:ind w:firstLine="0"/>
              <w:rPr>
                <w:rFonts w:ascii="Arial" w:hAnsi="Arial" w:cs="Arial"/>
                <w:lang w:val="de-AT"/>
              </w:rPr>
            </w:pPr>
            <w:hyperlink r:id="rId177" w:tooltip=" Vocabulaire sur le thème  : Le complexe métallurgique" w:history="1">
              <w:r w:rsidRPr="00CF706D">
                <w:rPr>
                  <w:lang w:val="en-US"/>
                </w:rPr>
                <w:t>Le complexe métallurgique</w:t>
              </w:r>
            </w:hyperlink>
            <w:r w:rsidRPr="00CF706D">
              <w:rPr>
                <w:lang w:val="en-US"/>
              </w:rPr>
              <w:t> de Magnitogorsk est </w:t>
            </w:r>
            <w:hyperlink r:id="rId178" w:tooltip="Glossaire sur le thème: une entreprise" w:history="1">
              <w:r w:rsidRPr="00CF706D">
                <w:rPr>
                  <w:lang w:val="en-US"/>
                </w:rPr>
                <w:t>une entreprise</w:t>
              </w:r>
            </w:hyperlink>
            <w:r w:rsidRPr="00CF706D">
              <w:rPr>
                <w:lang w:val="en-US"/>
              </w:rPr>
              <w:t> métallurgique efficace de la Russie, dont la production est </w:t>
            </w:r>
            <w:hyperlink r:id="rId179" w:tooltip="Vocabulaire sur le thème  : connu" w:history="1">
              <w:r w:rsidRPr="00CF706D">
                <w:rPr>
                  <w:lang w:val="en-US"/>
                </w:rPr>
                <w:t>connu</w:t>
              </w:r>
            </w:hyperlink>
            <w:r w:rsidRPr="00CF706D">
              <w:rPr>
                <w:lang w:val="en-US"/>
              </w:rPr>
              <w:t>e non seulement dans notre pays, mais aussi </w:t>
            </w:r>
            <w:hyperlink r:id="rId180" w:tooltip=" Vocabulaire sur le thème  : à l’étranger" w:history="1">
              <w:r w:rsidRPr="00CF706D">
                <w:rPr>
                  <w:lang w:val="en-US"/>
                </w:rPr>
                <w:t>à l’étranger</w:t>
              </w:r>
            </w:hyperlink>
            <w:r w:rsidRPr="00CF706D">
              <w:rPr>
                <w:lang w:val="en-US"/>
              </w:rPr>
              <w:t>. L'entreprise métallurgique est fière de son personnel hautement qualifié, elle agit conformément aux normes de protection du travail et de l'environnement, elle est dirigée sur la satisfaction au maximum des besoins </w:t>
            </w:r>
            <w:hyperlink r:id="rId181" w:tooltip=" Vocabulaire sur le thème  : des gens" w:history="1">
              <w:r w:rsidRPr="00CF706D">
                <w:rPr>
                  <w:lang w:val="en-US"/>
                </w:rPr>
                <w:t>des gens</w:t>
              </w:r>
            </w:hyperlink>
            <w:r w:rsidRPr="00CF706D">
              <w:rPr>
                <w:lang w:val="en-US"/>
              </w:rPr>
              <w:t xml:space="preserve">. </w:t>
            </w:r>
            <w:r w:rsidRPr="00842634">
              <w:rPr>
                <w:lang w:val="de-AT"/>
              </w:rPr>
              <w:t>Sa mission est d'être un fournisseur fiable des produits en acier, de répondre aux besoins des clients, d'améliorer la qualité de vie des employés et des habitants de la ville et de </w:t>
            </w:r>
            <w:hyperlink r:id="rId182" w:tooltip=" Vocabulaire sur le thème  : la banlieue" w:history="1">
              <w:r w:rsidRPr="00842634">
                <w:rPr>
                  <w:lang w:val="de-AT"/>
                </w:rPr>
                <w:t>la banlieue</w:t>
              </w:r>
            </w:hyperlink>
            <w:r w:rsidRPr="00842634">
              <w:rPr>
                <w:lang w:val="de-AT"/>
              </w:rPr>
              <w:t>, grâce au développement stable des technologies de production.</w:t>
            </w:r>
          </w:p>
          <w:p w:rsidR="00DD0641" w:rsidRPr="00842634" w:rsidRDefault="00DD0641" w:rsidP="00CF706D">
            <w:pPr>
              <w:ind w:firstLine="0"/>
              <w:rPr>
                <w:lang w:val="de-AT"/>
              </w:rPr>
            </w:pPr>
          </w:p>
          <w:p w:rsidR="00DD0641" w:rsidRPr="00842634" w:rsidRDefault="00DD0641" w:rsidP="00CF706D">
            <w:pPr>
              <w:ind w:firstLine="0"/>
              <w:rPr>
                <w:color w:val="000000"/>
                <w:lang w:val="de-AT" w:eastAsia="en-US"/>
              </w:rPr>
            </w:pPr>
            <w:r w:rsidRPr="00CF706D">
              <w:rPr>
                <w:lang w:val="fr-FR"/>
              </w:rPr>
              <w:t xml:space="preserve"> </w:t>
            </w:r>
          </w:p>
          <w:p w:rsidR="00DD0641" w:rsidRPr="00CF706D" w:rsidRDefault="00DD0641" w:rsidP="00CF706D">
            <w:pPr>
              <w:ind w:firstLine="0"/>
              <w:rPr>
                <w:lang w:eastAsia="en-US"/>
              </w:rPr>
            </w:pPr>
            <w:r w:rsidRPr="00CF706D">
              <w:rPr>
                <w:lang w:eastAsia="en-US"/>
              </w:rPr>
              <w:t>3.Расположите части письма в правильном порядке.</w:t>
            </w:r>
          </w:p>
          <w:p w:rsidR="00DD0641" w:rsidRPr="00CF706D" w:rsidRDefault="00DD0641" w:rsidP="00CF706D">
            <w:pPr>
              <w:ind w:firstLine="0"/>
              <w:contextualSpacing/>
              <w:rPr>
                <w:lang w:eastAsia="en-US"/>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4"/>
              <w:gridCol w:w="3751"/>
            </w:tblGrid>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a)</w:t>
                  </w:r>
                  <w:r w:rsidRPr="00C101F1">
                    <w:rPr>
                      <w:lang w:val="de-DE" w:eastAsia="en-US"/>
                    </w:rPr>
                    <w:t xml:space="preserve"> </w:t>
                  </w:r>
                  <w:r w:rsidRPr="00C101F1">
                    <w:rPr>
                      <w:lang w:val="fr-FR"/>
                    </w:rPr>
                    <w:t>Aubert &amp; Cie</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rPr>
                  </w:pPr>
                  <w:r w:rsidRPr="00C101F1">
                    <w:rPr>
                      <w:lang w:val="en-US" w:eastAsia="en-US"/>
                    </w:rPr>
                    <w:t>1.</w:t>
                  </w:r>
                  <w:r w:rsidRPr="00C101F1">
                    <w:rPr>
                      <w:lang w:val="fr-FR"/>
                    </w:rPr>
                    <w:t xml:space="preserve"> la Soci</w:t>
                  </w:r>
                  <w:r w:rsidRPr="00C101F1">
                    <w:rPr>
                      <w:lang w:val="en-US"/>
                    </w:rPr>
                    <w:t>été de l'expéditeur</w:t>
                  </w:r>
                </w:p>
                <w:p w:rsidR="00DD0641" w:rsidRPr="00C101F1" w:rsidRDefault="00DD0641" w:rsidP="00C101F1">
                  <w:pPr>
                    <w:ind w:firstLine="0"/>
                    <w:contextualSpacing/>
                    <w:rPr>
                      <w:lang w:val="en-US" w:eastAsia="en-US"/>
                    </w:rPr>
                  </w:pPr>
                </w:p>
              </w:tc>
            </w:tr>
            <w:tr w:rsidR="00DD0641" w:rsidRPr="002970C0"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 xml:space="preserve">b) </w:t>
                  </w:r>
                  <w:r w:rsidRPr="00C101F1">
                    <w:rPr>
                      <w:shd w:val="clear" w:color="auto" w:fill="F9F8F5"/>
                      <w:lang w:val="fr-FR"/>
                    </w:rPr>
                    <w:t>Code postal</w:t>
                  </w:r>
                  <w:r w:rsidRPr="00C101F1">
                    <w:rPr>
                      <w:lang w:val="fr-FR"/>
                    </w:rPr>
                    <w:t xml:space="preserve"> 75014 </w:t>
                  </w:r>
                  <w:smartTag w:uri="urn:schemas-microsoft-com:office:smarttags" w:element="place">
                    <w:smartTag w:uri="urn:schemas-microsoft-com:office:smarttags" w:element="City">
                      <w:r w:rsidRPr="00C101F1">
                        <w:rPr>
                          <w:lang w:val="fr-FR"/>
                        </w:rPr>
                        <w:t>Paris</w:t>
                      </w:r>
                    </w:smartTag>
                  </w:smartTag>
                </w:p>
              </w:tc>
              <w:tc>
                <w:tcPr>
                  <w:tcW w:w="3751" w:type="dxa"/>
                  <w:tcBorders>
                    <w:top w:val="single" w:sz="4" w:space="0" w:color="auto"/>
                    <w:left w:val="single" w:sz="4" w:space="0" w:color="auto"/>
                    <w:bottom w:val="single" w:sz="4" w:space="0" w:color="auto"/>
                    <w:right w:val="single" w:sz="4" w:space="0" w:color="auto"/>
                  </w:tcBorders>
                </w:tcPr>
                <w:p w:rsidR="00DD0641" w:rsidRPr="00F95395" w:rsidRDefault="00DD0641" w:rsidP="00C101F1">
                  <w:pPr>
                    <w:ind w:firstLine="0"/>
                    <w:contextualSpacing/>
                    <w:rPr>
                      <w:lang w:val="it-IT" w:eastAsia="en-US"/>
                    </w:rPr>
                  </w:pPr>
                  <w:r w:rsidRPr="00F95395">
                    <w:rPr>
                      <w:lang w:val="it-IT" w:eastAsia="en-US"/>
                    </w:rPr>
                    <w:t>2.</w:t>
                  </w:r>
                  <w:r w:rsidRPr="00F95395">
                    <w:rPr>
                      <w:lang w:val="it-IT"/>
                    </w:rPr>
                    <w:t xml:space="preserve"> la ville d'où vient la lettre</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en-US" w:eastAsia="en-US"/>
                    </w:rPr>
                  </w:pPr>
                  <w:r w:rsidRPr="00C101F1">
                    <w:rPr>
                      <w:lang w:val="en-US" w:eastAsia="en-US"/>
                    </w:rPr>
                    <w:t>c)</w:t>
                  </w:r>
                  <w:r w:rsidRPr="00C101F1">
                    <w:rPr>
                      <w:lang w:val="de-DE" w:eastAsia="en-US"/>
                    </w:rPr>
                    <w:t xml:space="preserve"> </w:t>
                  </w:r>
                  <w:r w:rsidRPr="00C101F1">
                    <w:rPr>
                      <w:lang w:val="fr-FR"/>
                    </w:rPr>
                    <w:t>M. Jean Bertrand</w:t>
                  </w: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3.</w:t>
                  </w:r>
                  <w:r w:rsidRPr="00C101F1">
                    <w:rPr>
                      <w:lang w:val="de-DE"/>
                    </w:rPr>
                    <w:t xml:space="preserve"> le nom du destinataire</w:t>
                  </w: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fr-FR"/>
                    </w:rPr>
                  </w:pPr>
                  <w:r w:rsidRPr="00C101F1">
                    <w:rPr>
                      <w:lang w:val="en-US" w:eastAsia="en-US"/>
                    </w:rPr>
                    <w:t>d)</w:t>
                  </w:r>
                  <w:r w:rsidRPr="00C101F1">
                    <w:rPr>
                      <w:lang w:val="de-DE" w:eastAsia="en-US"/>
                    </w:rPr>
                    <w:t xml:space="preserve"> </w:t>
                  </w:r>
                  <w:r w:rsidRPr="00C101F1">
                    <w:rPr>
                      <w:lang w:val="fr-FR"/>
                    </w:rPr>
                    <w:t xml:space="preserve">Etablissement  Butot </w:t>
                  </w:r>
                </w:p>
                <w:p w:rsidR="00DD0641" w:rsidRPr="00C101F1" w:rsidRDefault="00DD0641" w:rsidP="00C101F1">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de-DE"/>
                    </w:rPr>
                  </w:pPr>
                  <w:r w:rsidRPr="00C101F1">
                    <w:rPr>
                      <w:lang w:val="en-US" w:eastAsia="en-US"/>
                    </w:rPr>
                    <w:t>4.</w:t>
                  </w:r>
                  <w:r w:rsidRPr="00C101F1">
                    <w:rPr>
                      <w:lang w:val="de-DE"/>
                    </w:rPr>
                    <w:t xml:space="preserve"> la rue du destinataire</w:t>
                  </w:r>
                </w:p>
                <w:p w:rsidR="00DD0641" w:rsidRPr="00C101F1" w:rsidRDefault="00DD0641" w:rsidP="00C101F1">
                  <w:pPr>
                    <w:ind w:firstLine="0"/>
                    <w:contextualSpacing/>
                    <w:rPr>
                      <w:lang w:val="en-US" w:eastAsia="en-US"/>
                    </w:rPr>
                  </w:pPr>
                </w:p>
              </w:tc>
            </w:tr>
            <w:tr w:rsidR="00DD0641" w:rsidRPr="00CF706D" w:rsidTr="00C101F1">
              <w:tc>
                <w:tcPr>
                  <w:tcW w:w="4754"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rPr>
                      <w:lang w:val="fr-FR"/>
                    </w:rPr>
                  </w:pPr>
                  <w:r w:rsidRPr="00C101F1">
                    <w:rPr>
                      <w:lang w:val="en-US" w:eastAsia="en-US"/>
                    </w:rPr>
                    <w:t>e)</w:t>
                  </w:r>
                  <w:r w:rsidRPr="00C101F1">
                    <w:rPr>
                      <w:lang w:val="de-DE" w:eastAsia="en-US"/>
                    </w:rPr>
                    <w:t xml:space="preserve"> </w:t>
                  </w:r>
                  <w:r w:rsidRPr="00C101F1">
                    <w:rPr>
                      <w:lang w:val="fr-FR"/>
                    </w:rPr>
                    <w:t>20, Rue du Rhône</w:t>
                  </w:r>
                </w:p>
                <w:p w:rsidR="00DD0641" w:rsidRPr="00C101F1" w:rsidRDefault="00DD0641" w:rsidP="00C101F1">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DD0641" w:rsidRPr="00C101F1" w:rsidRDefault="00DD0641" w:rsidP="00C101F1">
                  <w:pPr>
                    <w:ind w:firstLine="0"/>
                    <w:contextualSpacing/>
                    <w:rPr>
                      <w:lang w:val="en-US" w:eastAsia="en-US"/>
                    </w:rPr>
                  </w:pPr>
                  <w:r w:rsidRPr="00C101F1">
                    <w:rPr>
                      <w:lang w:val="en-US" w:eastAsia="en-US"/>
                    </w:rPr>
                    <w:t>5.</w:t>
                  </w:r>
                  <w:r w:rsidRPr="00C101F1">
                    <w:rPr>
                      <w:lang w:val="de-DE"/>
                    </w:rPr>
                    <w:t xml:space="preserve"> la Société du destinataire</w:t>
                  </w:r>
                </w:p>
              </w:tc>
            </w:tr>
          </w:tbl>
          <w:p w:rsidR="00DD0641" w:rsidRPr="00CF706D" w:rsidRDefault="00DD0641" w:rsidP="00CF706D">
            <w:pPr>
              <w:ind w:firstLine="0"/>
              <w:contextualSpacing/>
              <w:rPr>
                <w:lang w:val="en-US" w:eastAsia="en-US"/>
              </w:rPr>
            </w:pPr>
          </w:p>
          <w:p w:rsidR="00DD0641" w:rsidRPr="00CF706D" w:rsidRDefault="00DD0641" w:rsidP="00CF706D">
            <w:pPr>
              <w:ind w:firstLine="0"/>
              <w:rPr>
                <w:lang w:val="de-DE" w:eastAsia="en-US"/>
              </w:rPr>
            </w:pPr>
          </w:p>
          <w:p w:rsidR="00DD0641" w:rsidRPr="00CF706D" w:rsidRDefault="00DD0641" w:rsidP="00CF706D">
            <w:pPr>
              <w:ind w:firstLine="0"/>
              <w:rPr>
                <w:lang w:val="en-US" w:eastAsia="en-US"/>
              </w:rPr>
            </w:pPr>
          </w:p>
        </w:tc>
      </w:tr>
    </w:tbl>
    <w:p w:rsidR="00DD0641" w:rsidRPr="00B71369" w:rsidRDefault="00DD0641" w:rsidP="0080488B">
      <w:pPr>
        <w:widowControl/>
        <w:autoSpaceDE/>
        <w:autoSpaceDN/>
        <w:adjustRightInd/>
        <w:ind w:firstLine="0"/>
        <w:jc w:val="left"/>
        <w:rPr>
          <w:b/>
        </w:rPr>
        <w:sectPr w:rsidR="00DD0641" w:rsidRPr="00B71369">
          <w:pgSz w:w="16840" w:h="11907" w:orient="landscape"/>
          <w:pgMar w:top="1701" w:right="567" w:bottom="851" w:left="567" w:header="720" w:footer="720" w:gutter="0"/>
          <w:cols w:space="720"/>
        </w:sectPr>
      </w:pP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sz w:val="24"/>
          <w:szCs w:val="24"/>
        </w:rPr>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r w:rsidRPr="00B71369">
        <w:rPr>
          <w:rFonts w:ascii="Times New Roman" w:hAnsi="Times New Roman"/>
          <w:b/>
          <w:sz w:val="24"/>
          <w:szCs w:val="24"/>
        </w:rPr>
        <w:t xml:space="preserve"> </w:t>
      </w:r>
    </w:p>
    <w:p w:rsidR="00DD0641" w:rsidRPr="00B71369" w:rsidRDefault="00DD0641" w:rsidP="0080488B">
      <w:pPr>
        <w:pStyle w:val="NoSpacing"/>
        <w:jc w:val="both"/>
        <w:rPr>
          <w:rFonts w:ascii="Times New Roman" w:hAnsi="Times New Roman"/>
          <w:b/>
          <w:sz w:val="24"/>
          <w:szCs w:val="24"/>
        </w:rPr>
      </w:pPr>
    </w:p>
    <w:p w:rsidR="00DD0641" w:rsidRPr="00B71369" w:rsidRDefault="00DD0641" w:rsidP="001B5F70">
      <w:pPr>
        <w:shd w:val="clear" w:color="auto" w:fill="FFFFFF"/>
        <w:suppressAutoHyphens/>
        <w:ind w:firstLine="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DD0641" w:rsidRPr="00B71369" w:rsidRDefault="00DD0641" w:rsidP="001B5F70">
      <w:pPr>
        <w:pStyle w:val="BodyText2"/>
        <w:suppressAutoHyphens/>
        <w:spacing w:after="0" w:line="240" w:lineRule="auto"/>
        <w:jc w:val="both"/>
      </w:pPr>
      <w:r w:rsidRPr="00B71369">
        <w:rPr>
          <w:iCs/>
        </w:rPr>
        <w:t>текущего</w:t>
      </w:r>
      <w:r w:rsidRPr="00B71369">
        <w:rPr>
          <w:i/>
          <w:iCs/>
        </w:rPr>
        <w:t xml:space="preserve"> </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DD0641" w:rsidRPr="00B71369" w:rsidRDefault="00DD0641" w:rsidP="001B5F70">
      <w:pPr>
        <w:pStyle w:val="BodyText2"/>
        <w:suppressAutoHyphens/>
        <w:spacing w:after="0" w:line="240" w:lineRule="auto"/>
        <w:jc w:val="both"/>
      </w:pPr>
      <w:r w:rsidRPr="00B71369">
        <w:rPr>
          <w:iCs/>
        </w:rPr>
        <w:t>промежуточного контроля,</w:t>
      </w:r>
      <w:r w:rsidRPr="00B71369">
        <w:rPr>
          <w:i/>
          <w:iCs/>
        </w:rPr>
        <w:t xml:space="preserve"> </w:t>
      </w:r>
      <w:r w:rsidRPr="00B71369">
        <w:rPr>
          <w:iCs/>
        </w:rPr>
        <w:t>проверяющего</w:t>
      </w:r>
      <w:r w:rsidRPr="00B71369">
        <w:rPr>
          <w:i/>
          <w:iCs/>
        </w:rPr>
        <w:t xml:space="preserve"> </w:t>
      </w:r>
      <w:r w:rsidRPr="00B71369">
        <w:rPr>
          <w:iCs/>
        </w:rPr>
        <w:t xml:space="preserve">уровень </w:t>
      </w:r>
      <w:r w:rsidRPr="00B71369">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w:t>
      </w:r>
      <w:r>
        <w:t xml:space="preserve">и устной </w:t>
      </w:r>
      <w:r w:rsidRPr="00B71369">
        <w:t xml:space="preserve">форме  и экзамена (иогового теста), </w:t>
      </w:r>
      <w:r w:rsidRPr="00B71369">
        <w:rPr>
          <w:iCs/>
        </w:rPr>
        <w:t>проверяющего</w:t>
      </w:r>
      <w:r w:rsidRPr="00B71369">
        <w:rPr>
          <w:i/>
          <w:iCs/>
        </w:rPr>
        <w:t xml:space="preserve"> </w:t>
      </w:r>
      <w:r w:rsidRPr="00B71369">
        <w:t>сформированность иноязычной коммуникативной компетенции студентов за период обучения.</w:t>
      </w:r>
    </w:p>
    <w:p w:rsidR="00DD0641" w:rsidRPr="00B71369" w:rsidRDefault="00DD0641" w:rsidP="001B5F70">
      <w:pPr>
        <w:pStyle w:val="BodyText2"/>
        <w:suppressAutoHyphens/>
        <w:spacing w:after="0" w:line="240" w:lineRule="auto"/>
        <w:jc w:val="both"/>
      </w:pPr>
    </w:p>
    <w:p w:rsidR="00DD0641" w:rsidRPr="00B71369" w:rsidRDefault="00DD0641" w:rsidP="00422CA5">
      <w:pPr>
        <w:pStyle w:val="NoSpacing"/>
        <w:rPr>
          <w:rFonts w:ascii="Times New Roman" w:hAnsi="Times New Roman"/>
          <w:b/>
          <w:sz w:val="24"/>
          <w:szCs w:val="24"/>
        </w:rPr>
      </w:pPr>
    </w:p>
    <w:p w:rsidR="00DD0641" w:rsidRPr="00B71369" w:rsidRDefault="00DD0641" w:rsidP="001B5F70">
      <w:pPr>
        <w:ind w:firstLine="0"/>
        <w:rPr>
          <w:b/>
        </w:rPr>
      </w:pPr>
      <w:r w:rsidRPr="00B71369">
        <w:rPr>
          <w:b/>
        </w:rPr>
        <w:t>Показатели и критерии оценивания зачета:</w:t>
      </w:r>
    </w:p>
    <w:p w:rsidR="00DD0641" w:rsidRPr="00B71369" w:rsidRDefault="00DD0641" w:rsidP="00422CA5">
      <w:pPr>
        <w:pStyle w:val="NoSpacing"/>
        <w:jc w:val="both"/>
        <w:rPr>
          <w:rFonts w:ascii="Times New Roman" w:hAnsi="Times New Roman"/>
          <w:sz w:val="24"/>
          <w:szCs w:val="24"/>
        </w:rPr>
      </w:pPr>
    </w:p>
    <w:p w:rsidR="00DD0641" w:rsidRPr="00B71369" w:rsidRDefault="00DD0641" w:rsidP="00422CA5">
      <w:pPr>
        <w:tabs>
          <w:tab w:val="left" w:pos="1134"/>
        </w:tabs>
        <w:spacing w:line="276" w:lineRule="auto"/>
        <w:ind w:firstLine="0"/>
        <w:rPr>
          <w:b/>
        </w:rPr>
      </w:pPr>
      <w:r w:rsidRPr="00B71369">
        <w:rPr>
          <w:b/>
        </w:rPr>
        <w:t>Зачтено</w:t>
      </w:r>
      <w:r w:rsidRPr="00B71369">
        <w:t>, если:</w:t>
      </w:r>
    </w:p>
    <w:p w:rsidR="00DD0641" w:rsidRPr="00B71369" w:rsidRDefault="00DD0641" w:rsidP="00422CA5">
      <w:pPr>
        <w:pStyle w:val="ListParagraph"/>
        <w:tabs>
          <w:tab w:val="left" w:pos="851"/>
          <w:tab w:val="left" w:pos="1134"/>
        </w:tabs>
        <w:ind w:left="0" w:firstLine="0"/>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D0641" w:rsidRPr="00B71369" w:rsidRDefault="00DD0641" w:rsidP="00422CA5">
      <w:pPr>
        <w:pStyle w:val="ListParagraph"/>
        <w:tabs>
          <w:tab w:val="left" w:pos="851"/>
          <w:tab w:val="left" w:pos="1134"/>
        </w:tabs>
        <w:ind w:left="0" w:firstLine="0"/>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DD0641" w:rsidRPr="00B71369" w:rsidRDefault="00DD0641" w:rsidP="00422CA5">
      <w:pPr>
        <w:spacing w:line="276" w:lineRule="auto"/>
        <w:ind w:firstLine="0"/>
        <w:rPr>
          <w:b/>
        </w:rPr>
      </w:pPr>
    </w:p>
    <w:p w:rsidR="00DD0641" w:rsidRPr="00B71369" w:rsidRDefault="00DD0641" w:rsidP="00422CA5">
      <w:pPr>
        <w:spacing w:line="276" w:lineRule="auto"/>
        <w:ind w:firstLine="0"/>
      </w:pPr>
      <w:r w:rsidRPr="00B71369">
        <w:rPr>
          <w:b/>
        </w:rPr>
        <w:t>Не зачтено</w:t>
      </w:r>
      <w:r w:rsidRPr="00B71369">
        <w:t>, если:</w:t>
      </w:r>
    </w:p>
    <w:p w:rsidR="00DD0641" w:rsidRPr="00B71369" w:rsidRDefault="00DD0641" w:rsidP="00422CA5">
      <w:pPr>
        <w:spacing w:line="276" w:lineRule="auto"/>
        <w:ind w:firstLine="0"/>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DD0641" w:rsidRPr="00B71369" w:rsidRDefault="00DD0641" w:rsidP="00422CA5">
      <w:pPr>
        <w:widowControl/>
        <w:tabs>
          <w:tab w:val="left" w:pos="1134"/>
        </w:tabs>
        <w:autoSpaceDE/>
        <w:adjustRightInd/>
        <w:ind w:firstLine="0"/>
        <w:rPr>
          <w:b/>
        </w:rPr>
      </w:pPr>
    </w:p>
    <w:p w:rsidR="00DD0641" w:rsidRPr="00B71369" w:rsidRDefault="00DD0641" w:rsidP="00422CA5">
      <w:pPr>
        <w:widowControl/>
        <w:tabs>
          <w:tab w:val="left" w:pos="1134"/>
        </w:tabs>
        <w:autoSpaceDE/>
        <w:adjustRightInd/>
        <w:ind w:firstLine="0"/>
        <w:rPr>
          <w:b/>
        </w:rPr>
      </w:pPr>
      <w:r w:rsidRPr="00B71369">
        <w:rPr>
          <w:b/>
        </w:rPr>
        <w:t>Показатели и критерии оценивания экзамена.</w:t>
      </w:r>
    </w:p>
    <w:p w:rsidR="00DD0641" w:rsidRPr="00B71369" w:rsidRDefault="00DD0641"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DD0641" w:rsidRPr="00B71369" w:rsidRDefault="00DD0641"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DD0641" w:rsidRPr="00B71369" w:rsidRDefault="00DD0641"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DD0641" w:rsidRPr="00B71369" w:rsidRDefault="00DD0641" w:rsidP="00422CA5">
      <w:pPr>
        <w:widowControl/>
        <w:autoSpaceDE/>
        <w:adjustRightInd/>
        <w:spacing w:before="100" w:beforeAutospacing="1" w:after="100" w:afterAutospacing="1"/>
        <w:ind w:firstLine="0"/>
      </w:pPr>
      <w:r w:rsidRPr="00B71369">
        <w:t>75% правильных ответов – оценка «хорошо»,</w:t>
      </w:r>
    </w:p>
    <w:p w:rsidR="00DD0641" w:rsidRPr="00B71369" w:rsidRDefault="00DD0641"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зачёта  (АНГЛИЙСКИЙ ЯЗЫК)</w:t>
      </w:r>
    </w:p>
    <w:p w:rsidR="00DD0641" w:rsidRPr="00B71369" w:rsidRDefault="00DD0641" w:rsidP="0080488B">
      <w:pPr>
        <w:pStyle w:val="NoSpacing"/>
        <w:jc w:val="both"/>
        <w:rPr>
          <w:rFonts w:ascii="Times New Roman" w:hAnsi="Times New Roman"/>
          <w:b/>
          <w:sz w:val="24"/>
          <w:szCs w:val="24"/>
        </w:rPr>
      </w:pPr>
    </w:p>
    <w:p w:rsidR="00DD0641" w:rsidRPr="00B71369" w:rsidRDefault="00DD0641" w:rsidP="0080488B">
      <w:pPr>
        <w:pStyle w:val="NoSpacing"/>
        <w:jc w:val="both"/>
        <w:rPr>
          <w:rFonts w:ascii="Times New Roman" w:hAnsi="Times New Roman"/>
          <w:b/>
          <w:sz w:val="24"/>
          <w:szCs w:val="24"/>
        </w:rPr>
      </w:pP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A first-year student</w:t>
            </w:r>
          </w:p>
        </w:tc>
        <w:tc>
          <w:tcPr>
            <w:tcW w:w="4786" w:type="dxa"/>
          </w:tcPr>
          <w:p w:rsidR="00DD0641" w:rsidRPr="00B71369" w:rsidRDefault="00DD0641" w:rsidP="0080488B">
            <w:pPr>
              <w:ind w:firstLine="0"/>
              <w:rPr>
                <w:lang w:eastAsia="en-US"/>
              </w:rPr>
            </w:pPr>
            <w:r w:rsidRPr="00B71369">
              <w:rPr>
                <w:lang w:eastAsia="en-US"/>
              </w:rPr>
              <w:t>Хорошо образованный</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A Bachelor degree</w:t>
            </w:r>
          </w:p>
        </w:tc>
        <w:tc>
          <w:tcPr>
            <w:tcW w:w="4786" w:type="dxa"/>
          </w:tcPr>
          <w:p w:rsidR="00DD0641" w:rsidRPr="00B71369" w:rsidRDefault="00DD0641" w:rsidP="0080488B">
            <w:pPr>
              <w:ind w:firstLine="0"/>
              <w:rPr>
                <w:lang w:eastAsia="en-US"/>
              </w:rPr>
            </w:pPr>
            <w:r w:rsidRPr="00B71369">
              <w:rPr>
                <w:lang w:eastAsia="en-US"/>
              </w:rPr>
              <w:t>Первокурсник</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Well-educated</w:t>
            </w:r>
          </w:p>
        </w:tc>
        <w:tc>
          <w:tcPr>
            <w:tcW w:w="4786" w:type="dxa"/>
          </w:tcPr>
          <w:p w:rsidR="00DD0641" w:rsidRPr="00B71369" w:rsidRDefault="00DD0641" w:rsidP="0080488B">
            <w:pPr>
              <w:ind w:firstLine="0"/>
              <w:rPr>
                <w:lang w:eastAsia="en-US"/>
              </w:rPr>
            </w:pPr>
            <w:r w:rsidRPr="00B71369">
              <w:rPr>
                <w:lang w:eastAsia="en-US"/>
              </w:rPr>
              <w:t>Степень бакалавра</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To run the household</w:t>
            </w:r>
          </w:p>
        </w:tc>
        <w:tc>
          <w:tcPr>
            <w:tcW w:w="4786" w:type="dxa"/>
          </w:tcPr>
          <w:p w:rsidR="00DD0641" w:rsidRPr="00B71369" w:rsidRDefault="00DD0641" w:rsidP="0080488B">
            <w:pPr>
              <w:ind w:firstLine="0"/>
              <w:rPr>
                <w:lang w:eastAsia="en-US"/>
              </w:rPr>
            </w:pPr>
            <w:r w:rsidRPr="00B71369">
              <w:rPr>
                <w:lang w:eastAsia="en-US"/>
              </w:rPr>
              <w:t>Обязанности по дому</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Duties about the house</w:t>
            </w:r>
          </w:p>
        </w:tc>
        <w:tc>
          <w:tcPr>
            <w:tcW w:w="4786" w:type="dxa"/>
          </w:tcPr>
          <w:p w:rsidR="00DD0641" w:rsidRPr="00B71369" w:rsidRDefault="00DD0641" w:rsidP="0080488B">
            <w:pPr>
              <w:ind w:firstLine="0"/>
              <w:rPr>
                <w:lang w:eastAsia="en-US"/>
              </w:rPr>
            </w:pPr>
            <w:r w:rsidRPr="00B71369">
              <w:rPr>
                <w:lang w:eastAsia="en-US"/>
              </w:rPr>
              <w:t>Вести домашнее хозйство</w:t>
            </w:r>
          </w:p>
        </w:tc>
      </w:tr>
    </w:tbl>
    <w:p w:rsidR="00DD0641" w:rsidRPr="00B71369" w:rsidRDefault="00DD0641"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 xml:space="preserve">An </w:t>
            </w:r>
            <w:r w:rsidRPr="00B71369">
              <w:rPr>
                <w:lang w:eastAsia="en-US"/>
              </w:rPr>
              <w:t>area of specialization</w:t>
            </w:r>
          </w:p>
        </w:tc>
        <w:tc>
          <w:tcPr>
            <w:tcW w:w="4786" w:type="dxa"/>
          </w:tcPr>
          <w:p w:rsidR="00DD0641" w:rsidRPr="00B71369" w:rsidRDefault="00DD0641" w:rsidP="0080488B">
            <w:pPr>
              <w:ind w:firstLine="0"/>
              <w:rPr>
                <w:lang w:eastAsia="en-US"/>
              </w:rPr>
            </w:pPr>
            <w:r w:rsidRPr="00B71369">
              <w:rPr>
                <w:lang w:eastAsia="en-US"/>
              </w:rPr>
              <w:t>Дальнейшее развитие</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Further development</w:t>
            </w:r>
          </w:p>
        </w:tc>
        <w:tc>
          <w:tcPr>
            <w:tcW w:w="4786" w:type="dxa"/>
          </w:tcPr>
          <w:p w:rsidR="00DD0641" w:rsidRPr="00B71369" w:rsidRDefault="00DD0641" w:rsidP="0080488B">
            <w:pPr>
              <w:ind w:firstLine="0"/>
              <w:rPr>
                <w:lang w:eastAsia="en-US"/>
              </w:rPr>
            </w:pPr>
            <w:r w:rsidRPr="00B71369">
              <w:rPr>
                <w:lang w:eastAsia="en-US"/>
              </w:rPr>
              <w:t>Способности и навыки</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Abilities and s</w:t>
            </w:r>
            <w:r w:rsidRPr="00B71369">
              <w:rPr>
                <w:lang w:eastAsia="en-US"/>
              </w:rPr>
              <w:t>kills</w:t>
            </w:r>
            <w:r w:rsidRPr="00B71369">
              <w:rPr>
                <w:lang w:val="en-US" w:eastAsia="en-US"/>
              </w:rPr>
              <w:t xml:space="preserve"> </w:t>
            </w:r>
          </w:p>
        </w:tc>
        <w:tc>
          <w:tcPr>
            <w:tcW w:w="4786" w:type="dxa"/>
          </w:tcPr>
          <w:p w:rsidR="00DD0641" w:rsidRPr="00B71369" w:rsidRDefault="00DD0641" w:rsidP="0080488B">
            <w:pPr>
              <w:ind w:firstLine="0"/>
              <w:rPr>
                <w:lang w:eastAsia="en-US"/>
              </w:rPr>
            </w:pPr>
            <w:r w:rsidRPr="00B71369">
              <w:rPr>
                <w:lang w:eastAsia="en-US"/>
              </w:rPr>
              <w:t>Аспирантура</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 xml:space="preserve"> A high degree of proficiency</w:t>
            </w:r>
          </w:p>
        </w:tc>
        <w:tc>
          <w:tcPr>
            <w:tcW w:w="4786" w:type="dxa"/>
          </w:tcPr>
          <w:p w:rsidR="00DD0641" w:rsidRPr="00B71369" w:rsidRDefault="00DD0641" w:rsidP="0080488B">
            <w:pPr>
              <w:ind w:firstLine="0"/>
              <w:rPr>
                <w:lang w:eastAsia="en-US"/>
              </w:rPr>
            </w:pPr>
            <w:r w:rsidRPr="00B71369">
              <w:rPr>
                <w:lang w:eastAsia="en-US"/>
              </w:rPr>
              <w:t>Область специализации</w:t>
            </w:r>
          </w:p>
        </w:tc>
      </w:tr>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Post</w:t>
            </w:r>
            <w:hyperlink r:id="rId183" w:tooltip="Глоссарий: graduate" w:history="1">
              <w:r w:rsidRPr="00B71369">
                <w:rPr>
                  <w:rStyle w:val="Hyperlink"/>
                  <w:lang w:eastAsia="en-US"/>
                </w:rPr>
                <w:t>graduate</w:t>
              </w:r>
            </w:hyperlink>
            <w:r w:rsidRPr="00B71369">
              <w:rPr>
                <w:lang w:eastAsia="en-US"/>
              </w:rPr>
              <w:t xml:space="preserve"> stud</w:t>
            </w:r>
            <w:r w:rsidRPr="00B71369">
              <w:rPr>
                <w:lang w:val="en-US" w:eastAsia="en-US"/>
              </w:rPr>
              <w:t>ies</w:t>
            </w:r>
          </w:p>
        </w:tc>
        <w:tc>
          <w:tcPr>
            <w:tcW w:w="4786" w:type="dxa"/>
          </w:tcPr>
          <w:p w:rsidR="00DD0641" w:rsidRPr="00B71369" w:rsidRDefault="00DD0641" w:rsidP="0080488B">
            <w:pPr>
              <w:ind w:firstLine="0"/>
              <w:rPr>
                <w:lang w:eastAsia="en-US"/>
              </w:rPr>
            </w:pPr>
            <w:r w:rsidRPr="00B71369">
              <w:rPr>
                <w:lang w:eastAsia="en-US"/>
              </w:rPr>
              <w:t>Высокий уровень профессионализма</w:t>
            </w:r>
          </w:p>
        </w:tc>
      </w:tr>
    </w:tbl>
    <w:p w:rsidR="00DD0641" w:rsidRPr="00B71369" w:rsidRDefault="00DD0641"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Accepted language</w:t>
            </w:r>
          </w:p>
        </w:tc>
        <w:tc>
          <w:tcPr>
            <w:tcW w:w="4786" w:type="dxa"/>
          </w:tcPr>
          <w:p w:rsidR="00DD0641" w:rsidRPr="00B71369" w:rsidRDefault="00DD0641" w:rsidP="0080488B">
            <w:pPr>
              <w:ind w:firstLine="0"/>
              <w:rPr>
                <w:lang w:eastAsia="en-US"/>
              </w:rPr>
            </w:pPr>
            <w:r w:rsidRPr="00B71369">
              <w:rPr>
                <w:lang w:eastAsia="en-US"/>
              </w:rPr>
              <w:t>Хорошо владеть английским</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Have a strong hold of English</w:t>
            </w:r>
          </w:p>
        </w:tc>
        <w:tc>
          <w:tcPr>
            <w:tcW w:w="4786" w:type="dxa"/>
          </w:tcPr>
          <w:p w:rsidR="00DD0641" w:rsidRPr="00B71369" w:rsidRDefault="00DD0641" w:rsidP="0080488B">
            <w:pPr>
              <w:ind w:firstLine="0"/>
              <w:rPr>
                <w:lang w:eastAsia="en-US"/>
              </w:rPr>
            </w:pPr>
            <w:r w:rsidRPr="00B71369">
              <w:rPr>
                <w:lang w:eastAsia="en-US"/>
              </w:rPr>
              <w:t xml:space="preserve">Написание </w:t>
            </w:r>
          </w:p>
        </w:tc>
      </w:tr>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Spelling</w:t>
            </w:r>
          </w:p>
        </w:tc>
        <w:tc>
          <w:tcPr>
            <w:tcW w:w="4786" w:type="dxa"/>
          </w:tcPr>
          <w:p w:rsidR="00DD0641" w:rsidRPr="00B71369" w:rsidRDefault="00DD0641" w:rsidP="0080488B">
            <w:pPr>
              <w:ind w:firstLine="0"/>
              <w:rPr>
                <w:lang w:eastAsia="en-US"/>
              </w:rPr>
            </w:pPr>
            <w:r w:rsidRPr="00B71369">
              <w:rPr>
                <w:lang w:eastAsia="en-US"/>
              </w:rPr>
              <w:t>Непонимание</w:t>
            </w:r>
          </w:p>
        </w:tc>
      </w:tr>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Miscommunication</w:t>
            </w:r>
          </w:p>
        </w:tc>
        <w:tc>
          <w:tcPr>
            <w:tcW w:w="4786" w:type="dxa"/>
          </w:tcPr>
          <w:p w:rsidR="00DD0641" w:rsidRPr="00B71369" w:rsidRDefault="00DD0641" w:rsidP="0080488B">
            <w:pPr>
              <w:ind w:firstLine="0"/>
              <w:rPr>
                <w:lang w:eastAsia="en-US"/>
              </w:rPr>
            </w:pPr>
            <w:r w:rsidRPr="00B71369">
              <w:rPr>
                <w:lang w:eastAsia="en-US"/>
              </w:rPr>
              <w:t>Уверенно разговаривать на иностранном зыке</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To be a confident speaker</w:t>
            </w:r>
          </w:p>
        </w:tc>
        <w:tc>
          <w:tcPr>
            <w:tcW w:w="4786" w:type="dxa"/>
          </w:tcPr>
          <w:p w:rsidR="00DD0641" w:rsidRPr="00B71369" w:rsidRDefault="00DD0641" w:rsidP="0080488B">
            <w:pPr>
              <w:ind w:firstLine="0"/>
              <w:rPr>
                <w:lang w:eastAsia="en-US"/>
              </w:rPr>
            </w:pPr>
            <w:r w:rsidRPr="00B71369">
              <w:rPr>
                <w:lang w:eastAsia="en-US"/>
              </w:rPr>
              <w:t>Принятый язык</w:t>
            </w:r>
          </w:p>
        </w:tc>
      </w:tr>
    </w:tbl>
    <w:p w:rsidR="00DD0641" w:rsidRPr="00B71369" w:rsidRDefault="00DD0641" w:rsidP="0080488B">
      <w:pPr>
        <w:ind w:firstLine="0"/>
        <w:rPr>
          <w:b/>
          <w:i/>
        </w:rPr>
      </w:pPr>
      <w:r w:rsidRPr="00B71369">
        <w:rPr>
          <w:b/>
          <w:i/>
        </w:rPr>
        <w:t>Соотнесите английские слова и выражения с их русскими эквивалентами по теме</w:t>
      </w:r>
      <w:r w:rsidRPr="00B71369">
        <w:t xml:space="preserve"> </w:t>
      </w:r>
      <w:r w:rsidRPr="00B71369">
        <w:rPr>
          <w:b/>
          <w:i/>
        </w:rPr>
        <w:t>«Студенческая жизнь»</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Independence</w:t>
            </w:r>
            <w:r w:rsidRPr="00B71369">
              <w:rPr>
                <w:lang w:val="en-US" w:eastAsia="en-US"/>
              </w:rPr>
              <w:t xml:space="preserve"> </w:t>
            </w:r>
          </w:p>
        </w:tc>
        <w:tc>
          <w:tcPr>
            <w:tcW w:w="4786" w:type="dxa"/>
          </w:tcPr>
          <w:p w:rsidR="00DD0641" w:rsidRPr="00B71369" w:rsidRDefault="00DD0641" w:rsidP="0080488B">
            <w:pPr>
              <w:ind w:firstLine="0"/>
              <w:rPr>
                <w:lang w:eastAsia="en-US"/>
              </w:rPr>
            </w:pPr>
            <w:r w:rsidRPr="00B71369">
              <w:rPr>
                <w:lang w:eastAsia="en-US"/>
              </w:rPr>
              <w:t>Выбираться куда-либо с друзьями</w:t>
            </w:r>
          </w:p>
        </w:tc>
      </w:tr>
      <w:tr w:rsidR="00DD0641" w:rsidRPr="00B71369" w:rsidTr="0080488B">
        <w:tc>
          <w:tcPr>
            <w:tcW w:w="4785" w:type="dxa"/>
          </w:tcPr>
          <w:p w:rsidR="00DD0641" w:rsidRPr="00B71369" w:rsidRDefault="00DD0641" w:rsidP="0080488B">
            <w:pPr>
              <w:ind w:firstLine="0"/>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tcPr>
          <w:p w:rsidR="00DD0641" w:rsidRPr="00B71369" w:rsidRDefault="00DD0641" w:rsidP="0080488B">
            <w:pPr>
              <w:ind w:firstLine="0"/>
              <w:rPr>
                <w:lang w:eastAsia="en-US"/>
              </w:rPr>
            </w:pPr>
            <w:r w:rsidRPr="00B71369">
              <w:rPr>
                <w:lang w:eastAsia="en-US"/>
              </w:rPr>
              <w:t xml:space="preserve">Расписание </w:t>
            </w:r>
          </w:p>
        </w:tc>
      </w:tr>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Timetable</w:t>
            </w:r>
            <w:r w:rsidRPr="00B71369">
              <w:rPr>
                <w:lang w:val="en-US" w:eastAsia="en-US"/>
              </w:rPr>
              <w:t xml:space="preserve"> </w:t>
            </w:r>
          </w:p>
        </w:tc>
        <w:tc>
          <w:tcPr>
            <w:tcW w:w="4786" w:type="dxa"/>
          </w:tcPr>
          <w:p w:rsidR="00DD0641" w:rsidRPr="00B71369" w:rsidRDefault="00DD0641" w:rsidP="0080488B">
            <w:pPr>
              <w:ind w:firstLine="0"/>
              <w:rPr>
                <w:lang w:eastAsia="en-US"/>
              </w:rPr>
            </w:pPr>
            <w:r w:rsidRPr="00B71369">
              <w:rPr>
                <w:lang w:eastAsia="en-US"/>
              </w:rPr>
              <w:t>Независимость</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To take time out from study</w:t>
            </w:r>
          </w:p>
        </w:tc>
        <w:tc>
          <w:tcPr>
            <w:tcW w:w="4786" w:type="dxa"/>
          </w:tcPr>
          <w:p w:rsidR="00DD0641" w:rsidRPr="00B71369" w:rsidRDefault="00DD0641" w:rsidP="0080488B">
            <w:pPr>
              <w:ind w:firstLine="0"/>
              <w:rPr>
                <w:lang w:eastAsia="en-US"/>
              </w:rPr>
            </w:pPr>
            <w:r w:rsidRPr="00B71369">
              <w:rPr>
                <w:lang w:eastAsia="en-US"/>
              </w:rPr>
              <w:t>Сделать перерыв в учебе</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To hang out with your friends</w:t>
            </w:r>
          </w:p>
        </w:tc>
        <w:tc>
          <w:tcPr>
            <w:tcW w:w="4786" w:type="dxa"/>
          </w:tcPr>
          <w:p w:rsidR="00DD0641" w:rsidRPr="00B71369" w:rsidRDefault="00DD0641" w:rsidP="0080488B">
            <w:pPr>
              <w:ind w:firstLine="0"/>
              <w:rPr>
                <w:lang w:eastAsia="en-US"/>
              </w:rPr>
            </w:pPr>
            <w:r w:rsidRPr="00B71369">
              <w:rPr>
                <w:lang w:eastAsia="en-US"/>
              </w:rPr>
              <w:t>Изучать курс</w:t>
            </w:r>
          </w:p>
        </w:tc>
      </w:tr>
    </w:tbl>
    <w:p w:rsidR="00DD0641" w:rsidRPr="00B71369" w:rsidRDefault="00DD0641"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Constitutional monarchy</w:t>
            </w:r>
          </w:p>
        </w:tc>
        <w:tc>
          <w:tcPr>
            <w:tcW w:w="4786" w:type="dxa"/>
          </w:tcPr>
          <w:p w:rsidR="00DD0641" w:rsidRPr="00B71369" w:rsidRDefault="00DD0641" w:rsidP="0080488B">
            <w:pPr>
              <w:ind w:firstLine="0"/>
              <w:rPr>
                <w:lang w:eastAsia="en-US"/>
              </w:rPr>
            </w:pPr>
            <w:r w:rsidRPr="00B71369">
              <w:rPr>
                <w:lang w:eastAsia="en-US"/>
              </w:rPr>
              <w:t>Корона</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County</w:t>
            </w:r>
          </w:p>
        </w:tc>
        <w:tc>
          <w:tcPr>
            <w:tcW w:w="4786" w:type="dxa"/>
          </w:tcPr>
          <w:p w:rsidR="00DD0641" w:rsidRPr="00B71369" w:rsidRDefault="00DD0641" w:rsidP="0080488B">
            <w:pPr>
              <w:ind w:firstLine="0"/>
              <w:rPr>
                <w:lang w:eastAsia="en-US"/>
              </w:rPr>
            </w:pPr>
            <w:r w:rsidRPr="00B71369">
              <w:rPr>
                <w:lang w:eastAsia="en-US"/>
              </w:rPr>
              <w:t>ВВП</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 xml:space="preserve">Island </w:t>
            </w:r>
          </w:p>
        </w:tc>
        <w:tc>
          <w:tcPr>
            <w:tcW w:w="4786" w:type="dxa"/>
          </w:tcPr>
          <w:p w:rsidR="00DD0641" w:rsidRPr="00B71369" w:rsidRDefault="00DD0641" w:rsidP="0080488B">
            <w:pPr>
              <w:ind w:firstLine="0"/>
              <w:rPr>
                <w:lang w:eastAsia="en-US"/>
              </w:rPr>
            </w:pPr>
            <w:r w:rsidRPr="00B71369">
              <w:rPr>
                <w:lang w:eastAsia="en-US"/>
              </w:rPr>
              <w:t>Конституционна монархия</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Gross national product</w:t>
            </w:r>
          </w:p>
        </w:tc>
        <w:tc>
          <w:tcPr>
            <w:tcW w:w="4786" w:type="dxa"/>
          </w:tcPr>
          <w:p w:rsidR="00DD0641" w:rsidRPr="00B71369" w:rsidRDefault="00DD0641" w:rsidP="0080488B">
            <w:pPr>
              <w:ind w:firstLine="0"/>
              <w:rPr>
                <w:lang w:eastAsia="en-US"/>
              </w:rPr>
            </w:pPr>
            <w:r w:rsidRPr="00B71369">
              <w:rPr>
                <w:lang w:eastAsia="en-US"/>
              </w:rPr>
              <w:t>Остров</w:t>
            </w:r>
          </w:p>
        </w:tc>
      </w:tr>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Crown</w:t>
            </w:r>
          </w:p>
        </w:tc>
        <w:tc>
          <w:tcPr>
            <w:tcW w:w="4786" w:type="dxa"/>
          </w:tcPr>
          <w:p w:rsidR="00DD0641" w:rsidRPr="00B71369" w:rsidRDefault="00DD0641" w:rsidP="0080488B">
            <w:pPr>
              <w:ind w:firstLine="0"/>
              <w:rPr>
                <w:lang w:eastAsia="en-US"/>
              </w:rPr>
            </w:pPr>
            <w:r w:rsidRPr="00B71369">
              <w:rPr>
                <w:lang w:eastAsia="en-US"/>
              </w:rPr>
              <w:t>Графство</w:t>
            </w:r>
          </w:p>
        </w:tc>
      </w:tr>
    </w:tbl>
    <w:p w:rsidR="00DD0641" w:rsidRPr="00B71369" w:rsidRDefault="00DD0641"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eastAsia="en-US"/>
              </w:rPr>
            </w:pPr>
            <w:r w:rsidRPr="00B71369">
              <w:rPr>
                <w:lang w:eastAsia="en-US"/>
              </w:rPr>
              <w:t>Originate</w:t>
            </w:r>
          </w:p>
        </w:tc>
        <w:tc>
          <w:tcPr>
            <w:tcW w:w="4786" w:type="dxa"/>
          </w:tcPr>
          <w:p w:rsidR="00DD0641" w:rsidRPr="00B71369" w:rsidRDefault="00DD0641" w:rsidP="0080488B">
            <w:pPr>
              <w:ind w:firstLine="0"/>
              <w:rPr>
                <w:lang w:eastAsia="en-US"/>
              </w:rPr>
            </w:pPr>
            <w:r w:rsidRPr="00B71369">
              <w:rPr>
                <w:lang w:eastAsia="en-US"/>
              </w:rPr>
              <w:t>Происходить</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Annual celebration</w:t>
            </w:r>
          </w:p>
        </w:tc>
        <w:tc>
          <w:tcPr>
            <w:tcW w:w="4786" w:type="dxa"/>
          </w:tcPr>
          <w:p w:rsidR="00DD0641" w:rsidRPr="00B71369" w:rsidRDefault="00DD0641" w:rsidP="0080488B">
            <w:pPr>
              <w:ind w:firstLine="0"/>
              <w:rPr>
                <w:lang w:eastAsia="en-US"/>
              </w:rPr>
            </w:pPr>
            <w:r w:rsidRPr="00B71369">
              <w:rPr>
                <w:lang w:eastAsia="en-US"/>
              </w:rPr>
              <w:t>Ежегодное празднование</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Religious significance</w:t>
            </w:r>
          </w:p>
        </w:tc>
        <w:tc>
          <w:tcPr>
            <w:tcW w:w="4786" w:type="dxa"/>
          </w:tcPr>
          <w:p w:rsidR="00DD0641" w:rsidRPr="00B71369" w:rsidRDefault="00DD0641" w:rsidP="0080488B">
            <w:pPr>
              <w:ind w:firstLine="0"/>
              <w:rPr>
                <w:lang w:eastAsia="en-US"/>
              </w:rPr>
            </w:pPr>
            <w:r w:rsidRPr="00B71369">
              <w:rPr>
                <w:lang w:eastAsia="en-US"/>
              </w:rPr>
              <w:t>Религиозное значение</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Official days off</w:t>
            </w:r>
          </w:p>
        </w:tc>
        <w:tc>
          <w:tcPr>
            <w:tcW w:w="4786" w:type="dxa"/>
          </w:tcPr>
          <w:p w:rsidR="00DD0641" w:rsidRPr="00B71369" w:rsidRDefault="00DD0641" w:rsidP="0080488B">
            <w:pPr>
              <w:ind w:firstLine="0"/>
              <w:rPr>
                <w:lang w:eastAsia="en-US"/>
              </w:rPr>
            </w:pPr>
            <w:r w:rsidRPr="00B71369">
              <w:rPr>
                <w:lang w:eastAsia="en-US"/>
              </w:rPr>
              <w:t>Фейерверк</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Fireworks</w:t>
            </w:r>
          </w:p>
        </w:tc>
        <w:tc>
          <w:tcPr>
            <w:tcW w:w="4786" w:type="dxa"/>
          </w:tcPr>
          <w:p w:rsidR="00DD0641" w:rsidRPr="00B71369" w:rsidRDefault="00DD0641" w:rsidP="0080488B">
            <w:pPr>
              <w:ind w:firstLine="0"/>
              <w:rPr>
                <w:lang w:eastAsia="en-US"/>
              </w:rPr>
            </w:pPr>
            <w:r w:rsidRPr="00B71369">
              <w:rPr>
                <w:lang w:eastAsia="en-US"/>
              </w:rPr>
              <w:t>Официальные выходные</w:t>
            </w:r>
          </w:p>
        </w:tc>
      </w:tr>
    </w:tbl>
    <w:p w:rsidR="00DD0641" w:rsidRPr="00B71369" w:rsidRDefault="00DD0641"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eastAsia="en-US"/>
              </w:rPr>
            </w:pPr>
            <w:r w:rsidRPr="00B71369">
              <w:rPr>
                <w:lang w:val="en-US" w:eastAsia="en-US"/>
              </w:rPr>
              <w:t xml:space="preserve">To be </w:t>
            </w:r>
            <w:r w:rsidRPr="00B71369">
              <w:rPr>
                <w:lang w:eastAsia="en-US"/>
              </w:rPr>
              <w:t>situated</w:t>
            </w:r>
          </w:p>
        </w:tc>
        <w:tc>
          <w:tcPr>
            <w:tcW w:w="4786" w:type="dxa"/>
          </w:tcPr>
          <w:p w:rsidR="00DD0641" w:rsidRPr="00B71369" w:rsidRDefault="00DD0641" w:rsidP="0080488B">
            <w:pPr>
              <w:ind w:firstLine="0"/>
              <w:rPr>
                <w:lang w:eastAsia="en-US"/>
              </w:rPr>
            </w:pPr>
            <w:r w:rsidRPr="00B71369">
              <w:rPr>
                <w:lang w:eastAsia="en-US"/>
              </w:rPr>
              <w:t>Столица</w:t>
            </w:r>
          </w:p>
        </w:tc>
      </w:tr>
      <w:tr w:rsidR="00DD0641" w:rsidRPr="00B71369" w:rsidTr="0080488B">
        <w:tc>
          <w:tcPr>
            <w:tcW w:w="4785" w:type="dxa"/>
          </w:tcPr>
          <w:p w:rsidR="00DD0641" w:rsidRPr="00B71369" w:rsidRDefault="00DD0641" w:rsidP="0080488B">
            <w:pPr>
              <w:ind w:firstLine="0"/>
              <w:rPr>
                <w:lang w:val="en-US" w:eastAsia="en-US"/>
              </w:rPr>
            </w:pPr>
            <w:r w:rsidRPr="00B71369">
              <w:rPr>
                <w:lang w:eastAsia="en-US"/>
              </w:rPr>
              <w:t>Capita</w:t>
            </w:r>
            <w:r w:rsidRPr="00B71369">
              <w:rPr>
                <w:lang w:val="en-US" w:eastAsia="en-US"/>
              </w:rPr>
              <w:t>l</w:t>
            </w:r>
          </w:p>
        </w:tc>
        <w:tc>
          <w:tcPr>
            <w:tcW w:w="4786" w:type="dxa"/>
          </w:tcPr>
          <w:p w:rsidR="00DD0641" w:rsidRPr="00B71369" w:rsidRDefault="00DD0641" w:rsidP="0080488B">
            <w:pPr>
              <w:ind w:firstLine="0"/>
              <w:rPr>
                <w:lang w:eastAsia="en-US"/>
              </w:rPr>
            </w:pPr>
            <w:r w:rsidRPr="00B71369">
              <w:rPr>
                <w:lang w:eastAsia="en-US"/>
              </w:rPr>
              <w:t>Быть расположенным</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Date back to</w:t>
            </w:r>
          </w:p>
        </w:tc>
        <w:tc>
          <w:tcPr>
            <w:tcW w:w="4786" w:type="dxa"/>
          </w:tcPr>
          <w:p w:rsidR="00DD0641" w:rsidRPr="00B71369" w:rsidRDefault="00DD0641" w:rsidP="0080488B">
            <w:pPr>
              <w:ind w:firstLine="0"/>
              <w:rPr>
                <w:lang w:eastAsia="en-US"/>
              </w:rPr>
            </w:pPr>
            <w:r w:rsidRPr="00B71369">
              <w:rPr>
                <w:lang w:eastAsia="en-US"/>
              </w:rPr>
              <w:t>Знаменит ч-л</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Famous for</w:t>
            </w:r>
          </w:p>
        </w:tc>
        <w:tc>
          <w:tcPr>
            <w:tcW w:w="4786" w:type="dxa"/>
          </w:tcPr>
          <w:p w:rsidR="00DD0641" w:rsidRPr="00B71369" w:rsidRDefault="00DD0641" w:rsidP="0080488B">
            <w:pPr>
              <w:ind w:firstLine="0"/>
              <w:rPr>
                <w:lang w:eastAsia="en-US"/>
              </w:rPr>
            </w:pPr>
            <w:r w:rsidRPr="00B71369">
              <w:rPr>
                <w:lang w:eastAsia="en-US"/>
              </w:rPr>
              <w:t xml:space="preserve">Датироваться </w:t>
            </w:r>
          </w:p>
        </w:tc>
      </w:tr>
      <w:tr w:rsidR="00DD0641" w:rsidRPr="00B71369" w:rsidTr="0080488B">
        <w:tc>
          <w:tcPr>
            <w:tcW w:w="4785" w:type="dxa"/>
          </w:tcPr>
          <w:p w:rsidR="00DD0641" w:rsidRPr="00B71369" w:rsidRDefault="00DD0641" w:rsidP="0080488B">
            <w:pPr>
              <w:ind w:firstLine="0"/>
              <w:rPr>
                <w:lang w:eastAsia="en-US"/>
              </w:rPr>
            </w:pPr>
            <w:r w:rsidRPr="00B71369">
              <w:rPr>
                <w:lang w:eastAsia="en-US"/>
              </w:rPr>
              <w:t>Bathing resort</w:t>
            </w:r>
          </w:p>
        </w:tc>
        <w:tc>
          <w:tcPr>
            <w:tcW w:w="4786" w:type="dxa"/>
          </w:tcPr>
          <w:p w:rsidR="00DD0641" w:rsidRPr="00B71369" w:rsidRDefault="00DD0641" w:rsidP="0080488B">
            <w:pPr>
              <w:ind w:firstLine="0"/>
              <w:rPr>
                <w:lang w:eastAsia="en-US"/>
              </w:rPr>
            </w:pPr>
            <w:r w:rsidRPr="00B71369">
              <w:rPr>
                <w:lang w:eastAsia="en-US"/>
              </w:rPr>
              <w:t>Морской курорт</w:t>
            </w:r>
          </w:p>
        </w:tc>
      </w:tr>
    </w:tbl>
    <w:p w:rsidR="00DD0641" w:rsidRPr="00B71369" w:rsidRDefault="00DD0641" w:rsidP="0080488B">
      <w:pPr>
        <w:ind w:firstLine="0"/>
      </w:pPr>
    </w:p>
    <w:p w:rsidR="00DD0641" w:rsidRPr="00B71369" w:rsidRDefault="00DD0641" w:rsidP="0080488B">
      <w:pPr>
        <w:pStyle w:val="NoSpacing"/>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DD0641" w:rsidRPr="00B71369" w:rsidRDefault="00DD0641" w:rsidP="0080488B">
      <w:pPr>
        <w:pStyle w:val="NoSpacing"/>
        <w:rPr>
          <w:rFonts w:ascii="Times New Roman" w:hAnsi="Times New Roman"/>
          <w:sz w:val="24"/>
          <w:szCs w:val="24"/>
        </w:rPr>
      </w:pP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DD0641" w:rsidRPr="00B71369" w:rsidRDefault="00DD0641" w:rsidP="0080488B">
      <w:pPr>
        <w:pStyle w:val="NoSpacing"/>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w:t>
      </w:r>
      <w:r w:rsidRPr="00B71369">
        <w:rPr>
          <w:rFonts w:ascii="Times New Roman" w:hAnsi="Times New Roman"/>
          <w:sz w:val="24"/>
          <w:szCs w:val="24"/>
        </w:rPr>
        <w:t xml:space="preserve"> </w:t>
      </w:r>
      <w:r w:rsidRPr="00B71369">
        <w:rPr>
          <w:rFonts w:ascii="Times New Roman" w:hAnsi="Times New Roman"/>
          <w:sz w:val="24"/>
          <w:szCs w:val="24"/>
          <w:lang w:val="en-US"/>
        </w:rPr>
        <w:t>you</w:t>
      </w:r>
      <w:r w:rsidRPr="00B71369">
        <w:rPr>
          <w:rFonts w:ascii="Times New Roman" w:hAnsi="Times New Roman"/>
          <w:sz w:val="24"/>
          <w:szCs w:val="24"/>
        </w:rPr>
        <w:t xml:space="preserve"> </w:t>
      </w:r>
      <w:r w:rsidRPr="00B71369">
        <w:rPr>
          <w:rFonts w:ascii="Times New Roman" w:hAnsi="Times New Roman"/>
          <w:sz w:val="24"/>
          <w:szCs w:val="24"/>
          <w:lang w:val="en-US"/>
        </w:rPr>
        <w:t>were</w:t>
      </w:r>
      <w:r w:rsidRPr="00B71369">
        <w:rPr>
          <w:rFonts w:ascii="Times New Roman" w:hAnsi="Times New Roman"/>
          <w:sz w:val="24"/>
          <w:szCs w:val="24"/>
        </w:rPr>
        <w:t xml:space="preserve"> </w:t>
      </w:r>
      <w:r w:rsidRPr="00B71369">
        <w:rPr>
          <w:rFonts w:ascii="Times New Roman" w:hAnsi="Times New Roman"/>
          <w:sz w:val="24"/>
          <w:szCs w:val="24"/>
          <w:lang w:val="en-US"/>
        </w:rPr>
        <w:t>yesterday</w:t>
      </w:r>
      <w:r w:rsidRPr="00B71369">
        <w:rPr>
          <w:rFonts w:ascii="Times New Roman" w:hAnsi="Times New Roman"/>
          <w:sz w:val="24"/>
          <w:szCs w:val="24"/>
        </w:rPr>
        <w:t>?</w:t>
      </w:r>
    </w:p>
    <w:p w:rsidR="00DD0641" w:rsidRPr="00B71369" w:rsidRDefault="00DD0641" w:rsidP="0080488B">
      <w:pPr>
        <w:pStyle w:val="NoSpacing"/>
        <w:rPr>
          <w:rFonts w:ascii="Times New Roman" w:hAnsi="Times New Roman"/>
          <w:sz w:val="24"/>
          <w:szCs w:val="24"/>
        </w:rPr>
      </w:pPr>
    </w:p>
    <w:p w:rsidR="00DD0641" w:rsidRPr="00B71369" w:rsidRDefault="00DD0641" w:rsidP="0080488B">
      <w:pPr>
        <w:pStyle w:val="NoSpacing"/>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DD0641" w:rsidRPr="00B71369" w:rsidRDefault="00DD0641" w:rsidP="0080488B">
      <w:pPr>
        <w:pStyle w:val="NoSpacing"/>
        <w:rPr>
          <w:rFonts w:ascii="Times New Roman" w:hAnsi="Times New Roman"/>
          <w:sz w:val="24"/>
          <w:szCs w:val="24"/>
        </w:rPr>
      </w:pP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DD0641" w:rsidRPr="00B71369" w:rsidRDefault="00DD0641" w:rsidP="0080488B">
      <w:pPr>
        <w:pStyle w:val="NoSpacing"/>
        <w:rPr>
          <w:rFonts w:ascii="Times New Roman" w:hAnsi="Times New Roman"/>
          <w:sz w:val="24"/>
          <w:szCs w:val="24"/>
          <w:lang w:val="en-US"/>
        </w:rPr>
      </w:pPr>
    </w:p>
    <w:p w:rsidR="00DD0641" w:rsidRPr="00B71369" w:rsidRDefault="00DD0641" w:rsidP="0080488B">
      <w:pPr>
        <w:pStyle w:val="NoSpacing"/>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DD0641" w:rsidRPr="00B71369" w:rsidRDefault="00DD0641" w:rsidP="0080488B">
      <w:pPr>
        <w:pStyle w:val="NoSpacing"/>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w:t>
      </w:r>
      <w:r w:rsidRPr="00842634">
        <w:rPr>
          <w:rFonts w:ascii="Times New Roman" w:hAnsi="Times New Roman"/>
          <w:sz w:val="24"/>
          <w:szCs w:val="24"/>
        </w:rPr>
        <w:t xml:space="preserve"> </w:t>
      </w:r>
      <w:r w:rsidRPr="00B71369">
        <w:rPr>
          <w:rFonts w:ascii="Times New Roman" w:hAnsi="Times New Roman"/>
          <w:sz w:val="24"/>
          <w:szCs w:val="24"/>
          <w:lang w:val="de-DE"/>
        </w:rPr>
        <w:t>haven</w:t>
      </w:r>
      <w:r w:rsidRPr="00B71369">
        <w:rPr>
          <w:rFonts w:ascii="Times New Roman" w:hAnsi="Times New Roman"/>
          <w:sz w:val="24"/>
          <w:szCs w:val="24"/>
        </w:rPr>
        <w:t>’</w:t>
      </w:r>
      <w:r w:rsidRPr="00B71369">
        <w:rPr>
          <w:rFonts w:ascii="Times New Roman" w:hAnsi="Times New Roman"/>
          <w:sz w:val="24"/>
          <w:szCs w:val="24"/>
          <w:lang w:val="de-DE"/>
        </w:rPr>
        <w:t>t</w:t>
      </w:r>
      <w:r w:rsidRPr="00842634">
        <w:rPr>
          <w:rFonts w:ascii="Times New Roman" w:hAnsi="Times New Roman"/>
          <w:sz w:val="24"/>
          <w:szCs w:val="24"/>
        </w:rPr>
        <w:t xml:space="preserve"> </w:t>
      </w:r>
      <w:r w:rsidRPr="00B71369">
        <w:rPr>
          <w:rFonts w:ascii="Times New Roman" w:hAnsi="Times New Roman"/>
          <w:sz w:val="24"/>
          <w:szCs w:val="24"/>
          <w:lang w:val="de-DE"/>
        </w:rPr>
        <w:t>called</w:t>
      </w:r>
      <w:r w:rsidRPr="00842634">
        <w:rPr>
          <w:rFonts w:ascii="Times New Roman" w:hAnsi="Times New Roman"/>
          <w:sz w:val="24"/>
          <w:szCs w:val="24"/>
        </w:rPr>
        <w:t xml:space="preserve"> </w:t>
      </w:r>
      <w:r w:rsidRPr="00B71369">
        <w:rPr>
          <w:rFonts w:ascii="Times New Roman" w:hAnsi="Times New Roman"/>
          <w:sz w:val="24"/>
          <w:szCs w:val="24"/>
          <w:lang w:val="de-DE"/>
        </w:rPr>
        <w:t>somebody</w:t>
      </w:r>
      <w:r w:rsidRPr="00B71369">
        <w:rPr>
          <w:rFonts w:ascii="Times New Roman" w:hAnsi="Times New Roman"/>
          <w:sz w:val="24"/>
          <w:szCs w:val="24"/>
        </w:rPr>
        <w:t>.</w:t>
      </w:r>
    </w:p>
    <w:p w:rsidR="00DD0641" w:rsidRPr="00B71369" w:rsidRDefault="00DD0641" w:rsidP="0080488B">
      <w:pPr>
        <w:pStyle w:val="NoSpacing"/>
        <w:rPr>
          <w:rFonts w:ascii="Times New Roman" w:hAnsi="Times New Roman"/>
          <w:b/>
          <w:i/>
          <w:sz w:val="24"/>
          <w:szCs w:val="24"/>
        </w:rPr>
      </w:pPr>
    </w:p>
    <w:p w:rsidR="00DD0641" w:rsidRPr="00B71369" w:rsidRDefault="00DD0641" w:rsidP="0080488B">
      <w:pPr>
        <w:pStyle w:val="NoSpacing"/>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DD0641" w:rsidRPr="00B71369" w:rsidRDefault="00DD0641" w:rsidP="0080488B">
      <w:pPr>
        <w:pStyle w:val="NoSpacing"/>
        <w:rPr>
          <w:rFonts w:ascii="Times New Roman" w:hAnsi="Times New Roman"/>
          <w:sz w:val="24"/>
          <w:szCs w:val="24"/>
        </w:rPr>
      </w:pP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1) What are the news?</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DD0641" w:rsidRPr="00B71369" w:rsidRDefault="00DD0641" w:rsidP="0080488B">
      <w:pPr>
        <w:pStyle w:val="NoSpacing"/>
        <w:rPr>
          <w:rFonts w:ascii="Times New Roman" w:hAnsi="Times New Roman"/>
          <w:sz w:val="24"/>
          <w:szCs w:val="24"/>
          <w:lang w:val="en-US"/>
        </w:rPr>
      </w:pPr>
    </w:p>
    <w:p w:rsidR="00DD0641" w:rsidRPr="00B71369" w:rsidRDefault="00DD0641" w:rsidP="0080488B">
      <w:pPr>
        <w:pStyle w:val="NoSpacing"/>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DD0641" w:rsidRPr="00B71369" w:rsidRDefault="00DD0641" w:rsidP="0080488B">
      <w:pPr>
        <w:pStyle w:val="NoSpacing"/>
        <w:rPr>
          <w:rFonts w:ascii="Times New Roman" w:hAnsi="Times New Roman"/>
          <w:sz w:val="24"/>
          <w:szCs w:val="24"/>
        </w:rPr>
      </w:pPr>
    </w:p>
    <w:p w:rsidR="00DD0641" w:rsidRPr="00B71369" w:rsidRDefault="00DD0641" w:rsidP="0080488B">
      <w:pPr>
        <w:pStyle w:val="NoSpacing"/>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DD0641" w:rsidRPr="00B71369" w:rsidRDefault="00DD0641" w:rsidP="0080488B">
      <w:pPr>
        <w:pStyle w:val="NoSpacing"/>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DD0641" w:rsidRPr="00B71369" w:rsidRDefault="00DD0641" w:rsidP="0080488B">
      <w:pPr>
        <w:ind w:firstLine="0"/>
        <w:rPr>
          <w:lang w:val="en-US"/>
        </w:rPr>
      </w:pPr>
    </w:p>
    <w:p w:rsidR="00DD0641" w:rsidRPr="00B71369" w:rsidRDefault="00DD0641"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1. What’s the main difference between a college and a university in the </w:t>
      </w:r>
      <w:smartTag w:uri="urn:schemas-microsoft-com:office:smarttags" w:element="place">
        <w:smartTag w:uri="urn:schemas-microsoft-com:office:smarttags" w:element="country-region">
          <w:r w:rsidRPr="00B71369">
            <w:rPr>
              <w:rFonts w:ascii="Times New Roman" w:hAnsi="Times New Roman"/>
              <w:sz w:val="24"/>
              <w:szCs w:val="24"/>
              <w:lang w:val="en-US"/>
            </w:rPr>
            <w:t>USA</w:t>
          </w:r>
        </w:smartTag>
      </w:smartTag>
      <w:r w:rsidRPr="00B71369">
        <w:rPr>
          <w:rFonts w:ascii="Times New Roman" w:hAnsi="Times New Roman"/>
          <w:sz w:val="24"/>
          <w:szCs w:val="24"/>
          <w:lang w:val="en-US"/>
        </w:rPr>
        <w:t>?</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Colleges are smaller</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DD0641" w:rsidRPr="00B71369" w:rsidRDefault="00DD0641" w:rsidP="0080488B">
      <w:pPr>
        <w:pStyle w:val="ListParagraph"/>
        <w:spacing w:line="240" w:lineRule="auto"/>
        <w:ind w:left="0" w:firstLine="0"/>
        <w:rPr>
          <w:szCs w:val="24"/>
        </w:rPr>
      </w:pPr>
    </w:p>
    <w:p w:rsidR="00DD0641" w:rsidRPr="00B71369" w:rsidRDefault="00DD0641" w:rsidP="0080488B">
      <w:pPr>
        <w:pStyle w:val="ListParagraph"/>
        <w:spacing w:line="240" w:lineRule="auto"/>
        <w:ind w:left="0" w:firstLine="0"/>
        <w:rPr>
          <w:szCs w:val="24"/>
        </w:rPr>
      </w:pPr>
      <w:r w:rsidRPr="00B71369">
        <w:rPr>
          <w:szCs w:val="24"/>
        </w:rPr>
        <w:t>2. What’s the difference between a state (public university) and a private university?</w:t>
      </w:r>
    </w:p>
    <w:p w:rsidR="00DD0641" w:rsidRPr="00B71369" w:rsidRDefault="00DD0641" w:rsidP="0080488B">
      <w:pPr>
        <w:pStyle w:val="ListParagraph"/>
        <w:spacing w:line="240" w:lineRule="auto"/>
        <w:ind w:left="0" w:firstLine="0"/>
        <w:rPr>
          <w:szCs w:val="24"/>
        </w:rPr>
      </w:pPr>
      <w:r w:rsidRPr="00B71369">
        <w:rPr>
          <w:szCs w:val="24"/>
        </w:rPr>
        <w:t xml:space="preserve"> State universities are funded by the government</w:t>
      </w:r>
    </w:p>
    <w:p w:rsidR="00DD0641" w:rsidRPr="00B71369" w:rsidRDefault="00DD0641" w:rsidP="0080488B">
      <w:pPr>
        <w:pStyle w:val="ListParagraph"/>
        <w:spacing w:line="240" w:lineRule="auto"/>
        <w:ind w:left="0" w:firstLine="0"/>
        <w:rPr>
          <w:szCs w:val="24"/>
        </w:rPr>
      </w:pPr>
      <w:r w:rsidRPr="00B71369">
        <w:rPr>
          <w:szCs w:val="24"/>
        </w:rPr>
        <w:t xml:space="preserve"> State universities are usually larger and admit a wider range of students</w:t>
      </w:r>
    </w:p>
    <w:p w:rsidR="00DD0641" w:rsidRPr="00B71369" w:rsidRDefault="00DD0641" w:rsidP="0080488B">
      <w:pPr>
        <w:pStyle w:val="ListParagraph"/>
        <w:spacing w:line="240" w:lineRule="auto"/>
        <w:ind w:left="0" w:firstLine="0"/>
        <w:rPr>
          <w:szCs w:val="24"/>
        </w:rPr>
      </w:pPr>
      <w:r w:rsidRPr="00B71369">
        <w:rPr>
          <w:szCs w:val="24"/>
        </w:rPr>
        <w:t xml:space="preserve"> State universities are funded by the government and admit a wider range of students</w:t>
      </w:r>
    </w:p>
    <w:p w:rsidR="00DD0641" w:rsidRPr="00B71369" w:rsidRDefault="00DD0641" w:rsidP="0080488B">
      <w:pPr>
        <w:pStyle w:val="ListParagraph"/>
        <w:spacing w:line="240" w:lineRule="auto"/>
        <w:ind w:left="0" w:firstLine="0"/>
        <w:rPr>
          <w:szCs w:val="24"/>
        </w:rPr>
      </w:pPr>
      <w:r w:rsidRPr="00B71369">
        <w:rPr>
          <w:szCs w:val="24"/>
        </w:rPr>
        <w:t xml:space="preserve">Who funds private institutions of higher education in the </w:t>
      </w:r>
      <w:smartTag w:uri="urn:schemas-microsoft-com:office:smarttags" w:element="place">
        <w:smartTag w:uri="urn:schemas-microsoft-com:office:smarttags" w:element="country-region">
          <w:r w:rsidRPr="00B71369">
            <w:rPr>
              <w:szCs w:val="24"/>
            </w:rPr>
            <w:t>USA</w:t>
          </w:r>
        </w:smartTag>
      </w:smartTag>
      <w:r w:rsidRPr="00B71369">
        <w:rPr>
          <w:szCs w:val="24"/>
        </w:rPr>
        <w:t>?</w:t>
      </w:r>
    </w:p>
    <w:p w:rsidR="00DD0641" w:rsidRPr="00B71369" w:rsidRDefault="00DD0641" w:rsidP="0080488B">
      <w:pPr>
        <w:pStyle w:val="ListParagraph"/>
        <w:spacing w:line="240" w:lineRule="auto"/>
        <w:ind w:left="0" w:firstLine="0"/>
        <w:rPr>
          <w:szCs w:val="24"/>
        </w:rPr>
      </w:pPr>
      <w:smartTag w:uri="urn:schemas-microsoft-com:office:smarttags" w:element="place">
        <w:smartTag w:uri="urn:schemas-microsoft-com:office:smarttags" w:element="country-region">
          <w:r w:rsidRPr="00B71369">
            <w:rPr>
              <w:szCs w:val="24"/>
            </w:rPr>
            <w:t>US</w:t>
          </w:r>
        </w:smartTag>
      </w:smartTag>
      <w:r w:rsidRPr="00B71369">
        <w:rPr>
          <w:szCs w:val="24"/>
        </w:rPr>
        <w:t xml:space="preserve"> government</w:t>
      </w:r>
    </w:p>
    <w:p w:rsidR="00DD0641" w:rsidRPr="00B71369" w:rsidRDefault="00DD0641" w:rsidP="0080488B">
      <w:pPr>
        <w:pStyle w:val="ListParagraph"/>
        <w:spacing w:line="240" w:lineRule="auto"/>
        <w:ind w:left="0" w:firstLine="0"/>
        <w:rPr>
          <w:szCs w:val="24"/>
        </w:rPr>
      </w:pPr>
      <w:r w:rsidRPr="00B71369">
        <w:rPr>
          <w:szCs w:val="24"/>
        </w:rPr>
        <w:t xml:space="preserve"> They are funded from tuition fees, research grants and gifts.</w:t>
      </w:r>
    </w:p>
    <w:p w:rsidR="00DD0641" w:rsidRPr="00B71369" w:rsidRDefault="00DD0641" w:rsidP="0080488B">
      <w:pPr>
        <w:pStyle w:val="ListParagraph"/>
        <w:spacing w:line="240" w:lineRule="auto"/>
        <w:ind w:left="0" w:firstLine="0"/>
        <w:rPr>
          <w:szCs w:val="24"/>
        </w:rPr>
      </w:pPr>
    </w:p>
    <w:p w:rsidR="00DD0641" w:rsidRPr="00B71369" w:rsidRDefault="00DD0641"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DD0641" w:rsidRPr="00B71369" w:rsidRDefault="00DD0641" w:rsidP="0080488B">
      <w:pPr>
        <w:pStyle w:val="ListParagraph"/>
        <w:spacing w:line="240" w:lineRule="auto"/>
        <w:ind w:left="0" w:firstLine="0"/>
        <w:rPr>
          <w:szCs w:val="24"/>
        </w:rPr>
      </w:pPr>
      <w:r w:rsidRPr="00B71369">
        <w:rPr>
          <w:szCs w:val="24"/>
        </w:rPr>
        <w:t xml:space="preserve">1) How many countries does the </w:t>
      </w:r>
      <w:smartTag w:uri="urn:schemas-microsoft-com:office:smarttags" w:element="place">
        <w:smartTag w:uri="urn:schemas-microsoft-com:office:smarttags" w:element="country-region">
          <w:r w:rsidRPr="00B71369">
            <w:rPr>
              <w:szCs w:val="24"/>
            </w:rPr>
            <w:t>United Kingdom</w:t>
          </w:r>
        </w:smartTag>
      </w:smartTag>
      <w:r w:rsidRPr="00B71369">
        <w:rPr>
          <w:szCs w:val="24"/>
        </w:rPr>
        <w:t xml:space="preserve"> consist of?</w:t>
      </w:r>
    </w:p>
    <w:p w:rsidR="00DD0641" w:rsidRPr="00B71369" w:rsidRDefault="00DD0641" w:rsidP="0080488B">
      <w:pPr>
        <w:pStyle w:val="ListParagraph"/>
        <w:spacing w:line="240" w:lineRule="auto"/>
        <w:ind w:left="0" w:firstLine="0"/>
        <w:rPr>
          <w:szCs w:val="24"/>
        </w:rPr>
      </w:pPr>
      <w:r w:rsidRPr="00B71369">
        <w:rPr>
          <w:szCs w:val="24"/>
        </w:rPr>
        <w:t>2</w:t>
      </w:r>
    </w:p>
    <w:p w:rsidR="00DD0641" w:rsidRPr="00B71369" w:rsidRDefault="00DD0641" w:rsidP="0080488B">
      <w:pPr>
        <w:pStyle w:val="ListParagraph"/>
        <w:spacing w:line="240" w:lineRule="auto"/>
        <w:ind w:left="0" w:firstLine="0"/>
        <w:rPr>
          <w:szCs w:val="24"/>
        </w:rPr>
      </w:pPr>
      <w:r w:rsidRPr="00B71369">
        <w:rPr>
          <w:szCs w:val="24"/>
        </w:rPr>
        <w:t>3</w:t>
      </w:r>
    </w:p>
    <w:p w:rsidR="00DD0641" w:rsidRPr="00B71369" w:rsidRDefault="00DD0641" w:rsidP="0080488B">
      <w:pPr>
        <w:pStyle w:val="ListParagraph"/>
        <w:spacing w:line="240" w:lineRule="auto"/>
        <w:ind w:left="0" w:firstLine="0"/>
        <w:rPr>
          <w:szCs w:val="24"/>
        </w:rPr>
      </w:pPr>
      <w:r w:rsidRPr="00B71369">
        <w:rPr>
          <w:szCs w:val="24"/>
        </w:rPr>
        <w:t>4</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2) What is the state system of the </w:t>
      </w:r>
      <w:smartTag w:uri="urn:schemas-microsoft-com:office:smarttags" w:element="place">
        <w:smartTag w:uri="urn:schemas-microsoft-com:office:smarttags" w:element="country-region">
          <w:r w:rsidRPr="00B71369">
            <w:rPr>
              <w:rFonts w:ascii="Times New Roman" w:hAnsi="Times New Roman"/>
              <w:sz w:val="24"/>
              <w:szCs w:val="24"/>
              <w:lang w:val="en-US"/>
            </w:rPr>
            <w:t>United Kingdom</w:t>
          </w:r>
        </w:smartTag>
      </w:smartTag>
      <w:r w:rsidRPr="00B71369">
        <w:rPr>
          <w:rFonts w:ascii="Times New Roman" w:hAnsi="Times New Roman"/>
          <w:sz w:val="24"/>
          <w:szCs w:val="24"/>
          <w:lang w:val="en-US"/>
        </w:rPr>
        <w:t>?</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a constitutional monarchy</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a parliamentary republic</w:t>
      </w:r>
    </w:p>
    <w:p w:rsidR="00DD0641" w:rsidRPr="00B71369" w:rsidRDefault="00DD0641" w:rsidP="0080488B">
      <w:pPr>
        <w:pStyle w:val="NoSpacing"/>
        <w:rPr>
          <w:rFonts w:ascii="Times New Roman" w:hAnsi="Times New Roman"/>
          <w:sz w:val="24"/>
          <w:szCs w:val="24"/>
          <w:lang w:val="en-US"/>
        </w:rPr>
      </w:pP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3) What is the symbol of the </w:t>
      </w:r>
      <w:smartTag w:uri="urn:schemas-microsoft-com:office:smarttags" w:element="place">
        <w:smartTag w:uri="urn:schemas-microsoft-com:office:smarttags" w:element="country-region">
          <w:r w:rsidRPr="00B71369">
            <w:rPr>
              <w:rFonts w:ascii="Times New Roman" w:hAnsi="Times New Roman"/>
              <w:sz w:val="24"/>
              <w:szCs w:val="24"/>
              <w:lang w:val="en-US"/>
            </w:rPr>
            <w:t>United Kingdom</w:t>
          </w:r>
        </w:smartTag>
      </w:smartTag>
      <w:r w:rsidRPr="00B71369">
        <w:rPr>
          <w:rFonts w:ascii="Times New Roman" w:hAnsi="Times New Roman"/>
          <w:sz w:val="24"/>
          <w:szCs w:val="24"/>
          <w:lang w:val="en-US"/>
        </w:rPr>
        <w:t>?</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a) a rose</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b) a bald eagle</w:t>
      </w:r>
    </w:p>
    <w:p w:rsidR="00DD0641" w:rsidRPr="00B71369" w:rsidRDefault="00DD0641" w:rsidP="0080488B">
      <w:pPr>
        <w:pStyle w:val="NoSpacing"/>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DD0641" w:rsidRPr="00B71369" w:rsidRDefault="00DD0641" w:rsidP="0080488B">
      <w:pPr>
        <w:ind w:firstLine="0"/>
        <w:rPr>
          <w:b/>
          <w:i/>
        </w:rPr>
      </w:pPr>
    </w:p>
    <w:p w:rsidR="00DD0641" w:rsidRPr="00B71369" w:rsidRDefault="00DD0641" w:rsidP="0080488B">
      <w:pPr>
        <w:ind w:firstLine="0"/>
        <w:rPr>
          <w:b/>
          <w:i/>
        </w:rPr>
      </w:pPr>
      <w:r w:rsidRPr="00B71369">
        <w:rPr>
          <w:b/>
          <w:i/>
        </w:rPr>
        <w:t>Выберите правильный ответ на вопросы  по страноведению «Культура и традиции страны изучаемого языка»</w:t>
      </w:r>
    </w:p>
    <w:p w:rsidR="00DD0641" w:rsidRPr="00B71369" w:rsidRDefault="00DD0641" w:rsidP="0080488B">
      <w:pPr>
        <w:ind w:firstLine="0"/>
        <w:rPr>
          <w:lang w:val="en-US"/>
        </w:rPr>
      </w:pPr>
      <w:r w:rsidRPr="00B71369">
        <w:rPr>
          <w:lang w:val="en-US"/>
        </w:rPr>
        <w:t>What is the Scottish national costume for men?</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a) the kilt</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b) the tuxedo</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c) the bearskin</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w:t>
      </w:r>
      <w:smartTag w:uri="urn:schemas-microsoft-com:office:smarttags" w:element="place">
        <w:smartTag w:uri="urn:schemas-microsoft-com:office:smarttags" w:element="country-region">
          <w:r w:rsidRPr="00B71369">
            <w:rPr>
              <w:rFonts w:ascii="Times New Roman" w:hAnsi="Times New Roman"/>
              <w:sz w:val="24"/>
              <w:szCs w:val="24"/>
              <w:lang w:val="en-US"/>
            </w:rPr>
            <w:t>Scotland</w:t>
          </w:r>
        </w:smartTag>
      </w:smartTag>
      <w:r w:rsidRPr="00B71369">
        <w:rPr>
          <w:rFonts w:ascii="Times New Roman" w:hAnsi="Times New Roman"/>
          <w:sz w:val="24"/>
          <w:szCs w:val="24"/>
          <w:lang w:val="en-US"/>
        </w:rPr>
        <w:t>?</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a) the </w:t>
      </w:r>
      <w:smartTag w:uri="urn:schemas-microsoft-com:office:smarttags" w:element="place">
        <w:r w:rsidRPr="00B71369">
          <w:rPr>
            <w:rFonts w:ascii="Times New Roman" w:hAnsi="Times New Roman"/>
            <w:sz w:val="24"/>
            <w:szCs w:val="24"/>
            <w:lang w:val="en-US"/>
          </w:rPr>
          <w:t>Highland</w:t>
        </w:r>
      </w:smartTag>
      <w:r w:rsidRPr="00B71369">
        <w:rPr>
          <w:rFonts w:ascii="Times New Roman" w:hAnsi="Times New Roman"/>
          <w:sz w:val="24"/>
          <w:szCs w:val="24"/>
          <w:lang w:val="en-US"/>
        </w:rPr>
        <w:t xml:space="preserve"> games</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b) the Ccommonwealth Games</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c) the </w:t>
      </w:r>
      <w:smartTag w:uri="urn:schemas-microsoft-com:office:smarttags" w:element="place">
        <w:r w:rsidRPr="00B71369">
          <w:rPr>
            <w:rFonts w:ascii="Times New Roman" w:hAnsi="Times New Roman"/>
            <w:sz w:val="24"/>
            <w:szCs w:val="24"/>
            <w:lang w:val="en-US"/>
          </w:rPr>
          <w:t>Wimbledon</w:t>
        </w:r>
      </w:smartTag>
      <w:r w:rsidRPr="00B71369">
        <w:rPr>
          <w:rFonts w:ascii="Times New Roman" w:hAnsi="Times New Roman"/>
          <w:sz w:val="24"/>
          <w:szCs w:val="24"/>
          <w:lang w:val="en-US"/>
        </w:rPr>
        <w:t xml:space="preserve"> Championship</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a) </w:t>
      </w:r>
      <w:smartTag w:uri="urn:schemas-microsoft-com:office:smarttags" w:element="place">
        <w:smartTag w:uri="urn:schemas-microsoft-com:office:smarttags" w:element="country-region">
          <w:r w:rsidRPr="00B71369">
            <w:rPr>
              <w:rFonts w:ascii="Times New Roman" w:hAnsi="Times New Roman"/>
              <w:sz w:val="24"/>
              <w:szCs w:val="24"/>
              <w:lang w:val="en-US"/>
            </w:rPr>
            <w:t>England</w:t>
          </w:r>
        </w:smartTag>
      </w:smartTag>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b) </w:t>
      </w:r>
      <w:smartTag w:uri="urn:schemas-microsoft-com:office:smarttags" w:element="place">
        <w:smartTag w:uri="urn:schemas-microsoft-com:office:smarttags" w:element="country-region">
          <w:r w:rsidRPr="00B71369">
            <w:rPr>
              <w:rFonts w:ascii="Times New Roman" w:hAnsi="Times New Roman"/>
              <w:sz w:val="24"/>
              <w:szCs w:val="24"/>
              <w:lang w:val="en-US"/>
            </w:rPr>
            <w:t>Northern Ireland</w:t>
          </w:r>
        </w:smartTag>
      </w:smartTag>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c) </w:t>
      </w:r>
      <w:smartTag w:uri="urn:schemas-microsoft-com:office:smarttags" w:element="place">
        <w:smartTag w:uri="urn:schemas-microsoft-com:office:smarttags" w:element="country-region">
          <w:r w:rsidRPr="00B71369">
            <w:rPr>
              <w:rFonts w:ascii="Times New Roman" w:hAnsi="Times New Roman"/>
              <w:sz w:val="24"/>
              <w:szCs w:val="24"/>
              <w:lang w:val="en-US"/>
            </w:rPr>
            <w:t>Wales</w:t>
          </w:r>
        </w:smartTag>
      </w:smartTag>
    </w:p>
    <w:p w:rsidR="00DD0641" w:rsidRPr="00B71369" w:rsidRDefault="00DD0641"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DD0641" w:rsidRPr="00B71369" w:rsidRDefault="00DD0641" w:rsidP="0080488B">
      <w:pPr>
        <w:pStyle w:val="NoSpacing"/>
        <w:jc w:val="both"/>
        <w:rPr>
          <w:rFonts w:ascii="Times New Roman" w:hAnsi="Times New Roman"/>
          <w:sz w:val="24"/>
          <w:szCs w:val="24"/>
          <w:lang w:val="en-US"/>
        </w:rPr>
      </w:pPr>
      <w:smartTag w:uri="urn:schemas-microsoft-com:office:smarttags" w:element="City">
        <w:r w:rsidRPr="00B71369">
          <w:rPr>
            <w:rFonts w:ascii="Times New Roman" w:hAnsi="Times New Roman"/>
            <w:sz w:val="24"/>
            <w:szCs w:val="24"/>
            <w:lang w:val="en-US"/>
          </w:rPr>
          <w:t>Bristol</w:t>
        </w:r>
      </w:smartTag>
      <w:r w:rsidRPr="00B71369">
        <w:rPr>
          <w:rFonts w:ascii="Times New Roman" w:hAnsi="Times New Roman"/>
          <w:sz w:val="24"/>
          <w:szCs w:val="24"/>
          <w:lang w:val="en-US"/>
        </w:rPr>
        <w:t xml:space="preserve"> and </w:t>
      </w:r>
      <w:smartTag w:uri="urn:schemas-microsoft-com:office:smarttags" w:element="place">
        <w:r w:rsidRPr="00B71369">
          <w:rPr>
            <w:rFonts w:ascii="Times New Roman" w:hAnsi="Times New Roman"/>
            <w:sz w:val="24"/>
            <w:szCs w:val="24"/>
            <w:lang w:val="en-US"/>
          </w:rPr>
          <w:t>Southampton</w:t>
        </w:r>
      </w:smartTag>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Brighton and </w:t>
      </w:r>
      <w:smartTag w:uri="urn:schemas-microsoft-com:office:smarttags" w:element="place">
        <w:smartTag w:uri="urn:schemas-microsoft-com:office:smarttags" w:element="City">
          <w:r w:rsidRPr="00B71369">
            <w:rPr>
              <w:rFonts w:ascii="Times New Roman" w:hAnsi="Times New Roman"/>
              <w:sz w:val="24"/>
              <w:szCs w:val="24"/>
              <w:lang w:val="en-US"/>
            </w:rPr>
            <w:t>Bath</w:t>
          </w:r>
        </w:smartTag>
      </w:smartTag>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Leeds and </w:t>
      </w:r>
      <w:smartTag w:uri="urn:schemas-microsoft-com:office:smarttags" w:element="place">
        <w:r w:rsidRPr="00B71369">
          <w:rPr>
            <w:rFonts w:ascii="Times New Roman" w:hAnsi="Times New Roman"/>
            <w:sz w:val="24"/>
            <w:szCs w:val="24"/>
            <w:lang w:val="en-US"/>
          </w:rPr>
          <w:t>Bradford</w:t>
        </w:r>
      </w:smartTag>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xml:space="preserve">What is the capital of </w:t>
      </w:r>
      <w:smartTag w:uri="urn:schemas-microsoft-com:office:smarttags" w:element="place">
        <w:smartTag w:uri="urn:schemas-microsoft-com:office:smarttags" w:element="country-region">
          <w:r w:rsidRPr="00B71369">
            <w:rPr>
              <w:rFonts w:ascii="Times New Roman" w:hAnsi="Times New Roman"/>
              <w:sz w:val="24"/>
              <w:szCs w:val="24"/>
              <w:lang w:val="en-US"/>
            </w:rPr>
            <w:t>Scotland</w:t>
          </w:r>
        </w:smartTag>
      </w:smartTag>
      <w:r w:rsidRPr="00B71369">
        <w:rPr>
          <w:rFonts w:ascii="Times New Roman" w:hAnsi="Times New Roman"/>
          <w:sz w:val="24"/>
          <w:szCs w:val="24"/>
          <w:lang w:val="en-US"/>
        </w:rPr>
        <w:t>?</w:t>
      </w:r>
    </w:p>
    <w:p w:rsidR="00DD0641" w:rsidRPr="00B71369" w:rsidRDefault="00DD0641" w:rsidP="0080488B">
      <w:pPr>
        <w:pStyle w:val="NoSpacing"/>
        <w:rPr>
          <w:rFonts w:ascii="Times New Roman" w:hAnsi="Times New Roman"/>
          <w:sz w:val="24"/>
          <w:szCs w:val="24"/>
          <w:lang w:val="en-US"/>
        </w:rPr>
      </w:pPr>
      <w:smartTag w:uri="urn:schemas-microsoft-com:office:smarttags" w:element="place">
        <w:smartTag w:uri="urn:schemas-microsoft-com:office:smarttags" w:element="City">
          <w:r w:rsidRPr="00B71369">
            <w:rPr>
              <w:rFonts w:ascii="Times New Roman" w:hAnsi="Times New Roman"/>
              <w:sz w:val="24"/>
              <w:szCs w:val="24"/>
              <w:lang w:val="en-US"/>
            </w:rPr>
            <w:t>Manchester</w:t>
          </w:r>
        </w:smartTag>
      </w:smartTag>
    </w:p>
    <w:p w:rsidR="00DD0641" w:rsidRPr="00B71369" w:rsidRDefault="00DD0641" w:rsidP="0080488B">
      <w:pPr>
        <w:pStyle w:val="NoSpacing"/>
        <w:rPr>
          <w:rFonts w:ascii="Times New Roman" w:hAnsi="Times New Roman"/>
          <w:sz w:val="24"/>
          <w:szCs w:val="24"/>
          <w:lang w:val="en-US"/>
        </w:rPr>
      </w:pPr>
      <w:smartTag w:uri="urn:schemas-microsoft-com:office:smarttags" w:element="place">
        <w:smartTag w:uri="urn:schemas-microsoft-com:office:smarttags" w:element="City">
          <w:r w:rsidRPr="00B71369">
            <w:rPr>
              <w:rFonts w:ascii="Times New Roman" w:hAnsi="Times New Roman"/>
              <w:sz w:val="24"/>
              <w:szCs w:val="24"/>
              <w:lang w:val="en-US"/>
            </w:rPr>
            <w:t>Edinburg</w:t>
          </w:r>
        </w:smartTag>
      </w:smartTag>
    </w:p>
    <w:p w:rsidR="00DD0641" w:rsidRPr="00B71369" w:rsidRDefault="00DD0641" w:rsidP="0080488B">
      <w:pPr>
        <w:pStyle w:val="NoSpacing"/>
        <w:rPr>
          <w:rFonts w:ascii="Times New Roman" w:hAnsi="Times New Roman"/>
          <w:sz w:val="24"/>
          <w:szCs w:val="24"/>
          <w:lang w:val="en-US"/>
        </w:rPr>
      </w:pPr>
      <w:smartTag w:uri="urn:schemas-microsoft-com:office:smarttags" w:element="place">
        <w:r w:rsidRPr="00B71369">
          <w:rPr>
            <w:rFonts w:ascii="Times New Roman" w:hAnsi="Times New Roman"/>
            <w:sz w:val="24"/>
            <w:szCs w:val="24"/>
            <w:lang w:val="en-US"/>
          </w:rPr>
          <w:t>Liverpool</w:t>
        </w:r>
      </w:smartTag>
    </w:p>
    <w:p w:rsidR="00DD0641" w:rsidRPr="00B71369" w:rsidRDefault="00DD0641" w:rsidP="0080488B">
      <w:pPr>
        <w:pStyle w:val="NoSpacing"/>
        <w:rPr>
          <w:rFonts w:ascii="Times New Roman" w:hAnsi="Times New Roman"/>
          <w:b/>
          <w:sz w:val="24"/>
          <w:szCs w:val="24"/>
          <w:lang w:val="en-US"/>
        </w:rPr>
      </w:pPr>
      <w:r w:rsidRPr="00B71369">
        <w:rPr>
          <w:rFonts w:ascii="Times New Roman" w:hAnsi="Times New Roman"/>
          <w:b/>
          <w:sz w:val="24"/>
          <w:szCs w:val="24"/>
          <w:lang w:val="en-US"/>
        </w:rPr>
        <w:t xml:space="preserve">What is the most important airport in </w:t>
      </w:r>
      <w:smartTag w:uri="urn:schemas-microsoft-com:office:smarttags" w:element="place">
        <w:smartTag w:uri="urn:schemas-microsoft-com:office:smarttags" w:element="country-region">
          <w:r w:rsidRPr="00B71369">
            <w:rPr>
              <w:rFonts w:ascii="Times New Roman" w:hAnsi="Times New Roman"/>
              <w:b/>
              <w:sz w:val="24"/>
              <w:szCs w:val="24"/>
              <w:lang w:val="en-US"/>
            </w:rPr>
            <w:t>England</w:t>
          </w:r>
        </w:smartTag>
      </w:smartTag>
      <w:r w:rsidRPr="00B71369">
        <w:rPr>
          <w:rFonts w:ascii="Times New Roman" w:hAnsi="Times New Roman"/>
          <w:b/>
          <w:sz w:val="24"/>
          <w:szCs w:val="24"/>
          <w:lang w:val="en-US"/>
        </w:rPr>
        <w:t>?</w:t>
      </w:r>
    </w:p>
    <w:p w:rsidR="00DD0641" w:rsidRPr="009A7A81" w:rsidRDefault="00DD0641" w:rsidP="0080488B">
      <w:pPr>
        <w:pStyle w:val="NoSpacing"/>
        <w:jc w:val="both"/>
        <w:rPr>
          <w:rFonts w:ascii="Times New Roman" w:hAnsi="Times New Roman"/>
          <w:sz w:val="24"/>
          <w:szCs w:val="24"/>
        </w:rPr>
      </w:pPr>
      <w:r w:rsidRPr="00B71369">
        <w:rPr>
          <w:rFonts w:ascii="Times New Roman" w:hAnsi="Times New Roman"/>
          <w:sz w:val="24"/>
          <w:szCs w:val="24"/>
          <w:lang w:val="en-US"/>
        </w:rPr>
        <w:t>Gatwick</w:t>
      </w:r>
    </w:p>
    <w:p w:rsidR="00DD0641" w:rsidRPr="009A7A81" w:rsidRDefault="00DD0641" w:rsidP="0080488B">
      <w:pPr>
        <w:pStyle w:val="NoSpacing"/>
        <w:jc w:val="both"/>
        <w:rPr>
          <w:rFonts w:ascii="Times New Roman" w:hAnsi="Times New Roman"/>
          <w:sz w:val="24"/>
          <w:szCs w:val="24"/>
        </w:rPr>
      </w:pPr>
      <w:r w:rsidRPr="00B71369">
        <w:rPr>
          <w:rFonts w:ascii="Times New Roman" w:hAnsi="Times New Roman"/>
          <w:sz w:val="24"/>
          <w:szCs w:val="24"/>
          <w:lang w:val="en-US"/>
        </w:rPr>
        <w:t>Heathrow</w:t>
      </w:r>
    </w:p>
    <w:p w:rsidR="00DD0641" w:rsidRPr="009A7A81" w:rsidRDefault="00DD0641" w:rsidP="0080488B">
      <w:pPr>
        <w:pStyle w:val="NoSpacing"/>
        <w:jc w:val="both"/>
        <w:rPr>
          <w:rFonts w:ascii="Times New Roman" w:hAnsi="Times New Roman"/>
          <w:sz w:val="24"/>
          <w:szCs w:val="24"/>
        </w:rPr>
      </w:pPr>
      <w:r w:rsidRPr="00B71369">
        <w:rPr>
          <w:rFonts w:ascii="Times New Roman" w:hAnsi="Times New Roman"/>
          <w:sz w:val="24"/>
          <w:szCs w:val="24"/>
          <w:lang w:val="en-US"/>
        </w:rPr>
        <w:t>Stansted</w:t>
      </w:r>
    </w:p>
    <w:p w:rsidR="00DD0641" w:rsidRPr="009A7A81" w:rsidRDefault="00DD0641" w:rsidP="0080488B">
      <w:pPr>
        <w:ind w:firstLine="0"/>
        <w:rPr>
          <w:b/>
          <w:i/>
        </w:rPr>
      </w:pPr>
    </w:p>
    <w:p w:rsidR="00DD0641" w:rsidRPr="00B71369" w:rsidRDefault="00DD0641" w:rsidP="0080488B">
      <w:pPr>
        <w:ind w:firstLine="0"/>
        <w:rPr>
          <w:b/>
          <w:i/>
        </w:rPr>
      </w:pPr>
      <w:r w:rsidRPr="00B71369">
        <w:rPr>
          <w:b/>
          <w:i/>
        </w:rPr>
        <w:t>Прочитайте текст и определите, является высказывание истинным или ложным.</w:t>
      </w:r>
    </w:p>
    <w:p w:rsidR="00DD0641" w:rsidRPr="00B71369" w:rsidRDefault="00DD0641" w:rsidP="0080488B">
      <w:pPr>
        <w:pStyle w:val="Heading2"/>
        <w:ind w:firstLine="0"/>
        <w:jc w:val="center"/>
        <w:rPr>
          <w:szCs w:val="24"/>
          <w:lang w:val="en-US"/>
        </w:rPr>
      </w:pPr>
      <w:r w:rsidRPr="00B71369">
        <w:rPr>
          <w:szCs w:val="24"/>
          <w:lang w:val="en-US"/>
        </w:rPr>
        <w:t>My Plans for the Future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4" w:tooltip="Nanotechnology: development" w:history="1">
        <w:r w:rsidRPr="00B71369">
          <w:rPr>
            <w:rStyle w:val="Hyperlink"/>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5" w:tooltip="Глоссарий: become" w:history="1">
        <w:r w:rsidRPr="00B71369">
          <w:rPr>
            <w:rStyle w:val="Hyperlink"/>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6" w:tooltip="Glossary: Study" w:history="1">
        <w:r w:rsidRPr="00B71369">
          <w:rPr>
            <w:rStyle w:val="Hyperlink"/>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7" w:tooltip="Glossary: Favourite" w:history="1">
        <w:r w:rsidRPr="00B71369">
          <w:rPr>
            <w:rStyle w:val="Hyperlink"/>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88" w:tooltip="Система Высшего образования в странах изучаемого языка: University" w:history="1">
        <w:r w:rsidRPr="00B71369">
          <w:rPr>
            <w:rStyle w:val="Hyperlink"/>
            <w:rFonts w:ascii="Times New Roman" w:hAnsi="Times New Roman"/>
            <w:sz w:val="24"/>
            <w:szCs w:val="24"/>
            <w:lang w:val="en-US"/>
          </w:rPr>
          <w:t>University</w:t>
        </w:r>
      </w:hyperlink>
      <w:r w:rsidRPr="00B71369">
        <w:rPr>
          <w:rFonts w:ascii="Times New Roman" w:hAnsi="Times New Roman"/>
          <w:sz w:val="24"/>
          <w:szCs w:val="24"/>
          <w:lang w:val="en-US"/>
        </w:rPr>
        <w:t>.</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89" w:tooltip="Technologies of the 21- st Century: search" w:history="1">
        <w:r w:rsidRPr="00B71369">
          <w:rPr>
            <w:rStyle w:val="Hyperlink"/>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0" w:tooltip="Глоссарий: graduate" w:history="1">
        <w:r w:rsidRPr="00B71369">
          <w:rPr>
            <w:rStyle w:val="Hyperlink"/>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Post</w:t>
      </w:r>
      <w:hyperlink r:id="rId191" w:tooltip="Глоссарий: graduate" w:history="1">
        <w:r w:rsidRPr="00B71369">
          <w:rPr>
            <w:rStyle w:val="Hyperlink"/>
            <w:rFonts w:ascii="Times New Roman" w:hAnsi="Times New Roman"/>
            <w:sz w:val="24"/>
            <w:szCs w:val="24"/>
            <w:lang w:val="en-US"/>
          </w:rPr>
          <w:t>graduate</w:t>
        </w:r>
      </w:hyperlink>
      <w:r w:rsidRPr="00B71369">
        <w:rPr>
          <w:rFonts w:ascii="Times New Roman" w:hAnsi="Times New Roman"/>
          <w:sz w:val="24"/>
          <w:szCs w:val="24"/>
          <w:lang w:val="en-US"/>
        </w:rPr>
        <w:t xml:space="preserve"> </w:t>
      </w:r>
      <w:hyperlink r:id="rId192" w:tooltip="Glossary: Study" w:history="1">
        <w:r w:rsidRPr="00B71369">
          <w:rPr>
            <w:rStyle w:val="Hyperlink"/>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3" w:tooltip="Glossary: Study" w:history="1">
        <w:r w:rsidRPr="00B71369">
          <w:rPr>
            <w:rStyle w:val="Hyperlink"/>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4" w:tooltip="Nanotechnology: advanced" w:history="1">
        <w:r w:rsidRPr="00B71369">
          <w:rPr>
            <w:rStyle w:val="Hyperlink"/>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5" w:tooltip="Система Высшего образования в странах изучаемого языка: University" w:history="1">
        <w:r w:rsidRPr="00B71369">
          <w:rPr>
            <w:rStyle w:val="Hyperlink"/>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DD0641" w:rsidRPr="00B71369" w:rsidRDefault="00DD0641" w:rsidP="0080488B">
      <w:pPr>
        <w:pStyle w:val="ListParagraph"/>
        <w:spacing w:line="240" w:lineRule="auto"/>
        <w:ind w:left="0" w:firstLine="0"/>
        <w:rPr>
          <w:szCs w:val="24"/>
        </w:rPr>
      </w:pPr>
      <w:r w:rsidRPr="00B71369">
        <w:rPr>
          <w:szCs w:val="24"/>
        </w:rPr>
        <w:t>The carrier choice is not socially important, but depends on your abilities.</w:t>
      </w:r>
    </w:p>
    <w:p w:rsidR="00DD0641" w:rsidRPr="00B71369" w:rsidRDefault="00DD0641" w:rsidP="0080488B">
      <w:pPr>
        <w:pStyle w:val="ListParagraph"/>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DD0641" w:rsidRPr="00B71369" w:rsidRDefault="00DD0641" w:rsidP="0080488B">
      <w:pPr>
        <w:pStyle w:val="ListParagraph"/>
        <w:spacing w:line="240" w:lineRule="auto"/>
        <w:ind w:left="0" w:firstLine="0"/>
        <w:rPr>
          <w:b/>
          <w:szCs w:val="24"/>
        </w:rPr>
      </w:pPr>
      <w:r w:rsidRPr="00B71369">
        <w:rPr>
          <w:szCs w:val="24"/>
        </w:rPr>
        <w:t>To develop the organizational and interpersonal skills and get a solid background one can become a monitor.</w:t>
      </w:r>
    </w:p>
    <w:p w:rsidR="00DD0641" w:rsidRPr="00B71369" w:rsidRDefault="00DD0641" w:rsidP="0080488B">
      <w:pPr>
        <w:ind w:firstLine="0"/>
        <w:rPr>
          <w:b/>
          <w:i/>
          <w:lang w:val="en-US"/>
        </w:rPr>
      </w:pPr>
    </w:p>
    <w:p w:rsidR="00DD0641" w:rsidRPr="00B71369" w:rsidRDefault="00DD0641" w:rsidP="0080488B">
      <w:pPr>
        <w:ind w:firstLine="0"/>
        <w:rPr>
          <w:b/>
          <w:i/>
        </w:rPr>
      </w:pPr>
      <w:r w:rsidRPr="00B71369">
        <w:rPr>
          <w:b/>
          <w:i/>
        </w:rPr>
        <w:t>Прочитайте текст и определите, является высказывание истинным или ложным.</w:t>
      </w:r>
    </w:p>
    <w:p w:rsidR="00DD0641" w:rsidRPr="00B71369" w:rsidRDefault="00DD0641" w:rsidP="0080488B">
      <w:pPr>
        <w:ind w:firstLine="0"/>
        <w:jc w:val="center"/>
        <w:rPr>
          <w:b/>
          <w:lang w:val="en-US"/>
        </w:rPr>
      </w:pPr>
      <w:r w:rsidRPr="00B71369">
        <w:rPr>
          <w:b/>
          <w:lang w:val="en-US"/>
        </w:rPr>
        <w:t>Colleges, universities, and institutes: the distinctions</w:t>
      </w:r>
    </w:p>
    <w:p w:rsidR="00DD0641" w:rsidRPr="00B71369" w:rsidRDefault="00DD0641" w:rsidP="0080488B">
      <w:pPr>
        <w:ind w:firstLine="0"/>
        <w:rPr>
          <w:lang w:val="en-US"/>
        </w:rPr>
      </w:pPr>
      <w:r w:rsidRPr="00B71369">
        <w:rPr>
          <w:lang w:val="en-US"/>
        </w:rPr>
        <w:t xml:space="preserve">Degree-granting institutions in the </w:t>
      </w:r>
      <w:smartTag w:uri="urn:schemas-microsoft-com:office:smarttags" w:element="place">
        <w:smartTag w:uri="urn:schemas-microsoft-com:office:smarttags" w:element="country-region">
          <w:r w:rsidRPr="00B71369">
            <w:rPr>
              <w:lang w:val="en-US"/>
            </w:rPr>
            <w:t>United States</w:t>
          </w:r>
        </w:smartTag>
      </w:smartTag>
      <w:r w:rsidRPr="00B71369">
        <w:rPr>
          <w:lang w:val="en-US"/>
        </w:rPr>
        <w:t xml:space="preserve">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D0641" w:rsidRPr="00B71369" w:rsidRDefault="00DD0641" w:rsidP="0080488B">
      <w:pPr>
        <w:ind w:firstLine="0"/>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w:t>
      </w:r>
      <w:smartTag w:uri="urn:schemas-microsoft-com:office:smarttags" w:element="place">
        <w:smartTag w:uri="urn:schemas-microsoft-com:office:smarttags" w:element="country-region">
          <w:r w:rsidRPr="00B71369">
            <w:rPr>
              <w:lang w:val="en-US"/>
            </w:rPr>
            <w:t>United States</w:t>
          </w:r>
        </w:smartTag>
      </w:smartTag>
      <w:r w:rsidRPr="00B71369">
        <w:rPr>
          <w:lang w:val="en-US"/>
        </w:rPr>
        <w:t xml:space="preserve">, and they may be private or public institutions. </w:t>
      </w:r>
    </w:p>
    <w:p w:rsidR="00DD0641" w:rsidRPr="00B71369" w:rsidRDefault="00DD0641" w:rsidP="0080488B">
      <w:pPr>
        <w:ind w:firstLine="0"/>
        <w:rPr>
          <w:lang w:val="en-US"/>
        </w:rPr>
      </w:pPr>
      <w:r w:rsidRPr="00B71369">
        <w:rPr>
          <w:lang w:val="en-US"/>
        </w:rPr>
        <w:t xml:space="preserve">State universities are founded and subsidized by </w:t>
      </w:r>
      <w:smartTag w:uri="urn:schemas-microsoft-com:office:smarttags" w:element="country-region">
        <w:r w:rsidRPr="00B71369">
          <w:rPr>
            <w:lang w:val="en-US"/>
          </w:rPr>
          <w:t>U.S.</w:t>
        </w:r>
      </w:smartTag>
      <w:r w:rsidRPr="00B71369">
        <w:rPr>
          <w:lang w:val="en-US"/>
        </w:rPr>
        <w:t xml:space="preserve"> state governments (for example, </w:t>
      </w:r>
      <w:smartTag w:uri="urn:schemas-microsoft-com:office:smarttags" w:element="State">
        <w:r w:rsidRPr="00B71369">
          <w:rPr>
            <w:lang w:val="en-US"/>
          </w:rPr>
          <w:t>California</w:t>
        </w:r>
      </w:smartTag>
      <w:r w:rsidRPr="00B71369">
        <w:rPr>
          <w:lang w:val="en-US"/>
        </w:rPr>
        <w:t xml:space="preserve">, </w:t>
      </w:r>
      <w:smartTag w:uri="urn:schemas-microsoft-com:office:smarttags" w:element="State">
        <w:r w:rsidRPr="00B71369">
          <w:rPr>
            <w:lang w:val="en-US"/>
          </w:rPr>
          <w:t>Michigan</w:t>
        </w:r>
      </w:smartTag>
      <w:r w:rsidRPr="00B71369">
        <w:rPr>
          <w:lang w:val="en-US"/>
        </w:rPr>
        <w:t xml:space="preserve"> or </w:t>
      </w:r>
      <w:smartTag w:uri="urn:schemas-microsoft-com:office:smarttags" w:element="place">
        <w:smartTag w:uri="urn:schemas-microsoft-com:office:smarttags" w:element="State">
          <w:r w:rsidRPr="00B71369">
            <w:rPr>
              <w:lang w:val="en-US"/>
            </w:rPr>
            <w:t>Texas</w:t>
          </w:r>
        </w:smartTag>
      </w:smartTag>
      <w:r w:rsidRPr="00B71369">
        <w:rPr>
          <w:lang w:val="en-US"/>
        </w:rPr>
        <w:t>)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D0641" w:rsidRPr="00B71369" w:rsidRDefault="00DD0641" w:rsidP="0080488B">
      <w:pPr>
        <w:ind w:firstLine="0"/>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D0641" w:rsidRPr="00B71369" w:rsidRDefault="00DD0641" w:rsidP="0080488B">
      <w:pPr>
        <w:widowControl/>
        <w:autoSpaceDE/>
        <w:adjustRightInd/>
        <w:ind w:firstLine="0"/>
        <w:jc w:val="left"/>
        <w:rPr>
          <w:lang w:val="en-US"/>
        </w:rPr>
      </w:pPr>
      <w:r w:rsidRPr="00B71369">
        <w:rPr>
          <w:lang w:val="en-US"/>
        </w:rPr>
        <w:t xml:space="preserve">State </w:t>
      </w:r>
      <w:hyperlink r:id="rId196" w:tooltip="Система Высшего образования в странах изучаемого языка: University" w:history="1">
        <w:r w:rsidRPr="00B71369">
          <w:rPr>
            <w:rStyle w:val="Hyperlink"/>
            <w:lang w:val="en-US"/>
          </w:rPr>
          <w:t>university</w:t>
        </w:r>
      </w:hyperlink>
      <w:r w:rsidRPr="00B71369">
        <w:rPr>
          <w:lang w:val="en-US"/>
        </w:rPr>
        <w:t xml:space="preserve"> tuition costs are generally lower than those of private universities.</w:t>
      </w:r>
    </w:p>
    <w:p w:rsidR="00DD0641" w:rsidRPr="00B71369" w:rsidRDefault="00DD0641" w:rsidP="0080488B">
      <w:pPr>
        <w:widowControl/>
        <w:autoSpaceDE/>
        <w:adjustRightInd/>
        <w:ind w:firstLine="0"/>
        <w:jc w:val="left"/>
        <w:rPr>
          <w:lang w:val="en-US"/>
        </w:rPr>
      </w:pPr>
      <w:hyperlink r:id="rId197" w:tooltip="Glossary: within" w:history="1">
        <w:r w:rsidRPr="00B71369">
          <w:rPr>
            <w:rStyle w:val="Hyperlink"/>
            <w:lang w:val="en-US"/>
          </w:rPr>
          <w:t>Within</w:t>
        </w:r>
      </w:hyperlink>
      <w:r w:rsidRPr="00B71369">
        <w:rPr>
          <w:lang w:val="en-US"/>
        </w:rPr>
        <w:t xml:space="preserve"> each </w:t>
      </w:r>
      <w:hyperlink r:id="rId198" w:tooltip="Система Высшего образования в странах изучаемого языка: College" w:history="1">
        <w:r w:rsidRPr="00B71369">
          <w:rPr>
            <w:rStyle w:val="Hyperlink"/>
            <w:lang w:val="en-US"/>
          </w:rPr>
          <w:t>college</w:t>
        </w:r>
      </w:hyperlink>
      <w:r w:rsidRPr="00B71369">
        <w:rPr>
          <w:lang w:val="en-US"/>
        </w:rPr>
        <w:t xml:space="preserve"> or </w:t>
      </w:r>
      <w:hyperlink r:id="rId199" w:tooltip="Система Высшего образования в странах изучаемого языка: University" w:history="1">
        <w:r w:rsidRPr="00B71369">
          <w:rPr>
            <w:rStyle w:val="Hyperlink"/>
            <w:lang w:val="en-US"/>
          </w:rPr>
          <w:t>university</w:t>
        </w:r>
      </w:hyperlink>
      <w:r w:rsidRPr="00B71369">
        <w:rPr>
          <w:lang w:val="en-US"/>
        </w:rPr>
        <w:t xml:space="preserve"> you will find schools.</w:t>
      </w:r>
    </w:p>
    <w:p w:rsidR="00DD0641" w:rsidRPr="00B71369" w:rsidRDefault="00DD0641" w:rsidP="0080488B">
      <w:pPr>
        <w:widowControl/>
        <w:autoSpaceDE/>
        <w:adjustRightInd/>
        <w:ind w:firstLine="0"/>
        <w:jc w:val="left"/>
        <w:rPr>
          <w:lang w:val="en-US"/>
        </w:rPr>
      </w:pPr>
      <w:r w:rsidRPr="00B71369">
        <w:rPr>
          <w:lang w:val="en-US"/>
        </w:rPr>
        <w:t xml:space="preserve">Technical and vocational </w:t>
      </w:r>
      <w:hyperlink r:id="rId200" w:tooltip="Система Высшего образования в странах изучаемого языка: College" w:history="1">
        <w:r w:rsidRPr="00B71369">
          <w:rPr>
            <w:rStyle w:val="Hyperlink"/>
            <w:lang w:val="en-US"/>
          </w:rPr>
          <w:t>college</w:t>
        </w:r>
      </w:hyperlink>
      <w:r w:rsidRPr="00B71369">
        <w:rPr>
          <w:lang w:val="en-US"/>
        </w:rPr>
        <w:t xml:space="preserve">s offer certificate and other short-term programs that train students in the theory behind a specific vocation or </w:t>
      </w:r>
      <w:hyperlink r:id="rId201" w:tooltip="Nanotechnology: technology" w:history="1">
        <w:r w:rsidRPr="00B71369">
          <w:rPr>
            <w:rStyle w:val="Hyperlink"/>
            <w:lang w:val="en-US"/>
          </w:rPr>
          <w:t>technology</w:t>
        </w:r>
      </w:hyperlink>
      <w:r w:rsidRPr="00B71369">
        <w:rPr>
          <w:lang w:val="en-US"/>
        </w:rPr>
        <w:t xml:space="preserve">, as well as in how to work with the </w:t>
      </w:r>
      <w:hyperlink r:id="rId202" w:tooltip="Nanotechnology: technology" w:history="1">
        <w:r w:rsidRPr="00B71369">
          <w:rPr>
            <w:rStyle w:val="Hyperlink"/>
            <w:lang w:val="en-US"/>
          </w:rPr>
          <w:t>technology</w:t>
        </w:r>
      </w:hyperlink>
      <w:r w:rsidRPr="00B71369">
        <w:rPr>
          <w:lang w:val="en-US"/>
        </w:rPr>
        <w:t>.</w:t>
      </w:r>
    </w:p>
    <w:p w:rsidR="00DD0641" w:rsidRPr="00B71369" w:rsidRDefault="00DD0641" w:rsidP="0080488B">
      <w:pPr>
        <w:ind w:firstLine="0"/>
        <w:rPr>
          <w:b/>
          <w:i/>
        </w:rPr>
      </w:pPr>
      <w:r w:rsidRPr="00B71369">
        <w:rPr>
          <w:b/>
          <w:i/>
        </w:rPr>
        <w:t>Дополните диалог, используя предложенные ниже реплики</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______________It’s very warm today, isn’t it? So I have decided to put on my new dress.</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Yes, the weather is lovely, as well as your new dress. But have you heard about the rain this afternoon?</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hAnsi="Times New Roman"/>
          <w:sz w:val="24"/>
          <w:szCs w:val="24"/>
          <w:lang w:val="en-US" w:eastAsia="ru-RU"/>
        </w:rPr>
        <w:t>But that is okey. I have an umbrella.</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Oh, you are lucky, but I have no umbrella. I need to go back home to take it.</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Yes, be quick. Look, the sky is already full of clouds.</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I run. Bye, ____________</w:t>
      </w:r>
    </w:p>
    <w:p w:rsidR="00DD0641" w:rsidRPr="00B71369" w:rsidRDefault="00DD0641" w:rsidP="0080488B">
      <w:pPr>
        <w:pStyle w:val="NoSpacing"/>
        <w:pBdr>
          <w:bottom w:val="single" w:sz="6" w:space="1" w:color="auto"/>
        </w:pBdr>
        <w:rPr>
          <w:rFonts w:ascii="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Bye!</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val="en-US" w:eastAsia="ru-RU"/>
        </w:rPr>
        <w:t>Yes, I’ve heard about that.      Hi,! Thank you!     see you later.</w:t>
      </w:r>
    </w:p>
    <w:p w:rsidR="00DD0641" w:rsidRPr="00B71369" w:rsidRDefault="00DD0641" w:rsidP="0080488B">
      <w:pPr>
        <w:ind w:firstLine="0"/>
        <w:rPr>
          <w:b/>
          <w:i/>
          <w:lang w:val="en-US"/>
        </w:rPr>
      </w:pPr>
    </w:p>
    <w:p w:rsidR="00DD0641" w:rsidRPr="00B71369" w:rsidRDefault="00DD0641" w:rsidP="0080488B">
      <w:pPr>
        <w:ind w:firstLine="0"/>
        <w:rPr>
          <w:b/>
          <w:i/>
        </w:rPr>
      </w:pPr>
      <w:r w:rsidRPr="00B71369">
        <w:rPr>
          <w:b/>
          <w:i/>
        </w:rPr>
        <w:t>Дополните диалог, используя предложенные ниже реплики</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DD0641" w:rsidRPr="00B71369" w:rsidRDefault="00DD0641" w:rsidP="0080488B">
      <w:pPr>
        <w:pStyle w:val="NoSpacing"/>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DD0641" w:rsidRPr="00B71369" w:rsidRDefault="00DD0641" w:rsidP="0080488B">
      <w:pPr>
        <w:pStyle w:val="NoSpacing"/>
        <w:rPr>
          <w:rFonts w:ascii="Times New Roman" w:hAnsi="Times New Roman"/>
          <w:sz w:val="24"/>
          <w:szCs w:val="24"/>
          <w:lang w:val="en-US" w:eastAsia="ru-RU"/>
        </w:rPr>
      </w:pPr>
    </w:p>
    <w:p w:rsidR="00DD0641" w:rsidRPr="00B71369" w:rsidRDefault="00DD0641" w:rsidP="0080488B">
      <w:pPr>
        <w:pStyle w:val="NoSpacing"/>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DD0641" w:rsidRPr="00B71369" w:rsidRDefault="00DD0641" w:rsidP="0080488B">
      <w:pPr>
        <w:ind w:firstLine="0"/>
        <w:rPr>
          <w:b/>
          <w:i/>
        </w:rPr>
      </w:pPr>
    </w:p>
    <w:p w:rsidR="00DD0641" w:rsidRPr="00B71369" w:rsidRDefault="00DD0641" w:rsidP="0080488B">
      <w:pPr>
        <w:ind w:firstLine="0"/>
        <w:rPr>
          <w:b/>
          <w:i/>
        </w:rPr>
      </w:pPr>
      <w:r w:rsidRPr="00B71369">
        <w:rPr>
          <w:b/>
          <w:i/>
        </w:rPr>
        <w:t>Составьте план ответа по теме:  «Значение иностранного языка в карьере будущего специалиста»</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DD0641" w:rsidRPr="00B71369" w:rsidRDefault="00DD0641" w:rsidP="0080488B">
      <w:pPr>
        <w:ind w:firstLine="0"/>
        <w:rPr>
          <w:lang w:val="en-US"/>
        </w:rPr>
      </w:pPr>
      <w:r w:rsidRPr="00B71369">
        <w:rPr>
          <w:lang w:val="en-US"/>
        </w:rPr>
        <w:t>to be a first-year student, to consist of, to live, my hobby is, I prefer, my favourite subjects, to spend time, at the university I, when I have free time, usually I</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DD0641" w:rsidRPr="00B71369" w:rsidRDefault="00DD0641" w:rsidP="0080488B">
      <w:pPr>
        <w:ind w:firstLine="0"/>
        <w:rPr>
          <w:lang w:val="en-US"/>
        </w:rPr>
      </w:pPr>
      <w:r w:rsidRPr="00B71369">
        <w:rPr>
          <w:lang w:val="en-US"/>
        </w:rPr>
        <w:t xml:space="preserve">My future specialty, department, carrier plans, to make a carrier, to do courses, to pick up a foreign language, a very demanding job, opportunities for further </w:t>
      </w:r>
      <w:hyperlink r:id="rId203" w:tooltip="Nanotechnology: development" w:history="1">
        <w:r w:rsidRPr="00B71369">
          <w:rPr>
            <w:rStyle w:val="Hyperlink"/>
            <w:lang w:val="en-US"/>
          </w:rPr>
          <w:t>development</w:t>
        </w:r>
      </w:hyperlink>
      <w:r w:rsidRPr="00B71369">
        <w:rPr>
          <w:lang w:val="en-US"/>
        </w:rPr>
        <w:t xml:space="preserve"> of my abilities and knowledge, to take part in the student scientific conferences</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DD0641" w:rsidRPr="00B71369" w:rsidRDefault="00DD0641" w:rsidP="0080488B">
      <w:pPr>
        <w:ind w:firstLine="0"/>
        <w:rPr>
          <w:lang w:val="en-US"/>
        </w:rPr>
      </w:pPr>
      <w:r w:rsidRPr="00B71369">
        <w:rPr>
          <w:lang w:val="en-US"/>
        </w:rPr>
        <w:t xml:space="preserve">to improve your career prospects, many benefits, give a competitive edge over other </w:t>
      </w:r>
      <w:hyperlink r:id="rId204" w:tooltip="Ведущие университеты мира: applicant" w:history="1">
        <w:r w:rsidRPr="00B71369">
          <w:rPr>
            <w:rStyle w:val="Hyperlink"/>
            <w:lang w:val="en-US"/>
          </w:rPr>
          <w:t>applicant</w:t>
        </w:r>
      </w:hyperlink>
      <w:r w:rsidRPr="00B71369">
        <w:rPr>
          <w:lang w:val="en-US"/>
        </w:rPr>
        <w:t>s, have the option to work abroad, miscommunication, feel more at ease when speaking with fellow employees, management, or clients.</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DD0641" w:rsidRPr="00B71369" w:rsidRDefault="00DD0641" w:rsidP="0080488B">
      <w:pPr>
        <w:ind w:firstLine="0"/>
        <w:rPr>
          <w:lang w:val="en-US"/>
        </w:rPr>
      </w:pPr>
      <w:r w:rsidRPr="00B71369">
        <w:rPr>
          <w:lang w:val="en-US"/>
        </w:rPr>
        <w:t xml:space="preserve">the first step to independence, to achieve your </w:t>
      </w:r>
      <w:hyperlink r:id="rId205" w:tooltip="Glossary: Study" w:history="1">
        <w:r w:rsidRPr="00B71369">
          <w:rPr>
            <w:rStyle w:val="Hyperlink"/>
            <w:lang w:val="en-US"/>
          </w:rPr>
          <w:t>study</w:t>
        </w:r>
      </w:hyperlink>
      <w:r w:rsidRPr="00B71369">
        <w:rPr>
          <w:lang w:val="en-US"/>
        </w:rPr>
        <w:t xml:space="preserve"> goals, to plan a timetable, to do a course work, to take time out from </w:t>
      </w:r>
      <w:hyperlink r:id="rId206" w:tooltip="Glossary: Study" w:history="1">
        <w:r w:rsidRPr="00B71369">
          <w:rPr>
            <w:rStyle w:val="Hyperlink"/>
            <w:lang w:val="en-US"/>
          </w:rPr>
          <w:t>study</w:t>
        </w:r>
      </w:hyperlink>
      <w:r w:rsidRPr="00B71369">
        <w:rPr>
          <w:lang w:val="en-US"/>
        </w:rPr>
        <w:t>, tutorials and labs, to hang out with  friends, to attend lectures and classes</w:t>
      </w:r>
    </w:p>
    <w:p w:rsidR="00DD0641" w:rsidRPr="00B71369" w:rsidRDefault="00DD0641" w:rsidP="0080488B">
      <w:pPr>
        <w:ind w:firstLine="0"/>
        <w:rPr>
          <w:b/>
          <w:i/>
          <w:lang w:val="en-US"/>
        </w:rPr>
      </w:pPr>
    </w:p>
    <w:p w:rsidR="00DD0641" w:rsidRPr="00B71369" w:rsidRDefault="00DD0641" w:rsidP="0080488B">
      <w:pPr>
        <w:ind w:firstLine="0"/>
        <w:jc w:val="center"/>
        <w:rPr>
          <w:rStyle w:val="FontStyle31"/>
          <w:rFonts w:ascii="Times New Roman" w:hAnsi="Times New Roman" w:cs="Times New Roman"/>
          <w:sz w:val="24"/>
          <w:szCs w:val="24"/>
          <w:lang w:val="en-US"/>
        </w:rPr>
      </w:pPr>
    </w:p>
    <w:p w:rsidR="00DD0641" w:rsidRPr="00B71369" w:rsidRDefault="00DD0641" w:rsidP="0080488B">
      <w:pPr>
        <w:ind w:firstLine="0"/>
        <w:jc w:val="center"/>
        <w:rPr>
          <w:rStyle w:val="FontStyle31"/>
          <w:rFonts w:ascii="Times New Roman" w:hAnsi="Times New Roman" w:cs="Times New Roman"/>
          <w:b/>
          <w:i/>
          <w:sz w:val="24"/>
          <w:szCs w:val="24"/>
          <w:lang w:val="en-US"/>
        </w:rPr>
      </w:pPr>
    </w:p>
    <w:p w:rsidR="00DD0641" w:rsidRPr="00B71369" w:rsidRDefault="00DD0641" w:rsidP="0080488B">
      <w:pPr>
        <w:ind w:firstLine="0"/>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DD0641" w:rsidRPr="00B71369" w:rsidRDefault="00DD0641" w:rsidP="0080488B">
      <w:pPr>
        <w:pStyle w:val="NoSpacing"/>
        <w:jc w:val="center"/>
        <w:rPr>
          <w:rFonts w:ascii="Times New Roman" w:hAnsi="Times New Roman"/>
          <w:sz w:val="24"/>
          <w:szCs w:val="24"/>
          <w:lang w:val="en-US"/>
        </w:rPr>
      </w:pPr>
      <w:r w:rsidRPr="00B71369">
        <w:rPr>
          <w:rFonts w:ascii="Times New Roman" w:hAnsi="Times New Roman"/>
          <w:b/>
          <w:sz w:val="24"/>
          <w:szCs w:val="24"/>
          <w:lang w:val="en-US"/>
        </w:rPr>
        <w:t>Student Life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7" w:tooltip="Глоссарий: meet" w:history="1">
        <w:r w:rsidRPr="00B71369">
          <w:rPr>
            <w:rStyle w:val="Hyperlink"/>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08" w:tooltip="Glossary: Study" w:history="1">
        <w:r w:rsidRPr="00B71369">
          <w:rPr>
            <w:rStyle w:val="Hyperlink"/>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09" w:tooltip="Nanotechnology: suggest" w:history="1">
        <w:r w:rsidRPr="00B71369">
          <w:rPr>
            <w:rStyle w:val="Hyperlink"/>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0" w:tooltip="TRACKING   HURRICANES: day" w:history="1">
        <w:r w:rsidRPr="00B71369">
          <w:rPr>
            <w:rStyle w:val="Hyperlink"/>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1" w:tooltip="Глоссарий: own" w:history="1">
        <w:r w:rsidRPr="00B71369">
          <w:rPr>
            <w:rStyle w:val="Hyperlink"/>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2" w:tooltip="Глоссарий: river" w:history="1">
        <w:r w:rsidRPr="00B71369">
          <w:rPr>
            <w:rStyle w:val="Hyperlink"/>
            <w:rFonts w:ascii="Times New Roman" w:hAnsi="Times New Roman"/>
            <w:sz w:val="24"/>
            <w:szCs w:val="24"/>
            <w:lang w:val="en-US"/>
          </w:rPr>
          <w:t>river</w:t>
        </w:r>
      </w:hyperlink>
      <w:r w:rsidRPr="00B71369">
        <w:rPr>
          <w:rFonts w:ascii="Times New Roman" w:hAnsi="Times New Roman"/>
          <w:sz w:val="24"/>
          <w:szCs w:val="24"/>
          <w:lang w:val="en-US"/>
        </w:rPr>
        <w:t>'s licence?</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3" w:tooltip="Glossary: Parents" w:history="1">
        <w:r w:rsidRPr="00B71369">
          <w:rPr>
            <w:rStyle w:val="Hyperlink"/>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4" w:tooltip="Выдающиеся изобретения человечества : set" w:history="1">
        <w:r w:rsidRPr="00B71369">
          <w:rPr>
            <w:rStyle w:val="Hyperlink"/>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5" w:tooltip="Система Высшего образования в странах изучаемого языка: University" w:history="1">
        <w:r w:rsidRPr="00B71369">
          <w:rPr>
            <w:rStyle w:val="Hyperlink"/>
            <w:rFonts w:ascii="Times New Roman" w:hAnsi="Times New Roman"/>
            <w:sz w:val="24"/>
            <w:szCs w:val="24"/>
            <w:lang w:val="en-US"/>
          </w:rPr>
          <w:t>university</w:t>
        </w:r>
      </w:hyperlink>
      <w:r w:rsidRPr="00B71369">
        <w:rPr>
          <w:rFonts w:ascii="Times New Roman" w:hAnsi="Times New Roman"/>
          <w:sz w:val="24"/>
          <w:szCs w:val="24"/>
          <w:lang w:val="en-US"/>
        </w:rPr>
        <w:t>?</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6" w:tooltip="Glossary: Study" w:history="1">
        <w:r w:rsidRPr="00B71369">
          <w:rPr>
            <w:rStyle w:val="Hyperlink"/>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7" w:tooltip="Glossary: Study" w:history="1">
        <w:r w:rsidRPr="00B71369">
          <w:rPr>
            <w:rStyle w:val="Hyperlink"/>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DD0641" w:rsidRPr="00B71369" w:rsidRDefault="00DD0641" w:rsidP="0080488B">
      <w:pPr>
        <w:pStyle w:val="NoSpacing"/>
        <w:jc w:val="both"/>
        <w:rPr>
          <w:rFonts w:ascii="Times New Roman" w:hAnsi="Times New Roman"/>
          <w:sz w:val="24"/>
          <w:szCs w:val="24"/>
          <w:lang w:val="en-US"/>
        </w:rPr>
      </w:pPr>
    </w:p>
    <w:p w:rsidR="00DD0641" w:rsidRPr="00B71369" w:rsidRDefault="00DD0641" w:rsidP="0080488B">
      <w:pPr>
        <w:pStyle w:val="ListParagraph"/>
        <w:spacing w:line="240" w:lineRule="auto"/>
        <w:ind w:left="0" w:firstLine="0"/>
        <w:jc w:val="left"/>
        <w:rPr>
          <w:szCs w:val="24"/>
          <w:lang w:eastAsia="ru-RU"/>
        </w:rPr>
      </w:pPr>
      <w:r w:rsidRPr="00B71369">
        <w:rPr>
          <w:szCs w:val="24"/>
          <w:lang w:eastAsia="ru-RU"/>
        </w:rPr>
        <w:t xml:space="preserve">Is becoming a student the first step to independence? Why? </w:t>
      </w:r>
    </w:p>
    <w:p w:rsidR="00DD0641" w:rsidRPr="00B71369" w:rsidRDefault="00DD0641" w:rsidP="0080488B">
      <w:pPr>
        <w:pStyle w:val="ListParagraph"/>
        <w:spacing w:line="240" w:lineRule="auto"/>
        <w:ind w:left="0" w:firstLine="0"/>
        <w:jc w:val="left"/>
        <w:rPr>
          <w:szCs w:val="24"/>
          <w:lang w:eastAsia="ru-RU"/>
        </w:rPr>
      </w:pPr>
      <w:r w:rsidRPr="00B71369">
        <w:rPr>
          <w:szCs w:val="24"/>
          <w:lang w:eastAsia="ru-RU"/>
        </w:rPr>
        <w:t xml:space="preserve">Why is it useful to talk to people who have done the course or degree you're doing? </w:t>
      </w:r>
    </w:p>
    <w:p w:rsidR="00DD0641" w:rsidRPr="00B71369" w:rsidRDefault="00DD0641" w:rsidP="0080488B">
      <w:pPr>
        <w:pStyle w:val="ListParagraph"/>
        <w:spacing w:line="240" w:lineRule="auto"/>
        <w:ind w:left="0" w:firstLine="0"/>
        <w:jc w:val="left"/>
        <w:rPr>
          <w:szCs w:val="24"/>
          <w:lang w:eastAsia="ru-RU"/>
        </w:rPr>
      </w:pPr>
      <w:r w:rsidRPr="00B71369">
        <w:rPr>
          <w:szCs w:val="24"/>
          <w:lang w:eastAsia="ru-RU"/>
        </w:rPr>
        <w:t>Why should you arrive in the city before you start your course?</w:t>
      </w:r>
    </w:p>
    <w:p w:rsidR="00DD0641" w:rsidRPr="00B71369" w:rsidRDefault="00DD0641" w:rsidP="0080488B">
      <w:pPr>
        <w:pStyle w:val="NoSpacing"/>
        <w:rPr>
          <w:rFonts w:ascii="Times New Roman" w:hAnsi="Times New Roman"/>
          <w:sz w:val="24"/>
          <w:szCs w:val="24"/>
          <w:lang w:val="en-US" w:eastAsia="ru-RU"/>
        </w:rPr>
      </w:pPr>
    </w:p>
    <w:p w:rsidR="00DD0641" w:rsidRPr="00B71369" w:rsidRDefault="00DD0641" w:rsidP="0080488B">
      <w:pPr>
        <w:ind w:firstLine="0"/>
        <w:rPr>
          <w:b/>
          <w:i/>
        </w:rPr>
      </w:pPr>
      <w:r w:rsidRPr="00B71369">
        <w:rPr>
          <w:b/>
          <w:i/>
        </w:rPr>
        <w:t>Выберите реплики, наиболее подходящие к ситуации общения «Студенческая жизнь»</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yes. I always play with children when guests come to us. I think they like to spend time with me too.</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DD0641" w:rsidRPr="00B71369" w:rsidRDefault="00DD0641" w:rsidP="0080488B">
      <w:pPr>
        <w:pStyle w:val="NoSpacing"/>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DD0641" w:rsidRPr="00B71369" w:rsidRDefault="00DD0641" w:rsidP="0080488B">
      <w:pPr>
        <w:pStyle w:val="NoSpacing"/>
        <w:jc w:val="both"/>
        <w:rPr>
          <w:rFonts w:ascii="Times New Roman" w:hAnsi="Times New Roman"/>
          <w:sz w:val="24"/>
          <w:szCs w:val="24"/>
          <w:lang w:val="en-US" w:eastAsia="ru-RU"/>
        </w:rPr>
      </w:pP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2.</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DD0641" w:rsidRPr="00B71369" w:rsidRDefault="00DD0641" w:rsidP="0080488B">
      <w:pPr>
        <w:pStyle w:val="NoSpacing"/>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DD0641" w:rsidRPr="00B71369" w:rsidRDefault="00DD0641" w:rsidP="0080488B">
      <w:pPr>
        <w:pStyle w:val="NoSpacing"/>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DD0641" w:rsidRPr="00B71369" w:rsidRDefault="00DD0641" w:rsidP="0080488B">
      <w:pPr>
        <w:pStyle w:val="NoSpacing"/>
        <w:rPr>
          <w:rFonts w:ascii="Times New Roman" w:hAnsi="Times New Roman"/>
          <w:sz w:val="24"/>
          <w:szCs w:val="24"/>
          <w:lang w:val="en-US" w:eastAsia="ru-RU"/>
        </w:rPr>
      </w:pPr>
    </w:p>
    <w:p w:rsidR="00DD0641" w:rsidRPr="00B71369" w:rsidRDefault="00DD0641" w:rsidP="0080488B">
      <w:pPr>
        <w:pStyle w:val="NoSpacing"/>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DD0641" w:rsidRPr="00B71369" w:rsidRDefault="00DD0641" w:rsidP="0080488B">
      <w:pPr>
        <w:pStyle w:val="NoSpacing"/>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DD0641" w:rsidRPr="00B71369" w:rsidRDefault="00DD0641" w:rsidP="0080488B">
      <w:pPr>
        <w:pStyle w:val="NoSpacing"/>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DD0641" w:rsidRPr="00B71369" w:rsidRDefault="00DD0641" w:rsidP="0080488B">
      <w:pPr>
        <w:pStyle w:val="NoSpacing"/>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зачёта  (НЕМЕЦКИЙ ЯЗЫК)</w:t>
      </w:r>
    </w:p>
    <w:p w:rsidR="00DD0641" w:rsidRPr="00B71369" w:rsidRDefault="00DD0641" w:rsidP="0080488B">
      <w:pPr>
        <w:pStyle w:val="NoSpacing"/>
        <w:jc w:val="both"/>
        <w:rPr>
          <w:rFonts w:ascii="Times New Roman" w:hAnsi="Times New Roman"/>
          <w:b/>
          <w:sz w:val="24"/>
          <w:szCs w:val="24"/>
        </w:rPr>
      </w:pP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tblPr>
      <w:tblGrid>
        <w:gridCol w:w="4253"/>
        <w:gridCol w:w="4394"/>
      </w:tblGrid>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tcPr>
          <w:p w:rsidR="00DD0641" w:rsidRPr="00B71369" w:rsidRDefault="00DD0641"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val="de-DE" w:eastAsia="en-US"/>
              </w:rPr>
              <w:t>2) der Neffe</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b) </w:t>
            </w:r>
            <w:r w:rsidRPr="00B71369">
              <w:rPr>
                <w:lang w:eastAsia="en-US"/>
              </w:rPr>
              <w:t>брак</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tcPr>
          <w:p w:rsidR="00DD0641" w:rsidRPr="00B71369" w:rsidRDefault="00DD0641"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DD0641" w:rsidRPr="00B71369" w:rsidRDefault="00DD0641" w:rsidP="0080488B">
      <w:pPr>
        <w:pStyle w:val="NoSpacing"/>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tblPr>
      <w:tblGrid>
        <w:gridCol w:w="4253"/>
        <w:gridCol w:w="4394"/>
      </w:tblGrid>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tcPr>
          <w:p w:rsidR="00DD0641" w:rsidRPr="00B71369" w:rsidRDefault="00DD0641" w:rsidP="0080488B">
            <w:pPr>
              <w:snapToGrid w:val="0"/>
              <w:ind w:right="57" w:firstLine="0"/>
              <w:rPr>
                <w:lang w:eastAsia="en-US"/>
              </w:rPr>
            </w:pPr>
            <w:r w:rsidRPr="00B71369">
              <w:rPr>
                <w:lang w:val="de-DE" w:eastAsia="en-US"/>
              </w:rPr>
              <w:t>a</w:t>
            </w:r>
            <w:r w:rsidRPr="00B71369">
              <w:rPr>
                <w:lang w:eastAsia="en-US"/>
              </w:rPr>
              <w:t>) будущее</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val="de-DE" w:eastAsia="en-US"/>
              </w:rPr>
              <w:t xml:space="preserve">2) die Arbeitsstelle </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4) </w:t>
            </w:r>
            <w:r w:rsidRPr="00B71369">
              <w:rPr>
                <w:lang w:val="de-DE" w:eastAsia="en-US"/>
              </w:rPr>
              <w:t>arbeiten</w:t>
            </w:r>
          </w:p>
        </w:tc>
        <w:tc>
          <w:tcPr>
            <w:tcW w:w="4394" w:type="dxa"/>
          </w:tcPr>
          <w:p w:rsidR="00DD0641" w:rsidRPr="00B71369" w:rsidRDefault="00DD0641" w:rsidP="0080488B">
            <w:pPr>
              <w:snapToGrid w:val="0"/>
              <w:ind w:right="57" w:firstLine="0"/>
              <w:rPr>
                <w:lang w:eastAsia="en-US"/>
              </w:rPr>
            </w:pPr>
            <w:r w:rsidRPr="00B71369">
              <w:rPr>
                <w:lang w:val="de-DE" w:eastAsia="en-US"/>
              </w:rPr>
              <w:t>d</w:t>
            </w:r>
            <w:r w:rsidRPr="00B71369">
              <w:rPr>
                <w:lang w:eastAsia="en-US"/>
              </w:rPr>
              <w:t>) рабочее место</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DD0641" w:rsidRPr="00B71369" w:rsidRDefault="00DD0641" w:rsidP="0080488B">
      <w:pPr>
        <w:pStyle w:val="NoSpacing"/>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tblPr>
      <w:tblGrid>
        <w:gridCol w:w="4253"/>
        <w:gridCol w:w="4394"/>
      </w:tblGrid>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tcPr>
          <w:p w:rsidR="00DD0641" w:rsidRPr="00B71369" w:rsidRDefault="00DD0641"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val="de-DE" w:eastAsia="en-US"/>
              </w:rPr>
              <w:t xml:space="preserve">2) eine Fremdsprache erlernen </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tcPr>
          <w:p w:rsidR="00DD0641" w:rsidRPr="00B71369" w:rsidRDefault="00DD0641" w:rsidP="0080488B">
            <w:pPr>
              <w:snapToGrid w:val="0"/>
              <w:ind w:right="57" w:firstLine="0"/>
              <w:rPr>
                <w:lang w:eastAsia="en-US"/>
              </w:rPr>
            </w:pPr>
            <w:r w:rsidRPr="00B71369">
              <w:rPr>
                <w:lang w:val="de-DE" w:eastAsia="en-US"/>
              </w:rPr>
              <w:t>d</w:t>
            </w:r>
            <w:r w:rsidRPr="00B71369">
              <w:rPr>
                <w:lang w:eastAsia="en-US"/>
              </w:rPr>
              <w:t>) язык</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DD0641" w:rsidRPr="00B71369" w:rsidRDefault="00DD0641" w:rsidP="0080488B">
      <w:pPr>
        <w:pStyle w:val="NoSpacing"/>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tblPr>
      <w:tblGrid>
        <w:gridCol w:w="4253"/>
        <w:gridCol w:w="4394"/>
      </w:tblGrid>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val="de-DE" w:eastAsia="en-US"/>
              </w:rPr>
              <w:t>1) In Erfüllung gehen</w:t>
            </w:r>
          </w:p>
        </w:tc>
        <w:tc>
          <w:tcPr>
            <w:tcW w:w="4394" w:type="dxa"/>
          </w:tcPr>
          <w:p w:rsidR="00DD0641" w:rsidRPr="00B71369" w:rsidRDefault="00DD0641"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DD0641" w:rsidRPr="00B71369" w:rsidTr="0080488B">
        <w:trPr>
          <w:trHeight w:val="342"/>
        </w:trPr>
        <w:tc>
          <w:tcPr>
            <w:tcW w:w="4253" w:type="dxa"/>
          </w:tcPr>
          <w:p w:rsidR="00DD0641" w:rsidRPr="00B71369" w:rsidRDefault="00DD0641" w:rsidP="0080488B">
            <w:pPr>
              <w:ind w:right="57" w:firstLine="0"/>
              <w:rPr>
                <w:lang w:val="de-DE" w:eastAsia="en-US"/>
              </w:rPr>
            </w:pPr>
            <w:r w:rsidRPr="00B71369">
              <w:rPr>
                <w:lang w:val="de-DE" w:eastAsia="en-US"/>
              </w:rPr>
              <w:t>2) im Studienjahr sein</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DD0641" w:rsidRPr="00B71369" w:rsidTr="0080488B">
        <w:trPr>
          <w:trHeight w:val="342"/>
        </w:trPr>
        <w:tc>
          <w:tcPr>
            <w:tcW w:w="4253" w:type="dxa"/>
          </w:tcPr>
          <w:p w:rsidR="00DD0641" w:rsidRPr="00B71369" w:rsidRDefault="00DD0641" w:rsidP="0080488B">
            <w:pPr>
              <w:ind w:right="57" w:firstLine="0"/>
              <w:rPr>
                <w:lang w:val="de-DE" w:eastAsia="en-US"/>
              </w:rPr>
            </w:pPr>
            <w:r w:rsidRPr="00B71369">
              <w:rPr>
                <w:lang w:val="de-DE" w:eastAsia="en-US"/>
              </w:rPr>
              <w:t>3) eine Vorlesung, einen Vortrag halten</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DD0641" w:rsidRPr="00B71369" w:rsidTr="0080488B">
        <w:trPr>
          <w:trHeight w:val="342"/>
        </w:trPr>
        <w:tc>
          <w:tcPr>
            <w:tcW w:w="4253" w:type="dxa"/>
          </w:tcPr>
          <w:p w:rsidR="00DD0641" w:rsidRPr="00B71369" w:rsidRDefault="00DD0641" w:rsidP="0080488B">
            <w:pPr>
              <w:ind w:right="57" w:firstLine="0"/>
              <w:rPr>
                <w:lang w:val="de-DE" w:eastAsia="en-US"/>
              </w:rPr>
            </w:pPr>
            <w:r w:rsidRPr="00B71369">
              <w:rPr>
                <w:lang w:val="de-DE" w:eastAsia="en-US"/>
              </w:rPr>
              <w:t>4) j-m zur Verfügung stehen</w:t>
            </w:r>
          </w:p>
        </w:tc>
        <w:tc>
          <w:tcPr>
            <w:tcW w:w="4394" w:type="dxa"/>
          </w:tcPr>
          <w:p w:rsidR="00DD0641" w:rsidRPr="00B71369" w:rsidRDefault="00DD0641"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DD0641" w:rsidRPr="00B71369" w:rsidTr="0080488B">
        <w:trPr>
          <w:trHeight w:val="342"/>
        </w:trPr>
        <w:tc>
          <w:tcPr>
            <w:tcW w:w="4253" w:type="dxa"/>
          </w:tcPr>
          <w:p w:rsidR="00DD0641" w:rsidRPr="00B71369" w:rsidRDefault="00DD0641" w:rsidP="0080488B">
            <w:pPr>
              <w:ind w:right="57" w:firstLine="0"/>
              <w:rPr>
                <w:lang w:val="de-DE" w:eastAsia="en-US"/>
              </w:rPr>
            </w:pPr>
            <w:r w:rsidRPr="00B71369">
              <w:rPr>
                <w:lang w:val="de-DE" w:eastAsia="en-US"/>
              </w:rPr>
              <w:t>5) Prüfungen ablegen</w:t>
            </w:r>
          </w:p>
        </w:tc>
        <w:tc>
          <w:tcPr>
            <w:tcW w:w="4394" w:type="dxa"/>
          </w:tcPr>
          <w:p w:rsidR="00DD0641" w:rsidRPr="00B71369" w:rsidRDefault="00DD0641"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DD0641" w:rsidRPr="00B71369" w:rsidRDefault="00DD0641"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1</w:t>
            </w:r>
            <w:r w:rsidRPr="00B71369">
              <w:rPr>
                <w:lang w:val="de-DE" w:eastAsia="en-US"/>
              </w:rPr>
              <w:t>)  besiedeln</w:t>
            </w:r>
          </w:p>
        </w:tc>
        <w:tc>
          <w:tcPr>
            <w:tcW w:w="4786" w:type="dxa"/>
          </w:tcPr>
          <w:p w:rsidR="00DD0641" w:rsidRPr="00B71369" w:rsidRDefault="00DD0641" w:rsidP="0080488B">
            <w:pPr>
              <w:ind w:firstLine="0"/>
              <w:rPr>
                <w:lang w:eastAsia="en-US"/>
              </w:rPr>
            </w:pPr>
            <w:r w:rsidRPr="00B71369">
              <w:rPr>
                <w:lang w:val="de-DE" w:eastAsia="en-US"/>
              </w:rPr>
              <w:t>a) разработки железной руды</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2) das Vorkommen</w:t>
            </w:r>
          </w:p>
        </w:tc>
        <w:tc>
          <w:tcPr>
            <w:tcW w:w="4786" w:type="dxa"/>
          </w:tcPr>
          <w:p w:rsidR="00DD0641" w:rsidRPr="00B71369" w:rsidRDefault="00DD0641" w:rsidP="0080488B">
            <w:pPr>
              <w:ind w:firstLine="0"/>
              <w:rPr>
                <w:lang w:eastAsia="en-US"/>
              </w:rPr>
            </w:pPr>
            <w:r w:rsidRPr="00B71369">
              <w:rPr>
                <w:lang w:val="de-DE" w:eastAsia="en-US"/>
              </w:rPr>
              <w:t xml:space="preserve">b) </w:t>
            </w:r>
            <w:r w:rsidRPr="00B71369">
              <w:rPr>
                <w:lang w:eastAsia="en-US"/>
              </w:rPr>
              <w:t>согражданин</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3) der Eisenabbau</w:t>
            </w:r>
          </w:p>
        </w:tc>
        <w:tc>
          <w:tcPr>
            <w:tcW w:w="4786" w:type="dxa"/>
          </w:tcPr>
          <w:p w:rsidR="00DD0641" w:rsidRPr="00B71369" w:rsidRDefault="00DD0641" w:rsidP="0080488B">
            <w:pPr>
              <w:ind w:firstLine="0"/>
              <w:rPr>
                <w:lang w:eastAsia="en-US"/>
              </w:rPr>
            </w:pPr>
            <w:r w:rsidRPr="00B71369">
              <w:rPr>
                <w:lang w:val="de-DE" w:eastAsia="en-US"/>
              </w:rPr>
              <w:t xml:space="preserve">c) </w:t>
            </w:r>
            <w:r w:rsidRPr="00B71369">
              <w:rPr>
                <w:lang w:eastAsia="en-US"/>
              </w:rPr>
              <w:t>плотность населения</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4) der Mitbürger</w:t>
            </w:r>
          </w:p>
        </w:tc>
        <w:tc>
          <w:tcPr>
            <w:tcW w:w="4786" w:type="dxa"/>
          </w:tcPr>
          <w:p w:rsidR="00DD0641" w:rsidRPr="00B71369" w:rsidRDefault="00DD0641"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tcPr>
          <w:p w:rsidR="00DD0641" w:rsidRPr="00B71369" w:rsidRDefault="00DD0641" w:rsidP="0080488B">
            <w:pPr>
              <w:ind w:firstLine="0"/>
              <w:rPr>
                <w:lang w:eastAsia="en-US"/>
              </w:rPr>
            </w:pPr>
            <w:r w:rsidRPr="00B71369">
              <w:rPr>
                <w:lang w:val="de-DE" w:eastAsia="en-US"/>
              </w:rPr>
              <w:t xml:space="preserve">e) </w:t>
            </w:r>
            <w:r w:rsidRPr="00B71369">
              <w:rPr>
                <w:lang w:eastAsia="en-US"/>
              </w:rPr>
              <w:t>месторождение</w:t>
            </w:r>
          </w:p>
        </w:tc>
      </w:tr>
    </w:tbl>
    <w:p w:rsidR="00DD0641" w:rsidRPr="00B71369" w:rsidRDefault="00DD0641"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1</w:t>
            </w:r>
            <w:r w:rsidRPr="00B71369">
              <w:rPr>
                <w:lang w:val="de-DE" w:eastAsia="en-US"/>
              </w:rPr>
              <w:t>)  entzünden</w:t>
            </w:r>
          </w:p>
        </w:tc>
        <w:tc>
          <w:tcPr>
            <w:tcW w:w="4786" w:type="dxa"/>
          </w:tcPr>
          <w:p w:rsidR="00DD0641" w:rsidRPr="00B71369" w:rsidRDefault="00DD0641" w:rsidP="0080488B">
            <w:pPr>
              <w:ind w:firstLine="0"/>
              <w:rPr>
                <w:lang w:eastAsia="en-US"/>
              </w:rPr>
            </w:pPr>
            <w:r w:rsidRPr="00B71369">
              <w:rPr>
                <w:lang w:val="de-DE" w:eastAsia="en-US"/>
              </w:rPr>
              <w:t xml:space="preserve">a) </w:t>
            </w:r>
            <w:r w:rsidRPr="00B71369">
              <w:rPr>
                <w:lang w:eastAsia="en-US"/>
              </w:rPr>
              <w:t>ценить</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2) veranstalten</w:t>
            </w:r>
          </w:p>
        </w:tc>
        <w:tc>
          <w:tcPr>
            <w:tcW w:w="4786" w:type="dxa"/>
          </w:tcPr>
          <w:p w:rsidR="00DD0641" w:rsidRPr="00B71369" w:rsidRDefault="00DD0641" w:rsidP="0080488B">
            <w:pPr>
              <w:ind w:firstLine="0"/>
              <w:rPr>
                <w:lang w:eastAsia="en-US"/>
              </w:rPr>
            </w:pPr>
            <w:r w:rsidRPr="00B71369">
              <w:rPr>
                <w:lang w:val="de-DE" w:eastAsia="en-US"/>
              </w:rPr>
              <w:t xml:space="preserve">b) </w:t>
            </w:r>
            <w:r w:rsidRPr="00B71369">
              <w:rPr>
                <w:lang w:eastAsia="en-US"/>
              </w:rPr>
              <w:t>украшать ч-л</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3) schätzen</w:t>
            </w:r>
          </w:p>
        </w:tc>
        <w:tc>
          <w:tcPr>
            <w:tcW w:w="4786" w:type="dxa"/>
          </w:tcPr>
          <w:p w:rsidR="00DD0641" w:rsidRPr="00B71369" w:rsidRDefault="00DD0641" w:rsidP="0080488B">
            <w:pPr>
              <w:ind w:firstLine="0"/>
              <w:rPr>
                <w:lang w:eastAsia="en-US"/>
              </w:rPr>
            </w:pPr>
            <w:r w:rsidRPr="00B71369">
              <w:rPr>
                <w:lang w:val="de-DE" w:eastAsia="en-US"/>
              </w:rPr>
              <w:t xml:space="preserve">c) </w:t>
            </w:r>
            <w:r w:rsidRPr="00B71369">
              <w:rPr>
                <w:lang w:eastAsia="en-US"/>
              </w:rPr>
              <w:t>освятить</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4) verzieren (mit D)</w:t>
            </w:r>
          </w:p>
        </w:tc>
        <w:tc>
          <w:tcPr>
            <w:tcW w:w="4786" w:type="dxa"/>
          </w:tcPr>
          <w:p w:rsidR="00DD0641" w:rsidRPr="00B71369" w:rsidRDefault="00DD0641" w:rsidP="0080488B">
            <w:pPr>
              <w:ind w:firstLine="0"/>
              <w:rPr>
                <w:lang w:eastAsia="en-US"/>
              </w:rPr>
            </w:pPr>
            <w:r w:rsidRPr="00B71369">
              <w:rPr>
                <w:lang w:val="de-DE" w:eastAsia="en-US"/>
              </w:rPr>
              <w:t>d</w:t>
            </w:r>
            <w:r w:rsidRPr="00B71369">
              <w:rPr>
                <w:lang w:eastAsia="en-US"/>
              </w:rPr>
              <w:t>) зажигать</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tcPr>
          <w:p w:rsidR="00DD0641" w:rsidRPr="00B71369" w:rsidRDefault="00DD0641" w:rsidP="0080488B">
            <w:pPr>
              <w:ind w:firstLine="0"/>
              <w:rPr>
                <w:lang w:eastAsia="en-US"/>
              </w:rPr>
            </w:pPr>
            <w:r w:rsidRPr="00B71369">
              <w:rPr>
                <w:lang w:val="de-DE" w:eastAsia="en-US"/>
              </w:rPr>
              <w:t xml:space="preserve">e) </w:t>
            </w:r>
            <w:r w:rsidRPr="00B71369">
              <w:rPr>
                <w:lang w:eastAsia="en-US"/>
              </w:rPr>
              <w:t>организовывать</w:t>
            </w:r>
          </w:p>
        </w:tc>
      </w:tr>
    </w:tbl>
    <w:p w:rsidR="00DD0641" w:rsidRPr="00B71369" w:rsidRDefault="00DD0641"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0A0"/>
      </w:tblPr>
      <w:tblGrid>
        <w:gridCol w:w="4785"/>
        <w:gridCol w:w="4786"/>
      </w:tblGrid>
      <w:tr w:rsidR="00DD0641" w:rsidRPr="00B71369" w:rsidTr="0080488B">
        <w:tc>
          <w:tcPr>
            <w:tcW w:w="4785" w:type="dxa"/>
          </w:tcPr>
          <w:p w:rsidR="00DD0641" w:rsidRPr="00B71369" w:rsidRDefault="00DD0641" w:rsidP="0080488B">
            <w:pPr>
              <w:ind w:firstLine="0"/>
              <w:rPr>
                <w:lang w:val="en-US" w:eastAsia="en-US"/>
              </w:rPr>
            </w:pPr>
            <w:r w:rsidRPr="00B71369">
              <w:rPr>
                <w:lang w:val="en-US" w:eastAsia="en-US"/>
              </w:rPr>
              <w:t>1</w:t>
            </w:r>
            <w:r w:rsidRPr="00B71369">
              <w:rPr>
                <w:lang w:val="de-DE" w:eastAsia="en-US"/>
              </w:rPr>
              <w:t>)  die Druckindustrie</w:t>
            </w:r>
          </w:p>
        </w:tc>
        <w:tc>
          <w:tcPr>
            <w:tcW w:w="4786" w:type="dxa"/>
          </w:tcPr>
          <w:p w:rsidR="00DD0641" w:rsidRPr="00B71369" w:rsidRDefault="00DD0641" w:rsidP="0080488B">
            <w:pPr>
              <w:ind w:firstLine="0"/>
              <w:rPr>
                <w:lang w:eastAsia="en-US"/>
              </w:rPr>
            </w:pPr>
            <w:r w:rsidRPr="00B71369">
              <w:rPr>
                <w:lang w:val="de-DE" w:eastAsia="en-US"/>
              </w:rPr>
              <w:t>a) порт, гавань</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2) die Gemäldesammlung</w:t>
            </w:r>
          </w:p>
        </w:tc>
        <w:tc>
          <w:tcPr>
            <w:tcW w:w="4786" w:type="dxa"/>
          </w:tcPr>
          <w:p w:rsidR="00DD0641" w:rsidRPr="00B71369" w:rsidRDefault="00DD0641" w:rsidP="0080488B">
            <w:pPr>
              <w:ind w:firstLine="0"/>
              <w:rPr>
                <w:lang w:eastAsia="en-US"/>
              </w:rPr>
            </w:pPr>
            <w:r w:rsidRPr="00B71369">
              <w:rPr>
                <w:lang w:val="de-DE" w:eastAsia="en-US"/>
              </w:rPr>
              <w:t>b) стена</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3) der Hafen</w:t>
            </w:r>
          </w:p>
        </w:tc>
        <w:tc>
          <w:tcPr>
            <w:tcW w:w="4786" w:type="dxa"/>
          </w:tcPr>
          <w:p w:rsidR="00DD0641" w:rsidRPr="00B71369" w:rsidRDefault="00DD0641" w:rsidP="0080488B">
            <w:pPr>
              <w:ind w:firstLine="0"/>
              <w:rPr>
                <w:lang w:eastAsia="en-US"/>
              </w:rPr>
            </w:pPr>
            <w:r w:rsidRPr="00B71369">
              <w:rPr>
                <w:lang w:val="de-DE" w:eastAsia="en-US"/>
              </w:rPr>
              <w:t xml:space="preserve">c) </w:t>
            </w:r>
            <w:r w:rsidRPr="00B71369">
              <w:rPr>
                <w:lang w:eastAsia="en-US"/>
              </w:rPr>
              <w:t>символ</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4) die Mauer</w:t>
            </w:r>
          </w:p>
        </w:tc>
        <w:tc>
          <w:tcPr>
            <w:tcW w:w="4786" w:type="dxa"/>
          </w:tcPr>
          <w:p w:rsidR="00DD0641" w:rsidRPr="00B71369" w:rsidRDefault="00DD0641" w:rsidP="0080488B">
            <w:pPr>
              <w:ind w:firstLine="0"/>
              <w:rPr>
                <w:lang w:eastAsia="en-US"/>
              </w:rPr>
            </w:pPr>
            <w:r w:rsidRPr="00B71369">
              <w:rPr>
                <w:lang w:val="de-DE" w:eastAsia="en-US"/>
              </w:rPr>
              <w:t>d</w:t>
            </w:r>
            <w:r w:rsidRPr="00B71369">
              <w:rPr>
                <w:lang w:eastAsia="en-US"/>
              </w:rPr>
              <w:t>) печатная промышленность</w:t>
            </w:r>
          </w:p>
        </w:tc>
      </w:tr>
      <w:tr w:rsidR="00DD0641" w:rsidRPr="00B71369" w:rsidTr="0080488B">
        <w:tc>
          <w:tcPr>
            <w:tcW w:w="4785" w:type="dxa"/>
          </w:tcPr>
          <w:p w:rsidR="00DD0641" w:rsidRPr="00B71369" w:rsidRDefault="00DD0641"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tcPr>
          <w:p w:rsidR="00DD0641" w:rsidRPr="00B71369" w:rsidRDefault="00DD0641" w:rsidP="0080488B">
            <w:pPr>
              <w:ind w:firstLine="0"/>
              <w:rPr>
                <w:lang w:val="de-DE" w:eastAsia="en-US"/>
              </w:rPr>
            </w:pPr>
            <w:r w:rsidRPr="00B71369">
              <w:rPr>
                <w:lang w:val="de-DE" w:eastAsia="en-US"/>
              </w:rPr>
              <w:t>e) собрание картин</w:t>
            </w:r>
          </w:p>
        </w:tc>
      </w:tr>
    </w:tbl>
    <w:p w:rsidR="00DD0641" w:rsidRPr="00B71369" w:rsidRDefault="00DD0641" w:rsidP="0080488B">
      <w:pPr>
        <w:ind w:firstLine="0"/>
        <w:rPr>
          <w:b/>
          <w:i/>
        </w:rPr>
      </w:pPr>
      <w:r w:rsidRPr="00B71369">
        <w:rPr>
          <w:b/>
          <w:i/>
        </w:rPr>
        <w:t>Исправьте грамматические ошибки по теме «Порядок слов в простом предложении»</w:t>
      </w:r>
    </w:p>
    <w:p w:rsidR="00DD0641" w:rsidRPr="00B71369" w:rsidRDefault="00DD0641" w:rsidP="0080488B">
      <w:pPr>
        <w:shd w:val="clear" w:color="auto" w:fill="FFFFFF"/>
        <w:ind w:firstLine="0"/>
        <w:rPr>
          <w:color w:val="000000"/>
          <w:lang w:val="de-DE"/>
        </w:rPr>
      </w:pPr>
      <w:r w:rsidRPr="00B71369">
        <w:rPr>
          <w:color w:val="000000"/>
          <w:lang w:val="de-DE"/>
        </w:rPr>
        <w:t>1) Hat Monika drei Kinder.</w:t>
      </w:r>
    </w:p>
    <w:p w:rsidR="00DD0641" w:rsidRPr="00B71369" w:rsidRDefault="00DD0641" w:rsidP="0080488B">
      <w:pPr>
        <w:shd w:val="clear" w:color="auto" w:fill="FFFFFF"/>
        <w:ind w:firstLine="0"/>
        <w:rPr>
          <w:color w:val="000000"/>
          <w:lang w:val="de-DE"/>
        </w:rPr>
      </w:pPr>
      <w:r w:rsidRPr="00B71369">
        <w:rPr>
          <w:color w:val="000000"/>
          <w:lang w:val="de-DE"/>
        </w:rPr>
        <w:t>2) In Berlin wir haben viele Verwandte.</w:t>
      </w:r>
    </w:p>
    <w:p w:rsidR="00DD0641" w:rsidRPr="00B71369" w:rsidRDefault="00DD0641" w:rsidP="0080488B">
      <w:pPr>
        <w:shd w:val="clear" w:color="auto" w:fill="FFFFFF"/>
        <w:ind w:firstLine="0"/>
        <w:rPr>
          <w:color w:val="000000"/>
        </w:rPr>
      </w:pPr>
      <w:r w:rsidRPr="00B71369">
        <w:rPr>
          <w:color w:val="000000"/>
        </w:rPr>
        <w:t xml:space="preserve">3) </w:t>
      </w:r>
      <w:r w:rsidRPr="00B71369">
        <w:rPr>
          <w:color w:val="000000"/>
          <w:lang w:val="de-DE"/>
        </w:rPr>
        <w:t>Wo</w:t>
      </w:r>
      <w:r w:rsidRPr="00842634">
        <w:rPr>
          <w:color w:val="000000"/>
        </w:rPr>
        <w:t xml:space="preserve"> </w:t>
      </w:r>
      <w:r w:rsidRPr="00B71369">
        <w:rPr>
          <w:color w:val="000000"/>
          <w:lang w:val="de-DE"/>
        </w:rPr>
        <w:t>meine</w:t>
      </w:r>
      <w:r w:rsidRPr="00842634">
        <w:rPr>
          <w:color w:val="000000"/>
        </w:rPr>
        <w:t xml:space="preserve"> </w:t>
      </w:r>
      <w:r w:rsidRPr="00B71369">
        <w:rPr>
          <w:color w:val="000000"/>
          <w:lang w:val="de-DE"/>
        </w:rPr>
        <w:t>Gro</w:t>
      </w:r>
      <w:r w:rsidRPr="00B71369">
        <w:rPr>
          <w:color w:val="000000"/>
        </w:rPr>
        <w:t>Я</w:t>
      </w:r>
      <w:r w:rsidRPr="00B71369">
        <w:rPr>
          <w:color w:val="000000"/>
          <w:lang w:val="de-DE"/>
        </w:rPr>
        <w:t>eltern</w:t>
      </w:r>
      <w:r w:rsidRPr="00842634">
        <w:rPr>
          <w:color w:val="000000"/>
        </w:rPr>
        <w:t xml:space="preserve"> </w:t>
      </w:r>
      <w:r w:rsidRPr="00B71369">
        <w:rPr>
          <w:color w:val="000000"/>
          <w:lang w:val="de-DE"/>
        </w:rPr>
        <w:t>wohnen</w:t>
      </w:r>
      <w:r w:rsidRPr="00B71369">
        <w:rPr>
          <w:color w:val="000000"/>
        </w:rPr>
        <w:t>?</w:t>
      </w:r>
    </w:p>
    <w:p w:rsidR="00DD0641" w:rsidRPr="00B71369" w:rsidRDefault="00DD0641" w:rsidP="0080488B">
      <w:pPr>
        <w:ind w:firstLine="0"/>
        <w:rPr>
          <w:b/>
          <w:i/>
        </w:rPr>
      </w:pPr>
      <w:r w:rsidRPr="00B71369">
        <w:rPr>
          <w:b/>
          <w:i/>
        </w:rPr>
        <w:t>Исправьте грамматические ошибки по теме «Числительное»</w:t>
      </w:r>
    </w:p>
    <w:p w:rsidR="00DD0641" w:rsidRPr="00B71369" w:rsidRDefault="00DD0641" w:rsidP="0080488B">
      <w:pPr>
        <w:ind w:firstLine="0"/>
        <w:rPr>
          <w:lang w:val="de-DE"/>
        </w:rPr>
      </w:pPr>
      <w:r w:rsidRPr="00B71369">
        <w:rPr>
          <w:lang w:val="de-DE"/>
        </w:rPr>
        <w:t xml:space="preserve">1) Ich fahre am eins Januar nach Deutschland. </w:t>
      </w:r>
    </w:p>
    <w:p w:rsidR="00DD0641" w:rsidRPr="00B71369" w:rsidRDefault="00DD0641" w:rsidP="0080488B">
      <w:pPr>
        <w:ind w:firstLine="0"/>
        <w:rPr>
          <w:lang w:val="de-DE"/>
        </w:rPr>
      </w:pPr>
      <w:r w:rsidRPr="00B71369">
        <w:rPr>
          <w:lang w:val="de-DE"/>
        </w:rPr>
        <w:t xml:space="preserve">2) Ich wohne im vier Stock. </w:t>
      </w:r>
    </w:p>
    <w:p w:rsidR="00DD0641" w:rsidRPr="00B71369" w:rsidRDefault="00DD0641" w:rsidP="0080488B">
      <w:pPr>
        <w:ind w:firstLine="0"/>
      </w:pPr>
      <w:r w:rsidRPr="00B71369">
        <w:t xml:space="preserve">3) </w:t>
      </w:r>
      <w:r w:rsidRPr="00B71369">
        <w:rPr>
          <w:lang w:val="de-DE"/>
        </w:rPr>
        <w:t>Heute</w:t>
      </w:r>
      <w:r w:rsidRPr="00842634">
        <w:t xml:space="preserve"> </w:t>
      </w:r>
      <w:r w:rsidRPr="00B71369">
        <w:rPr>
          <w:lang w:val="de-DE"/>
        </w:rPr>
        <w:t>ist</w:t>
      </w:r>
      <w:r w:rsidRPr="00842634">
        <w:t xml:space="preserve"> </w:t>
      </w:r>
      <w:r w:rsidRPr="00B71369">
        <w:rPr>
          <w:lang w:val="de-DE"/>
        </w:rPr>
        <w:t>der</w:t>
      </w:r>
      <w:r w:rsidRPr="00842634">
        <w:t xml:space="preserve"> </w:t>
      </w:r>
      <w:r w:rsidRPr="00B71369">
        <w:rPr>
          <w:lang w:val="de-DE"/>
        </w:rPr>
        <w:t>einundzwanzigsten</w:t>
      </w:r>
      <w:r w:rsidRPr="00B71369">
        <w:t>.</w:t>
      </w:r>
    </w:p>
    <w:p w:rsidR="00DD0641" w:rsidRPr="00B71369" w:rsidRDefault="00DD0641" w:rsidP="0080488B">
      <w:pPr>
        <w:ind w:firstLine="0"/>
        <w:rPr>
          <w:b/>
          <w:i/>
        </w:rPr>
      </w:pPr>
      <w:r w:rsidRPr="00B71369">
        <w:rPr>
          <w:b/>
          <w:i/>
        </w:rPr>
        <w:t>Исправьте грамматические ошибки по теме «Местоимение»</w:t>
      </w:r>
    </w:p>
    <w:p w:rsidR="00DD0641" w:rsidRPr="00B71369" w:rsidRDefault="00DD0641" w:rsidP="0080488B">
      <w:pPr>
        <w:ind w:firstLine="0"/>
        <w:rPr>
          <w:lang w:val="de-DE"/>
        </w:rPr>
      </w:pPr>
      <w:r w:rsidRPr="00B71369">
        <w:rPr>
          <w:lang w:val="de-DE"/>
        </w:rPr>
        <w:t xml:space="preserve">1) Uwe ist krank. Könntest du ihr besuchen? </w:t>
      </w:r>
    </w:p>
    <w:p w:rsidR="00DD0641" w:rsidRPr="00B71369" w:rsidRDefault="00DD0641" w:rsidP="0080488B">
      <w:pPr>
        <w:ind w:firstLine="0"/>
        <w:rPr>
          <w:lang w:val="de-DE"/>
        </w:rPr>
      </w:pPr>
      <w:r w:rsidRPr="00B71369">
        <w:rPr>
          <w:lang w:val="de-DE"/>
        </w:rPr>
        <w:t>2) Der Text war schwierig. Habt Sie alles verstanden?</w:t>
      </w:r>
    </w:p>
    <w:p w:rsidR="00DD0641" w:rsidRPr="00B71369" w:rsidRDefault="00DD0641" w:rsidP="0080488B">
      <w:pPr>
        <w:ind w:firstLine="0"/>
        <w:rPr>
          <w:lang w:val="de-DE"/>
        </w:rPr>
      </w:pPr>
      <w:r w:rsidRPr="00B71369">
        <w:rPr>
          <w:lang w:val="de-DE"/>
        </w:rPr>
        <w:t>3) Alle haben deine Meinung schon geäußert.</w:t>
      </w:r>
    </w:p>
    <w:p w:rsidR="00DD0641" w:rsidRPr="00B71369" w:rsidRDefault="00DD0641" w:rsidP="0080488B">
      <w:pPr>
        <w:pStyle w:val="ListParagraph"/>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DD0641" w:rsidRPr="00B71369" w:rsidRDefault="00DD0641" w:rsidP="0080488B">
      <w:pPr>
        <w:pStyle w:val="ListParagraph"/>
        <w:spacing w:line="240" w:lineRule="auto"/>
        <w:ind w:left="0" w:firstLine="0"/>
        <w:rPr>
          <w:szCs w:val="24"/>
          <w:lang w:val="de-DE"/>
        </w:rPr>
      </w:pPr>
      <w:r w:rsidRPr="00B71369">
        <w:rPr>
          <w:szCs w:val="24"/>
          <w:lang w:val="de-DE"/>
        </w:rPr>
        <w:t>1) Die Student geht ins Dekanat.</w:t>
      </w:r>
    </w:p>
    <w:p w:rsidR="00DD0641" w:rsidRPr="00B71369" w:rsidRDefault="00DD0641" w:rsidP="0080488B">
      <w:pPr>
        <w:pStyle w:val="ListParagraph"/>
        <w:spacing w:line="240" w:lineRule="auto"/>
        <w:ind w:left="0" w:firstLine="0"/>
        <w:rPr>
          <w:szCs w:val="24"/>
          <w:lang w:val="de-DE"/>
        </w:rPr>
      </w:pPr>
      <w:r w:rsidRPr="00B71369">
        <w:rPr>
          <w:szCs w:val="24"/>
          <w:lang w:val="de-DE"/>
        </w:rPr>
        <w:t>2) Hier gibt es einen Fenster.</w:t>
      </w:r>
    </w:p>
    <w:p w:rsidR="00DD0641" w:rsidRPr="00B71369" w:rsidRDefault="00DD0641" w:rsidP="0080488B">
      <w:pPr>
        <w:pStyle w:val="ListParagraph"/>
        <w:spacing w:line="240" w:lineRule="auto"/>
        <w:ind w:left="0" w:firstLine="0"/>
        <w:rPr>
          <w:szCs w:val="24"/>
          <w:lang w:val="de-DE"/>
        </w:rPr>
      </w:pPr>
      <w:r w:rsidRPr="00B71369">
        <w:rPr>
          <w:szCs w:val="24"/>
          <w:lang w:val="de-DE"/>
        </w:rPr>
        <w:t>3) Im Sommer fahre ich nach dem Deutschland.</w:t>
      </w:r>
    </w:p>
    <w:p w:rsidR="00DD0641" w:rsidRPr="00B71369" w:rsidRDefault="00DD0641" w:rsidP="0080488B">
      <w:pPr>
        <w:pStyle w:val="ListParagraph"/>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DD0641" w:rsidRPr="00B71369" w:rsidRDefault="00DD0641" w:rsidP="0080488B">
      <w:pPr>
        <w:widowControl/>
        <w:autoSpaceDE/>
        <w:adjustRightInd/>
        <w:ind w:firstLine="0"/>
        <w:jc w:val="left"/>
        <w:rPr>
          <w:bCs/>
          <w:lang w:val="de-DE"/>
        </w:rPr>
      </w:pPr>
      <w:r w:rsidRPr="00B71369">
        <w:rPr>
          <w:bCs/>
          <w:lang w:val="de-DE"/>
        </w:rPr>
        <w:t>1) Deine Haare sind langer als meine Haare.</w:t>
      </w:r>
    </w:p>
    <w:p w:rsidR="00DD0641" w:rsidRPr="00B71369" w:rsidRDefault="00DD0641" w:rsidP="0080488B">
      <w:pPr>
        <w:widowControl/>
        <w:autoSpaceDE/>
        <w:adjustRightInd/>
        <w:ind w:firstLine="0"/>
        <w:jc w:val="left"/>
        <w:rPr>
          <w:lang w:val="de-DE"/>
        </w:rPr>
      </w:pPr>
      <w:r w:rsidRPr="00B71369">
        <w:rPr>
          <w:bCs/>
          <w:lang w:val="de-DE"/>
        </w:rPr>
        <w:t xml:space="preserve">2) </w:t>
      </w:r>
      <w:r w:rsidRPr="00B71369">
        <w:rPr>
          <w:lang w:val="de-DE"/>
        </w:rPr>
        <w:t>München finde ich am schöner.</w:t>
      </w:r>
    </w:p>
    <w:p w:rsidR="00DD0641" w:rsidRPr="00B71369" w:rsidRDefault="00DD0641" w:rsidP="0080488B">
      <w:pPr>
        <w:widowControl/>
        <w:autoSpaceDE/>
        <w:adjustRightInd/>
        <w:ind w:firstLine="0"/>
        <w:jc w:val="left"/>
        <w:rPr>
          <w:lang w:val="de-DE"/>
        </w:rPr>
      </w:pPr>
      <w:r w:rsidRPr="00B71369">
        <w:rPr>
          <w:lang w:val="de-DE"/>
        </w:rPr>
        <w:t>3) Zur Arbeit komme ich gerner mit dem Fahrrad</w:t>
      </w:r>
    </w:p>
    <w:p w:rsidR="00DD0641" w:rsidRPr="00B71369" w:rsidRDefault="00DD0641"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DD0641" w:rsidRPr="00B71369" w:rsidRDefault="00DD0641" w:rsidP="0080488B">
      <w:pPr>
        <w:ind w:firstLine="0"/>
        <w:rPr>
          <w:lang w:val="de-DE"/>
        </w:rPr>
      </w:pPr>
      <w:r w:rsidRPr="00B71369">
        <w:rPr>
          <w:lang w:val="de-DE"/>
        </w:rPr>
        <w:t>1) Wer prüft die Unterlagen des Bewerbers um einen Studienplatz?</w:t>
      </w:r>
    </w:p>
    <w:p w:rsidR="00DD0641" w:rsidRPr="00B71369" w:rsidRDefault="00DD0641" w:rsidP="0080488B">
      <w:pPr>
        <w:ind w:firstLine="0"/>
        <w:rPr>
          <w:lang w:val="de-DE"/>
        </w:rPr>
      </w:pPr>
      <w:r w:rsidRPr="00B71369">
        <w:rPr>
          <w:lang w:val="de-DE"/>
        </w:rPr>
        <w:t>a) Der Bundespräsident</w:t>
      </w:r>
    </w:p>
    <w:p w:rsidR="00DD0641" w:rsidRPr="00B71369" w:rsidRDefault="00DD0641" w:rsidP="0080488B">
      <w:pPr>
        <w:ind w:firstLine="0"/>
        <w:rPr>
          <w:lang w:val="de-DE"/>
        </w:rPr>
      </w:pPr>
      <w:r w:rsidRPr="00B71369">
        <w:rPr>
          <w:lang w:val="de-DE"/>
        </w:rPr>
        <w:t>b) Die Zentralstelle für die Vergabe von Studienplätzen</w:t>
      </w:r>
    </w:p>
    <w:p w:rsidR="00DD0641" w:rsidRPr="00B71369" w:rsidRDefault="00DD0641" w:rsidP="0080488B">
      <w:pPr>
        <w:ind w:firstLine="0"/>
        <w:rPr>
          <w:lang w:val="de-DE"/>
        </w:rPr>
      </w:pPr>
      <w:r w:rsidRPr="00B71369">
        <w:rPr>
          <w:lang w:val="de-DE"/>
        </w:rPr>
        <w:t xml:space="preserve">c) </w:t>
      </w:r>
      <w:r w:rsidRPr="00B71369">
        <w:rPr>
          <w:rStyle w:val="shorttext"/>
          <w:lang w:val="de-DE"/>
        </w:rPr>
        <w:t xml:space="preserve">Bildungsministerium </w:t>
      </w:r>
    </w:p>
    <w:p w:rsidR="00DD0641" w:rsidRPr="00B71369" w:rsidRDefault="00DD0641" w:rsidP="0080488B">
      <w:pPr>
        <w:ind w:firstLine="0"/>
        <w:rPr>
          <w:lang w:val="de-DE"/>
        </w:rPr>
      </w:pPr>
      <w:r w:rsidRPr="00B71369">
        <w:rPr>
          <w:lang w:val="de-DE"/>
        </w:rPr>
        <w:t>2) Wer bekommt Stipendien an den Universitäten Deutschlands?</w:t>
      </w:r>
    </w:p>
    <w:p w:rsidR="00DD0641" w:rsidRPr="00B71369" w:rsidRDefault="00DD0641" w:rsidP="0080488B">
      <w:pPr>
        <w:ind w:firstLine="0"/>
        <w:rPr>
          <w:lang w:val="de-DE"/>
        </w:rPr>
      </w:pPr>
      <w:r w:rsidRPr="00B71369">
        <w:rPr>
          <w:lang w:val="de-DE"/>
        </w:rPr>
        <w:t>a) alle Studenten                                           c) besonders begabte Studenten</w:t>
      </w:r>
    </w:p>
    <w:p w:rsidR="00DD0641" w:rsidRPr="00B71369" w:rsidRDefault="00DD0641" w:rsidP="0080488B">
      <w:pPr>
        <w:ind w:firstLine="0"/>
        <w:rPr>
          <w:lang w:val="de-DE"/>
        </w:rPr>
      </w:pPr>
      <w:r w:rsidRPr="00B71369">
        <w:rPr>
          <w:lang w:val="de-DE"/>
        </w:rPr>
        <w:t>b) ausländische Studenten                            d) niemand</w:t>
      </w:r>
    </w:p>
    <w:p w:rsidR="00DD0641" w:rsidRPr="00B71369" w:rsidRDefault="00DD0641" w:rsidP="0080488B">
      <w:pPr>
        <w:ind w:firstLine="0"/>
        <w:rPr>
          <w:lang w:val="de-DE"/>
        </w:rPr>
      </w:pPr>
      <w:r w:rsidRPr="00B71369">
        <w:rPr>
          <w:lang w:val="de-DE"/>
        </w:rPr>
        <w:t>3) Wie lange dauert in der Regel das Studium mit Diplomabschluss?</w:t>
      </w:r>
    </w:p>
    <w:p w:rsidR="00DD0641" w:rsidRPr="00B71369" w:rsidRDefault="00DD0641" w:rsidP="0080488B">
      <w:pPr>
        <w:ind w:firstLine="0"/>
        <w:rPr>
          <w:lang w:val="de-DE"/>
        </w:rPr>
      </w:pPr>
      <w:r w:rsidRPr="00B71369">
        <w:rPr>
          <w:lang w:val="de-DE"/>
        </w:rPr>
        <w:t>a) neun bis zehn Semester                             c) elf bis zwölf Semester</w:t>
      </w:r>
    </w:p>
    <w:p w:rsidR="00DD0641" w:rsidRPr="00B71369" w:rsidRDefault="00DD0641" w:rsidP="0080488B">
      <w:pPr>
        <w:ind w:firstLine="0"/>
        <w:rPr>
          <w:lang w:val="de-DE"/>
        </w:rPr>
      </w:pPr>
      <w:r w:rsidRPr="00B71369">
        <w:rPr>
          <w:lang w:val="de-DE"/>
        </w:rPr>
        <w:t>b) zehn bis elf Semester                                d) zwölf bis dreizehn Semester</w:t>
      </w:r>
    </w:p>
    <w:p w:rsidR="00DD0641" w:rsidRPr="00B71369" w:rsidRDefault="00DD0641"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DD0641" w:rsidRPr="00B71369" w:rsidRDefault="00DD0641" w:rsidP="0080488B">
      <w:pPr>
        <w:ind w:firstLine="0"/>
        <w:rPr>
          <w:lang w:val="de-DE"/>
        </w:rPr>
      </w:pPr>
      <w:r w:rsidRPr="00B71369">
        <w:rPr>
          <w:lang w:val="de-DE"/>
        </w:rPr>
        <w:t>1) Deutschland wird in  … untergliedert.</w:t>
      </w:r>
    </w:p>
    <w:p w:rsidR="00DD0641" w:rsidRPr="00B71369" w:rsidRDefault="00DD0641" w:rsidP="0080488B">
      <w:pPr>
        <w:ind w:firstLine="0"/>
        <w:rPr>
          <w:lang w:val="de-DE"/>
        </w:rPr>
      </w:pPr>
      <w:r w:rsidRPr="00B71369">
        <w:rPr>
          <w:lang w:val="de-DE"/>
        </w:rPr>
        <w:t>a) Bundesländer                                b) Gebiete, Gemeinden</w:t>
      </w:r>
    </w:p>
    <w:p w:rsidR="00DD0641" w:rsidRPr="00B71369" w:rsidRDefault="00DD0641" w:rsidP="0080488B">
      <w:pPr>
        <w:ind w:firstLine="0"/>
        <w:rPr>
          <w:lang w:val="de-DE"/>
        </w:rPr>
      </w:pPr>
      <w:r w:rsidRPr="00B71369">
        <w:rPr>
          <w:lang w:val="de-DE"/>
        </w:rPr>
        <w:t>c) Bundesländer, Distrikte                d) Distrikte, Kantone, Gemeinden</w:t>
      </w:r>
    </w:p>
    <w:p w:rsidR="00DD0641" w:rsidRPr="00B71369" w:rsidRDefault="00DD0641" w:rsidP="0080488B">
      <w:pPr>
        <w:ind w:firstLine="0"/>
        <w:rPr>
          <w:lang w:val="de-DE"/>
        </w:rPr>
      </w:pPr>
      <w:r w:rsidRPr="00B71369">
        <w:rPr>
          <w:lang w:val="de-DE"/>
        </w:rPr>
        <w:t>2) Wie heißt die Hauptstadt von Deutschland?</w:t>
      </w:r>
    </w:p>
    <w:p w:rsidR="00DD0641" w:rsidRPr="00B71369" w:rsidRDefault="00DD0641" w:rsidP="0080488B">
      <w:pPr>
        <w:ind w:firstLine="0"/>
        <w:rPr>
          <w:lang w:val="de-DE"/>
        </w:rPr>
      </w:pPr>
      <w:r w:rsidRPr="00B71369">
        <w:rPr>
          <w:lang w:val="de-DE"/>
        </w:rPr>
        <w:t>a) Berlin                                          b) Hamburg</w:t>
      </w:r>
    </w:p>
    <w:p w:rsidR="00DD0641" w:rsidRPr="00B71369" w:rsidRDefault="00DD0641" w:rsidP="0080488B">
      <w:pPr>
        <w:ind w:firstLine="0"/>
        <w:rPr>
          <w:lang w:val="de-DE"/>
        </w:rPr>
      </w:pPr>
      <w:r w:rsidRPr="00B71369">
        <w:rPr>
          <w:lang w:val="de-DE"/>
        </w:rPr>
        <w:t>c) München                                     d) Dresden</w:t>
      </w:r>
    </w:p>
    <w:p w:rsidR="00DD0641" w:rsidRPr="00B71369" w:rsidRDefault="00DD0641" w:rsidP="0080488B">
      <w:pPr>
        <w:ind w:firstLine="0"/>
        <w:rPr>
          <w:lang w:val="de-DE"/>
        </w:rPr>
      </w:pPr>
      <w:r w:rsidRPr="00B71369">
        <w:rPr>
          <w:lang w:val="de-DE"/>
        </w:rPr>
        <w:t>3) Im Wappen Deutschlands ist ein … dargestellt.</w:t>
      </w:r>
    </w:p>
    <w:p w:rsidR="00DD0641" w:rsidRPr="00F95395" w:rsidRDefault="00DD0641" w:rsidP="0080488B">
      <w:pPr>
        <w:ind w:firstLine="0"/>
      </w:pPr>
      <w:r w:rsidRPr="00B71369">
        <w:rPr>
          <w:lang w:val="en-US"/>
        </w:rPr>
        <w:t>a</w:t>
      </w:r>
      <w:r w:rsidRPr="00F95395">
        <w:t xml:space="preserve">)  </w:t>
      </w:r>
      <w:r w:rsidRPr="00B71369">
        <w:rPr>
          <w:lang w:val="en-US"/>
        </w:rPr>
        <w:t>B</w:t>
      </w:r>
      <w:r w:rsidRPr="00F95395">
        <w:t>ä</w:t>
      </w:r>
      <w:r w:rsidRPr="00B71369">
        <w:rPr>
          <w:lang w:val="en-US"/>
        </w:rPr>
        <w:t>r</w:t>
      </w:r>
      <w:r w:rsidRPr="00F95395">
        <w:t xml:space="preserve">                                              </w:t>
      </w:r>
      <w:r w:rsidRPr="00B71369">
        <w:rPr>
          <w:lang w:val="en-US"/>
        </w:rPr>
        <w:t>b</w:t>
      </w:r>
      <w:r w:rsidRPr="00F95395">
        <w:t xml:space="preserve">) </w:t>
      </w:r>
      <w:r w:rsidRPr="00B71369">
        <w:rPr>
          <w:lang w:val="en-US"/>
        </w:rPr>
        <w:t>Limburger</w:t>
      </w:r>
      <w:r w:rsidRPr="00F95395">
        <w:t xml:space="preserve"> </w:t>
      </w:r>
      <w:r w:rsidRPr="00B71369">
        <w:rPr>
          <w:lang w:val="en-US"/>
        </w:rPr>
        <w:t>L</w:t>
      </w:r>
      <w:r w:rsidRPr="00F95395">
        <w:t>ö</w:t>
      </w:r>
      <w:r w:rsidRPr="00B71369">
        <w:rPr>
          <w:lang w:val="en-US"/>
        </w:rPr>
        <w:t>we</w:t>
      </w:r>
    </w:p>
    <w:p w:rsidR="00DD0641" w:rsidRPr="00F95395" w:rsidRDefault="00DD0641" w:rsidP="0080488B">
      <w:pPr>
        <w:ind w:firstLine="0"/>
      </w:pPr>
      <w:r w:rsidRPr="00B71369">
        <w:rPr>
          <w:lang w:val="en-US"/>
        </w:rPr>
        <w:t>c</w:t>
      </w:r>
      <w:r w:rsidRPr="00F95395">
        <w:t xml:space="preserve">) </w:t>
      </w:r>
      <w:r w:rsidRPr="00B71369">
        <w:rPr>
          <w:lang w:val="en-US"/>
        </w:rPr>
        <w:t>Drache</w:t>
      </w:r>
      <w:r w:rsidRPr="00F95395">
        <w:t xml:space="preserve">                                         </w:t>
      </w:r>
      <w:r w:rsidRPr="00B71369">
        <w:rPr>
          <w:lang w:val="en-US"/>
        </w:rPr>
        <w:t>d</w:t>
      </w:r>
      <w:r w:rsidRPr="00F95395">
        <w:t xml:space="preserve">) </w:t>
      </w:r>
      <w:r w:rsidRPr="00B71369">
        <w:rPr>
          <w:lang w:val="en-US"/>
        </w:rPr>
        <w:t>Adler</w:t>
      </w:r>
    </w:p>
    <w:p w:rsidR="00DD0641" w:rsidRPr="00B71369" w:rsidRDefault="00DD0641"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DD0641" w:rsidRPr="00B71369" w:rsidRDefault="00DD0641" w:rsidP="0080488B">
      <w:pPr>
        <w:ind w:firstLine="0"/>
        <w:rPr>
          <w:lang w:val="de-DE"/>
        </w:rPr>
      </w:pPr>
      <w:r w:rsidRPr="00B71369">
        <w:rPr>
          <w:lang w:val="de-DE"/>
        </w:rPr>
        <w:t>1) Die erste Universität Deutschlands wurde in … gegründet.</w:t>
      </w:r>
    </w:p>
    <w:p w:rsidR="00DD0641" w:rsidRPr="00B71369" w:rsidRDefault="00DD0641" w:rsidP="0080488B">
      <w:pPr>
        <w:ind w:firstLine="0"/>
        <w:rPr>
          <w:lang w:val="de-DE"/>
        </w:rPr>
      </w:pPr>
      <w:r w:rsidRPr="00B71369">
        <w:rPr>
          <w:lang w:val="de-DE"/>
        </w:rPr>
        <w:t>a) Weimar         b) Heidelberg         c) Köln               d) Hannover</w:t>
      </w:r>
    </w:p>
    <w:p w:rsidR="00DD0641" w:rsidRPr="00B71369" w:rsidRDefault="00DD0641"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DD0641" w:rsidRPr="00B71369" w:rsidRDefault="00DD0641"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DD0641" w:rsidRPr="00B71369" w:rsidRDefault="00DD0641" w:rsidP="0080488B">
      <w:pPr>
        <w:ind w:firstLine="0"/>
        <w:rPr>
          <w:lang w:val="de-DE"/>
        </w:rPr>
      </w:pPr>
      <w:r w:rsidRPr="00B71369">
        <w:rPr>
          <w:lang w:val="de-DE"/>
        </w:rPr>
        <w:t>b) Nürnberger Prozess                    d) Europäischen Prozess</w:t>
      </w:r>
    </w:p>
    <w:p w:rsidR="00DD0641" w:rsidRPr="00B71369" w:rsidRDefault="00DD0641" w:rsidP="0080488B">
      <w:pPr>
        <w:ind w:firstLine="0"/>
        <w:rPr>
          <w:shd w:val="clear" w:color="auto" w:fill="FFFFFF"/>
          <w:lang w:val="de-DE"/>
        </w:rPr>
      </w:pPr>
      <w:r w:rsidRPr="00B71369">
        <w:rPr>
          <w:shd w:val="clear" w:color="auto" w:fill="FFFFFF"/>
          <w:lang w:val="de-DE"/>
        </w:rPr>
        <w:t>3) In der Bundesrepublik Deutschland ist das Hochschulsystem … .</w:t>
      </w:r>
    </w:p>
    <w:p w:rsidR="00DD0641" w:rsidRPr="00B71369" w:rsidRDefault="00DD0641" w:rsidP="0080488B">
      <w:pPr>
        <w:ind w:firstLine="0"/>
        <w:rPr>
          <w:shd w:val="clear" w:color="auto" w:fill="FFFFFF"/>
          <w:lang w:val="de-DE"/>
        </w:rPr>
      </w:pPr>
      <w:r w:rsidRPr="00B71369">
        <w:rPr>
          <w:shd w:val="clear" w:color="auto" w:fill="FFFFFF"/>
          <w:lang w:val="de-DE"/>
        </w:rPr>
        <w:t>a) die Sache des Präsidenten           c) die Sache des Bundeskanzlers</w:t>
      </w:r>
    </w:p>
    <w:p w:rsidR="00DD0641" w:rsidRPr="00B71369" w:rsidRDefault="00DD0641" w:rsidP="0080488B">
      <w:pPr>
        <w:ind w:firstLine="0"/>
        <w:rPr>
          <w:shd w:val="clear" w:color="auto" w:fill="FFFFFF"/>
          <w:lang w:val="de-DE"/>
        </w:rPr>
      </w:pPr>
      <w:r w:rsidRPr="00B71369">
        <w:rPr>
          <w:shd w:val="clear" w:color="auto" w:fill="FFFFFF"/>
          <w:lang w:val="de-DE"/>
        </w:rPr>
        <w:t>b) die Ländersache                          d) die Sache der Bildungsministerium</w:t>
      </w:r>
    </w:p>
    <w:p w:rsidR="00DD0641" w:rsidRPr="00B71369" w:rsidRDefault="00DD0641"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D0641" w:rsidRPr="00B71369" w:rsidRDefault="00DD0641" w:rsidP="0080488B">
      <w:pPr>
        <w:ind w:firstLine="0"/>
        <w:rPr>
          <w:lang w:val="de-DE"/>
        </w:rPr>
      </w:pPr>
      <w:r w:rsidRPr="00B71369">
        <w:rPr>
          <w:lang w:val="de-DE"/>
        </w:rPr>
        <w:t>1) Deutschland besteht aus … Bundesländern.</w:t>
      </w:r>
    </w:p>
    <w:p w:rsidR="00DD0641" w:rsidRPr="00B71369" w:rsidRDefault="00DD0641"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DD0641" w:rsidRPr="00B71369" w:rsidRDefault="00DD0641" w:rsidP="0080488B">
      <w:pPr>
        <w:ind w:firstLine="0"/>
        <w:rPr>
          <w:lang w:val="de-DE"/>
        </w:rPr>
      </w:pPr>
      <w:r w:rsidRPr="00B71369">
        <w:rPr>
          <w:lang w:val="de-DE"/>
        </w:rPr>
        <w:t>2) Im Norden wird Deutschland durch … begrenzt.</w:t>
      </w:r>
    </w:p>
    <w:p w:rsidR="00DD0641" w:rsidRPr="00B71369" w:rsidRDefault="00DD0641" w:rsidP="0080488B">
      <w:pPr>
        <w:ind w:firstLine="0"/>
        <w:rPr>
          <w:lang w:val="de-DE"/>
        </w:rPr>
      </w:pPr>
      <w:r w:rsidRPr="00B71369">
        <w:rPr>
          <w:lang w:val="de-DE"/>
        </w:rPr>
        <w:t>a) die Ostsee</w:t>
      </w:r>
      <w:r w:rsidRPr="00B71369">
        <w:rPr>
          <w:lang w:val="de-DE"/>
        </w:rPr>
        <w:tab/>
      </w:r>
      <w:r w:rsidRPr="00B71369">
        <w:rPr>
          <w:lang w:val="de-DE"/>
        </w:rPr>
        <w:tab/>
        <w:t>b) den Bodensee</w:t>
      </w:r>
    </w:p>
    <w:p w:rsidR="00DD0641" w:rsidRPr="00B71369" w:rsidRDefault="00DD0641" w:rsidP="0080488B">
      <w:pPr>
        <w:ind w:firstLine="0"/>
        <w:rPr>
          <w:lang w:val="de-DE"/>
        </w:rPr>
      </w:pPr>
      <w:r w:rsidRPr="00B71369">
        <w:rPr>
          <w:lang w:val="de-DE"/>
        </w:rPr>
        <w:t>c) Frankreich</w:t>
      </w:r>
      <w:r w:rsidRPr="00B71369">
        <w:rPr>
          <w:lang w:val="de-DE"/>
        </w:rPr>
        <w:tab/>
      </w:r>
      <w:r w:rsidRPr="00B71369">
        <w:rPr>
          <w:lang w:val="de-DE"/>
        </w:rPr>
        <w:tab/>
        <w:t>d) Polen</w:t>
      </w:r>
    </w:p>
    <w:p w:rsidR="00DD0641" w:rsidRPr="00B71369" w:rsidRDefault="00DD0641" w:rsidP="0080488B">
      <w:pPr>
        <w:ind w:firstLine="0"/>
        <w:rPr>
          <w:lang w:val="de-DE"/>
        </w:rPr>
      </w:pPr>
      <w:r w:rsidRPr="00B71369">
        <w:rPr>
          <w:lang w:val="de-DE"/>
        </w:rPr>
        <w:t>3)  Der  gesetzgebende Organ Deutschlands heißt … .</w:t>
      </w:r>
    </w:p>
    <w:p w:rsidR="00DD0641" w:rsidRPr="00B71369" w:rsidRDefault="00DD0641" w:rsidP="0080488B">
      <w:pPr>
        <w:ind w:firstLine="0"/>
        <w:rPr>
          <w:lang w:val="de-DE"/>
        </w:rPr>
      </w:pPr>
      <w:r w:rsidRPr="00B71369">
        <w:rPr>
          <w:lang w:val="de-DE"/>
        </w:rPr>
        <w:t>a) Bundestag                              b) Regierung</w:t>
      </w:r>
    </w:p>
    <w:p w:rsidR="00DD0641" w:rsidRPr="00B71369" w:rsidRDefault="00DD0641" w:rsidP="0080488B">
      <w:pPr>
        <w:ind w:firstLine="0"/>
        <w:rPr>
          <w:lang w:val="de-DE"/>
        </w:rPr>
      </w:pPr>
      <w:r w:rsidRPr="00B71369">
        <w:rPr>
          <w:lang w:val="de-DE"/>
        </w:rPr>
        <w:t>c) Der Kurfürst                          d) Landtag</w:t>
      </w:r>
    </w:p>
    <w:p w:rsidR="00DD0641" w:rsidRPr="00B71369" w:rsidRDefault="00DD0641" w:rsidP="0080488B">
      <w:pPr>
        <w:ind w:firstLine="0"/>
        <w:rPr>
          <w:b/>
          <w:i/>
        </w:rPr>
      </w:pPr>
      <w:r w:rsidRPr="00B71369">
        <w:rPr>
          <w:b/>
          <w:i/>
        </w:rPr>
        <w:t xml:space="preserve">Выберите правильный ответ на вопросы  по страноведению «Культура и традиции страны изучаемого языка» </w:t>
      </w:r>
    </w:p>
    <w:p w:rsidR="00DD0641" w:rsidRPr="00B71369" w:rsidRDefault="00DD0641" w:rsidP="0080488B">
      <w:pPr>
        <w:ind w:firstLine="0"/>
        <w:rPr>
          <w:lang w:val="de-DE"/>
        </w:rPr>
      </w:pPr>
      <w:r w:rsidRPr="00B71369">
        <w:rPr>
          <w:lang w:val="de-DE"/>
        </w:rPr>
        <w:t>1) Die Deutschen feiern Weinachten am ….</w:t>
      </w:r>
    </w:p>
    <w:p w:rsidR="00DD0641" w:rsidRPr="00B71369" w:rsidRDefault="00DD0641" w:rsidP="0080488B">
      <w:pPr>
        <w:ind w:firstLine="0"/>
        <w:rPr>
          <w:lang w:val="de-DE"/>
        </w:rPr>
      </w:pPr>
      <w:r w:rsidRPr="00B71369">
        <w:rPr>
          <w:lang w:val="de-DE"/>
        </w:rPr>
        <w:t>a) 21. Dezember       b) 24. Dezember         c) 31. Dezember       d) 7. Januar</w:t>
      </w:r>
    </w:p>
    <w:p w:rsidR="00DD0641" w:rsidRPr="00B71369" w:rsidRDefault="00DD0641" w:rsidP="0080488B">
      <w:pPr>
        <w:ind w:firstLine="0"/>
        <w:rPr>
          <w:lang w:val="de-DE"/>
        </w:rPr>
      </w:pPr>
      <w:r w:rsidRPr="00B71369">
        <w:rPr>
          <w:lang w:val="de-DE"/>
        </w:rPr>
        <w:t>2) Das Bild „Selbstbildnis im Pelzrock“ von … befindet sich in der Alten Pinakothek in München.</w:t>
      </w:r>
    </w:p>
    <w:p w:rsidR="00DD0641" w:rsidRPr="00B71369" w:rsidRDefault="00DD0641" w:rsidP="0080488B">
      <w:pPr>
        <w:ind w:firstLine="0"/>
        <w:rPr>
          <w:lang w:val="de-DE"/>
        </w:rPr>
      </w:pPr>
      <w:r w:rsidRPr="00B71369">
        <w:rPr>
          <w:lang w:val="de-DE"/>
        </w:rPr>
        <w:t>a) Brecht                  b) Cranach           c) Hundertwasser     d) Dürer</w:t>
      </w:r>
    </w:p>
    <w:p w:rsidR="00DD0641" w:rsidRPr="00B71369" w:rsidRDefault="00DD0641" w:rsidP="0080488B">
      <w:pPr>
        <w:ind w:firstLine="0"/>
        <w:rPr>
          <w:lang w:val="de-DE"/>
        </w:rPr>
      </w:pPr>
      <w:r w:rsidRPr="00B71369">
        <w:rPr>
          <w:lang w:val="de-DE"/>
        </w:rPr>
        <w:t xml:space="preserve">3) Für die Germanen war … ein heiliger Baum. </w:t>
      </w:r>
    </w:p>
    <w:p w:rsidR="00DD0641" w:rsidRPr="00B71369" w:rsidRDefault="00DD0641" w:rsidP="0080488B">
      <w:pPr>
        <w:ind w:firstLine="0"/>
        <w:rPr>
          <w:lang w:val="de-DE"/>
        </w:rPr>
      </w:pPr>
      <w:r w:rsidRPr="00B71369">
        <w:rPr>
          <w:lang w:val="de-DE"/>
        </w:rPr>
        <w:t>a) die Kirsche           b) die Espe         c) die Linde               d) die Birne</w:t>
      </w:r>
    </w:p>
    <w:p w:rsidR="00DD0641" w:rsidRPr="00B71369" w:rsidRDefault="00DD0641"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DD0641" w:rsidRPr="00B71369" w:rsidRDefault="00DD0641" w:rsidP="0080488B">
      <w:pPr>
        <w:ind w:firstLine="0"/>
        <w:rPr>
          <w:lang w:val="de-DE"/>
        </w:rPr>
      </w:pPr>
      <w:r w:rsidRPr="00B71369">
        <w:rPr>
          <w:lang w:val="de-DE"/>
        </w:rPr>
        <w:t xml:space="preserve">1) Das Wahrzeichen der Stadt München ist … .   </w:t>
      </w:r>
    </w:p>
    <w:p w:rsidR="00DD0641" w:rsidRPr="00B71369" w:rsidRDefault="00DD0641" w:rsidP="0080488B">
      <w:pPr>
        <w:ind w:firstLine="0"/>
        <w:rPr>
          <w:lang w:val="de-DE"/>
        </w:rPr>
      </w:pPr>
      <w:r w:rsidRPr="00B71369">
        <w:rPr>
          <w:lang w:val="de-DE"/>
        </w:rPr>
        <w:t>a) das Brandenburger Tor                            b) der Kölner Dom</w:t>
      </w:r>
    </w:p>
    <w:p w:rsidR="00DD0641" w:rsidRPr="00B71369" w:rsidRDefault="00DD0641" w:rsidP="0080488B">
      <w:pPr>
        <w:ind w:firstLine="0"/>
        <w:rPr>
          <w:lang w:val="de-DE"/>
        </w:rPr>
      </w:pPr>
      <w:r w:rsidRPr="00B71369">
        <w:rPr>
          <w:lang w:val="de-DE"/>
        </w:rPr>
        <w:t>c) die Frauenkirche                                      d) der Zwinger</w:t>
      </w:r>
    </w:p>
    <w:p w:rsidR="00DD0641" w:rsidRPr="00B71369" w:rsidRDefault="00DD0641" w:rsidP="0080488B">
      <w:pPr>
        <w:ind w:firstLine="0"/>
        <w:rPr>
          <w:lang w:val="de-DE"/>
        </w:rPr>
      </w:pPr>
      <w:r w:rsidRPr="00B71369">
        <w:rPr>
          <w:lang w:val="de-DE"/>
        </w:rPr>
        <w:t xml:space="preserve">2) Hamburg ist eine ….     </w:t>
      </w:r>
    </w:p>
    <w:p w:rsidR="00DD0641" w:rsidRPr="00B71369" w:rsidRDefault="00DD0641" w:rsidP="0080488B">
      <w:pPr>
        <w:ind w:firstLine="0"/>
        <w:rPr>
          <w:lang w:val="de-DE"/>
        </w:rPr>
      </w:pPr>
      <w:r w:rsidRPr="00B71369">
        <w:rPr>
          <w:lang w:val="de-DE"/>
        </w:rPr>
        <w:t>a) Weltstadt         b) Grünstadt         c) Hafenstadt            d) Blumenstadt</w:t>
      </w:r>
    </w:p>
    <w:p w:rsidR="00DD0641" w:rsidRPr="00B71369" w:rsidRDefault="00DD0641" w:rsidP="0080488B">
      <w:pPr>
        <w:ind w:firstLine="0"/>
        <w:rPr>
          <w:lang w:val="de-DE"/>
        </w:rPr>
      </w:pPr>
      <w:r w:rsidRPr="00B71369">
        <w:rPr>
          <w:lang w:val="de-DE"/>
        </w:rPr>
        <w:t>3) Goethes Wohnhaus, das Schillerhaus befinden sich in ….</w:t>
      </w:r>
    </w:p>
    <w:p w:rsidR="00DD0641" w:rsidRPr="00F95395" w:rsidRDefault="00DD0641" w:rsidP="0080488B">
      <w:pPr>
        <w:ind w:firstLine="0"/>
      </w:pPr>
      <w:r w:rsidRPr="00B71369">
        <w:rPr>
          <w:lang w:val="en-US"/>
        </w:rPr>
        <w:t>a</w:t>
      </w:r>
      <w:r w:rsidRPr="00F95395">
        <w:t xml:space="preserve">) </w:t>
      </w:r>
      <w:smartTag w:uri="urn:schemas-microsoft-com:office:smarttags" w:element="City">
        <w:r w:rsidRPr="00B71369">
          <w:rPr>
            <w:lang w:val="en-US"/>
          </w:rPr>
          <w:t>Weimar</w:t>
        </w:r>
      </w:smartTag>
      <w:r w:rsidRPr="00F95395">
        <w:t xml:space="preserve">         </w:t>
      </w:r>
      <w:r w:rsidRPr="00B71369">
        <w:rPr>
          <w:lang w:val="en-US"/>
        </w:rPr>
        <w:t>b</w:t>
      </w:r>
      <w:r w:rsidRPr="00F95395">
        <w:t xml:space="preserve">) </w:t>
      </w:r>
      <w:smartTag w:uri="urn:schemas-microsoft-com:office:smarttags" w:element="City">
        <w:r w:rsidRPr="00B71369">
          <w:rPr>
            <w:lang w:val="en-US"/>
          </w:rPr>
          <w:t>Linz</w:t>
        </w:r>
      </w:smartTag>
      <w:r w:rsidRPr="00F95395">
        <w:t xml:space="preserve">          </w:t>
      </w:r>
      <w:r w:rsidRPr="00B71369">
        <w:rPr>
          <w:lang w:val="en-US"/>
        </w:rPr>
        <w:t>c</w:t>
      </w:r>
      <w:r w:rsidRPr="00F95395">
        <w:t xml:space="preserve">) </w:t>
      </w:r>
      <w:r w:rsidRPr="00B71369">
        <w:rPr>
          <w:lang w:val="en-US"/>
        </w:rPr>
        <w:t>K</w:t>
      </w:r>
      <w:r w:rsidRPr="00F95395">
        <w:t>ö</w:t>
      </w:r>
      <w:r w:rsidRPr="00B71369">
        <w:rPr>
          <w:lang w:val="en-US"/>
        </w:rPr>
        <w:t>ln</w:t>
      </w:r>
      <w:r w:rsidRPr="00F95395">
        <w:t xml:space="preserve">               </w:t>
      </w:r>
      <w:r w:rsidRPr="00B71369">
        <w:rPr>
          <w:lang w:val="en-US"/>
        </w:rPr>
        <w:t>d</w:t>
      </w:r>
      <w:r w:rsidRPr="00F95395">
        <w:t xml:space="preserve">) </w:t>
      </w:r>
      <w:smartTag w:uri="urn:schemas-microsoft-com:office:smarttags" w:element="place">
        <w:r w:rsidRPr="00B71369">
          <w:rPr>
            <w:lang w:val="en-US"/>
          </w:rPr>
          <w:t>Hannover</w:t>
        </w:r>
      </w:smartTag>
    </w:p>
    <w:p w:rsidR="00DD0641" w:rsidRPr="00F95395" w:rsidRDefault="00DD0641" w:rsidP="0080488B">
      <w:pPr>
        <w:ind w:firstLine="0"/>
      </w:pPr>
    </w:p>
    <w:p w:rsidR="00DD0641" w:rsidRPr="00B71369" w:rsidRDefault="00DD0641" w:rsidP="0080488B">
      <w:pPr>
        <w:ind w:firstLine="0"/>
        <w:rPr>
          <w:b/>
          <w:i/>
        </w:rPr>
      </w:pPr>
      <w:r w:rsidRPr="00B71369">
        <w:rPr>
          <w:b/>
          <w:i/>
        </w:rPr>
        <w:t>Прочитайте текст и определите, является высказывание истинным или ложным.</w:t>
      </w:r>
    </w:p>
    <w:p w:rsidR="00DD0641" w:rsidRPr="00B71369" w:rsidRDefault="00DD0641" w:rsidP="0080488B">
      <w:pPr>
        <w:shd w:val="clear" w:color="auto" w:fill="FFFFFF"/>
        <w:ind w:firstLine="0"/>
        <w:jc w:val="center"/>
        <w:outlineLvl w:val="1"/>
        <w:rPr>
          <w:b/>
          <w:lang w:val="de-DE"/>
        </w:rPr>
      </w:pPr>
      <w:r w:rsidRPr="00B71369">
        <w:rPr>
          <w:b/>
          <w:lang w:val="de-DE"/>
        </w:rPr>
        <w:t>Das Studium an der Universität</w:t>
      </w:r>
    </w:p>
    <w:p w:rsidR="00DD0641" w:rsidRPr="00B71369" w:rsidRDefault="00DD0641" w:rsidP="0080488B">
      <w:pPr>
        <w:shd w:val="clear" w:color="auto" w:fill="FFFFFF"/>
        <w:ind w:firstLine="0"/>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D0641" w:rsidRPr="00B71369" w:rsidRDefault="00DD0641" w:rsidP="0080488B">
      <w:pPr>
        <w:shd w:val="clear" w:color="auto" w:fill="FFFFFF"/>
        <w:ind w:firstLine="0"/>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D0641" w:rsidRPr="00B71369" w:rsidRDefault="00DD0641" w:rsidP="0080488B">
      <w:pPr>
        <w:shd w:val="clear" w:color="auto" w:fill="FFFFFF"/>
        <w:ind w:firstLine="0"/>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D0641" w:rsidRPr="00B71369" w:rsidRDefault="00DD0641" w:rsidP="0080488B">
      <w:pPr>
        <w:shd w:val="clear" w:color="auto" w:fill="FFFFFF"/>
        <w:ind w:firstLine="0"/>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D0641" w:rsidRPr="00B71369" w:rsidRDefault="00DD0641" w:rsidP="0080488B">
      <w:pPr>
        <w:shd w:val="clear" w:color="auto" w:fill="FFFFFF"/>
        <w:ind w:firstLine="0"/>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D0641" w:rsidRPr="00B71369" w:rsidRDefault="00DD0641" w:rsidP="0080488B">
      <w:pPr>
        <w:shd w:val="clear" w:color="auto" w:fill="FFFFFF"/>
        <w:ind w:firstLine="0"/>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D0641" w:rsidRPr="00B71369" w:rsidRDefault="00DD0641" w:rsidP="0080488B">
      <w:pPr>
        <w:shd w:val="clear" w:color="auto" w:fill="FFFFFF"/>
        <w:ind w:firstLine="0"/>
        <w:rPr>
          <w:lang w:val="de-DE"/>
        </w:rPr>
      </w:pPr>
      <w:r w:rsidRPr="00B71369">
        <w:rPr>
          <w:lang w:val="de-DE"/>
        </w:rPr>
        <w:t>1) Nadja Petrowa studiert an der Fakultät für Medizin.</w:t>
      </w:r>
    </w:p>
    <w:p w:rsidR="00DD0641" w:rsidRPr="00B71369" w:rsidRDefault="00DD0641" w:rsidP="0080488B">
      <w:pPr>
        <w:shd w:val="clear" w:color="auto" w:fill="FFFFFF"/>
        <w:ind w:firstLine="0"/>
        <w:rPr>
          <w:lang w:val="de-DE"/>
        </w:rPr>
      </w:pPr>
      <w:r w:rsidRPr="00B71369">
        <w:rPr>
          <w:lang w:val="de-DE"/>
        </w:rPr>
        <w:t>2) Sie findet es auch richtig, Vorlesungen zu versäumen.</w:t>
      </w:r>
    </w:p>
    <w:p w:rsidR="00DD0641" w:rsidRPr="00B71369" w:rsidRDefault="00DD0641" w:rsidP="0080488B">
      <w:pPr>
        <w:shd w:val="clear" w:color="auto" w:fill="FFFFFF"/>
        <w:ind w:firstLine="0"/>
        <w:rPr>
          <w:lang w:val="de-DE"/>
        </w:rPr>
      </w:pPr>
      <w:r w:rsidRPr="00B71369">
        <w:rPr>
          <w:lang w:val="de-DE"/>
        </w:rPr>
        <w:t>3) Im Dezember haben die Studenten einige Vorprüfungen.</w:t>
      </w:r>
    </w:p>
    <w:p w:rsidR="00DD0641" w:rsidRPr="00B71369" w:rsidRDefault="00DD0641" w:rsidP="0080488B">
      <w:pPr>
        <w:shd w:val="clear" w:color="auto" w:fill="FFFFFF"/>
        <w:ind w:firstLine="0"/>
        <w:rPr>
          <w:lang w:val="de-DE"/>
        </w:rPr>
      </w:pPr>
    </w:p>
    <w:p w:rsidR="00DD0641" w:rsidRPr="00B71369" w:rsidRDefault="00DD0641" w:rsidP="0080488B">
      <w:pPr>
        <w:ind w:firstLine="0"/>
        <w:rPr>
          <w:b/>
          <w:i/>
        </w:rPr>
      </w:pPr>
      <w:r w:rsidRPr="00B71369">
        <w:rPr>
          <w:b/>
          <w:i/>
        </w:rPr>
        <w:t>Прочитайте текст и определите, является высказывание истинным или ложным.</w:t>
      </w:r>
    </w:p>
    <w:p w:rsidR="00DD0641" w:rsidRPr="00B71369" w:rsidRDefault="00DD0641" w:rsidP="0080488B">
      <w:pPr>
        <w:ind w:firstLine="0"/>
        <w:jc w:val="center"/>
        <w:rPr>
          <w:b/>
          <w:lang w:val="de-DE"/>
        </w:rPr>
      </w:pPr>
      <w:r w:rsidRPr="00B71369">
        <w:rPr>
          <w:b/>
          <w:lang w:val="de-DE"/>
        </w:rPr>
        <w:t>Ostern</w:t>
      </w:r>
    </w:p>
    <w:p w:rsidR="00DD0641" w:rsidRPr="00B71369" w:rsidRDefault="00DD0641" w:rsidP="0080488B">
      <w:pPr>
        <w:ind w:firstLine="0"/>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D0641" w:rsidRPr="00B71369" w:rsidRDefault="00DD0641" w:rsidP="0080488B">
      <w:pPr>
        <w:ind w:firstLine="0"/>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D0641" w:rsidRPr="00B71369" w:rsidRDefault="00DD0641" w:rsidP="0080488B">
      <w:pPr>
        <w:ind w:firstLine="0"/>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DD0641" w:rsidRPr="00B71369" w:rsidRDefault="00DD0641" w:rsidP="0080488B">
      <w:pPr>
        <w:ind w:firstLine="0"/>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D0641" w:rsidRPr="00B71369" w:rsidRDefault="00DD0641" w:rsidP="0080488B">
      <w:pPr>
        <w:ind w:firstLine="0"/>
        <w:rPr>
          <w:lang w:val="de-DE"/>
        </w:rPr>
      </w:pPr>
      <w:r w:rsidRPr="00B71369">
        <w:rPr>
          <w:lang w:val="de-DE"/>
        </w:rPr>
        <w:t>Im christlichen Glauben ist die Osterkerze im 4. Jahrhundert nach Christus entstanden. Die Osterkerze symbolisiert den über Tod und Sterben siegenden auferstandenen Jesus Christus.</w:t>
      </w:r>
    </w:p>
    <w:p w:rsidR="00DD0641" w:rsidRPr="00B71369" w:rsidRDefault="00DD0641" w:rsidP="0080488B">
      <w:pPr>
        <w:ind w:firstLine="0"/>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1) In deutschsprachigen Ländern suchen die Kinder bunt bemalte versteckte Eier und Süßigkeiten, die von einem „Osterfuchs“ versteckt wurden.</w:t>
      </w:r>
    </w:p>
    <w:p w:rsidR="00DD0641" w:rsidRPr="00B71369" w:rsidRDefault="00DD0641" w:rsidP="0080488B">
      <w:pPr>
        <w:ind w:firstLine="0"/>
        <w:rPr>
          <w:lang w:val="de-DE"/>
        </w:rPr>
      </w:pPr>
      <w:r w:rsidRPr="00B71369">
        <w:rPr>
          <w:lang w:val="de-DE"/>
        </w:rPr>
        <w:t>2) Vor dem Schenken waren die Eier bemalt worden.</w:t>
      </w:r>
    </w:p>
    <w:p w:rsidR="00DD0641" w:rsidRPr="00B71369" w:rsidRDefault="00DD0641" w:rsidP="0080488B">
      <w:pPr>
        <w:ind w:firstLine="0"/>
        <w:rPr>
          <w:lang w:val="de-DE"/>
        </w:rPr>
      </w:pPr>
      <w:r w:rsidRPr="00B71369">
        <w:rPr>
          <w:lang w:val="de-DE"/>
        </w:rPr>
        <w:t>3) Das Osterfeuer steht als Symbol für die Sonne.</w:t>
      </w:r>
    </w:p>
    <w:p w:rsidR="00DD0641" w:rsidRPr="00B71369" w:rsidRDefault="00DD0641" w:rsidP="0080488B">
      <w:pPr>
        <w:ind w:firstLine="0"/>
        <w:rPr>
          <w:b/>
          <w:i/>
        </w:rPr>
      </w:pPr>
      <w:r w:rsidRPr="00B71369">
        <w:rPr>
          <w:b/>
          <w:i/>
        </w:rPr>
        <w:t>Дополните диалог, используя предложенные ниже реплики</w:t>
      </w:r>
    </w:p>
    <w:p w:rsidR="00DD0641" w:rsidRPr="00B71369" w:rsidRDefault="00DD0641" w:rsidP="0080488B">
      <w:pPr>
        <w:ind w:firstLine="0"/>
        <w:rPr>
          <w:b/>
          <w:i/>
        </w:rPr>
      </w:pPr>
    </w:p>
    <w:p w:rsidR="00DD0641" w:rsidRPr="00B71369" w:rsidRDefault="00DD0641" w:rsidP="0080488B">
      <w:pPr>
        <w:spacing w:line="100" w:lineRule="atLeast"/>
        <w:ind w:firstLine="0"/>
        <w:rPr>
          <w:lang w:val="de-DE"/>
        </w:rPr>
      </w:pPr>
      <w:r w:rsidRPr="00B71369">
        <w:rPr>
          <w:i/>
          <w:lang w:val="de-DE"/>
        </w:rPr>
        <w:t>Monika:</w:t>
      </w:r>
      <w:r w:rsidRPr="00B71369">
        <w:rPr>
          <w:lang w:val="de-DE"/>
        </w:rPr>
        <w:t xml:space="preserve"> Hallo, Karin!</w:t>
      </w:r>
    </w:p>
    <w:p w:rsidR="00DD0641" w:rsidRPr="00B71369" w:rsidRDefault="00DD0641" w:rsidP="0080488B">
      <w:pPr>
        <w:spacing w:line="100" w:lineRule="atLeast"/>
        <w:ind w:firstLine="0"/>
        <w:rPr>
          <w:lang w:val="de-DE"/>
        </w:rPr>
      </w:pPr>
      <w:r w:rsidRPr="00B71369">
        <w:rPr>
          <w:i/>
          <w:lang w:val="de-DE"/>
        </w:rPr>
        <w:t>Karin:</w:t>
      </w:r>
      <w:r w:rsidRPr="00B71369">
        <w:rPr>
          <w:lang w:val="de-DE"/>
        </w:rPr>
        <w:t xml:space="preserve"> ______, Monika! Wie geht`s?</w:t>
      </w:r>
    </w:p>
    <w:p w:rsidR="00DD0641" w:rsidRPr="00B71369" w:rsidRDefault="00DD0641" w:rsidP="0080488B">
      <w:pPr>
        <w:spacing w:line="100" w:lineRule="atLeast"/>
        <w:ind w:firstLine="0"/>
        <w:rPr>
          <w:lang w:val="de-DE"/>
        </w:rPr>
      </w:pPr>
      <w:r w:rsidRPr="00B71369">
        <w:rPr>
          <w:i/>
          <w:lang w:val="de-DE"/>
        </w:rPr>
        <w:t>Monika:</w:t>
      </w:r>
      <w:r w:rsidRPr="00B71369">
        <w:rPr>
          <w:lang w:val="de-DE"/>
        </w:rPr>
        <w:t xml:space="preserve"> Danke, gut! Was machst du heute Abend?</w:t>
      </w:r>
    </w:p>
    <w:p w:rsidR="00DD0641" w:rsidRPr="00B71369" w:rsidRDefault="00DD0641" w:rsidP="0080488B">
      <w:pPr>
        <w:spacing w:line="100" w:lineRule="atLeast"/>
        <w:ind w:firstLine="0"/>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DD0641" w:rsidRPr="00B71369" w:rsidRDefault="00DD0641" w:rsidP="0080488B">
      <w:pPr>
        <w:pBdr>
          <w:bottom w:val="single" w:sz="8" w:space="1" w:color="000000"/>
        </w:pBdr>
        <w:spacing w:line="100" w:lineRule="atLeast"/>
        <w:ind w:firstLine="0"/>
        <w:rPr>
          <w:lang w:val="de-DE"/>
        </w:rPr>
      </w:pPr>
      <w:r w:rsidRPr="00B71369">
        <w:rPr>
          <w:i/>
          <w:lang w:val="de-DE"/>
        </w:rPr>
        <w:t>Monika:</w:t>
      </w:r>
      <w:r w:rsidRPr="00B71369">
        <w:rPr>
          <w:lang w:val="de-DE"/>
        </w:rPr>
        <w:t xml:space="preserve"> ______!</w:t>
      </w:r>
    </w:p>
    <w:p w:rsidR="00DD0641" w:rsidRPr="00B71369" w:rsidRDefault="00DD0641" w:rsidP="0080488B">
      <w:pPr>
        <w:pBdr>
          <w:bottom w:val="single" w:sz="8" w:space="1" w:color="000000"/>
        </w:pBdr>
        <w:spacing w:line="100" w:lineRule="atLeast"/>
        <w:ind w:firstLine="0"/>
        <w:rPr>
          <w:lang w:val="de-DE"/>
        </w:rPr>
      </w:pPr>
    </w:p>
    <w:p w:rsidR="00DD0641" w:rsidRPr="00B71369" w:rsidRDefault="00DD0641" w:rsidP="0080488B">
      <w:pPr>
        <w:spacing w:line="100" w:lineRule="atLeast"/>
        <w:ind w:firstLine="0"/>
        <w:rPr>
          <w:i/>
          <w:lang w:val="de-DE"/>
        </w:rPr>
      </w:pPr>
      <w:r w:rsidRPr="00B71369">
        <w:rPr>
          <w:i/>
          <w:lang w:val="de-DE"/>
        </w:rPr>
        <w:t>Herzlich Willkommen! Grüß dich! Auf Wiederhören! Leben Sie wohl! Tschüss!</w:t>
      </w:r>
    </w:p>
    <w:p w:rsidR="00DD0641" w:rsidRPr="00B71369" w:rsidRDefault="00DD0641" w:rsidP="0080488B">
      <w:pPr>
        <w:ind w:firstLine="0"/>
        <w:rPr>
          <w:b/>
          <w:i/>
          <w:lang w:val="de-DE"/>
        </w:rPr>
      </w:pPr>
      <w:r w:rsidRPr="00B71369">
        <w:rPr>
          <w:b/>
          <w:i/>
        </w:rPr>
        <w:t>Дополните</w:t>
      </w:r>
      <w:r w:rsidRPr="00B71369">
        <w:rPr>
          <w:b/>
          <w:i/>
          <w:lang w:val="de-DE"/>
        </w:rPr>
        <w:t xml:space="preserve"> </w:t>
      </w:r>
      <w:r w:rsidRPr="00B71369">
        <w:rPr>
          <w:b/>
          <w:i/>
        </w:rPr>
        <w:t>диалог</w:t>
      </w:r>
      <w:r w:rsidRPr="00B71369">
        <w:rPr>
          <w:b/>
          <w:i/>
          <w:lang w:val="de-DE"/>
        </w:rPr>
        <w:t xml:space="preserve">, </w:t>
      </w:r>
      <w:r w:rsidRPr="00B71369">
        <w:rPr>
          <w:b/>
          <w:i/>
        </w:rPr>
        <w:t>используя</w:t>
      </w:r>
      <w:r w:rsidRPr="00B71369">
        <w:rPr>
          <w:b/>
          <w:i/>
          <w:lang w:val="de-DE"/>
        </w:rPr>
        <w:t xml:space="preserve"> </w:t>
      </w:r>
      <w:r w:rsidRPr="00B71369">
        <w:rPr>
          <w:b/>
          <w:i/>
        </w:rPr>
        <w:t>предложенные</w:t>
      </w:r>
      <w:r w:rsidRPr="00B71369">
        <w:rPr>
          <w:b/>
          <w:i/>
          <w:lang w:val="de-DE"/>
        </w:rPr>
        <w:t xml:space="preserve"> </w:t>
      </w:r>
      <w:r w:rsidRPr="00B71369">
        <w:rPr>
          <w:b/>
          <w:i/>
        </w:rPr>
        <w:t>ниже</w:t>
      </w:r>
      <w:r w:rsidRPr="00B71369">
        <w:rPr>
          <w:b/>
          <w:i/>
          <w:lang w:val="de-DE"/>
        </w:rPr>
        <w:t xml:space="preserve"> </w:t>
      </w:r>
      <w:r w:rsidRPr="00B71369">
        <w:rPr>
          <w:b/>
          <w:i/>
        </w:rPr>
        <w:t>реплики</w:t>
      </w:r>
    </w:p>
    <w:p w:rsidR="00DD0641" w:rsidRPr="00B71369" w:rsidRDefault="00DD0641" w:rsidP="0080488B">
      <w:pPr>
        <w:ind w:firstLine="0"/>
        <w:rPr>
          <w:lang w:val="de-DE"/>
        </w:rPr>
      </w:pPr>
      <w:r w:rsidRPr="00B71369">
        <w:rPr>
          <w:lang w:val="de-DE"/>
        </w:rPr>
        <w:t>-  …………………………………………………</w:t>
      </w:r>
    </w:p>
    <w:p w:rsidR="00DD0641" w:rsidRPr="00B71369" w:rsidRDefault="00DD0641" w:rsidP="0080488B">
      <w:pPr>
        <w:ind w:firstLine="0"/>
        <w:rPr>
          <w:lang w:val="de-DE"/>
        </w:rPr>
      </w:pPr>
      <w:r w:rsidRPr="00B71369">
        <w:rPr>
          <w:lang w:val="de-DE"/>
        </w:rPr>
        <w:t>- Ja, bitte!</w:t>
      </w:r>
    </w:p>
    <w:p w:rsidR="00DD0641" w:rsidRPr="00B71369" w:rsidRDefault="00DD0641" w:rsidP="0080488B">
      <w:pPr>
        <w:ind w:firstLine="0"/>
        <w:rPr>
          <w:lang w:val="de-DE"/>
        </w:rPr>
      </w:pPr>
      <w:r w:rsidRPr="00B71369">
        <w:rPr>
          <w:lang w:val="de-DE"/>
        </w:rPr>
        <w:t>- …………………………………………………</w:t>
      </w:r>
    </w:p>
    <w:p w:rsidR="00DD0641" w:rsidRPr="00B71369" w:rsidRDefault="00DD0641" w:rsidP="0080488B">
      <w:pPr>
        <w:ind w:firstLine="0"/>
        <w:rPr>
          <w:lang w:val="de-DE"/>
        </w:rPr>
      </w:pPr>
      <w:r w:rsidRPr="00B71369">
        <w:rPr>
          <w:lang w:val="de-DE"/>
        </w:rPr>
        <w:t>- Gehen Sie geradeaus und an der nächsten Kreuzung rechts. Dann die nächste Straße links.</w:t>
      </w:r>
    </w:p>
    <w:p w:rsidR="00DD0641" w:rsidRPr="00B71369" w:rsidRDefault="00DD0641" w:rsidP="0080488B">
      <w:pPr>
        <w:ind w:firstLine="0"/>
        <w:rPr>
          <w:lang w:val="de-DE"/>
        </w:rPr>
      </w:pPr>
      <w:r w:rsidRPr="00B71369">
        <w:rPr>
          <w:lang w:val="de-DE"/>
        </w:rPr>
        <w:t>- ………………………………………………</w:t>
      </w:r>
    </w:p>
    <w:p w:rsidR="00DD0641" w:rsidRPr="00B71369" w:rsidRDefault="00DD0641" w:rsidP="0080488B">
      <w:pPr>
        <w:ind w:firstLine="0"/>
        <w:rPr>
          <w:lang w:val="de-DE"/>
        </w:rPr>
      </w:pPr>
      <w:r w:rsidRPr="00B71369">
        <w:rPr>
          <w:lang w:val="de-DE"/>
        </w:rPr>
        <w:t>- An der nächsten Kreuzung rechts. Die Bank ist das große moderne Haus auf der rechten Seite.</w:t>
      </w:r>
    </w:p>
    <w:p w:rsidR="00DD0641" w:rsidRPr="00B71369" w:rsidRDefault="00DD0641" w:rsidP="0080488B">
      <w:pPr>
        <w:ind w:firstLine="0"/>
        <w:rPr>
          <w:lang w:val="de-DE"/>
        </w:rPr>
      </w:pPr>
      <w:r w:rsidRPr="00B71369">
        <w:rPr>
          <w:lang w:val="de-DE"/>
        </w:rPr>
        <w:t>- Ist es weit?</w:t>
      </w:r>
    </w:p>
    <w:p w:rsidR="00DD0641" w:rsidRPr="00B71369" w:rsidRDefault="00DD0641" w:rsidP="0080488B">
      <w:pPr>
        <w:ind w:firstLine="0"/>
        <w:rPr>
          <w:lang w:val="de-DE"/>
        </w:rPr>
      </w:pPr>
      <w:r w:rsidRPr="00B71369">
        <w:rPr>
          <w:lang w:val="de-DE"/>
        </w:rPr>
        <w:t>- …………………………………………………</w:t>
      </w:r>
    </w:p>
    <w:p w:rsidR="00DD0641" w:rsidRPr="00B71369" w:rsidRDefault="00DD0641" w:rsidP="0080488B">
      <w:pPr>
        <w:ind w:firstLine="0"/>
        <w:rPr>
          <w:lang w:val="de-DE"/>
        </w:rPr>
      </w:pPr>
      <w:r w:rsidRPr="00B71369">
        <w:rPr>
          <w:lang w:val="de-DE"/>
        </w:rPr>
        <w:t>- Danke. Auf Wiedersehen!</w:t>
      </w:r>
    </w:p>
    <w:p w:rsidR="00DD0641" w:rsidRPr="00B71369" w:rsidRDefault="00DD0641" w:rsidP="0080488B">
      <w:pPr>
        <w:ind w:firstLine="0"/>
        <w:rPr>
          <w:lang w:val="de-DE"/>
        </w:rPr>
      </w:pPr>
      <w:r w:rsidRPr="00B71369">
        <w:rPr>
          <w:lang w:val="de-DE"/>
        </w:rPr>
        <w:t>_______________________________________________________________</w:t>
      </w:r>
    </w:p>
    <w:p w:rsidR="00DD0641" w:rsidRPr="00B71369" w:rsidRDefault="00DD0641" w:rsidP="0080488B">
      <w:pPr>
        <w:pStyle w:val="31"/>
        <w:tabs>
          <w:tab w:val="left" w:pos="498"/>
          <w:tab w:val="left" w:pos="4678"/>
        </w:tabs>
        <w:spacing w:before="0" w:after="0" w:line="240" w:lineRule="auto"/>
        <w:rPr>
          <w:rStyle w:val="32"/>
          <w:i w:val="0"/>
          <w:color w:val="auto"/>
          <w:sz w:val="24"/>
          <w:szCs w:val="24"/>
          <w:lang w:val="de-DE" w:eastAsia="hi-IN"/>
        </w:rPr>
      </w:pPr>
      <w:r w:rsidRPr="00B71369">
        <w:rPr>
          <w:rStyle w:val="32"/>
          <w:iCs/>
          <w:color w:val="auto"/>
          <w:sz w:val="24"/>
          <w:szCs w:val="24"/>
          <w:lang w:val="de-DE" w:eastAsia="hi-IN"/>
        </w:rPr>
        <w:t xml:space="preserve">          Können Sie das bitte wiederholen?</w:t>
      </w:r>
    </w:p>
    <w:p w:rsidR="00DD0641" w:rsidRPr="00842634" w:rsidRDefault="00DD0641" w:rsidP="0080488B">
      <w:pPr>
        <w:ind w:firstLine="0"/>
        <w:rPr>
          <w:i/>
          <w:iCs/>
          <w:lang w:val="de-AT"/>
        </w:rPr>
      </w:pPr>
      <w:r w:rsidRPr="00B71369">
        <w:rPr>
          <w:i/>
          <w:iCs/>
          <w:lang w:val="de-DE"/>
        </w:rPr>
        <w:t>Wo geht es zur Deutschen Bank?</w:t>
      </w:r>
    </w:p>
    <w:p w:rsidR="00DD0641" w:rsidRPr="00B71369" w:rsidRDefault="00DD0641" w:rsidP="0080488B">
      <w:pPr>
        <w:ind w:firstLine="0"/>
        <w:rPr>
          <w:i/>
          <w:iCs/>
          <w:lang w:val="de-DE"/>
        </w:rPr>
      </w:pPr>
      <w:r w:rsidRPr="00B71369">
        <w:rPr>
          <w:i/>
          <w:iCs/>
          <w:lang w:val="de-DE"/>
        </w:rPr>
        <w:t>Etwa fünf Minuten zu Fuß.</w:t>
      </w:r>
    </w:p>
    <w:p w:rsidR="00DD0641" w:rsidRPr="00B71369" w:rsidRDefault="00DD0641" w:rsidP="0080488B">
      <w:pPr>
        <w:tabs>
          <w:tab w:val="left" w:pos="2250"/>
        </w:tabs>
        <w:ind w:firstLine="0"/>
        <w:rPr>
          <w:bCs/>
          <w:i/>
          <w:iCs/>
          <w:lang w:val="de-DE"/>
        </w:rPr>
      </w:pPr>
      <w:r w:rsidRPr="00B71369">
        <w:rPr>
          <w:bCs/>
          <w:i/>
          <w:iCs/>
          <w:lang w:val="de-DE"/>
        </w:rPr>
        <w:t>Guten Tag! Entschuldigung! Könnten Sie mir helfen?</w:t>
      </w:r>
    </w:p>
    <w:p w:rsidR="00DD0641" w:rsidRPr="00B71369" w:rsidRDefault="00DD0641" w:rsidP="0080488B">
      <w:pPr>
        <w:ind w:firstLine="0"/>
      </w:pPr>
      <w:r w:rsidRPr="00B71369">
        <w:rPr>
          <w:b/>
          <w:i/>
          <w:lang w:val="de-DE"/>
        </w:rPr>
        <w:t xml:space="preserve"> </w:t>
      </w: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DD0641" w:rsidRPr="00B71369" w:rsidRDefault="00DD0641"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DD0641" w:rsidRPr="00B71369" w:rsidRDefault="00DD0641" w:rsidP="0080488B">
      <w:pPr>
        <w:pStyle w:val="BodyText"/>
        <w:spacing w:after="0"/>
        <w:ind w:firstLine="0"/>
        <w:rPr>
          <w:bCs/>
          <w:lang w:val="de-DE"/>
        </w:rPr>
      </w:pPr>
      <w:r w:rsidRPr="00B71369">
        <w:rPr>
          <w:bCs/>
          <w:lang w:val="de-DE"/>
        </w:rPr>
        <w:t>der Beruf, die Berufserfahrung, die Berufswahl, berufstätig, der Arbeitgeber, der Arbeitnehmer</w:t>
      </w:r>
    </w:p>
    <w:p w:rsidR="00DD0641" w:rsidRPr="00B71369" w:rsidRDefault="00DD0641" w:rsidP="0080488B">
      <w:pPr>
        <w:pStyle w:val="BodyText"/>
        <w:spacing w:after="0"/>
        <w:ind w:firstLine="0"/>
        <w:rPr>
          <w:bCs/>
          <w:lang w:val="de-DE"/>
        </w:rPr>
      </w:pPr>
      <w:r w:rsidRPr="00B71369">
        <w:rPr>
          <w:bCs/>
          <w:lang w:val="de-DE"/>
        </w:rPr>
        <w:t>sich bewerben um + Akk., sich entscheiden für + Akk., sich vorstellen, die Zukunft, die Arbeitsstelle, sich beschäftigen mit + Dat.</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DD0641" w:rsidRPr="00B71369" w:rsidRDefault="00DD0641" w:rsidP="0080488B">
      <w:pPr>
        <w:pStyle w:val="Heading4"/>
        <w:spacing w:before="0"/>
        <w:ind w:firstLine="0"/>
        <w:rPr>
          <w:rFonts w:ascii="Times New Roman" w:hAnsi="Times New Roman"/>
          <w:i w:val="0"/>
          <w:color w:val="auto"/>
          <w:lang w:val="de-DE"/>
        </w:rPr>
      </w:pPr>
      <w:r w:rsidRPr="00B71369">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i w:val="0"/>
          <w:color w:val="auto"/>
          <w:lang w:val="de-DE"/>
        </w:rPr>
        <w:t>sprachliche Fertigkeiten und Fähigkeiten  entwickeln</w:t>
      </w: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DD0641" w:rsidRPr="00B71369" w:rsidRDefault="00DD0641"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DD0641" w:rsidRPr="00B71369" w:rsidRDefault="00DD0641"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DD0641" w:rsidRPr="00B71369" w:rsidRDefault="00DD0641" w:rsidP="0080488B">
      <w:pPr>
        <w:pStyle w:val="3"/>
        <w:spacing w:before="0" w:after="0" w:line="240" w:lineRule="auto"/>
        <w:ind w:firstLine="0"/>
        <w:jc w:val="center"/>
        <w:rPr>
          <w:sz w:val="24"/>
          <w:szCs w:val="24"/>
          <w:lang w:val="de-DE"/>
        </w:rPr>
      </w:pPr>
      <w:r w:rsidRPr="00B71369">
        <w:rPr>
          <w:b/>
          <w:sz w:val="24"/>
          <w:szCs w:val="24"/>
          <w:lang w:val="de-DE"/>
        </w:rPr>
        <w:t>Der Arbeitstag eines Studenten in Deutschland</w:t>
      </w:r>
    </w:p>
    <w:p w:rsidR="00DD0641" w:rsidRPr="00B71369" w:rsidRDefault="00DD0641" w:rsidP="0080488B">
      <w:pPr>
        <w:pStyle w:val="22"/>
        <w:spacing w:before="0" w:line="240" w:lineRule="auto"/>
        <w:rPr>
          <w:i w:val="0"/>
          <w:iCs/>
          <w:sz w:val="24"/>
          <w:szCs w:val="24"/>
          <w:lang w:val="de-DE"/>
        </w:rPr>
      </w:pPr>
      <w:r w:rsidRPr="00B71369">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DD0641" w:rsidRPr="00B71369" w:rsidRDefault="00DD0641" w:rsidP="0080488B">
      <w:pPr>
        <w:pStyle w:val="15"/>
        <w:spacing w:line="240" w:lineRule="auto"/>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D0641" w:rsidRPr="00842634" w:rsidRDefault="00DD0641" w:rsidP="0080488B">
      <w:pPr>
        <w:pStyle w:val="15"/>
        <w:spacing w:line="240" w:lineRule="auto"/>
        <w:jc w:val="both"/>
        <w:rPr>
          <w:rStyle w:val="410pt"/>
          <w:sz w:val="24"/>
          <w:szCs w:val="24"/>
          <w:lang w:val="de-AT"/>
        </w:rPr>
      </w:pPr>
      <w:r w:rsidRPr="00B7136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DD0641" w:rsidRPr="00842634" w:rsidRDefault="00DD0641" w:rsidP="0080488B">
      <w:pPr>
        <w:pStyle w:val="15"/>
        <w:spacing w:line="240" w:lineRule="auto"/>
        <w:rPr>
          <w:i/>
          <w:iCs/>
          <w:sz w:val="24"/>
          <w:szCs w:val="24"/>
          <w:lang w:val="de-AT"/>
        </w:rPr>
      </w:pPr>
      <w:r w:rsidRPr="00B71369">
        <w:rPr>
          <w:i/>
          <w:iCs/>
          <w:sz w:val="24"/>
          <w:szCs w:val="24"/>
          <w:lang w:val="de-DE"/>
        </w:rPr>
        <w:t xml:space="preserve">Grüße dich, </w:t>
      </w:r>
    </w:p>
    <w:p w:rsidR="00DD0641" w:rsidRPr="00B71369" w:rsidRDefault="00DD0641" w:rsidP="0080488B">
      <w:pPr>
        <w:pStyle w:val="15"/>
        <w:spacing w:line="240" w:lineRule="auto"/>
        <w:jc w:val="both"/>
        <w:rPr>
          <w:i/>
          <w:iCs/>
          <w:sz w:val="24"/>
          <w:szCs w:val="24"/>
          <w:lang w:val="de-DE"/>
        </w:rPr>
      </w:pPr>
      <w:r w:rsidRPr="00B71369">
        <w:rPr>
          <w:i/>
          <w:iCs/>
          <w:sz w:val="24"/>
          <w:szCs w:val="24"/>
          <w:lang w:val="de-DE"/>
        </w:rPr>
        <w:t>Dein Rudi</w:t>
      </w:r>
      <w:bookmarkStart w:id="1" w:name="_GoBack1"/>
      <w:bookmarkEnd w:id="1"/>
    </w:p>
    <w:p w:rsidR="00DD0641" w:rsidRPr="00B71369" w:rsidRDefault="00DD0641" w:rsidP="0080488B">
      <w:pPr>
        <w:tabs>
          <w:tab w:val="left" w:pos="2280"/>
        </w:tabs>
        <w:ind w:firstLine="0"/>
        <w:rPr>
          <w:lang w:val="de-DE"/>
        </w:rPr>
      </w:pPr>
      <w:r w:rsidRPr="00B71369">
        <w:rPr>
          <w:lang w:val="de-DE"/>
        </w:rPr>
        <w:t>1)  Wann haben die Studenten Feierabend?</w:t>
      </w:r>
    </w:p>
    <w:p w:rsidR="00DD0641" w:rsidRPr="00B71369" w:rsidRDefault="00DD0641" w:rsidP="0080488B">
      <w:pPr>
        <w:tabs>
          <w:tab w:val="left" w:pos="2280"/>
        </w:tabs>
        <w:ind w:firstLine="0"/>
        <w:rPr>
          <w:lang w:val="de-DE"/>
        </w:rPr>
      </w:pPr>
      <w:r w:rsidRPr="00B71369">
        <w:rPr>
          <w:lang w:val="de-DE"/>
        </w:rPr>
        <w:t>2) Womit beschäftigen sich die Studenten gewöhnlich nach dem Studium?</w:t>
      </w:r>
    </w:p>
    <w:p w:rsidR="00DD0641" w:rsidRPr="00B71369" w:rsidRDefault="00DD0641" w:rsidP="0080488B">
      <w:pPr>
        <w:ind w:firstLine="0"/>
        <w:rPr>
          <w:lang w:val="de-DE"/>
        </w:rPr>
      </w:pPr>
      <w:r w:rsidRPr="00B71369">
        <w:rPr>
          <w:lang w:val="de-DE"/>
        </w:rPr>
        <w:t>3) Was gibt es in jeder Wohneinheit?</w:t>
      </w:r>
    </w:p>
    <w:p w:rsidR="00DD0641" w:rsidRPr="00B71369" w:rsidRDefault="00DD0641" w:rsidP="0080488B">
      <w:pPr>
        <w:ind w:firstLine="0"/>
        <w:rPr>
          <w:b/>
          <w:i/>
        </w:rPr>
      </w:pPr>
      <w:r w:rsidRPr="00B71369">
        <w:rPr>
          <w:b/>
          <w:i/>
        </w:rPr>
        <w:t>Выберите реплику, наиболее подходящую к ситуации общения «Студенческая жизнь»</w:t>
      </w:r>
    </w:p>
    <w:p w:rsidR="00DD0641" w:rsidRPr="00B71369" w:rsidRDefault="00DD0641" w:rsidP="0080488B">
      <w:pPr>
        <w:snapToGrid w:val="0"/>
        <w:ind w:firstLine="0"/>
        <w:rPr>
          <w:lang w:val="de-DE"/>
        </w:rPr>
      </w:pPr>
      <w:r w:rsidRPr="00B71369">
        <w:rPr>
          <w:lang w:val="de-DE"/>
        </w:rPr>
        <w:t>1) Student: Darf ich heute den Unterricht versäumen?</w:t>
      </w:r>
    </w:p>
    <w:p w:rsidR="00DD0641" w:rsidRPr="00B71369" w:rsidRDefault="00DD0641" w:rsidP="0080488B">
      <w:pPr>
        <w:ind w:firstLine="0"/>
        <w:rPr>
          <w:lang w:val="de-DE"/>
        </w:rPr>
      </w:pPr>
      <w:r w:rsidRPr="00B71369">
        <w:rPr>
          <w:lang w:val="de-DE"/>
        </w:rPr>
        <w:t>Lektor: __________.</w:t>
      </w:r>
    </w:p>
    <w:p w:rsidR="00DD0641" w:rsidRPr="00B71369" w:rsidRDefault="00DD0641" w:rsidP="0080488B">
      <w:pPr>
        <w:ind w:firstLine="0"/>
        <w:rPr>
          <w:lang w:val="de-DE"/>
        </w:rPr>
      </w:pPr>
      <w:r w:rsidRPr="00B71369">
        <w:rPr>
          <w:lang w:val="de-DE"/>
        </w:rPr>
        <w:t>a) Es kann nicht sein.</w:t>
      </w:r>
    </w:p>
    <w:p w:rsidR="00DD0641" w:rsidRPr="00B71369" w:rsidRDefault="00DD0641" w:rsidP="0080488B">
      <w:pPr>
        <w:ind w:firstLine="0"/>
        <w:rPr>
          <w:lang w:val="de-DE"/>
        </w:rPr>
      </w:pPr>
      <w:r w:rsidRPr="00B71369">
        <w:rPr>
          <w:lang w:val="de-DE"/>
        </w:rPr>
        <w:t>b) Vielleicht können Sie.</w:t>
      </w:r>
    </w:p>
    <w:p w:rsidR="00DD0641" w:rsidRPr="00B71369" w:rsidRDefault="00DD0641" w:rsidP="0080488B">
      <w:pPr>
        <w:ind w:firstLine="0"/>
        <w:rPr>
          <w:lang w:val="de-DE"/>
        </w:rPr>
      </w:pPr>
      <w:r w:rsidRPr="00B71369">
        <w:rPr>
          <w:lang w:val="de-DE"/>
        </w:rPr>
        <w:t>c) Warum denn?</w:t>
      </w:r>
    </w:p>
    <w:p w:rsidR="00DD0641" w:rsidRPr="00B71369" w:rsidRDefault="00DD0641" w:rsidP="0080488B">
      <w:pPr>
        <w:ind w:firstLine="0"/>
        <w:rPr>
          <w:lang w:val="de-DE"/>
        </w:rPr>
      </w:pPr>
      <w:r w:rsidRPr="00B71369">
        <w:rPr>
          <w:lang w:val="de-DE"/>
        </w:rPr>
        <w:t>d) Sie sollen es argumentieren.</w:t>
      </w:r>
    </w:p>
    <w:p w:rsidR="00DD0641" w:rsidRPr="00B71369" w:rsidRDefault="00DD0641" w:rsidP="0080488B">
      <w:pPr>
        <w:ind w:firstLine="0"/>
        <w:rPr>
          <w:lang w:val="de-DE"/>
        </w:rPr>
      </w:pPr>
      <w:r w:rsidRPr="00B71369">
        <w:rPr>
          <w:lang w:val="de-DE"/>
        </w:rPr>
        <w:t>2) Student 1: Ich bin in erster Prüfung durchgefallen.</w:t>
      </w:r>
    </w:p>
    <w:p w:rsidR="00DD0641" w:rsidRPr="00B71369" w:rsidRDefault="00DD0641" w:rsidP="0080488B">
      <w:pPr>
        <w:ind w:firstLine="0"/>
        <w:rPr>
          <w:lang w:val="de-DE"/>
        </w:rPr>
      </w:pPr>
      <w:r w:rsidRPr="00B71369">
        <w:rPr>
          <w:lang w:val="de-DE"/>
        </w:rPr>
        <w:t>Student 2: _______.</w:t>
      </w:r>
    </w:p>
    <w:p w:rsidR="00DD0641" w:rsidRPr="00B71369" w:rsidRDefault="00DD0641" w:rsidP="0080488B">
      <w:pPr>
        <w:ind w:firstLine="0"/>
        <w:rPr>
          <w:lang w:val="de-DE"/>
        </w:rPr>
      </w:pPr>
      <w:r w:rsidRPr="00B71369">
        <w:rPr>
          <w:lang w:val="de-DE"/>
        </w:rPr>
        <w:t>a) Vielen Dank!</w:t>
      </w:r>
    </w:p>
    <w:p w:rsidR="00DD0641" w:rsidRPr="00B71369" w:rsidRDefault="00DD0641" w:rsidP="0080488B">
      <w:pPr>
        <w:ind w:firstLine="0"/>
        <w:rPr>
          <w:lang w:val="de-DE"/>
        </w:rPr>
      </w:pPr>
      <w:r w:rsidRPr="00B71369">
        <w:rPr>
          <w:lang w:val="de-DE"/>
        </w:rPr>
        <w:t>b) Das ist deine Ursache.</w:t>
      </w:r>
    </w:p>
    <w:p w:rsidR="00DD0641" w:rsidRPr="00B71369" w:rsidRDefault="00DD0641" w:rsidP="0080488B">
      <w:pPr>
        <w:ind w:firstLine="0"/>
        <w:rPr>
          <w:lang w:val="de-DE"/>
        </w:rPr>
      </w:pPr>
      <w:r w:rsidRPr="00B71369">
        <w:rPr>
          <w:lang w:val="de-DE"/>
        </w:rPr>
        <w:t>c) Nichts Schlimmes.</w:t>
      </w:r>
    </w:p>
    <w:p w:rsidR="00DD0641" w:rsidRPr="00B71369" w:rsidRDefault="00DD0641" w:rsidP="0080488B">
      <w:pPr>
        <w:ind w:firstLine="0"/>
        <w:rPr>
          <w:lang w:val="de-DE"/>
        </w:rPr>
      </w:pPr>
      <w:r w:rsidRPr="00B71369">
        <w:rPr>
          <w:lang w:val="de-DE"/>
        </w:rPr>
        <w:t>d) Ich denke, du musst dich besser zur nächsten Prüfung vorbereiten.</w:t>
      </w:r>
    </w:p>
    <w:p w:rsidR="00DD0641" w:rsidRPr="00B71369" w:rsidRDefault="00DD0641" w:rsidP="0080488B">
      <w:pPr>
        <w:ind w:firstLine="0"/>
        <w:rPr>
          <w:lang w:val="de-DE"/>
        </w:rPr>
      </w:pPr>
      <w:r w:rsidRPr="00B71369">
        <w:rPr>
          <w:lang w:val="de-DE"/>
        </w:rPr>
        <w:t>3) Lehrer: In diesem Text gibt es einige neuen Wörter.</w:t>
      </w:r>
    </w:p>
    <w:p w:rsidR="00DD0641" w:rsidRPr="00B71369" w:rsidRDefault="00DD0641" w:rsidP="0080488B">
      <w:pPr>
        <w:ind w:firstLine="0"/>
        <w:rPr>
          <w:lang w:val="de-DE"/>
        </w:rPr>
      </w:pPr>
      <w:r w:rsidRPr="00B71369">
        <w:rPr>
          <w:lang w:val="de-DE"/>
        </w:rPr>
        <w:t>Student: ______.</w:t>
      </w:r>
    </w:p>
    <w:p w:rsidR="00DD0641" w:rsidRPr="00B71369" w:rsidRDefault="00DD0641" w:rsidP="0080488B">
      <w:pPr>
        <w:ind w:firstLine="0"/>
        <w:rPr>
          <w:lang w:val="de-DE"/>
        </w:rPr>
      </w:pPr>
      <w:r w:rsidRPr="00B71369">
        <w:rPr>
          <w:lang w:val="de-DE"/>
        </w:rPr>
        <w:t>a) Wann endet der Unterricht?</w:t>
      </w:r>
    </w:p>
    <w:p w:rsidR="00DD0641" w:rsidRPr="00B71369" w:rsidRDefault="00DD0641" w:rsidP="0080488B">
      <w:pPr>
        <w:ind w:firstLine="0"/>
        <w:rPr>
          <w:lang w:val="de-DE"/>
        </w:rPr>
      </w:pPr>
      <w:r w:rsidRPr="00B71369">
        <w:rPr>
          <w:lang w:val="de-DE"/>
        </w:rPr>
        <w:t>b) Hilfe!</w:t>
      </w:r>
    </w:p>
    <w:p w:rsidR="00DD0641" w:rsidRPr="00B71369" w:rsidRDefault="00DD0641" w:rsidP="0080488B">
      <w:pPr>
        <w:ind w:firstLine="0"/>
        <w:rPr>
          <w:lang w:val="de-DE"/>
        </w:rPr>
      </w:pPr>
      <w:r w:rsidRPr="00B71369">
        <w:rPr>
          <w:lang w:val="de-DE"/>
        </w:rPr>
        <w:t>c) Was, was?</w:t>
      </w:r>
    </w:p>
    <w:p w:rsidR="00DD0641" w:rsidRPr="00B71369" w:rsidRDefault="00DD0641" w:rsidP="0080488B">
      <w:pPr>
        <w:ind w:firstLine="0"/>
        <w:rPr>
          <w:lang w:val="de-DE"/>
        </w:rPr>
      </w:pPr>
      <w:r w:rsidRPr="00B71369">
        <w:rPr>
          <w:lang w:val="de-DE"/>
        </w:rPr>
        <w:t>d) Können Sie uns sie erklären?</w:t>
      </w:r>
    </w:p>
    <w:p w:rsidR="00DD0641" w:rsidRPr="00B71369" w:rsidRDefault="00DD0641" w:rsidP="0080488B">
      <w:pPr>
        <w:ind w:firstLine="0"/>
        <w:rPr>
          <w:lang w:val="de-DE"/>
        </w:rPr>
      </w:pP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зачёта  (ФРАНЦУЗСКИЙ ЯЗЫК)</w:t>
      </w:r>
    </w:p>
    <w:p w:rsidR="00DD0641" w:rsidRPr="00B71369" w:rsidRDefault="00DD0641" w:rsidP="0080488B">
      <w:pPr>
        <w:pStyle w:val="NoSpacing"/>
        <w:jc w:val="both"/>
        <w:rPr>
          <w:rFonts w:ascii="Times New Roman" w:hAnsi="Times New Roman"/>
          <w:b/>
          <w:sz w:val="24"/>
          <w:szCs w:val="24"/>
        </w:rPr>
      </w:pPr>
    </w:p>
    <w:p w:rsidR="00DD0641" w:rsidRPr="00B71369" w:rsidRDefault="00DD0641" w:rsidP="0080488B">
      <w:pPr>
        <w:pStyle w:val="NoSpacing"/>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DD0641" w:rsidRPr="00B71369" w:rsidRDefault="00DD0641" w:rsidP="0080488B">
      <w:pPr>
        <w:pStyle w:val="NoSpacing"/>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A0"/>
      </w:tblPr>
      <w:tblGrid>
        <w:gridCol w:w="4253"/>
        <w:gridCol w:w="4394"/>
      </w:tblGrid>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tcPr>
          <w:p w:rsidR="00DD0641" w:rsidRPr="00B71369" w:rsidRDefault="00DD0641" w:rsidP="0080488B">
            <w:pPr>
              <w:snapToGrid w:val="0"/>
              <w:ind w:right="57" w:firstLine="0"/>
              <w:rPr>
                <w:lang w:eastAsia="en-US"/>
              </w:rPr>
            </w:pPr>
            <w:r w:rsidRPr="00B71369">
              <w:rPr>
                <w:lang w:val="de-DE" w:eastAsia="en-US"/>
              </w:rPr>
              <w:t>a</w:t>
            </w:r>
            <w:r w:rsidRPr="00B71369">
              <w:rPr>
                <w:lang w:eastAsia="en-US"/>
              </w:rPr>
              <w:t>) поступать (в вуз)</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val="de-DE" w:eastAsia="en-US"/>
              </w:rPr>
              <w:t>2) entrer</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b) </w:t>
            </w:r>
            <w:r w:rsidRPr="00B71369">
              <w:rPr>
                <w:lang w:eastAsia="en-US"/>
              </w:rPr>
              <w:t>семья</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tcPr>
          <w:p w:rsidR="00DD0641" w:rsidRPr="00B71369" w:rsidRDefault="00DD0641"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DD0641" w:rsidRPr="00B71369" w:rsidRDefault="00DD0641" w:rsidP="0080488B">
      <w:pPr>
        <w:pStyle w:val="NoSpacing"/>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tblPr>
      <w:tblGrid>
        <w:gridCol w:w="4253"/>
        <w:gridCol w:w="4394"/>
      </w:tblGrid>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tcPr>
          <w:p w:rsidR="00DD0641" w:rsidRPr="00B71369" w:rsidRDefault="00DD0641" w:rsidP="0080488B">
            <w:pPr>
              <w:snapToGrid w:val="0"/>
              <w:ind w:right="57" w:firstLine="0"/>
              <w:rPr>
                <w:lang w:eastAsia="en-US"/>
              </w:rPr>
            </w:pPr>
            <w:r w:rsidRPr="00B71369">
              <w:rPr>
                <w:lang w:val="de-DE" w:eastAsia="en-US"/>
              </w:rPr>
              <w:t>a</w:t>
            </w:r>
            <w:r w:rsidRPr="00B71369">
              <w:rPr>
                <w:lang w:eastAsia="en-US"/>
              </w:rPr>
              <w:t>) будущее</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val="de-DE" w:eastAsia="en-US"/>
              </w:rPr>
              <w:t>2) le lieu de travail</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tcPr>
          <w:p w:rsidR="00DD0641" w:rsidRPr="00B71369" w:rsidRDefault="00DD0641" w:rsidP="0080488B">
            <w:pPr>
              <w:snapToGrid w:val="0"/>
              <w:ind w:right="57" w:firstLine="0"/>
              <w:rPr>
                <w:lang w:eastAsia="en-US"/>
              </w:rPr>
            </w:pPr>
            <w:r w:rsidRPr="00B71369">
              <w:rPr>
                <w:lang w:val="de-DE" w:eastAsia="en-US"/>
              </w:rPr>
              <w:t>d</w:t>
            </w:r>
            <w:r w:rsidRPr="00B71369">
              <w:rPr>
                <w:lang w:eastAsia="en-US"/>
              </w:rPr>
              <w:t>) рабочее место</w:t>
            </w:r>
          </w:p>
        </w:tc>
      </w:tr>
      <w:tr w:rsidR="00DD0641" w:rsidRPr="00B71369" w:rsidTr="0080488B">
        <w:trPr>
          <w:trHeight w:val="342"/>
        </w:trPr>
        <w:tc>
          <w:tcPr>
            <w:tcW w:w="4253" w:type="dxa"/>
          </w:tcPr>
          <w:p w:rsidR="00DD0641" w:rsidRPr="00B71369" w:rsidRDefault="00DD0641"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tcPr>
          <w:p w:rsidR="00DD0641" w:rsidRPr="00B71369" w:rsidRDefault="00DD0641"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DD0641" w:rsidRPr="00B71369" w:rsidRDefault="00DD0641" w:rsidP="0080488B">
      <w:pPr>
        <w:ind w:firstLine="0"/>
        <w:rPr>
          <w:b/>
          <w:i/>
        </w:rPr>
      </w:pPr>
      <w:r w:rsidRPr="00B71369">
        <w:rPr>
          <w:b/>
          <w:i/>
        </w:rPr>
        <w:t>Исправьте грамматические ошибки по теме «Порядок слов в простом предложении»</w:t>
      </w:r>
    </w:p>
    <w:p w:rsidR="00DD0641" w:rsidRPr="00B71369" w:rsidRDefault="00DD0641" w:rsidP="0080488B">
      <w:pPr>
        <w:shd w:val="clear" w:color="auto" w:fill="FFFFFF"/>
        <w:ind w:firstLine="0"/>
        <w:rPr>
          <w:color w:val="000000"/>
          <w:lang w:val="en-US"/>
        </w:rPr>
      </w:pPr>
      <w:r w:rsidRPr="00B71369">
        <w:rPr>
          <w:color w:val="000000"/>
          <w:lang w:val="en-US"/>
        </w:rPr>
        <w:t>1) a Marie trois enfants.</w:t>
      </w:r>
    </w:p>
    <w:p w:rsidR="00DD0641" w:rsidRPr="00B71369" w:rsidRDefault="00DD0641" w:rsidP="0080488B">
      <w:pPr>
        <w:shd w:val="clear" w:color="auto" w:fill="FFFFFF"/>
        <w:ind w:firstLine="0"/>
        <w:rPr>
          <w:color w:val="000000"/>
          <w:lang w:val="en-US"/>
        </w:rPr>
      </w:pPr>
      <w:r w:rsidRPr="00B71369">
        <w:rPr>
          <w:color w:val="000000"/>
          <w:lang w:val="en-US"/>
        </w:rPr>
        <w:t xml:space="preserve">2) En </w:t>
      </w:r>
      <w:smartTag w:uri="urn:schemas-microsoft-com:office:smarttags" w:element="place">
        <w:smartTag w:uri="urn:schemas-microsoft-com:office:smarttags" w:element="country-region">
          <w:r w:rsidRPr="00B71369">
            <w:rPr>
              <w:color w:val="000000"/>
              <w:lang w:val="en-US"/>
            </w:rPr>
            <w:t>France</w:t>
          </w:r>
        </w:smartTag>
      </w:smartTag>
      <w:r w:rsidRPr="00B71369">
        <w:rPr>
          <w:color w:val="000000"/>
          <w:lang w:val="en-US"/>
        </w:rPr>
        <w:t xml:space="preserve"> notre tante habiter.</w:t>
      </w:r>
    </w:p>
    <w:p w:rsidR="00DD0641" w:rsidRPr="00B71369" w:rsidRDefault="00DD0641" w:rsidP="0080488B">
      <w:pPr>
        <w:shd w:val="clear" w:color="auto" w:fill="FFFFFF"/>
        <w:ind w:firstLine="0"/>
        <w:rPr>
          <w:color w:val="000000"/>
          <w:lang w:val="en-US"/>
        </w:rPr>
      </w:pPr>
      <w:r w:rsidRPr="00B71369">
        <w:rPr>
          <w:color w:val="000000"/>
          <w:lang w:val="en-US"/>
        </w:rPr>
        <w:t>3) Oщ mon neuf faire ses йtudes?</w:t>
      </w:r>
    </w:p>
    <w:p w:rsidR="00DD0641" w:rsidRPr="00B71369" w:rsidRDefault="00DD0641" w:rsidP="0080488B">
      <w:pPr>
        <w:ind w:firstLine="0"/>
        <w:rPr>
          <w:b/>
          <w:i/>
        </w:rPr>
      </w:pPr>
      <w:r w:rsidRPr="00B71369">
        <w:rPr>
          <w:b/>
          <w:i/>
        </w:rPr>
        <w:t>Исправьте грамматические ошибки по теме «Местоимение»</w:t>
      </w:r>
    </w:p>
    <w:p w:rsidR="00DD0641" w:rsidRPr="00B71369" w:rsidRDefault="00DD0641" w:rsidP="0080488B">
      <w:pPr>
        <w:shd w:val="clear" w:color="auto" w:fill="FFFFFF"/>
        <w:ind w:right="284" w:firstLine="0"/>
        <w:rPr>
          <w:spacing w:val="4"/>
          <w:kern w:val="16"/>
          <w:lang w:val="fr-FR"/>
        </w:rPr>
      </w:pPr>
      <w:r w:rsidRPr="00B71369">
        <w:rPr>
          <w:spacing w:val="4"/>
          <w:kern w:val="16"/>
          <w:lang w:val="fr-FR"/>
        </w:rPr>
        <w:t>1.Combien de cours avez-vous aujourd’hui?</w:t>
      </w:r>
    </w:p>
    <w:p w:rsidR="00DD0641" w:rsidRPr="00B71369" w:rsidRDefault="00DD0641"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DD0641" w:rsidRPr="00B71369" w:rsidRDefault="00DD0641"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DD0641" w:rsidRPr="00B71369" w:rsidRDefault="00DD0641"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rsidR="00DD0641" w:rsidRPr="00B71369" w:rsidRDefault="00DD0641" w:rsidP="0080488B">
      <w:pPr>
        <w:shd w:val="clear" w:color="auto" w:fill="FFFFFF"/>
        <w:ind w:right="284" w:firstLine="0"/>
        <w:rPr>
          <w:spacing w:val="4"/>
          <w:kern w:val="16"/>
          <w:lang w:val="fr-FR"/>
        </w:rPr>
      </w:pPr>
      <w:r w:rsidRPr="00B71369">
        <w:rPr>
          <w:spacing w:val="4"/>
          <w:kern w:val="16"/>
          <w:lang w:val="fr-FR"/>
        </w:rPr>
        <w:t>3. Voyez-vous vos parents chaque jour?</w:t>
      </w:r>
    </w:p>
    <w:p w:rsidR="00DD0641" w:rsidRPr="00B71369" w:rsidRDefault="00DD0641"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DD0641" w:rsidRPr="00B71369" w:rsidRDefault="00DD0641"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DD0641" w:rsidRPr="00377729" w:rsidRDefault="00DD0641" w:rsidP="0080488B">
      <w:pPr>
        <w:ind w:firstLine="0"/>
        <w:rPr>
          <w:lang w:val="en-US"/>
        </w:rPr>
      </w:pPr>
      <w:r w:rsidRPr="00377729">
        <w:rPr>
          <w:lang w:val="en-US"/>
        </w:rPr>
        <w:t>1.</w:t>
      </w:r>
      <w:r w:rsidRPr="00377729">
        <w:rPr>
          <w:lang w:val="en-US"/>
        </w:rPr>
        <w:tab/>
      </w:r>
      <w:r w:rsidRPr="00B71369">
        <w:rPr>
          <w:lang w:val="fr-FR"/>
        </w:rPr>
        <w:t>Les deux premiers cycles sont destin</w:t>
      </w:r>
      <w:r w:rsidRPr="00377729">
        <w:rPr>
          <w:lang w:val="en-US"/>
        </w:rPr>
        <w:t>é</w:t>
      </w:r>
      <w:r w:rsidRPr="00B71369">
        <w:rPr>
          <w:lang w:val="fr-FR"/>
        </w:rPr>
        <w:t xml:space="preserve">s </w:t>
      </w:r>
      <w:r w:rsidRPr="00377729">
        <w:rPr>
          <w:lang w:val="en-US"/>
        </w:rPr>
        <w:t>…</w:t>
      </w:r>
    </w:p>
    <w:p w:rsidR="00DD0641" w:rsidRPr="00377729" w:rsidRDefault="00DD0641" w:rsidP="0080488B">
      <w:pPr>
        <w:ind w:firstLine="0"/>
        <w:rPr>
          <w:lang w:val="en-US"/>
        </w:rPr>
      </w:pPr>
      <w:r w:rsidRPr="00B71369">
        <w:rPr>
          <w:lang w:val="en-US"/>
        </w:rPr>
        <w:t>A</w:t>
      </w:r>
      <w:r w:rsidRPr="00377729">
        <w:rPr>
          <w:lang w:val="en-US"/>
        </w:rPr>
        <w:t xml:space="preserve"> </w:t>
      </w:r>
      <w:r w:rsidRPr="00B71369">
        <w:rPr>
          <w:lang w:val="en-US"/>
        </w:rPr>
        <w:t>aux</w:t>
      </w:r>
      <w:r w:rsidRPr="00377729">
        <w:rPr>
          <w:lang w:val="en-US"/>
        </w:rPr>
        <w:t xml:space="preserve"> </w:t>
      </w:r>
      <w:r w:rsidRPr="00B71369">
        <w:rPr>
          <w:lang w:val="en-US"/>
        </w:rPr>
        <w:t>recherches</w:t>
      </w:r>
    </w:p>
    <w:p w:rsidR="00DD0641" w:rsidRPr="00377729" w:rsidRDefault="00DD0641" w:rsidP="0080488B">
      <w:pPr>
        <w:ind w:firstLine="0"/>
        <w:rPr>
          <w:lang w:val="en-US"/>
        </w:rPr>
      </w:pPr>
      <w:r w:rsidRPr="00B71369">
        <w:rPr>
          <w:lang w:val="en-US"/>
        </w:rPr>
        <w:t>B</w:t>
      </w:r>
      <w:r w:rsidRPr="00377729">
        <w:rPr>
          <w:lang w:val="en-US"/>
        </w:rPr>
        <w:tab/>
      </w:r>
      <w:r w:rsidRPr="00B71369">
        <w:rPr>
          <w:lang w:val="fr-FR"/>
        </w:rPr>
        <w:t>aux études</w:t>
      </w:r>
    </w:p>
    <w:p w:rsidR="00DD0641" w:rsidRPr="00F95395" w:rsidRDefault="00DD0641" w:rsidP="0080488B">
      <w:pPr>
        <w:ind w:firstLine="0"/>
        <w:rPr>
          <w:lang w:val="it-IT"/>
        </w:rPr>
      </w:pPr>
      <w:r w:rsidRPr="00F95395">
        <w:rPr>
          <w:lang w:val="it-IT"/>
        </w:rPr>
        <w:t xml:space="preserve">C aux stages pratiques </w:t>
      </w:r>
    </w:p>
    <w:p w:rsidR="00DD0641" w:rsidRPr="00F95395" w:rsidRDefault="00DD0641" w:rsidP="0080488B">
      <w:pPr>
        <w:ind w:firstLine="0"/>
        <w:rPr>
          <w:lang w:val="it-IT"/>
        </w:rPr>
      </w:pPr>
      <w:r w:rsidRPr="00F95395">
        <w:rPr>
          <w:lang w:val="it-IT"/>
        </w:rPr>
        <w:t xml:space="preserve">2. </w:t>
      </w:r>
      <w:r w:rsidRPr="00B71369">
        <w:rPr>
          <w:lang w:val="fr-FR"/>
        </w:rPr>
        <w:t>Le troisi</w:t>
      </w:r>
      <w:r w:rsidRPr="00F95395">
        <w:rPr>
          <w:lang w:val="it-IT"/>
        </w:rPr>
        <w:t>è</w:t>
      </w:r>
      <w:r w:rsidRPr="00B71369">
        <w:rPr>
          <w:lang w:val="fr-FR"/>
        </w:rPr>
        <w:t>me cycle est destiné à la recherche</w:t>
      </w:r>
      <w:r w:rsidRPr="00F95395">
        <w:rPr>
          <w:lang w:val="it-IT"/>
        </w:rPr>
        <w:t>…</w:t>
      </w:r>
    </w:p>
    <w:p w:rsidR="00DD0641" w:rsidRPr="00F95395" w:rsidRDefault="00DD0641" w:rsidP="0080488B">
      <w:pPr>
        <w:ind w:firstLine="0"/>
        <w:rPr>
          <w:lang w:val="it-IT"/>
        </w:rPr>
      </w:pPr>
      <w:r w:rsidRPr="00F95395">
        <w:rPr>
          <w:lang w:val="it-IT"/>
        </w:rPr>
        <w:t xml:space="preserve">    A </w:t>
      </w:r>
      <w:r w:rsidRPr="00B71369">
        <w:rPr>
          <w:lang w:val="fr-FR"/>
        </w:rPr>
        <w:t>à la recherche</w:t>
      </w:r>
      <w:r w:rsidRPr="00F95395">
        <w:rPr>
          <w:lang w:val="it-IT"/>
        </w:rPr>
        <w:t xml:space="preserve"> </w:t>
      </w:r>
    </w:p>
    <w:p w:rsidR="00DD0641" w:rsidRPr="00B71369" w:rsidRDefault="00DD0641" w:rsidP="0080488B">
      <w:pPr>
        <w:ind w:firstLine="0"/>
        <w:rPr>
          <w:lang w:val="fr-FR"/>
        </w:rPr>
      </w:pPr>
      <w:r w:rsidRPr="00F95395">
        <w:rPr>
          <w:lang w:val="it-IT"/>
        </w:rPr>
        <w:t xml:space="preserve">    </w:t>
      </w:r>
      <w:r w:rsidRPr="00B71369">
        <w:rPr>
          <w:lang w:val="en-US"/>
        </w:rPr>
        <w:t>B</w:t>
      </w:r>
      <w:r w:rsidRPr="00B71369">
        <w:rPr>
          <w:lang w:val="en-US"/>
        </w:rPr>
        <w:tab/>
        <w:t xml:space="preserve"> </w:t>
      </w:r>
      <w:r w:rsidRPr="00B71369">
        <w:rPr>
          <w:lang w:val="fr-FR"/>
        </w:rPr>
        <w:t>aux études</w:t>
      </w:r>
    </w:p>
    <w:p w:rsidR="00DD0641" w:rsidRPr="00B71369" w:rsidRDefault="00DD0641" w:rsidP="0080488B">
      <w:pPr>
        <w:ind w:firstLine="0"/>
        <w:rPr>
          <w:lang w:val="en-US"/>
        </w:rPr>
      </w:pPr>
      <w:r w:rsidRPr="00B71369">
        <w:rPr>
          <w:lang w:val="en-US"/>
        </w:rPr>
        <w:t xml:space="preserve">    C  aux vacances</w:t>
      </w:r>
    </w:p>
    <w:p w:rsidR="00DD0641" w:rsidRPr="00B71369" w:rsidRDefault="00DD0641"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DD0641" w:rsidRPr="00B71369" w:rsidRDefault="00DD0641" w:rsidP="0080488B">
      <w:pPr>
        <w:ind w:firstLine="0"/>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DD0641" w:rsidRPr="00B71369" w:rsidRDefault="00DD0641"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DD0641" w:rsidRPr="00B71369" w:rsidRDefault="00DD0641"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DD0641" w:rsidRPr="00B71369" w:rsidRDefault="00DD0641" w:rsidP="0080488B">
      <w:pPr>
        <w:ind w:firstLine="0"/>
        <w:rPr>
          <w:b/>
          <w:i/>
        </w:rPr>
      </w:pPr>
      <w:r w:rsidRPr="00B71369">
        <w:rPr>
          <w:b/>
          <w:i/>
        </w:rPr>
        <w:t>Прочитайте текст и определите, является высказывание истинным или ложным.</w:t>
      </w:r>
    </w:p>
    <w:p w:rsidR="00DD0641" w:rsidRPr="00B71369" w:rsidRDefault="00DD0641" w:rsidP="0080488B">
      <w:pPr>
        <w:ind w:firstLine="0"/>
        <w:rPr>
          <w:b/>
          <w:i/>
        </w:rPr>
      </w:pPr>
    </w:p>
    <w:p w:rsidR="00DD0641" w:rsidRPr="00B71369" w:rsidRDefault="00DD0641" w:rsidP="0080488B">
      <w:pPr>
        <w:ind w:firstLine="0"/>
        <w:jc w:val="center"/>
        <w:rPr>
          <w:b/>
          <w:lang w:val="en-US"/>
        </w:rPr>
      </w:pPr>
      <w:r w:rsidRPr="00B71369">
        <w:rPr>
          <w:b/>
          <w:lang w:val="fr-FR"/>
        </w:rPr>
        <w:t>L’enseignement supérieur</w:t>
      </w:r>
    </w:p>
    <w:p w:rsidR="00DD0641" w:rsidRPr="00B71369" w:rsidRDefault="00DD0641" w:rsidP="0080488B">
      <w:pPr>
        <w:ind w:firstLine="0"/>
        <w:jc w:val="center"/>
        <w:rPr>
          <w:b/>
          <w:lang w:val="en-US"/>
        </w:rPr>
      </w:pPr>
      <w:r w:rsidRPr="00B71369">
        <w:rPr>
          <w:lang w:val="en-US"/>
        </w:rPr>
        <w:t xml:space="preserve"> </w:t>
      </w:r>
      <w:r w:rsidRPr="00B71369">
        <w:rPr>
          <w:lang w:val="fr-FR"/>
        </w:rPr>
        <w:t xml:space="preserve">L’enseignement supérieur peut </w:t>
      </w:r>
      <w:r w:rsidRPr="00B71369">
        <w:rPr>
          <w:lang w:val="en-US"/>
        </w:rPr>
        <w:t>ê</w:t>
      </w:r>
      <w:r w:rsidRPr="00B71369">
        <w:rPr>
          <w:lang w:val="fr-FR"/>
        </w:rPr>
        <w:t>tre</w:t>
      </w:r>
      <w:r w:rsidRPr="00B71369">
        <w:rPr>
          <w:lang w:val="en-US"/>
        </w:rPr>
        <w:t xml:space="preserve"> </w:t>
      </w:r>
      <w:r w:rsidRPr="00B71369">
        <w:rPr>
          <w:lang w:val="fr-FR"/>
        </w:rPr>
        <w:t>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DD0641" w:rsidRPr="00B71369" w:rsidRDefault="00DD0641" w:rsidP="0080488B">
      <w:pPr>
        <w:pStyle w:val="p15"/>
        <w:tabs>
          <w:tab w:val="clear" w:pos="4580"/>
          <w:tab w:val="left" w:pos="0"/>
        </w:tabs>
        <w:spacing w:line="276" w:lineRule="auto"/>
        <w:ind w:left="0" w:firstLine="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DD0641" w:rsidRPr="00B71369" w:rsidRDefault="00DD0641" w:rsidP="0080488B">
      <w:pPr>
        <w:pStyle w:val="p17"/>
        <w:tabs>
          <w:tab w:val="left" w:pos="0"/>
        </w:tabs>
        <w:spacing w:line="240" w:lineRule="auto"/>
        <w:ind w:left="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F95395">
        <w:rPr>
          <w:lang w:val="it-IT"/>
        </w:rPr>
        <w:t>é</w:t>
      </w:r>
      <w:r w:rsidRPr="00B71369">
        <w:rPr>
          <w:lang w:val="fr-FR"/>
        </w:rPr>
        <w:t>. Seulement moins de la moiti</w:t>
      </w:r>
      <w:r w:rsidRPr="00F95395">
        <w:rPr>
          <w:lang w:val="it-IT"/>
        </w:rPr>
        <w:t xml:space="preserve">é </w:t>
      </w:r>
      <w:r w:rsidRPr="00B71369">
        <w:rPr>
          <w:lang w:val="fr-FR"/>
        </w:rPr>
        <w:t>d’</w:t>
      </w:r>
      <w:r w:rsidRPr="00F95395">
        <w:rPr>
          <w:lang w:val="it-IT"/>
        </w:rPr>
        <w:t>é</w:t>
      </w:r>
      <w:r w:rsidRPr="00B71369">
        <w:rPr>
          <w:lang w:val="fr-FR"/>
        </w:rPr>
        <w:t>tudiants obtiennent le dipl</w:t>
      </w:r>
      <w:r w:rsidRPr="00F95395">
        <w:rPr>
          <w:lang w:val="it-IT"/>
        </w:rPr>
        <w:t>ô</w:t>
      </w:r>
      <w:r w:rsidRPr="00B71369">
        <w:rPr>
          <w:lang w:val="fr-FR"/>
        </w:rPr>
        <w:t>me (30 % quittent à la fin de la 1-</w:t>
      </w:r>
      <w:r w:rsidRPr="00F95395">
        <w:rPr>
          <w:lang w:val="it-IT"/>
        </w:rPr>
        <w:t>è</w:t>
      </w:r>
      <w:r w:rsidRPr="00B71369">
        <w:rPr>
          <w:lang w:val="fr-FR"/>
        </w:rPr>
        <w:t>re ann</w:t>
      </w:r>
      <w:r w:rsidRPr="00F95395">
        <w:rPr>
          <w:lang w:val="it-IT"/>
        </w:rPr>
        <w:t>é</w:t>
      </w:r>
      <w:r w:rsidRPr="00B71369">
        <w:rPr>
          <w:lang w:val="fr-FR"/>
        </w:rPr>
        <w:t>e).</w:t>
      </w:r>
    </w:p>
    <w:p w:rsidR="00DD0641" w:rsidRPr="00B71369" w:rsidRDefault="00DD0641" w:rsidP="0080488B">
      <w:pPr>
        <w:pStyle w:val="p15"/>
        <w:tabs>
          <w:tab w:val="clear" w:pos="4580"/>
          <w:tab w:val="left" w:pos="0"/>
        </w:tabs>
        <w:spacing w:line="276" w:lineRule="auto"/>
        <w:ind w:left="0" w:firstLine="0"/>
        <w:jc w:val="both"/>
        <w:rPr>
          <w:lang w:val="fr-FR"/>
        </w:rPr>
      </w:pPr>
      <w:r w:rsidRPr="00B71369">
        <w:rPr>
          <w:lang w:val="fr-FR"/>
        </w:rPr>
        <w:t>Les universit</w:t>
      </w:r>
      <w:r w:rsidRPr="00B71369">
        <w:t>é</w:t>
      </w:r>
      <w:r w:rsidRPr="00B71369">
        <w:rPr>
          <w:lang w:val="fr-FR"/>
        </w:rPr>
        <w:t>s sont pratiquement toutes des universités publiques.</w:t>
      </w:r>
    </w:p>
    <w:p w:rsidR="00DD0641" w:rsidRPr="00B71369" w:rsidRDefault="00DD0641" w:rsidP="0080488B">
      <w:pPr>
        <w:pStyle w:val="p3"/>
        <w:tabs>
          <w:tab w:val="left" w:pos="0"/>
        </w:tabs>
        <w:spacing w:line="276" w:lineRule="auto"/>
        <w:ind w:left="0" w:firstLine="0"/>
        <w:jc w:val="both"/>
        <w:rPr>
          <w:lang w:val="fr-FR"/>
        </w:rPr>
      </w:pPr>
      <w:r w:rsidRPr="00B71369">
        <w:t xml:space="preserve">      </w:t>
      </w:r>
      <w:r w:rsidRPr="00B71369">
        <w:rPr>
          <w:lang w:val="fr-FR"/>
        </w:rPr>
        <w:t>Les études universitaires sont organis</w:t>
      </w:r>
      <w:r w:rsidRPr="00B71369">
        <w:t>é</w:t>
      </w:r>
      <w:r w:rsidRPr="00B71369">
        <w:rPr>
          <w:lang w:val="fr-FR"/>
        </w:rPr>
        <w:t xml:space="preserve">es en trois cycles: </w:t>
      </w:r>
      <w:r w:rsidRPr="00B71369">
        <w:rPr>
          <w:i/>
          <w:iCs/>
          <w:lang w:val="fr-FR"/>
        </w:rPr>
        <w:t xml:space="preserve"> </w:t>
      </w:r>
      <w:r w:rsidRPr="00B71369">
        <w:rPr>
          <w:lang w:val="fr-FR"/>
        </w:rPr>
        <w:t xml:space="preserve">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D0641" w:rsidRPr="00B71369" w:rsidRDefault="00DD0641" w:rsidP="0080488B">
      <w:pPr>
        <w:pStyle w:val="p7"/>
        <w:tabs>
          <w:tab w:val="left" w:pos="0"/>
        </w:tabs>
        <w:spacing w:line="276" w:lineRule="auto"/>
        <w:ind w:left="0" w:firstLine="0"/>
        <w:jc w:val="both"/>
        <w:rPr>
          <w:lang w:val="fr-FR"/>
        </w:rPr>
      </w:pPr>
      <w:r w:rsidRPr="00B71369">
        <w:rPr>
          <w:lang w:val="fr-FR"/>
        </w:rPr>
        <w:t>L’universit</w:t>
      </w:r>
      <w:r w:rsidRPr="00F95395">
        <w:rPr>
          <w:lang w:val="fr-FR"/>
        </w:rPr>
        <w:t>é</w:t>
      </w:r>
      <w:r w:rsidRPr="00B71369">
        <w:rPr>
          <w:lang w:val="fr-FR"/>
        </w:rPr>
        <w:t xml:space="preserve"> fran</w:t>
      </w:r>
      <w:r w:rsidRPr="00F95395">
        <w:rPr>
          <w:lang w:val="fr-FR"/>
        </w:rPr>
        <w:t>ç</w:t>
      </w:r>
      <w:r w:rsidRPr="00B71369">
        <w:rPr>
          <w:lang w:val="fr-FR"/>
        </w:rPr>
        <w:t xml:space="preserve">aise a </w:t>
      </w:r>
      <w:r w:rsidRPr="00F95395">
        <w:rPr>
          <w:lang w:val="fr-FR"/>
        </w:rPr>
        <w:t>é</w:t>
      </w:r>
      <w:r w:rsidRPr="00B71369">
        <w:rPr>
          <w:lang w:val="fr-FR"/>
        </w:rPr>
        <w:t>t</w:t>
      </w:r>
      <w:r w:rsidRPr="00F95395">
        <w:rPr>
          <w:lang w:val="fr-FR"/>
        </w:rPr>
        <w:t>é</w:t>
      </w:r>
      <w:r w:rsidRPr="00B71369">
        <w:rPr>
          <w:lang w:val="fr-FR"/>
        </w:rPr>
        <w:t xml:space="preserve"> compl</w:t>
      </w:r>
      <w:r w:rsidRPr="00F95395">
        <w:rPr>
          <w:lang w:val="fr-FR"/>
        </w:rPr>
        <w:t>è</w:t>
      </w:r>
      <w:r w:rsidRPr="00B71369">
        <w:rPr>
          <w:lang w:val="fr-FR"/>
        </w:rPr>
        <w:t>tement r</w:t>
      </w:r>
      <w:r w:rsidRPr="00F95395">
        <w:rPr>
          <w:lang w:val="fr-FR"/>
        </w:rPr>
        <w:t>e</w:t>
      </w:r>
      <w:r w:rsidRPr="00B71369">
        <w:rPr>
          <w:lang w:val="fr-FR"/>
        </w:rPr>
        <w:t>organis</w:t>
      </w:r>
      <w:r w:rsidRPr="00F95395">
        <w:rPr>
          <w:lang w:val="fr-FR"/>
        </w:rPr>
        <w:t>é</w:t>
      </w:r>
      <w:r w:rsidRPr="00B71369">
        <w:rPr>
          <w:lang w:val="fr-FR"/>
        </w:rPr>
        <w:t>e apr</w:t>
      </w:r>
      <w:r w:rsidRPr="00F95395">
        <w:rPr>
          <w:lang w:val="fr-FR"/>
        </w:rPr>
        <w:t>è</w:t>
      </w:r>
      <w:r w:rsidRPr="00B71369">
        <w:rPr>
          <w:lang w:val="fr-FR"/>
        </w:rPr>
        <w:t xml:space="preserve">s les </w:t>
      </w:r>
      <w:r w:rsidRPr="00F95395">
        <w:rPr>
          <w:lang w:val="fr-FR"/>
        </w:rPr>
        <w:t>é</w:t>
      </w:r>
      <w:r w:rsidRPr="00B71369">
        <w:rPr>
          <w:lang w:val="fr-FR"/>
        </w:rPr>
        <w:t>v</w:t>
      </w:r>
      <w:r w:rsidRPr="00F95395">
        <w:rPr>
          <w:lang w:val="fr-FR"/>
        </w:rPr>
        <w:t>é</w:t>
      </w:r>
      <w:r w:rsidRPr="00B71369">
        <w:rPr>
          <w:lang w:val="fr-FR"/>
        </w:rPr>
        <w:t>nements de mai 1968. Chaque  universit</w:t>
      </w:r>
      <w:r w:rsidRPr="00F95395">
        <w:rPr>
          <w:lang w:val="fr-FR"/>
        </w:rPr>
        <w:t>é</w:t>
      </w:r>
      <w:r w:rsidRPr="00B71369">
        <w:rPr>
          <w:lang w:val="fr-FR"/>
        </w:rPr>
        <w:t xml:space="preserve"> constitue une véritable entit</w:t>
      </w:r>
      <w:r w:rsidRPr="00F95395">
        <w:rPr>
          <w:lang w:val="fr-FR"/>
        </w:rPr>
        <w:t>é</w:t>
      </w:r>
      <w:r w:rsidRPr="00B71369">
        <w:rPr>
          <w:lang w:val="fr-FR"/>
        </w:rPr>
        <w:t>. Elle est en principe pluri</w:t>
      </w:r>
      <w:r w:rsidRPr="00B71369">
        <w:rPr>
          <w:lang w:val="fr-FR"/>
        </w:rPr>
        <w:softHyphen/>
        <w:t>disciplinaire et  dispose d’une certaine autonomie p</w:t>
      </w:r>
      <w:r w:rsidRPr="00F95395">
        <w:rPr>
          <w:lang w:val="fr-FR"/>
        </w:rPr>
        <w:t>é</w:t>
      </w:r>
      <w:r w:rsidRPr="00B71369">
        <w:rPr>
          <w:lang w:val="fr-FR"/>
        </w:rPr>
        <w:t>dagogique,administrative et financi</w:t>
      </w:r>
      <w:r w:rsidRPr="00F95395">
        <w:rPr>
          <w:lang w:val="fr-FR"/>
        </w:rPr>
        <w:t>è</w:t>
      </w:r>
      <w:r w:rsidRPr="00B71369">
        <w:rPr>
          <w:lang w:val="fr-FR"/>
        </w:rPr>
        <w:t>re.</w:t>
      </w:r>
    </w:p>
    <w:p w:rsidR="00DD0641" w:rsidRPr="00B71369" w:rsidRDefault="00DD0641" w:rsidP="0080488B">
      <w:pPr>
        <w:pStyle w:val="p9"/>
        <w:tabs>
          <w:tab w:val="left" w:pos="0"/>
        </w:tabs>
        <w:spacing w:line="276" w:lineRule="auto"/>
        <w:ind w:left="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DD0641" w:rsidRPr="00F95395" w:rsidRDefault="00DD0641" w:rsidP="0080488B">
      <w:pPr>
        <w:ind w:firstLine="0"/>
        <w:rPr>
          <w:lang w:val="fr-FR"/>
        </w:rPr>
      </w:pPr>
      <w:r w:rsidRPr="00F95395">
        <w:rPr>
          <w:lang w:val="fr-FR"/>
        </w:rPr>
        <w:t>1.</w:t>
      </w:r>
      <w:r w:rsidRPr="00F95395">
        <w:rPr>
          <w:lang w:val="fr-FR"/>
        </w:rPr>
        <w:tab/>
      </w:r>
      <w:r w:rsidRPr="00B71369">
        <w:rPr>
          <w:lang w:val="fr-FR"/>
        </w:rPr>
        <w:t>C’est tr</w:t>
      </w:r>
      <w:r w:rsidRPr="00F95395">
        <w:rPr>
          <w:lang w:val="fr-FR"/>
        </w:rPr>
        <w:t>è</w:t>
      </w:r>
      <w:r w:rsidRPr="00B71369">
        <w:rPr>
          <w:lang w:val="fr-FR"/>
        </w:rPr>
        <w:t>s facile d’entrer à  l’universit</w:t>
      </w:r>
      <w:r w:rsidRPr="00F95395">
        <w:rPr>
          <w:lang w:val="fr-FR"/>
        </w:rPr>
        <w:t>é</w:t>
      </w:r>
      <w:r w:rsidRPr="00B71369">
        <w:rPr>
          <w:lang w:val="fr-FR"/>
        </w:rPr>
        <w:t>.</w:t>
      </w:r>
    </w:p>
    <w:p w:rsidR="00DD0641" w:rsidRPr="00F95395" w:rsidRDefault="00DD0641" w:rsidP="0080488B">
      <w:pPr>
        <w:spacing w:line="276" w:lineRule="auto"/>
        <w:ind w:firstLine="0"/>
        <w:rPr>
          <w:lang w:val="fr-FR"/>
        </w:rPr>
      </w:pPr>
      <w:r w:rsidRPr="00F95395">
        <w:rPr>
          <w:lang w:val="fr-FR"/>
        </w:rPr>
        <w:t xml:space="preserve">     2. </w:t>
      </w:r>
      <w:r w:rsidRPr="00B71369">
        <w:rPr>
          <w:lang w:val="fr-FR"/>
        </w:rPr>
        <w:t>Le tiers d’</w:t>
      </w:r>
      <w:r w:rsidRPr="00F95395">
        <w:rPr>
          <w:lang w:val="fr-FR"/>
        </w:rPr>
        <w:t>é</w:t>
      </w:r>
      <w:r w:rsidRPr="00B71369">
        <w:rPr>
          <w:lang w:val="fr-FR"/>
        </w:rPr>
        <w:t>tudiants ne re</w:t>
      </w:r>
      <w:r w:rsidRPr="00F95395">
        <w:rPr>
          <w:lang w:val="fr-FR"/>
        </w:rPr>
        <w:t>ç</w:t>
      </w:r>
      <w:r w:rsidRPr="00B71369">
        <w:rPr>
          <w:lang w:val="fr-FR"/>
        </w:rPr>
        <w:t>oit pas de dipl</w:t>
      </w:r>
      <w:r w:rsidRPr="00F95395">
        <w:rPr>
          <w:lang w:val="fr-FR"/>
        </w:rPr>
        <w:t>ô</w:t>
      </w:r>
      <w:r w:rsidRPr="00B71369">
        <w:rPr>
          <w:lang w:val="fr-FR"/>
        </w:rPr>
        <w:t>me</w:t>
      </w:r>
      <w:r w:rsidRPr="00F95395">
        <w:rPr>
          <w:lang w:val="fr-FR"/>
        </w:rPr>
        <w:t>.</w:t>
      </w:r>
    </w:p>
    <w:p w:rsidR="00DD0641" w:rsidRPr="00B71369" w:rsidRDefault="00DD0641" w:rsidP="0080488B">
      <w:pPr>
        <w:shd w:val="clear" w:color="auto" w:fill="FFFFFF"/>
        <w:ind w:firstLine="0"/>
        <w:rPr>
          <w:lang w:val="fr-FR"/>
        </w:rPr>
      </w:pPr>
      <w:r w:rsidRPr="00F95395">
        <w:rPr>
          <w:lang w:val="fr-FR"/>
        </w:rPr>
        <w:t xml:space="preserve">     3. </w:t>
      </w:r>
      <w:r w:rsidRPr="00B71369">
        <w:rPr>
          <w:lang w:val="fr-FR"/>
        </w:rPr>
        <w:t>En France il n’y a que des universités priv</w:t>
      </w:r>
      <w:r w:rsidRPr="00F95395">
        <w:rPr>
          <w:lang w:val="fr-FR"/>
        </w:rPr>
        <w:t>é</w:t>
      </w:r>
      <w:r w:rsidRPr="00B71369">
        <w:rPr>
          <w:lang w:val="fr-FR"/>
        </w:rPr>
        <w:t>es.</w:t>
      </w:r>
    </w:p>
    <w:p w:rsidR="00DD0641" w:rsidRPr="00377729" w:rsidRDefault="00DD0641" w:rsidP="0080488B">
      <w:pPr>
        <w:ind w:firstLine="0"/>
        <w:rPr>
          <w:b/>
          <w:i/>
        </w:rPr>
      </w:pPr>
      <w:r w:rsidRPr="00B71369">
        <w:rPr>
          <w:b/>
          <w:i/>
        </w:rPr>
        <w:t>Дополните</w:t>
      </w:r>
      <w:r w:rsidRPr="00377729">
        <w:rPr>
          <w:b/>
          <w:i/>
        </w:rPr>
        <w:t xml:space="preserve"> </w:t>
      </w:r>
      <w:r w:rsidRPr="00B71369">
        <w:rPr>
          <w:b/>
          <w:i/>
        </w:rPr>
        <w:t>диалог</w:t>
      </w:r>
      <w:r w:rsidRPr="00377729">
        <w:rPr>
          <w:b/>
          <w:i/>
        </w:rPr>
        <w:t xml:space="preserve">, </w:t>
      </w:r>
      <w:r w:rsidRPr="00B71369">
        <w:rPr>
          <w:b/>
          <w:i/>
        </w:rPr>
        <w:t>используя</w:t>
      </w:r>
      <w:r w:rsidRPr="00377729">
        <w:rPr>
          <w:b/>
          <w:i/>
        </w:rPr>
        <w:t xml:space="preserve"> </w:t>
      </w:r>
      <w:r w:rsidRPr="00B71369">
        <w:rPr>
          <w:b/>
          <w:i/>
        </w:rPr>
        <w:t>предложенные</w:t>
      </w:r>
      <w:r w:rsidRPr="00377729">
        <w:rPr>
          <w:b/>
          <w:i/>
        </w:rPr>
        <w:t xml:space="preserve"> </w:t>
      </w:r>
      <w:r w:rsidRPr="00B71369">
        <w:rPr>
          <w:b/>
          <w:i/>
        </w:rPr>
        <w:t>ниже</w:t>
      </w:r>
      <w:r w:rsidRPr="00377729">
        <w:rPr>
          <w:b/>
          <w:i/>
        </w:rPr>
        <w:t xml:space="preserve"> </w:t>
      </w:r>
      <w:r w:rsidRPr="00B71369">
        <w:rPr>
          <w:b/>
          <w:i/>
        </w:rPr>
        <w:t>реплики</w:t>
      </w:r>
    </w:p>
    <w:p w:rsidR="00DD0641" w:rsidRPr="00B71369" w:rsidRDefault="00DD0641" w:rsidP="0080488B">
      <w:pPr>
        <w:spacing w:line="100" w:lineRule="atLeast"/>
        <w:ind w:firstLine="0"/>
        <w:rPr>
          <w:lang w:val="de-DE"/>
        </w:rPr>
      </w:pPr>
      <w:r w:rsidRPr="00B71369">
        <w:rPr>
          <w:i/>
          <w:lang w:val="de-DE"/>
        </w:rPr>
        <w:t>Nicolas: Bonjour</w:t>
      </w:r>
      <w:r w:rsidRPr="00B71369">
        <w:rPr>
          <w:lang w:val="de-DE"/>
        </w:rPr>
        <w:t>, Michel!</w:t>
      </w:r>
    </w:p>
    <w:p w:rsidR="00DD0641" w:rsidRPr="00F95395" w:rsidRDefault="00DD0641" w:rsidP="0080488B">
      <w:pPr>
        <w:spacing w:line="100" w:lineRule="atLeast"/>
        <w:ind w:firstLine="0"/>
        <w:rPr>
          <w:lang w:val="it-IT"/>
        </w:rPr>
      </w:pPr>
      <w:r w:rsidRPr="00B71369">
        <w:rPr>
          <w:i/>
          <w:lang w:val="de-DE"/>
        </w:rPr>
        <w:t>Michel:</w:t>
      </w:r>
      <w:r w:rsidRPr="00B71369">
        <w:rPr>
          <w:lang w:val="de-DE"/>
        </w:rPr>
        <w:t xml:space="preserve"> ______, Nicolas! </w:t>
      </w:r>
      <w:r w:rsidRPr="00F95395">
        <w:rPr>
          <w:lang w:val="it-IT"/>
        </w:rPr>
        <w:t>Comment ça va?</w:t>
      </w:r>
    </w:p>
    <w:p w:rsidR="00DD0641" w:rsidRPr="00B71369" w:rsidRDefault="00DD0641" w:rsidP="0080488B">
      <w:pPr>
        <w:spacing w:line="100" w:lineRule="atLeast"/>
        <w:ind w:firstLine="0"/>
        <w:rPr>
          <w:lang w:val="en-US"/>
        </w:rPr>
      </w:pPr>
      <w:r w:rsidRPr="00F95395">
        <w:rPr>
          <w:i/>
          <w:lang w:val="it-IT"/>
        </w:rPr>
        <w:t>Nicolas:</w:t>
      </w:r>
      <w:r w:rsidRPr="00F95395">
        <w:rPr>
          <w:lang w:val="it-IT"/>
        </w:rPr>
        <w:t xml:space="preserve"> Merci, ça va bien! </w:t>
      </w:r>
      <w:r w:rsidRPr="00B71369">
        <w:rPr>
          <w:lang w:val="en-US"/>
        </w:rPr>
        <w:t>Que fais-tu ce soir?</w:t>
      </w:r>
    </w:p>
    <w:p w:rsidR="00DD0641" w:rsidRPr="00B71369" w:rsidRDefault="00DD0641" w:rsidP="0080488B">
      <w:pPr>
        <w:spacing w:line="100" w:lineRule="atLeast"/>
        <w:ind w:firstLine="0"/>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DD0641" w:rsidRPr="00B71369" w:rsidRDefault="00DD0641" w:rsidP="0080488B">
      <w:pPr>
        <w:pBdr>
          <w:bottom w:val="single" w:sz="8" w:space="1" w:color="000000"/>
        </w:pBdr>
        <w:spacing w:line="100" w:lineRule="atLeast"/>
        <w:ind w:firstLine="0"/>
        <w:rPr>
          <w:lang w:val="de-DE"/>
        </w:rPr>
      </w:pPr>
      <w:r w:rsidRPr="00B71369">
        <w:rPr>
          <w:i/>
          <w:lang w:val="de-DE"/>
        </w:rPr>
        <w:t>Nicolas:</w:t>
      </w:r>
      <w:r w:rsidRPr="00B71369">
        <w:rPr>
          <w:lang w:val="de-DE"/>
        </w:rPr>
        <w:t xml:space="preserve"> ______!</w:t>
      </w:r>
    </w:p>
    <w:p w:rsidR="00DD0641" w:rsidRPr="00B71369" w:rsidRDefault="00DD0641" w:rsidP="0080488B">
      <w:pPr>
        <w:pBdr>
          <w:bottom w:val="single" w:sz="8" w:space="1" w:color="000000"/>
        </w:pBdr>
        <w:spacing w:line="100" w:lineRule="atLeast"/>
        <w:ind w:firstLine="0"/>
        <w:rPr>
          <w:lang w:val="de-DE"/>
        </w:rPr>
      </w:pPr>
    </w:p>
    <w:p w:rsidR="00DD0641" w:rsidRPr="00B71369" w:rsidRDefault="00DD0641" w:rsidP="0080488B">
      <w:pPr>
        <w:spacing w:line="100" w:lineRule="atLeast"/>
        <w:ind w:firstLine="0"/>
        <w:rPr>
          <w:i/>
        </w:rPr>
      </w:pPr>
      <w:r w:rsidRPr="00B71369">
        <w:rPr>
          <w:i/>
          <w:lang w:val="de-DE"/>
        </w:rPr>
        <w:t>Bienvenue! Salut! Portez-vous bien! Au revoir! Bon</w:t>
      </w:r>
      <w:r w:rsidRPr="00842634">
        <w:rPr>
          <w:i/>
        </w:rPr>
        <w:t xml:space="preserve"> </w:t>
      </w:r>
      <w:r w:rsidRPr="00B71369">
        <w:rPr>
          <w:i/>
          <w:lang w:val="de-DE"/>
        </w:rPr>
        <w:t>voyage</w:t>
      </w:r>
      <w:r w:rsidRPr="00B71369">
        <w:rPr>
          <w:i/>
        </w:rPr>
        <w:t>!</w:t>
      </w:r>
    </w:p>
    <w:p w:rsidR="00DD0641" w:rsidRPr="00B71369" w:rsidRDefault="00DD0641"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DD0641" w:rsidRPr="00B71369" w:rsidRDefault="00DD0641" w:rsidP="0080488B">
      <w:pPr>
        <w:shd w:val="clear" w:color="auto" w:fill="FFFFFF"/>
        <w:ind w:firstLine="0"/>
        <w:rPr>
          <w:vanish/>
          <w:color w:val="545251"/>
        </w:rPr>
      </w:pPr>
    </w:p>
    <w:p w:rsidR="00DD0641" w:rsidRPr="00B71369" w:rsidRDefault="00DD0641" w:rsidP="0080488B">
      <w:pPr>
        <w:shd w:val="clear" w:color="auto" w:fill="FFFFFF"/>
        <w:ind w:firstLine="0"/>
        <w:rPr>
          <w:vanish/>
          <w:color w:val="545251"/>
        </w:rPr>
      </w:pPr>
    </w:p>
    <w:p w:rsidR="00DD0641" w:rsidRPr="00B71369" w:rsidRDefault="00DD0641" w:rsidP="0080488B">
      <w:pPr>
        <w:shd w:val="clear" w:color="auto" w:fill="FFFFFF"/>
        <w:ind w:firstLine="0"/>
        <w:rPr>
          <w:vanish/>
          <w:color w:val="545251"/>
        </w:rPr>
      </w:pPr>
    </w:p>
    <w:p w:rsidR="00DD0641" w:rsidRPr="00B71369" w:rsidRDefault="00DD0641" w:rsidP="0080488B">
      <w:pPr>
        <w:shd w:val="clear" w:color="auto" w:fill="FFFFFF"/>
        <w:ind w:firstLine="0"/>
        <w:rPr>
          <w:vanish/>
          <w:color w:val="545251"/>
        </w:rPr>
      </w:pPr>
    </w:p>
    <w:p w:rsidR="00DD0641" w:rsidRPr="00B71369" w:rsidRDefault="00DD0641"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DD0641" w:rsidRPr="00B71369" w:rsidRDefault="00DD0641"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DD0641" w:rsidRPr="00B71369" w:rsidRDefault="00DD0641" w:rsidP="0080488B">
      <w:pPr>
        <w:ind w:firstLine="0"/>
        <w:rPr>
          <w:lang w:val="en-US"/>
        </w:rPr>
      </w:pPr>
    </w:p>
    <w:p w:rsidR="00DD0641" w:rsidRPr="00B71369" w:rsidRDefault="00DD0641" w:rsidP="0080488B">
      <w:pPr>
        <w:ind w:firstLine="0"/>
        <w:rPr>
          <w:b/>
          <w:i/>
          <w:lang w:val="en-US"/>
        </w:rPr>
      </w:pPr>
    </w:p>
    <w:p w:rsidR="00DD0641" w:rsidRPr="00B71369" w:rsidRDefault="00DD0641" w:rsidP="0080488B">
      <w:pPr>
        <w:ind w:firstLine="0"/>
        <w:rPr>
          <w:b/>
          <w:i/>
        </w:rPr>
      </w:pPr>
      <w:r w:rsidRPr="00B71369">
        <w:rPr>
          <w:b/>
          <w:i/>
        </w:rPr>
        <w:t>Оценочные средства для экзамена  (АНГЛИЙСКИЙ ЯЗЫК)</w:t>
      </w:r>
    </w:p>
    <w:p w:rsidR="00DD0641" w:rsidRPr="00B71369" w:rsidRDefault="00DD0641" w:rsidP="0080488B">
      <w:pPr>
        <w:ind w:firstLine="0"/>
        <w:rPr>
          <w:b/>
          <w:i/>
        </w:rPr>
      </w:pPr>
    </w:p>
    <w:p w:rsidR="00DD0641" w:rsidRPr="00B71369" w:rsidRDefault="00DD0641" w:rsidP="0080488B">
      <w:pPr>
        <w:ind w:firstLine="0"/>
        <w:jc w:val="center"/>
        <w:rPr>
          <w:b/>
        </w:rPr>
      </w:pPr>
      <w:r w:rsidRPr="00B71369">
        <w:rPr>
          <w:b/>
        </w:rPr>
        <w:t>ТЕСТ</w:t>
      </w:r>
    </w:p>
    <w:p w:rsidR="00DD0641" w:rsidRPr="00B71369" w:rsidRDefault="00DD0641" w:rsidP="0080488B">
      <w:pPr>
        <w:ind w:firstLine="0"/>
        <w:rPr>
          <w:u w:val="single"/>
        </w:rPr>
      </w:pPr>
      <w:r w:rsidRPr="00B71369">
        <w:rPr>
          <w:u w:val="single"/>
        </w:rPr>
        <w:t>Заполните пропуски. Выберите один вариант ответа.</w:t>
      </w:r>
    </w:p>
    <w:p w:rsidR="00DD0641" w:rsidRPr="00B71369" w:rsidRDefault="00DD0641" w:rsidP="0080488B">
      <w:pPr>
        <w:ind w:firstLine="0"/>
        <w:rPr>
          <w:lang w:val="en-US"/>
        </w:rPr>
      </w:pPr>
      <w:r w:rsidRPr="00B71369">
        <w:rPr>
          <w:lang w:val="en-US"/>
        </w:rPr>
        <w:t>1. Shame on you Nick! You never do any work! You are so ……………. !</w:t>
      </w:r>
    </w:p>
    <w:p w:rsidR="00DD0641" w:rsidRPr="00B71369" w:rsidRDefault="00DD0641" w:rsidP="0080488B">
      <w:pPr>
        <w:ind w:firstLine="0"/>
        <w:rPr>
          <w:lang w:val="en-US"/>
        </w:rPr>
      </w:pPr>
      <w:r w:rsidRPr="00B71369">
        <w:rPr>
          <w:lang w:val="en-US"/>
        </w:rPr>
        <w:t>a) hard-working</w:t>
      </w:r>
    </w:p>
    <w:p w:rsidR="00DD0641" w:rsidRPr="00B71369" w:rsidRDefault="00DD0641" w:rsidP="0080488B">
      <w:pPr>
        <w:ind w:firstLine="0"/>
        <w:rPr>
          <w:lang w:val="en-US"/>
        </w:rPr>
      </w:pPr>
      <w:r w:rsidRPr="00B71369">
        <w:rPr>
          <w:lang w:val="en-US"/>
        </w:rPr>
        <w:t>b) lazy</w:t>
      </w:r>
    </w:p>
    <w:p w:rsidR="00DD0641" w:rsidRPr="00B71369" w:rsidRDefault="00DD0641" w:rsidP="0080488B">
      <w:pPr>
        <w:ind w:firstLine="0"/>
        <w:rPr>
          <w:lang w:val="en-US"/>
        </w:rPr>
      </w:pPr>
      <w:r w:rsidRPr="00B71369">
        <w:rPr>
          <w:lang w:val="en-US"/>
        </w:rPr>
        <w:t>c) shy</w:t>
      </w:r>
    </w:p>
    <w:p w:rsidR="00DD0641" w:rsidRPr="00B71369" w:rsidRDefault="00DD0641" w:rsidP="0080488B">
      <w:pPr>
        <w:ind w:firstLine="0"/>
        <w:rPr>
          <w:lang w:val="en-US"/>
        </w:rPr>
      </w:pPr>
      <w:r w:rsidRPr="00B71369">
        <w:rPr>
          <w:lang w:val="en-US"/>
        </w:rPr>
        <w:t>d) self-confident</w:t>
      </w:r>
    </w:p>
    <w:p w:rsidR="00DD0641" w:rsidRPr="00B71369" w:rsidRDefault="00DD0641" w:rsidP="0080488B">
      <w:pPr>
        <w:ind w:firstLine="0"/>
        <w:rPr>
          <w:lang w:val="en-US"/>
        </w:rPr>
      </w:pPr>
      <w:r w:rsidRPr="00B71369">
        <w:rPr>
          <w:lang w:val="en-US"/>
        </w:rPr>
        <w:t>2. I don’t like cooking. I prefer to buy ready-made food in the nearest ………….. .</w:t>
      </w:r>
    </w:p>
    <w:p w:rsidR="00DD0641" w:rsidRPr="00B71369" w:rsidRDefault="00DD0641" w:rsidP="0080488B">
      <w:pPr>
        <w:ind w:firstLine="0"/>
        <w:rPr>
          <w:lang w:val="en-US"/>
        </w:rPr>
      </w:pPr>
      <w:r w:rsidRPr="00B71369">
        <w:rPr>
          <w:lang w:val="en-US"/>
        </w:rPr>
        <w:t>a) cookery</w:t>
      </w:r>
    </w:p>
    <w:p w:rsidR="00DD0641" w:rsidRPr="00B71369" w:rsidRDefault="00DD0641" w:rsidP="0080488B">
      <w:pPr>
        <w:ind w:firstLine="0"/>
        <w:rPr>
          <w:lang w:val="en-US"/>
        </w:rPr>
      </w:pPr>
      <w:r w:rsidRPr="00B71369">
        <w:rPr>
          <w:lang w:val="en-US"/>
        </w:rPr>
        <w:t>b) newsagent</w:t>
      </w:r>
    </w:p>
    <w:p w:rsidR="00DD0641" w:rsidRPr="00B71369" w:rsidRDefault="00DD0641" w:rsidP="0080488B">
      <w:pPr>
        <w:ind w:firstLine="0"/>
        <w:rPr>
          <w:lang w:val="en-US"/>
        </w:rPr>
      </w:pPr>
      <w:r w:rsidRPr="00B71369">
        <w:rPr>
          <w:lang w:val="en-US"/>
        </w:rPr>
        <w:t>c) butcher’s</w:t>
      </w:r>
    </w:p>
    <w:p w:rsidR="00DD0641" w:rsidRPr="00B71369" w:rsidRDefault="00DD0641" w:rsidP="0080488B">
      <w:pPr>
        <w:ind w:firstLine="0"/>
        <w:rPr>
          <w:lang w:val="en-US"/>
        </w:rPr>
      </w:pPr>
      <w:r w:rsidRPr="00B71369">
        <w:rPr>
          <w:lang w:val="en-US"/>
        </w:rPr>
        <w:t>d) baker’s</w:t>
      </w:r>
    </w:p>
    <w:p w:rsidR="00DD0641" w:rsidRPr="00B71369" w:rsidRDefault="00DD0641" w:rsidP="0080488B">
      <w:pPr>
        <w:ind w:firstLine="0"/>
        <w:rPr>
          <w:lang w:val="en-US"/>
        </w:rPr>
      </w:pPr>
      <w:r w:rsidRPr="00B71369">
        <w:rPr>
          <w:lang w:val="en-US"/>
        </w:rPr>
        <w:t>3. The Fenders don’t go in for sports. But every morning Mr. Fender and his son James exercise with the ………………. .</w:t>
      </w:r>
    </w:p>
    <w:p w:rsidR="00DD0641" w:rsidRPr="00B71369" w:rsidRDefault="00DD0641" w:rsidP="0080488B">
      <w:pPr>
        <w:ind w:firstLine="0"/>
        <w:rPr>
          <w:lang w:val="en-US"/>
        </w:rPr>
      </w:pPr>
      <w:r w:rsidRPr="00B71369">
        <w:rPr>
          <w:lang w:val="en-US"/>
        </w:rPr>
        <w:t>a)  puck</w:t>
      </w:r>
    </w:p>
    <w:p w:rsidR="00DD0641" w:rsidRPr="00B71369" w:rsidRDefault="00DD0641" w:rsidP="0080488B">
      <w:pPr>
        <w:ind w:firstLine="0"/>
        <w:rPr>
          <w:lang w:val="en-US"/>
        </w:rPr>
      </w:pPr>
      <w:r w:rsidRPr="00B71369">
        <w:rPr>
          <w:lang w:val="en-US"/>
        </w:rPr>
        <w:t>b) dumbbells</w:t>
      </w:r>
    </w:p>
    <w:p w:rsidR="00DD0641" w:rsidRPr="00B71369" w:rsidRDefault="00DD0641" w:rsidP="0080488B">
      <w:pPr>
        <w:ind w:firstLine="0"/>
        <w:rPr>
          <w:lang w:val="en-US"/>
        </w:rPr>
      </w:pPr>
      <w:r w:rsidRPr="00B71369">
        <w:rPr>
          <w:lang w:val="en-US"/>
        </w:rPr>
        <w:t>c) ski slope</w:t>
      </w:r>
    </w:p>
    <w:p w:rsidR="00DD0641" w:rsidRPr="00B71369" w:rsidRDefault="00DD0641" w:rsidP="0080488B">
      <w:pPr>
        <w:ind w:firstLine="0"/>
        <w:rPr>
          <w:lang w:val="en-US"/>
        </w:rPr>
      </w:pPr>
      <w:r w:rsidRPr="00B71369">
        <w:rPr>
          <w:lang w:val="en-US"/>
        </w:rPr>
        <w:t>d) raft</w:t>
      </w:r>
    </w:p>
    <w:p w:rsidR="00DD0641" w:rsidRPr="00B71369" w:rsidRDefault="00DD0641" w:rsidP="0080488B">
      <w:pPr>
        <w:ind w:firstLine="0"/>
        <w:rPr>
          <w:lang w:val="en-US"/>
        </w:rPr>
      </w:pPr>
      <w:r w:rsidRPr="00B71369">
        <w:rPr>
          <w:lang w:val="en-US"/>
        </w:rPr>
        <w:t>4. When I travel I usually book tickets ………………. .</w:t>
      </w:r>
    </w:p>
    <w:p w:rsidR="00DD0641" w:rsidRPr="00B71369" w:rsidRDefault="00DD0641" w:rsidP="0080488B">
      <w:pPr>
        <w:ind w:firstLine="0"/>
        <w:rPr>
          <w:lang w:val="en-US"/>
        </w:rPr>
      </w:pPr>
      <w:r w:rsidRPr="00B71369">
        <w:rPr>
          <w:lang w:val="en-US"/>
        </w:rPr>
        <w:t>a) early</w:t>
      </w:r>
    </w:p>
    <w:p w:rsidR="00DD0641" w:rsidRPr="00B71369" w:rsidRDefault="00DD0641" w:rsidP="0080488B">
      <w:pPr>
        <w:ind w:firstLine="0"/>
        <w:rPr>
          <w:lang w:val="en-US"/>
        </w:rPr>
      </w:pPr>
      <w:r w:rsidRPr="00B71369">
        <w:rPr>
          <w:lang w:val="en-US"/>
        </w:rPr>
        <w:t>b) fast</w:t>
      </w:r>
    </w:p>
    <w:p w:rsidR="00DD0641" w:rsidRPr="00B71369" w:rsidRDefault="00DD0641" w:rsidP="0080488B">
      <w:pPr>
        <w:ind w:firstLine="0"/>
        <w:rPr>
          <w:lang w:val="en-US"/>
        </w:rPr>
      </w:pPr>
      <w:r w:rsidRPr="00B71369">
        <w:rPr>
          <w:lang w:val="en-US"/>
        </w:rPr>
        <w:t>c) in advance</w:t>
      </w:r>
    </w:p>
    <w:p w:rsidR="00DD0641" w:rsidRPr="00B71369" w:rsidRDefault="00DD0641" w:rsidP="0080488B">
      <w:pPr>
        <w:ind w:firstLine="0"/>
        <w:rPr>
          <w:lang w:val="en-US"/>
        </w:rPr>
      </w:pPr>
      <w:r w:rsidRPr="00B71369">
        <w:rPr>
          <w:lang w:val="en-US"/>
        </w:rPr>
        <w:t>d) slow</w:t>
      </w:r>
    </w:p>
    <w:p w:rsidR="00DD0641" w:rsidRPr="00B71369" w:rsidRDefault="00DD0641" w:rsidP="0080488B">
      <w:pPr>
        <w:ind w:firstLine="0"/>
        <w:rPr>
          <w:lang w:val="en-US"/>
        </w:rPr>
      </w:pPr>
      <w:r w:rsidRPr="00B71369">
        <w:rPr>
          <w:lang w:val="en-US"/>
        </w:rPr>
        <w:t>5. What a pity! Julia broke her leg and now she is …………………… .</w:t>
      </w:r>
    </w:p>
    <w:p w:rsidR="00DD0641" w:rsidRPr="00B71369" w:rsidRDefault="00DD0641" w:rsidP="0080488B">
      <w:pPr>
        <w:ind w:firstLine="0"/>
        <w:rPr>
          <w:lang w:val="en-US"/>
        </w:rPr>
      </w:pPr>
      <w:r w:rsidRPr="00B71369">
        <w:rPr>
          <w:lang w:val="en-US"/>
        </w:rPr>
        <w:t>a) on leave</w:t>
      </w:r>
    </w:p>
    <w:p w:rsidR="00DD0641" w:rsidRPr="00B71369" w:rsidRDefault="00DD0641" w:rsidP="0080488B">
      <w:pPr>
        <w:ind w:firstLine="0"/>
        <w:rPr>
          <w:lang w:val="en-US"/>
        </w:rPr>
      </w:pPr>
      <w:r w:rsidRPr="00B71369">
        <w:rPr>
          <w:lang w:val="en-US"/>
        </w:rPr>
        <w:t>b) unemployed</w:t>
      </w:r>
    </w:p>
    <w:p w:rsidR="00DD0641" w:rsidRPr="00B71369" w:rsidRDefault="00DD0641" w:rsidP="0080488B">
      <w:pPr>
        <w:ind w:firstLine="0"/>
        <w:rPr>
          <w:lang w:val="en-US"/>
        </w:rPr>
      </w:pPr>
      <w:r w:rsidRPr="00B71369">
        <w:rPr>
          <w:lang w:val="en-US"/>
        </w:rPr>
        <w:t>c) dismissed</w:t>
      </w:r>
    </w:p>
    <w:p w:rsidR="00DD0641" w:rsidRPr="00B71369" w:rsidRDefault="00DD0641" w:rsidP="0080488B">
      <w:pPr>
        <w:ind w:firstLine="0"/>
        <w:rPr>
          <w:lang w:val="en-US"/>
        </w:rPr>
      </w:pPr>
      <w:r w:rsidRPr="00B71369">
        <w:rPr>
          <w:lang w:val="en-US"/>
        </w:rPr>
        <w:t>d) on sick leave</w:t>
      </w:r>
    </w:p>
    <w:p w:rsidR="00DD0641" w:rsidRPr="00B71369" w:rsidRDefault="00DD0641" w:rsidP="0080488B">
      <w:pPr>
        <w:ind w:firstLine="0"/>
        <w:rPr>
          <w:lang w:val="en-US"/>
        </w:rPr>
      </w:pPr>
      <w:r w:rsidRPr="00B71369">
        <w:rPr>
          <w:lang w:val="en-US"/>
        </w:rPr>
        <w:t>6. The level of ………………. is really very high in this city.</w:t>
      </w:r>
    </w:p>
    <w:p w:rsidR="00DD0641" w:rsidRPr="00B71369" w:rsidRDefault="00DD0641" w:rsidP="0080488B">
      <w:pPr>
        <w:ind w:firstLine="0"/>
        <w:rPr>
          <w:lang w:val="en-US"/>
        </w:rPr>
      </w:pPr>
      <w:r w:rsidRPr="00B71369">
        <w:rPr>
          <w:lang w:val="en-US"/>
        </w:rPr>
        <w:t>a) unemployless</w:t>
      </w:r>
    </w:p>
    <w:p w:rsidR="00DD0641" w:rsidRPr="00B71369" w:rsidRDefault="00DD0641" w:rsidP="0080488B">
      <w:pPr>
        <w:ind w:firstLine="0"/>
        <w:rPr>
          <w:lang w:val="en-US"/>
        </w:rPr>
      </w:pPr>
      <w:r w:rsidRPr="00B71369">
        <w:rPr>
          <w:lang w:val="en-US"/>
        </w:rPr>
        <w:t>b) unemployful</w:t>
      </w:r>
    </w:p>
    <w:p w:rsidR="00DD0641" w:rsidRPr="00B71369" w:rsidRDefault="00DD0641" w:rsidP="0080488B">
      <w:pPr>
        <w:ind w:firstLine="0"/>
        <w:rPr>
          <w:lang w:val="en-US"/>
        </w:rPr>
      </w:pPr>
      <w:r w:rsidRPr="00B71369">
        <w:rPr>
          <w:lang w:val="en-US"/>
        </w:rPr>
        <w:t>c) unemployment</w:t>
      </w:r>
    </w:p>
    <w:p w:rsidR="00DD0641" w:rsidRPr="00B71369" w:rsidRDefault="00DD0641" w:rsidP="0080488B">
      <w:pPr>
        <w:ind w:firstLine="0"/>
        <w:rPr>
          <w:lang w:val="en-US"/>
        </w:rPr>
      </w:pPr>
      <w:r w:rsidRPr="00B71369">
        <w:rPr>
          <w:lang w:val="en-US"/>
        </w:rPr>
        <w:t>d) unemployed</w:t>
      </w:r>
    </w:p>
    <w:p w:rsidR="00DD0641" w:rsidRPr="00B71369" w:rsidRDefault="00DD0641" w:rsidP="0080488B">
      <w:pPr>
        <w:ind w:firstLine="0"/>
        <w:rPr>
          <w:lang w:val="en-US"/>
        </w:rPr>
      </w:pPr>
      <w:r w:rsidRPr="00B71369">
        <w:rPr>
          <w:lang w:val="en-US"/>
        </w:rPr>
        <w:t xml:space="preserve">7. </w:t>
      </w:r>
      <w:smartTag w:uri="urn:schemas-microsoft-com:office:smarttags" w:element="place">
        <w:smartTag w:uri="urn:schemas-microsoft-com:office:smarttags" w:element="City">
          <w:r w:rsidRPr="00B71369">
            <w:rPr>
              <w:lang w:val="en-US"/>
            </w:rPr>
            <w:t>Nancy</w:t>
          </w:r>
        </w:smartTag>
      </w:smartTag>
      <w:r w:rsidRPr="00B71369">
        <w:rPr>
          <w:lang w:val="en-US"/>
        </w:rPr>
        <w:t>’s hair ……………….. long and wavy.</w:t>
      </w:r>
    </w:p>
    <w:p w:rsidR="00DD0641" w:rsidRPr="00B71369" w:rsidRDefault="00DD0641" w:rsidP="0080488B">
      <w:pPr>
        <w:ind w:firstLine="0"/>
        <w:rPr>
          <w:lang w:val="en-US"/>
        </w:rPr>
      </w:pPr>
      <w:r w:rsidRPr="00B71369">
        <w:rPr>
          <w:lang w:val="en-US"/>
        </w:rPr>
        <w:t>a) are</w:t>
      </w:r>
    </w:p>
    <w:p w:rsidR="00DD0641" w:rsidRPr="00B71369" w:rsidRDefault="00DD0641" w:rsidP="0080488B">
      <w:pPr>
        <w:ind w:firstLine="0"/>
        <w:rPr>
          <w:lang w:val="en-US"/>
        </w:rPr>
      </w:pPr>
      <w:r w:rsidRPr="00B71369">
        <w:rPr>
          <w:lang w:val="en-US"/>
        </w:rPr>
        <w:t>b) is</w:t>
      </w:r>
    </w:p>
    <w:p w:rsidR="00DD0641" w:rsidRPr="00B71369" w:rsidRDefault="00DD0641" w:rsidP="0080488B">
      <w:pPr>
        <w:ind w:firstLine="0"/>
        <w:rPr>
          <w:lang w:val="en-US"/>
        </w:rPr>
      </w:pPr>
      <w:r w:rsidRPr="00B71369">
        <w:rPr>
          <w:lang w:val="en-US"/>
        </w:rPr>
        <w:t>c) am</w:t>
      </w:r>
    </w:p>
    <w:p w:rsidR="00DD0641" w:rsidRPr="00B71369" w:rsidRDefault="00DD0641" w:rsidP="0080488B">
      <w:pPr>
        <w:ind w:firstLine="0"/>
        <w:rPr>
          <w:lang w:val="en-US"/>
        </w:rPr>
      </w:pPr>
      <w:r w:rsidRPr="00B71369">
        <w:rPr>
          <w:lang w:val="en-US"/>
        </w:rPr>
        <w:t>d) were</w:t>
      </w:r>
    </w:p>
    <w:p w:rsidR="00DD0641" w:rsidRPr="00B71369" w:rsidRDefault="00DD0641" w:rsidP="0080488B">
      <w:pPr>
        <w:ind w:firstLine="0"/>
        <w:rPr>
          <w:lang w:val="en-US"/>
        </w:rPr>
      </w:pPr>
      <w:r w:rsidRPr="00B71369">
        <w:rPr>
          <w:lang w:val="en-US"/>
        </w:rPr>
        <w:t xml:space="preserve">8. The </w:t>
      </w:r>
      <w:smartTag w:uri="urn:schemas-microsoft-com:office:smarttags" w:element="place">
        <w:r w:rsidRPr="00B71369">
          <w:rPr>
            <w:lang w:val="en-US"/>
          </w:rPr>
          <w:t>Nile</w:t>
        </w:r>
      </w:smartTag>
      <w:r w:rsidRPr="00B71369">
        <w:rPr>
          <w:lang w:val="en-US"/>
        </w:rPr>
        <w:t xml:space="preserve"> is …………….. river in </w:t>
      </w:r>
      <w:smartTag w:uri="urn:schemas-microsoft-com:office:smarttags" w:element="place">
        <w:r w:rsidRPr="00B71369">
          <w:rPr>
            <w:lang w:val="en-US"/>
          </w:rPr>
          <w:t>Africa</w:t>
        </w:r>
      </w:smartTag>
      <w:r w:rsidRPr="00B71369">
        <w:rPr>
          <w:lang w:val="en-US"/>
        </w:rPr>
        <w:t>.</w:t>
      </w:r>
    </w:p>
    <w:p w:rsidR="00DD0641" w:rsidRPr="00B71369" w:rsidRDefault="00DD0641" w:rsidP="0080488B">
      <w:pPr>
        <w:ind w:firstLine="0"/>
        <w:rPr>
          <w:lang w:val="en-US"/>
        </w:rPr>
      </w:pPr>
      <w:r w:rsidRPr="00B71369">
        <w:rPr>
          <w:lang w:val="en-US"/>
        </w:rPr>
        <w:t>a) the longest</w:t>
      </w:r>
    </w:p>
    <w:p w:rsidR="00DD0641" w:rsidRPr="00B71369" w:rsidRDefault="00DD0641" w:rsidP="0080488B">
      <w:pPr>
        <w:ind w:firstLine="0"/>
        <w:rPr>
          <w:lang w:val="en-US"/>
        </w:rPr>
      </w:pPr>
      <w:r w:rsidRPr="00B71369">
        <w:rPr>
          <w:lang w:val="en-US"/>
        </w:rPr>
        <w:t>b) longer</w:t>
      </w:r>
    </w:p>
    <w:p w:rsidR="00DD0641" w:rsidRPr="00B71369" w:rsidRDefault="00DD0641" w:rsidP="0080488B">
      <w:pPr>
        <w:ind w:firstLine="0"/>
        <w:rPr>
          <w:lang w:val="en-US"/>
        </w:rPr>
      </w:pPr>
      <w:r w:rsidRPr="00B71369">
        <w:rPr>
          <w:lang w:val="en-US"/>
        </w:rPr>
        <w:t>c) long</w:t>
      </w:r>
    </w:p>
    <w:p w:rsidR="00DD0641" w:rsidRPr="00B71369" w:rsidRDefault="00DD0641" w:rsidP="0080488B">
      <w:pPr>
        <w:ind w:firstLine="0"/>
        <w:rPr>
          <w:lang w:val="en-US"/>
        </w:rPr>
      </w:pPr>
      <w:r w:rsidRPr="00B71369">
        <w:rPr>
          <w:lang w:val="en-US"/>
        </w:rPr>
        <w:t>d) longest</w:t>
      </w:r>
    </w:p>
    <w:p w:rsidR="00DD0641" w:rsidRPr="00B71369" w:rsidRDefault="00DD0641" w:rsidP="0080488B">
      <w:pPr>
        <w:ind w:firstLine="0"/>
        <w:rPr>
          <w:lang w:val="en-US"/>
        </w:rPr>
      </w:pPr>
      <w:r w:rsidRPr="00B71369">
        <w:rPr>
          <w:lang w:val="en-US"/>
        </w:rPr>
        <w:t>9. Where ………….. your father …………….. ?</w:t>
      </w:r>
    </w:p>
    <w:p w:rsidR="00DD0641" w:rsidRPr="00B71369" w:rsidRDefault="00DD0641" w:rsidP="0080488B">
      <w:pPr>
        <w:ind w:firstLine="0"/>
        <w:rPr>
          <w:lang w:val="en-US"/>
        </w:rPr>
      </w:pPr>
      <w:r w:rsidRPr="00B71369">
        <w:rPr>
          <w:lang w:val="en-US"/>
        </w:rPr>
        <w:t>a) do, works</w:t>
      </w:r>
    </w:p>
    <w:p w:rsidR="00DD0641" w:rsidRPr="00B71369" w:rsidRDefault="00DD0641" w:rsidP="0080488B">
      <w:pPr>
        <w:ind w:firstLine="0"/>
        <w:rPr>
          <w:lang w:val="en-US"/>
        </w:rPr>
      </w:pPr>
      <w:r w:rsidRPr="00B71369">
        <w:rPr>
          <w:lang w:val="en-US"/>
        </w:rPr>
        <w:t>b) does, works</w:t>
      </w:r>
    </w:p>
    <w:p w:rsidR="00DD0641" w:rsidRPr="00B71369" w:rsidRDefault="00DD0641" w:rsidP="0080488B">
      <w:pPr>
        <w:ind w:firstLine="0"/>
        <w:rPr>
          <w:lang w:val="en-US"/>
        </w:rPr>
      </w:pPr>
      <w:r w:rsidRPr="00B71369">
        <w:rPr>
          <w:lang w:val="en-US"/>
        </w:rPr>
        <w:t>c) do, work</w:t>
      </w:r>
    </w:p>
    <w:p w:rsidR="00DD0641" w:rsidRPr="00B71369" w:rsidRDefault="00DD0641" w:rsidP="0080488B">
      <w:pPr>
        <w:ind w:firstLine="0"/>
        <w:rPr>
          <w:lang w:val="en-US"/>
        </w:rPr>
      </w:pPr>
      <w:r w:rsidRPr="00B71369">
        <w:rPr>
          <w:lang w:val="en-US"/>
        </w:rPr>
        <w:t>d) does, work</w:t>
      </w:r>
    </w:p>
    <w:p w:rsidR="00DD0641" w:rsidRPr="00B71369" w:rsidRDefault="00DD0641" w:rsidP="0080488B">
      <w:pPr>
        <w:ind w:firstLine="0"/>
        <w:rPr>
          <w:lang w:val="en-US"/>
        </w:rPr>
      </w:pPr>
      <w:r w:rsidRPr="00B71369">
        <w:rPr>
          <w:lang w:val="en-US"/>
        </w:rPr>
        <w:t>10. Look! Mike and Fred ………………… football in the yard.</w:t>
      </w:r>
    </w:p>
    <w:p w:rsidR="00DD0641" w:rsidRPr="00B71369" w:rsidRDefault="00DD0641" w:rsidP="0080488B">
      <w:pPr>
        <w:ind w:firstLine="0"/>
        <w:rPr>
          <w:lang w:val="en-US"/>
        </w:rPr>
      </w:pPr>
      <w:r w:rsidRPr="00B71369">
        <w:rPr>
          <w:lang w:val="en-US"/>
        </w:rPr>
        <w:t>a) are playing</w:t>
      </w:r>
    </w:p>
    <w:p w:rsidR="00DD0641" w:rsidRPr="00B71369" w:rsidRDefault="00DD0641" w:rsidP="0080488B">
      <w:pPr>
        <w:ind w:firstLine="0"/>
        <w:rPr>
          <w:lang w:val="en-US"/>
        </w:rPr>
      </w:pPr>
      <w:r w:rsidRPr="00B71369">
        <w:rPr>
          <w:lang w:val="en-US"/>
        </w:rPr>
        <w:t>b) play</w:t>
      </w:r>
    </w:p>
    <w:p w:rsidR="00DD0641" w:rsidRPr="00B71369" w:rsidRDefault="00DD0641" w:rsidP="0080488B">
      <w:pPr>
        <w:ind w:firstLine="0"/>
        <w:rPr>
          <w:lang w:val="en-US"/>
        </w:rPr>
      </w:pPr>
      <w:r w:rsidRPr="00B71369">
        <w:rPr>
          <w:lang w:val="en-US"/>
        </w:rPr>
        <w:t>c) playing</w:t>
      </w:r>
    </w:p>
    <w:p w:rsidR="00DD0641" w:rsidRPr="00B71369" w:rsidRDefault="00DD0641" w:rsidP="0080488B">
      <w:pPr>
        <w:ind w:firstLine="0"/>
        <w:rPr>
          <w:lang w:val="en-US"/>
        </w:rPr>
      </w:pPr>
      <w:r w:rsidRPr="00B71369">
        <w:rPr>
          <w:lang w:val="en-US"/>
        </w:rPr>
        <w:t>d) is playing</w:t>
      </w:r>
    </w:p>
    <w:p w:rsidR="00DD0641" w:rsidRPr="00B71369" w:rsidRDefault="00DD0641" w:rsidP="0080488B">
      <w:pPr>
        <w:ind w:firstLine="0"/>
        <w:rPr>
          <w:lang w:val="en-US"/>
        </w:rPr>
      </w:pPr>
      <w:r w:rsidRPr="00B71369">
        <w:rPr>
          <w:lang w:val="en-US"/>
        </w:rPr>
        <w:t>11. Max and Roberta ………………….. yesterday.</w:t>
      </w:r>
    </w:p>
    <w:p w:rsidR="00DD0641" w:rsidRPr="00B71369" w:rsidRDefault="00DD0641" w:rsidP="0080488B">
      <w:pPr>
        <w:ind w:firstLine="0"/>
        <w:rPr>
          <w:lang w:val="en-US"/>
        </w:rPr>
      </w:pPr>
      <w:r w:rsidRPr="00B71369">
        <w:rPr>
          <w:lang w:val="en-US"/>
        </w:rPr>
        <w:t>a) don’t go shopping</w:t>
      </w:r>
    </w:p>
    <w:p w:rsidR="00DD0641" w:rsidRPr="00B71369" w:rsidRDefault="00DD0641" w:rsidP="0080488B">
      <w:pPr>
        <w:ind w:firstLine="0"/>
        <w:rPr>
          <w:lang w:val="en-US"/>
        </w:rPr>
      </w:pPr>
      <w:r w:rsidRPr="00B71369">
        <w:rPr>
          <w:lang w:val="en-US"/>
        </w:rPr>
        <w:t>b) didn’t went shopping</w:t>
      </w:r>
    </w:p>
    <w:p w:rsidR="00DD0641" w:rsidRPr="00B71369" w:rsidRDefault="00DD0641" w:rsidP="0080488B">
      <w:pPr>
        <w:ind w:firstLine="0"/>
        <w:rPr>
          <w:lang w:val="en-US"/>
        </w:rPr>
      </w:pPr>
      <w:r w:rsidRPr="00B71369">
        <w:rPr>
          <w:lang w:val="en-US"/>
        </w:rPr>
        <w:t>c)  didn’t go shopping</w:t>
      </w:r>
    </w:p>
    <w:p w:rsidR="00DD0641" w:rsidRPr="00B71369" w:rsidRDefault="00DD0641" w:rsidP="0080488B">
      <w:pPr>
        <w:ind w:firstLine="0"/>
        <w:rPr>
          <w:lang w:val="en-US"/>
        </w:rPr>
      </w:pPr>
      <w:r w:rsidRPr="00B71369">
        <w:rPr>
          <w:lang w:val="en-US"/>
        </w:rPr>
        <w:t>d) doesn’t went shopping</w:t>
      </w:r>
    </w:p>
    <w:p w:rsidR="00DD0641" w:rsidRPr="00B71369" w:rsidRDefault="00DD0641" w:rsidP="0080488B">
      <w:pPr>
        <w:ind w:firstLine="0"/>
        <w:rPr>
          <w:lang w:val="en-US"/>
        </w:rPr>
      </w:pPr>
      <w:r w:rsidRPr="00B71369">
        <w:rPr>
          <w:lang w:val="en-US"/>
        </w:rPr>
        <w:t>12. I ………………… my basketball team yesterday at 5 o’clock.</w:t>
      </w:r>
    </w:p>
    <w:p w:rsidR="00DD0641" w:rsidRPr="00B71369" w:rsidRDefault="00DD0641" w:rsidP="0080488B">
      <w:pPr>
        <w:ind w:firstLine="0"/>
        <w:rPr>
          <w:lang w:val="en-US"/>
        </w:rPr>
      </w:pPr>
      <w:r w:rsidRPr="00B71369">
        <w:rPr>
          <w:lang w:val="en-US"/>
        </w:rPr>
        <w:t>a) supported</w:t>
      </w:r>
    </w:p>
    <w:p w:rsidR="00DD0641" w:rsidRPr="00B71369" w:rsidRDefault="00DD0641" w:rsidP="0080488B">
      <w:pPr>
        <w:ind w:firstLine="0"/>
        <w:rPr>
          <w:lang w:val="en-US"/>
        </w:rPr>
      </w:pPr>
      <w:r w:rsidRPr="00B71369">
        <w:rPr>
          <w:lang w:val="en-US"/>
        </w:rPr>
        <w:t>b) support</w:t>
      </w:r>
    </w:p>
    <w:p w:rsidR="00DD0641" w:rsidRPr="00B71369" w:rsidRDefault="00DD0641" w:rsidP="0080488B">
      <w:pPr>
        <w:ind w:firstLine="0"/>
        <w:rPr>
          <w:lang w:val="en-US"/>
        </w:rPr>
      </w:pPr>
      <w:r w:rsidRPr="00B71369">
        <w:rPr>
          <w:lang w:val="en-US"/>
        </w:rPr>
        <w:t>c) was supporting</w:t>
      </w:r>
    </w:p>
    <w:p w:rsidR="00DD0641" w:rsidRPr="00B71369" w:rsidRDefault="00DD0641" w:rsidP="0080488B">
      <w:pPr>
        <w:ind w:firstLine="0"/>
        <w:rPr>
          <w:lang w:val="en-US"/>
        </w:rPr>
      </w:pPr>
      <w:r w:rsidRPr="00B71369">
        <w:rPr>
          <w:lang w:val="en-US"/>
        </w:rPr>
        <w:t>d) am supporting</w:t>
      </w:r>
    </w:p>
    <w:p w:rsidR="00DD0641" w:rsidRPr="00B71369" w:rsidRDefault="00DD0641"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DD0641" w:rsidRPr="00B71369" w:rsidRDefault="00DD0641" w:rsidP="0080488B">
      <w:pPr>
        <w:ind w:firstLine="0"/>
        <w:rPr>
          <w:lang w:val="en-US"/>
        </w:rPr>
      </w:pPr>
      <w:r w:rsidRPr="00B71369">
        <w:rPr>
          <w:lang w:val="en-US"/>
        </w:rPr>
        <w:t>a) will get married</w:t>
      </w:r>
    </w:p>
    <w:p w:rsidR="00DD0641" w:rsidRPr="00B71369" w:rsidRDefault="00DD0641" w:rsidP="0080488B">
      <w:pPr>
        <w:ind w:firstLine="0"/>
        <w:rPr>
          <w:lang w:val="en-US"/>
        </w:rPr>
      </w:pPr>
      <w:r w:rsidRPr="00B71369">
        <w:rPr>
          <w:lang w:val="en-US"/>
        </w:rPr>
        <w:t>b) is getting married</w:t>
      </w:r>
    </w:p>
    <w:p w:rsidR="00DD0641" w:rsidRPr="00B71369" w:rsidRDefault="00DD0641" w:rsidP="0080488B">
      <w:pPr>
        <w:ind w:firstLine="0"/>
        <w:rPr>
          <w:lang w:val="en-US"/>
        </w:rPr>
      </w:pPr>
      <w:r w:rsidRPr="00B71369">
        <w:rPr>
          <w:lang w:val="en-US"/>
        </w:rPr>
        <w:t>c) got married</w:t>
      </w:r>
    </w:p>
    <w:p w:rsidR="00DD0641" w:rsidRPr="00B71369" w:rsidRDefault="00DD0641" w:rsidP="0080488B">
      <w:pPr>
        <w:ind w:firstLine="0"/>
        <w:rPr>
          <w:lang w:val="en-US"/>
        </w:rPr>
      </w:pPr>
      <w:r w:rsidRPr="00B71369">
        <w:rPr>
          <w:lang w:val="en-US"/>
        </w:rPr>
        <w:t>d) gets married</w:t>
      </w:r>
    </w:p>
    <w:p w:rsidR="00DD0641" w:rsidRPr="00B71369" w:rsidRDefault="00DD0641" w:rsidP="0080488B">
      <w:pPr>
        <w:ind w:firstLine="0"/>
        <w:rPr>
          <w:lang w:val="en-US"/>
        </w:rPr>
      </w:pPr>
      <w:r w:rsidRPr="00B71369">
        <w:rPr>
          <w:lang w:val="en-US"/>
        </w:rPr>
        <w:t>14. When the match …………………over, I …………………. to my friend Ali.</w:t>
      </w:r>
    </w:p>
    <w:p w:rsidR="00DD0641" w:rsidRPr="00B71369" w:rsidRDefault="00DD0641" w:rsidP="0080488B">
      <w:pPr>
        <w:ind w:firstLine="0"/>
        <w:rPr>
          <w:lang w:val="en-US"/>
        </w:rPr>
      </w:pPr>
      <w:r w:rsidRPr="00B71369">
        <w:rPr>
          <w:lang w:val="en-US"/>
        </w:rPr>
        <w:t>a) will be, will go</w:t>
      </w:r>
    </w:p>
    <w:p w:rsidR="00DD0641" w:rsidRPr="00B71369" w:rsidRDefault="00DD0641" w:rsidP="0080488B">
      <w:pPr>
        <w:ind w:firstLine="0"/>
        <w:rPr>
          <w:lang w:val="en-US"/>
        </w:rPr>
      </w:pPr>
      <w:r w:rsidRPr="00B71369">
        <w:rPr>
          <w:lang w:val="en-US"/>
        </w:rPr>
        <w:t>b) is, go</w:t>
      </w:r>
    </w:p>
    <w:p w:rsidR="00DD0641" w:rsidRPr="00B71369" w:rsidRDefault="00DD0641" w:rsidP="0080488B">
      <w:pPr>
        <w:ind w:firstLine="0"/>
        <w:rPr>
          <w:lang w:val="en-US"/>
        </w:rPr>
      </w:pPr>
      <w:r w:rsidRPr="00B71369">
        <w:rPr>
          <w:lang w:val="en-US"/>
        </w:rPr>
        <w:t>c) will be, go</w:t>
      </w:r>
    </w:p>
    <w:p w:rsidR="00DD0641" w:rsidRPr="00B71369" w:rsidRDefault="00DD0641" w:rsidP="0080488B">
      <w:pPr>
        <w:ind w:firstLine="0"/>
        <w:rPr>
          <w:lang w:val="en-US"/>
        </w:rPr>
      </w:pPr>
      <w:r w:rsidRPr="00B71369">
        <w:rPr>
          <w:lang w:val="en-US"/>
        </w:rPr>
        <w:t>d) is, will go</w:t>
      </w:r>
    </w:p>
    <w:p w:rsidR="00DD0641" w:rsidRPr="00B71369" w:rsidRDefault="00DD0641"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DD0641" w:rsidRPr="00B71369" w:rsidRDefault="00DD0641" w:rsidP="0080488B">
      <w:pPr>
        <w:ind w:firstLine="0"/>
        <w:rPr>
          <w:lang w:val="en-US"/>
        </w:rPr>
      </w:pPr>
      <w:r w:rsidRPr="00B71369">
        <w:rPr>
          <w:lang w:val="en-US"/>
        </w:rPr>
        <w:t>a) can</w:t>
      </w:r>
    </w:p>
    <w:p w:rsidR="00DD0641" w:rsidRPr="00B71369" w:rsidRDefault="00DD0641" w:rsidP="0080488B">
      <w:pPr>
        <w:ind w:firstLine="0"/>
        <w:rPr>
          <w:lang w:val="en-US"/>
        </w:rPr>
      </w:pPr>
      <w:r w:rsidRPr="00B71369">
        <w:rPr>
          <w:lang w:val="en-US"/>
        </w:rPr>
        <w:t>b) should</w:t>
      </w:r>
    </w:p>
    <w:p w:rsidR="00DD0641" w:rsidRPr="00B71369" w:rsidRDefault="00DD0641" w:rsidP="0080488B">
      <w:pPr>
        <w:ind w:firstLine="0"/>
        <w:rPr>
          <w:lang w:val="en-US"/>
        </w:rPr>
      </w:pPr>
      <w:r w:rsidRPr="00B71369">
        <w:rPr>
          <w:lang w:val="en-US"/>
        </w:rPr>
        <w:t>c) will be able</w:t>
      </w:r>
    </w:p>
    <w:p w:rsidR="00DD0641" w:rsidRPr="00B71369" w:rsidRDefault="00DD0641" w:rsidP="0080488B">
      <w:pPr>
        <w:ind w:firstLine="0"/>
        <w:rPr>
          <w:lang w:val="en-US"/>
        </w:rPr>
      </w:pPr>
      <w:r w:rsidRPr="00B71369">
        <w:rPr>
          <w:lang w:val="en-US"/>
        </w:rPr>
        <w:t>d) must</w:t>
      </w:r>
    </w:p>
    <w:p w:rsidR="00DD0641" w:rsidRPr="00B71369" w:rsidRDefault="00DD0641" w:rsidP="0080488B">
      <w:pPr>
        <w:ind w:firstLine="0"/>
        <w:rPr>
          <w:lang w:val="en-US"/>
        </w:rPr>
      </w:pPr>
      <w:r w:rsidRPr="00B71369">
        <w:rPr>
          <w:lang w:val="en-US"/>
        </w:rPr>
        <w:t>16. How ………….. time do you need to repair my car? – Two hours.</w:t>
      </w:r>
    </w:p>
    <w:p w:rsidR="00DD0641" w:rsidRPr="00B71369" w:rsidRDefault="00DD0641" w:rsidP="0080488B">
      <w:pPr>
        <w:ind w:firstLine="0"/>
        <w:rPr>
          <w:lang w:val="en-US"/>
        </w:rPr>
      </w:pPr>
      <w:r w:rsidRPr="00B71369">
        <w:rPr>
          <w:lang w:val="en-US"/>
        </w:rPr>
        <w:t>a) much</w:t>
      </w:r>
    </w:p>
    <w:p w:rsidR="00DD0641" w:rsidRPr="00B71369" w:rsidRDefault="00DD0641" w:rsidP="0080488B">
      <w:pPr>
        <w:ind w:firstLine="0"/>
        <w:rPr>
          <w:lang w:val="en-US"/>
        </w:rPr>
      </w:pPr>
      <w:r w:rsidRPr="00B71369">
        <w:rPr>
          <w:lang w:val="en-US"/>
        </w:rPr>
        <w:t>b) many</w:t>
      </w:r>
    </w:p>
    <w:p w:rsidR="00DD0641" w:rsidRPr="00B71369" w:rsidRDefault="00DD0641" w:rsidP="0080488B">
      <w:pPr>
        <w:ind w:firstLine="0"/>
        <w:rPr>
          <w:lang w:val="en-US"/>
        </w:rPr>
      </w:pPr>
      <w:r w:rsidRPr="00B71369">
        <w:rPr>
          <w:lang w:val="en-US"/>
        </w:rPr>
        <w:t>c) few</w:t>
      </w:r>
    </w:p>
    <w:p w:rsidR="00DD0641" w:rsidRPr="00B71369" w:rsidRDefault="00DD0641" w:rsidP="0080488B">
      <w:pPr>
        <w:ind w:firstLine="0"/>
      </w:pPr>
      <w:r w:rsidRPr="00B71369">
        <w:rPr>
          <w:lang w:val="en-US"/>
        </w:rPr>
        <w:t>d</w:t>
      </w:r>
      <w:r w:rsidRPr="00B71369">
        <w:t xml:space="preserve">) </w:t>
      </w:r>
      <w:r w:rsidRPr="00B71369">
        <w:rPr>
          <w:lang w:val="en-US"/>
        </w:rPr>
        <w:t>a</w:t>
      </w:r>
      <w:r w:rsidRPr="00B71369">
        <w:t xml:space="preserve"> </w:t>
      </w:r>
      <w:r w:rsidRPr="00B71369">
        <w:rPr>
          <w:lang w:val="en-US"/>
        </w:rPr>
        <w:t>little</w:t>
      </w:r>
    </w:p>
    <w:p w:rsidR="00DD0641" w:rsidRPr="00B71369" w:rsidRDefault="00DD0641" w:rsidP="0080488B">
      <w:pPr>
        <w:ind w:firstLine="0"/>
        <w:rPr>
          <w:u w:val="single"/>
        </w:rPr>
      </w:pPr>
      <w:r w:rsidRPr="00B71369">
        <w:rPr>
          <w:u w:val="single"/>
        </w:rPr>
        <w:t>Выберите реплику, наиболее соответствующую ситуации общения</w:t>
      </w:r>
    </w:p>
    <w:p w:rsidR="00DD0641" w:rsidRPr="00B71369" w:rsidRDefault="00DD0641" w:rsidP="0080488B">
      <w:pPr>
        <w:ind w:firstLine="0"/>
        <w:rPr>
          <w:lang w:val="en-US"/>
        </w:rPr>
      </w:pPr>
      <w:r w:rsidRPr="00B71369">
        <w:rPr>
          <w:lang w:val="en-US"/>
        </w:rPr>
        <w:t>17. Helen: Hi, meet my friend Andrew!</w:t>
      </w:r>
    </w:p>
    <w:p w:rsidR="00DD0641" w:rsidRPr="00B71369" w:rsidRDefault="00DD0641" w:rsidP="0080488B">
      <w:pPr>
        <w:ind w:firstLine="0"/>
        <w:rPr>
          <w:lang w:val="en-US"/>
        </w:rPr>
      </w:pPr>
      <w:r w:rsidRPr="00B71369">
        <w:rPr>
          <w:lang w:val="en-US"/>
        </w:rPr>
        <w:t xml:space="preserve">      Mary: ……………………………… .</w:t>
      </w:r>
    </w:p>
    <w:p w:rsidR="00DD0641" w:rsidRPr="00B71369" w:rsidRDefault="00DD0641" w:rsidP="0080488B">
      <w:pPr>
        <w:ind w:firstLine="0"/>
        <w:rPr>
          <w:lang w:val="en-US"/>
        </w:rPr>
      </w:pPr>
      <w:r w:rsidRPr="00B71369">
        <w:rPr>
          <w:lang w:val="en-US"/>
        </w:rPr>
        <w:t>a) Hello, Andrew! Pleased to meet you!</w:t>
      </w:r>
    </w:p>
    <w:p w:rsidR="00DD0641" w:rsidRPr="00B71369" w:rsidRDefault="00DD0641" w:rsidP="0080488B">
      <w:pPr>
        <w:ind w:firstLine="0"/>
        <w:rPr>
          <w:lang w:val="en-US"/>
        </w:rPr>
      </w:pPr>
      <w:r w:rsidRPr="00B71369">
        <w:rPr>
          <w:lang w:val="en-US"/>
        </w:rPr>
        <w:t>b) Very well!</w:t>
      </w:r>
    </w:p>
    <w:p w:rsidR="00DD0641" w:rsidRPr="00B71369" w:rsidRDefault="00DD0641" w:rsidP="0080488B">
      <w:pPr>
        <w:ind w:firstLine="0"/>
        <w:rPr>
          <w:lang w:val="en-US"/>
        </w:rPr>
      </w:pPr>
      <w:r w:rsidRPr="00B71369">
        <w:rPr>
          <w:lang w:val="en-US"/>
        </w:rPr>
        <w:t>c) And what is that?</w:t>
      </w:r>
    </w:p>
    <w:p w:rsidR="00DD0641" w:rsidRPr="00B71369" w:rsidRDefault="00DD0641" w:rsidP="0080488B">
      <w:pPr>
        <w:ind w:firstLine="0"/>
        <w:rPr>
          <w:lang w:val="en-US"/>
        </w:rPr>
      </w:pPr>
      <w:r w:rsidRPr="00B71369">
        <w:rPr>
          <w:lang w:val="en-US"/>
        </w:rPr>
        <w:t>d) I don’t want! I’m very busy!</w:t>
      </w:r>
    </w:p>
    <w:p w:rsidR="00DD0641" w:rsidRPr="00B71369" w:rsidRDefault="00DD0641" w:rsidP="0080488B">
      <w:pPr>
        <w:ind w:firstLine="0"/>
        <w:rPr>
          <w:lang w:val="en-US"/>
        </w:rPr>
      </w:pPr>
      <w:r w:rsidRPr="00B71369">
        <w:rPr>
          <w:lang w:val="en-US"/>
        </w:rPr>
        <w:t>18. Helga: ………………………….. .</w:t>
      </w:r>
    </w:p>
    <w:p w:rsidR="00DD0641" w:rsidRPr="00B71369" w:rsidRDefault="00DD0641" w:rsidP="0080488B">
      <w:pPr>
        <w:ind w:firstLine="0"/>
        <w:rPr>
          <w:lang w:val="en-US"/>
        </w:rPr>
      </w:pPr>
      <w:r w:rsidRPr="00B71369">
        <w:rPr>
          <w:lang w:val="en-US"/>
        </w:rPr>
        <w:t xml:space="preserve">      Barbara: Oh, thank you very much, Helga! It’s so pleasant!</w:t>
      </w:r>
    </w:p>
    <w:p w:rsidR="00DD0641" w:rsidRPr="00B71369" w:rsidRDefault="00DD0641" w:rsidP="0080488B">
      <w:pPr>
        <w:ind w:firstLine="0"/>
        <w:rPr>
          <w:lang w:val="en-US"/>
        </w:rPr>
      </w:pPr>
      <w:r w:rsidRPr="00B71369">
        <w:rPr>
          <w:lang w:val="en-US"/>
        </w:rPr>
        <w:t>a) Hello! What’s the matter with you, Barbara?</w:t>
      </w:r>
    </w:p>
    <w:p w:rsidR="00DD0641" w:rsidRPr="00B71369" w:rsidRDefault="00DD0641" w:rsidP="0080488B">
      <w:pPr>
        <w:ind w:firstLine="0"/>
        <w:rPr>
          <w:lang w:val="en-US"/>
        </w:rPr>
      </w:pPr>
      <w:r w:rsidRPr="00B71369">
        <w:rPr>
          <w:lang w:val="en-US"/>
        </w:rPr>
        <w:t>b) You look wonderful! Your dress is very beautiful!</w:t>
      </w:r>
    </w:p>
    <w:p w:rsidR="00DD0641" w:rsidRPr="00B71369" w:rsidRDefault="00DD0641" w:rsidP="0080488B">
      <w:pPr>
        <w:ind w:firstLine="0"/>
        <w:rPr>
          <w:lang w:val="en-US"/>
        </w:rPr>
      </w:pPr>
      <w:r w:rsidRPr="00B71369">
        <w:rPr>
          <w:lang w:val="en-US"/>
        </w:rPr>
        <w:t>c) You should change your shoes, they don’t match this suit.</w:t>
      </w:r>
    </w:p>
    <w:p w:rsidR="00DD0641" w:rsidRPr="00B71369" w:rsidRDefault="00DD0641" w:rsidP="0080488B">
      <w:pPr>
        <w:ind w:firstLine="0"/>
        <w:rPr>
          <w:lang w:val="en-US"/>
        </w:rPr>
      </w:pPr>
      <w:r w:rsidRPr="00B71369">
        <w:rPr>
          <w:lang w:val="en-US"/>
        </w:rPr>
        <w:t>d) It’s not a good idea to wear this handbag with this hat.</w:t>
      </w:r>
    </w:p>
    <w:p w:rsidR="00DD0641" w:rsidRPr="00B71369" w:rsidRDefault="00DD0641" w:rsidP="0080488B">
      <w:pPr>
        <w:ind w:firstLine="0"/>
        <w:rPr>
          <w:lang w:val="en-US"/>
        </w:rPr>
      </w:pPr>
      <w:r w:rsidRPr="00B71369">
        <w:rPr>
          <w:lang w:val="en-US"/>
        </w:rPr>
        <w:t>19. Passer-by 1: ……………………………………………… .</w:t>
      </w:r>
    </w:p>
    <w:p w:rsidR="00DD0641" w:rsidRPr="00B71369" w:rsidRDefault="00DD0641" w:rsidP="0080488B">
      <w:pPr>
        <w:ind w:firstLine="0"/>
        <w:rPr>
          <w:lang w:val="en-US"/>
        </w:rPr>
      </w:pPr>
      <w:r w:rsidRPr="00B71369">
        <w:rPr>
          <w:lang w:val="en-US"/>
        </w:rPr>
        <w:t xml:space="preserve">      Passer-by 2: Go straight down to the traffic lights, then turn left.</w:t>
      </w:r>
    </w:p>
    <w:p w:rsidR="00DD0641" w:rsidRPr="00B71369" w:rsidRDefault="00DD0641" w:rsidP="0080488B">
      <w:pPr>
        <w:ind w:firstLine="0"/>
        <w:rPr>
          <w:lang w:val="en-US"/>
        </w:rPr>
      </w:pPr>
      <w:r w:rsidRPr="00B71369">
        <w:rPr>
          <w:lang w:val="en-US"/>
        </w:rPr>
        <w:t>a) How do you get to your office?</w:t>
      </w:r>
    </w:p>
    <w:p w:rsidR="00DD0641" w:rsidRPr="00B71369" w:rsidRDefault="00DD0641" w:rsidP="0080488B">
      <w:pPr>
        <w:ind w:firstLine="0"/>
        <w:rPr>
          <w:lang w:val="en-US"/>
        </w:rPr>
      </w:pPr>
      <w:r w:rsidRPr="00B71369">
        <w:rPr>
          <w:lang w:val="en-US"/>
        </w:rPr>
        <w:t>b) I’m lost! Help me!</w:t>
      </w:r>
    </w:p>
    <w:p w:rsidR="00DD0641" w:rsidRPr="00B71369" w:rsidRDefault="00DD0641" w:rsidP="0080488B">
      <w:pPr>
        <w:ind w:firstLine="0"/>
        <w:rPr>
          <w:lang w:val="en-US"/>
        </w:rPr>
      </w:pPr>
      <w:r w:rsidRPr="00B71369">
        <w:rPr>
          <w:lang w:val="en-US"/>
        </w:rPr>
        <w:t>c) Does this bus go to the centre?</w:t>
      </w:r>
    </w:p>
    <w:p w:rsidR="00DD0641" w:rsidRPr="00B71369" w:rsidRDefault="00DD0641" w:rsidP="0080488B">
      <w:pPr>
        <w:ind w:firstLine="0"/>
        <w:rPr>
          <w:lang w:val="en-US"/>
        </w:rPr>
      </w:pPr>
      <w:r w:rsidRPr="00B71369">
        <w:rPr>
          <w:lang w:val="en-US"/>
        </w:rPr>
        <w:t>d) Excuse me! Do you know where the nearest metro station is, please?</w:t>
      </w:r>
    </w:p>
    <w:p w:rsidR="00DD0641" w:rsidRPr="00B71369" w:rsidRDefault="00DD0641" w:rsidP="0080488B">
      <w:pPr>
        <w:ind w:firstLine="0"/>
      </w:pPr>
      <w:r w:rsidRPr="00B71369">
        <w:rPr>
          <w:u w:val="single"/>
        </w:rPr>
        <w:t>Заполните пропуск. Выберите один вариант ответа</w:t>
      </w:r>
      <w:r w:rsidRPr="00B71369">
        <w:t>.</w:t>
      </w:r>
    </w:p>
    <w:p w:rsidR="00DD0641" w:rsidRPr="00B71369" w:rsidRDefault="00DD0641" w:rsidP="0080488B">
      <w:pPr>
        <w:ind w:firstLine="0"/>
        <w:rPr>
          <w:lang w:val="en-US"/>
        </w:rPr>
      </w:pPr>
      <w:r w:rsidRPr="00B71369">
        <w:rPr>
          <w:lang w:val="en-US"/>
        </w:rPr>
        <w:t xml:space="preserve">20. What is the capital of the </w:t>
      </w:r>
      <w:smartTag w:uri="urn:schemas-microsoft-com:office:smarttags" w:element="place">
        <w:smartTag w:uri="urn:schemas-microsoft-com:office:smarttags" w:element="country-region">
          <w:r w:rsidRPr="00B71369">
            <w:rPr>
              <w:lang w:val="en-US"/>
            </w:rPr>
            <w:t>UK</w:t>
          </w:r>
        </w:smartTag>
      </w:smartTag>
      <w:r w:rsidRPr="00B71369">
        <w:rPr>
          <w:lang w:val="en-US"/>
        </w:rPr>
        <w:t>?</w:t>
      </w:r>
    </w:p>
    <w:p w:rsidR="00DD0641" w:rsidRPr="00B71369" w:rsidRDefault="00DD0641" w:rsidP="0080488B">
      <w:pPr>
        <w:ind w:firstLine="0"/>
        <w:rPr>
          <w:lang w:val="en-US"/>
        </w:rPr>
      </w:pPr>
      <w:r w:rsidRPr="00B71369">
        <w:rPr>
          <w:lang w:val="en-US"/>
        </w:rPr>
        <w:t xml:space="preserve">a) </w:t>
      </w:r>
      <w:smartTag w:uri="urn:schemas-microsoft-com:office:smarttags" w:element="place">
        <w:smartTag w:uri="urn:schemas-microsoft-com:office:smarttags" w:element="City">
          <w:r w:rsidRPr="00B71369">
            <w:rPr>
              <w:lang w:val="en-US"/>
            </w:rPr>
            <w:t>Bristol</w:t>
          </w:r>
        </w:smartTag>
      </w:smartTag>
    </w:p>
    <w:p w:rsidR="00DD0641" w:rsidRPr="00B71369" w:rsidRDefault="00DD0641" w:rsidP="0080488B">
      <w:pPr>
        <w:ind w:firstLine="0"/>
        <w:rPr>
          <w:lang w:val="en-US"/>
        </w:rPr>
      </w:pPr>
      <w:r w:rsidRPr="00B71369">
        <w:rPr>
          <w:lang w:val="en-US"/>
        </w:rPr>
        <w:t xml:space="preserve">b) </w:t>
      </w:r>
      <w:smartTag w:uri="urn:schemas-microsoft-com:office:smarttags" w:element="place">
        <w:smartTag w:uri="urn:schemas-microsoft-com:office:smarttags" w:element="City">
          <w:r w:rsidRPr="00B71369">
            <w:rPr>
              <w:lang w:val="en-US"/>
            </w:rPr>
            <w:t>Cardiff</w:t>
          </w:r>
        </w:smartTag>
      </w:smartTag>
    </w:p>
    <w:p w:rsidR="00DD0641" w:rsidRPr="00B71369" w:rsidRDefault="00DD0641" w:rsidP="0080488B">
      <w:pPr>
        <w:ind w:firstLine="0"/>
        <w:rPr>
          <w:lang w:val="en-US"/>
        </w:rPr>
      </w:pPr>
      <w:r w:rsidRPr="00B71369">
        <w:rPr>
          <w:lang w:val="en-US"/>
        </w:rPr>
        <w:t xml:space="preserve">c) </w:t>
      </w:r>
      <w:smartTag w:uri="urn:schemas-microsoft-com:office:smarttags" w:element="place">
        <w:smartTag w:uri="urn:schemas-microsoft-com:office:smarttags" w:element="City">
          <w:r w:rsidRPr="00B71369">
            <w:rPr>
              <w:lang w:val="en-US"/>
            </w:rPr>
            <w:t>London</w:t>
          </w:r>
        </w:smartTag>
      </w:smartTag>
    </w:p>
    <w:p w:rsidR="00DD0641" w:rsidRPr="00B71369" w:rsidRDefault="00DD0641" w:rsidP="0080488B">
      <w:pPr>
        <w:ind w:firstLine="0"/>
        <w:rPr>
          <w:lang w:val="en-US"/>
        </w:rPr>
      </w:pPr>
      <w:r w:rsidRPr="00B71369">
        <w:rPr>
          <w:lang w:val="en-US"/>
        </w:rPr>
        <w:t xml:space="preserve">d) </w:t>
      </w:r>
      <w:smartTag w:uri="urn:schemas-microsoft-com:office:smarttags" w:element="place">
        <w:smartTag w:uri="urn:schemas-microsoft-com:office:smarttags" w:element="State">
          <w:r w:rsidRPr="00B71369">
            <w:rPr>
              <w:lang w:val="en-US"/>
            </w:rPr>
            <w:t>Washington</w:t>
          </w:r>
        </w:smartTag>
      </w:smartTag>
    </w:p>
    <w:p w:rsidR="00DD0641" w:rsidRPr="00B71369" w:rsidRDefault="00DD0641" w:rsidP="0080488B">
      <w:pPr>
        <w:ind w:firstLine="0"/>
        <w:rPr>
          <w:lang w:val="en-US"/>
        </w:rPr>
      </w:pPr>
      <w:r w:rsidRPr="00B71369">
        <w:rPr>
          <w:lang w:val="en-US"/>
        </w:rPr>
        <w:t xml:space="preserve">21. The </w:t>
      </w:r>
      <w:smartTag w:uri="urn:schemas-microsoft-com:office:smarttags" w:element="place">
        <w:smartTag w:uri="urn:schemas-microsoft-com:office:smarttags" w:element="country-region">
          <w:r w:rsidRPr="00B71369">
            <w:rPr>
              <w:lang w:val="en-US"/>
            </w:rPr>
            <w:t>UK</w:t>
          </w:r>
        </w:smartTag>
      </w:smartTag>
      <w:r w:rsidRPr="00B71369">
        <w:rPr>
          <w:lang w:val="en-US"/>
        </w:rPr>
        <w:t xml:space="preserve"> is …………………. .</w:t>
      </w:r>
    </w:p>
    <w:p w:rsidR="00DD0641" w:rsidRPr="00B71369" w:rsidRDefault="00DD0641" w:rsidP="0080488B">
      <w:pPr>
        <w:ind w:firstLine="0"/>
        <w:rPr>
          <w:lang w:val="en-US"/>
        </w:rPr>
      </w:pPr>
      <w:r w:rsidRPr="00B71369">
        <w:rPr>
          <w:lang w:val="en-US"/>
        </w:rPr>
        <w:t>a) absolute monarchy</w:t>
      </w:r>
    </w:p>
    <w:p w:rsidR="00DD0641" w:rsidRPr="00B71369" w:rsidRDefault="00DD0641" w:rsidP="0080488B">
      <w:pPr>
        <w:ind w:firstLine="0"/>
        <w:rPr>
          <w:lang w:val="en-US"/>
        </w:rPr>
      </w:pPr>
      <w:r w:rsidRPr="00B71369">
        <w:rPr>
          <w:lang w:val="en-US"/>
        </w:rPr>
        <w:t>b) parliamentary monarchy</w:t>
      </w:r>
    </w:p>
    <w:p w:rsidR="00DD0641" w:rsidRPr="00B71369" w:rsidRDefault="00DD0641" w:rsidP="0080488B">
      <w:pPr>
        <w:ind w:firstLine="0"/>
        <w:rPr>
          <w:lang w:val="en-US"/>
        </w:rPr>
      </w:pPr>
      <w:r w:rsidRPr="00B71369">
        <w:rPr>
          <w:lang w:val="en-US"/>
        </w:rPr>
        <w:t>c) federal republic</w:t>
      </w:r>
    </w:p>
    <w:p w:rsidR="00DD0641" w:rsidRPr="00B71369" w:rsidRDefault="00DD0641" w:rsidP="0080488B">
      <w:pPr>
        <w:ind w:firstLine="0"/>
        <w:rPr>
          <w:lang w:val="en-US"/>
        </w:rPr>
      </w:pPr>
      <w:r w:rsidRPr="00B71369">
        <w:rPr>
          <w:lang w:val="en-US"/>
        </w:rPr>
        <w:t>d) democracy republic</w:t>
      </w:r>
    </w:p>
    <w:p w:rsidR="00DD0641" w:rsidRPr="00B71369" w:rsidRDefault="00DD0641" w:rsidP="0080488B">
      <w:pPr>
        <w:ind w:firstLine="0"/>
        <w:rPr>
          <w:lang w:val="en-US"/>
        </w:rPr>
      </w:pPr>
      <w:r w:rsidRPr="00B71369">
        <w:rPr>
          <w:lang w:val="en-US"/>
        </w:rPr>
        <w:t xml:space="preserve">22. What is the </w:t>
      </w:r>
      <w:smartTag w:uri="urn:schemas-microsoft-com:office:smarttags" w:element="place">
        <w:smartTag w:uri="urn:schemas-microsoft-com:office:smarttags" w:element="PlaceType">
          <w:r w:rsidRPr="00B71369">
            <w:rPr>
              <w:lang w:val="en-US"/>
            </w:rPr>
            <w:t>Tower</w:t>
          </w:r>
        </w:smartTag>
        <w:r w:rsidRPr="00B71369">
          <w:rPr>
            <w:lang w:val="en-US"/>
          </w:rPr>
          <w:t xml:space="preserve"> of </w:t>
        </w:r>
        <w:smartTag w:uri="urn:schemas-microsoft-com:office:smarttags" w:element="PlaceName">
          <w:r w:rsidRPr="00B71369">
            <w:rPr>
              <w:lang w:val="en-US"/>
            </w:rPr>
            <w:t>London</w:t>
          </w:r>
        </w:smartTag>
      </w:smartTag>
      <w:r w:rsidRPr="00B71369">
        <w:rPr>
          <w:lang w:val="en-US"/>
        </w:rPr>
        <w:t xml:space="preserve"> nowadays?</w:t>
      </w:r>
    </w:p>
    <w:p w:rsidR="00DD0641" w:rsidRPr="00B71369" w:rsidRDefault="00DD0641" w:rsidP="0080488B">
      <w:pPr>
        <w:ind w:firstLine="0"/>
        <w:rPr>
          <w:lang w:val="en-US"/>
        </w:rPr>
      </w:pPr>
      <w:r w:rsidRPr="00B71369">
        <w:rPr>
          <w:lang w:val="en-US"/>
        </w:rPr>
        <w:t>a) a prison</w:t>
      </w:r>
    </w:p>
    <w:p w:rsidR="00DD0641" w:rsidRPr="00B71369" w:rsidRDefault="00DD0641" w:rsidP="0080488B">
      <w:pPr>
        <w:ind w:firstLine="0"/>
        <w:rPr>
          <w:lang w:val="en-US"/>
        </w:rPr>
      </w:pPr>
      <w:r w:rsidRPr="00B71369">
        <w:rPr>
          <w:lang w:val="en-US"/>
        </w:rPr>
        <w:t>b) a queen’s residence</w:t>
      </w:r>
    </w:p>
    <w:p w:rsidR="00DD0641" w:rsidRPr="00B71369" w:rsidRDefault="00DD0641" w:rsidP="0080488B">
      <w:pPr>
        <w:ind w:firstLine="0"/>
        <w:rPr>
          <w:lang w:val="en-US"/>
        </w:rPr>
      </w:pPr>
      <w:r w:rsidRPr="00B71369">
        <w:rPr>
          <w:lang w:val="en-US"/>
        </w:rPr>
        <w:t>c) a museum</w:t>
      </w:r>
    </w:p>
    <w:p w:rsidR="00DD0641" w:rsidRPr="00B71369" w:rsidRDefault="00DD0641" w:rsidP="0080488B">
      <w:pPr>
        <w:ind w:firstLine="0"/>
        <w:rPr>
          <w:lang w:val="en-US"/>
        </w:rPr>
      </w:pPr>
      <w:r w:rsidRPr="00B71369">
        <w:rPr>
          <w:lang w:val="en-US"/>
        </w:rPr>
        <w:t>d) a university</w:t>
      </w:r>
    </w:p>
    <w:p w:rsidR="00DD0641" w:rsidRPr="00B71369" w:rsidRDefault="00DD0641" w:rsidP="0080488B">
      <w:pPr>
        <w:ind w:firstLine="0"/>
        <w:rPr>
          <w:lang w:val="en-US"/>
        </w:rPr>
      </w:pPr>
      <w:r w:rsidRPr="00B71369">
        <w:rPr>
          <w:lang w:val="en-US"/>
        </w:rPr>
        <w:t xml:space="preserve">23. What river flows through </w:t>
      </w:r>
      <w:smartTag w:uri="urn:schemas-microsoft-com:office:smarttags" w:element="place">
        <w:smartTag w:uri="urn:schemas-microsoft-com:office:smarttags" w:element="City">
          <w:r w:rsidRPr="00B71369">
            <w:rPr>
              <w:lang w:val="en-US"/>
            </w:rPr>
            <w:t>London</w:t>
          </w:r>
        </w:smartTag>
      </w:smartTag>
      <w:r w:rsidRPr="00B71369">
        <w:rPr>
          <w:lang w:val="en-US"/>
        </w:rPr>
        <w:t>?</w:t>
      </w:r>
    </w:p>
    <w:p w:rsidR="00DD0641" w:rsidRPr="00B71369" w:rsidRDefault="00DD0641" w:rsidP="0080488B">
      <w:pPr>
        <w:ind w:firstLine="0"/>
        <w:rPr>
          <w:lang w:val="en-US"/>
        </w:rPr>
      </w:pPr>
      <w:r w:rsidRPr="00B71369">
        <w:rPr>
          <w:lang w:val="en-US"/>
        </w:rPr>
        <w:t xml:space="preserve">a) the </w:t>
      </w:r>
      <w:smartTag w:uri="urn:schemas-microsoft-com:office:smarttags" w:element="place">
        <w:r w:rsidRPr="00B71369">
          <w:rPr>
            <w:lang w:val="en-US"/>
          </w:rPr>
          <w:t>Thames</w:t>
        </w:r>
      </w:smartTag>
    </w:p>
    <w:p w:rsidR="00DD0641" w:rsidRPr="00B71369" w:rsidRDefault="00DD0641" w:rsidP="0080488B">
      <w:pPr>
        <w:ind w:firstLine="0"/>
        <w:rPr>
          <w:lang w:val="en-US"/>
        </w:rPr>
      </w:pPr>
      <w:r w:rsidRPr="00B71369">
        <w:rPr>
          <w:lang w:val="en-US"/>
        </w:rPr>
        <w:t xml:space="preserve">b) the </w:t>
      </w:r>
      <w:smartTag w:uri="urn:schemas-microsoft-com:office:smarttags" w:element="place">
        <w:r w:rsidRPr="00B71369">
          <w:rPr>
            <w:lang w:val="en-US"/>
          </w:rPr>
          <w:t>Avon</w:t>
        </w:r>
      </w:smartTag>
    </w:p>
    <w:p w:rsidR="00DD0641" w:rsidRPr="00B71369" w:rsidRDefault="00DD0641" w:rsidP="0080488B">
      <w:pPr>
        <w:ind w:firstLine="0"/>
        <w:rPr>
          <w:lang w:val="en-US"/>
        </w:rPr>
      </w:pPr>
      <w:r w:rsidRPr="00B71369">
        <w:rPr>
          <w:lang w:val="en-US"/>
        </w:rPr>
        <w:t xml:space="preserve">c) the </w:t>
      </w:r>
      <w:smartTag w:uri="urn:schemas-microsoft-com:office:smarttags" w:element="place">
        <w:r w:rsidRPr="00B71369">
          <w:rPr>
            <w:lang w:val="en-US"/>
          </w:rPr>
          <w:t>Severn</w:t>
        </w:r>
      </w:smartTag>
    </w:p>
    <w:p w:rsidR="00DD0641" w:rsidRPr="00B71369" w:rsidRDefault="00DD0641" w:rsidP="0080488B">
      <w:pPr>
        <w:ind w:firstLine="0"/>
        <w:rPr>
          <w:lang w:val="en-US"/>
        </w:rPr>
      </w:pPr>
      <w:r w:rsidRPr="00B71369">
        <w:rPr>
          <w:lang w:val="en-US"/>
        </w:rPr>
        <w:t xml:space="preserve">d) the </w:t>
      </w:r>
      <w:smartTag w:uri="urn:schemas-microsoft-com:office:smarttags" w:element="place">
        <w:smartTag w:uri="urn:schemas-microsoft-com:office:smarttags" w:element="City">
          <w:r w:rsidRPr="00B71369">
            <w:rPr>
              <w:lang w:val="en-US"/>
            </w:rPr>
            <w:t>Trent</w:t>
          </w:r>
        </w:smartTag>
      </w:smartTag>
    </w:p>
    <w:p w:rsidR="00DD0641" w:rsidRPr="00B71369" w:rsidRDefault="00DD0641" w:rsidP="0080488B">
      <w:pPr>
        <w:ind w:firstLine="0"/>
        <w:rPr>
          <w:lang w:val="en-US"/>
        </w:rPr>
      </w:pPr>
      <w:r w:rsidRPr="00B71369">
        <w:rPr>
          <w:lang w:val="en-US"/>
        </w:rPr>
        <w:t>24. What is the name of the English Queen?</w:t>
      </w:r>
    </w:p>
    <w:p w:rsidR="00DD0641" w:rsidRPr="00B71369" w:rsidRDefault="00DD0641" w:rsidP="0080488B">
      <w:pPr>
        <w:ind w:firstLine="0"/>
        <w:rPr>
          <w:lang w:val="en-US"/>
        </w:rPr>
      </w:pPr>
      <w:r w:rsidRPr="00B71369">
        <w:rPr>
          <w:lang w:val="en-US"/>
        </w:rPr>
        <w:t>a) Elizabeth II</w:t>
      </w:r>
    </w:p>
    <w:p w:rsidR="00DD0641" w:rsidRPr="00B71369" w:rsidRDefault="00DD0641" w:rsidP="0080488B">
      <w:pPr>
        <w:ind w:firstLine="0"/>
        <w:rPr>
          <w:lang w:val="en-US"/>
        </w:rPr>
      </w:pPr>
      <w:r w:rsidRPr="00B71369">
        <w:rPr>
          <w:lang w:val="en-US"/>
        </w:rPr>
        <w:t xml:space="preserve">b) </w:t>
      </w:r>
      <w:smartTag w:uri="urn:schemas-microsoft-com:office:smarttags" w:element="place">
        <w:smartTag w:uri="urn:schemas-microsoft-com:office:smarttags" w:element="State">
          <w:r w:rsidRPr="00B71369">
            <w:rPr>
              <w:lang w:val="en-US"/>
            </w:rPr>
            <w:t>Victoria</w:t>
          </w:r>
        </w:smartTag>
      </w:smartTag>
    </w:p>
    <w:p w:rsidR="00DD0641" w:rsidRPr="00B71369" w:rsidRDefault="00DD0641" w:rsidP="0080488B">
      <w:pPr>
        <w:ind w:firstLine="0"/>
        <w:rPr>
          <w:lang w:val="en-US"/>
        </w:rPr>
      </w:pPr>
      <w:r w:rsidRPr="00B71369">
        <w:rPr>
          <w:lang w:val="en-US"/>
        </w:rPr>
        <w:t>c) Elizabeth I</w:t>
      </w:r>
    </w:p>
    <w:p w:rsidR="00DD0641" w:rsidRPr="00F95395" w:rsidRDefault="00DD0641" w:rsidP="0080488B">
      <w:pPr>
        <w:ind w:firstLine="0"/>
        <w:rPr>
          <w:lang w:val="en-US"/>
        </w:rPr>
      </w:pPr>
      <w:r w:rsidRPr="00B71369">
        <w:rPr>
          <w:lang w:val="en-US"/>
        </w:rPr>
        <w:t>d</w:t>
      </w:r>
      <w:r w:rsidRPr="00F95395">
        <w:rPr>
          <w:lang w:val="en-US"/>
        </w:rPr>
        <w:t xml:space="preserve">) </w:t>
      </w:r>
      <w:r w:rsidRPr="00B71369">
        <w:rPr>
          <w:lang w:val="en-US"/>
        </w:rPr>
        <w:t>Mary</w:t>
      </w:r>
      <w:r w:rsidRPr="00F95395">
        <w:rPr>
          <w:lang w:val="en-US"/>
        </w:rPr>
        <w:t xml:space="preserve"> </w:t>
      </w:r>
      <w:r w:rsidRPr="00B71369">
        <w:rPr>
          <w:lang w:val="en-US"/>
        </w:rPr>
        <w:t>I</w:t>
      </w:r>
    </w:p>
    <w:p w:rsidR="00DD0641" w:rsidRPr="00B71369" w:rsidRDefault="00DD0641" w:rsidP="0080488B">
      <w:pPr>
        <w:pStyle w:val="NormalWeb"/>
        <w:spacing w:before="0" w:beforeAutospacing="0" w:after="0" w:afterAutospacing="0" w:line="240" w:lineRule="auto"/>
        <w:ind w:firstLine="0"/>
        <w:rPr>
          <w:i/>
          <w:sz w:val="24"/>
          <w:lang w:val="en-US"/>
        </w:rPr>
      </w:pPr>
      <w:r w:rsidRPr="00F95395">
        <w:rPr>
          <w:sz w:val="24"/>
          <w:lang w:val="en-US"/>
        </w:rPr>
        <w:t xml:space="preserve">25. </w:t>
      </w:r>
      <w:r w:rsidRPr="00B71369">
        <w:rPr>
          <w:sz w:val="24"/>
        </w:rPr>
        <w:t>Прочитайте</w:t>
      </w:r>
      <w:r w:rsidRPr="00F95395">
        <w:rPr>
          <w:sz w:val="24"/>
          <w:lang w:val="en-US"/>
        </w:rPr>
        <w:t xml:space="preserve"> </w:t>
      </w:r>
      <w:r w:rsidRPr="00B71369">
        <w:rPr>
          <w:sz w:val="24"/>
        </w:rPr>
        <w:t>текст</w:t>
      </w:r>
      <w:r w:rsidRPr="00F95395">
        <w:rPr>
          <w:sz w:val="24"/>
          <w:lang w:val="en-US"/>
        </w:rPr>
        <w:t xml:space="preserve">. </w:t>
      </w:r>
      <w:r w:rsidRPr="00B71369">
        <w:rPr>
          <w:sz w:val="24"/>
        </w:rPr>
        <w:t>Выберите</w:t>
      </w:r>
      <w:r w:rsidRPr="00B71369">
        <w:rPr>
          <w:sz w:val="24"/>
          <w:lang w:val="en-US"/>
        </w:rPr>
        <w:t xml:space="preserve"> </w:t>
      </w:r>
      <w:r w:rsidRPr="00B71369">
        <w:rPr>
          <w:sz w:val="24"/>
        </w:rPr>
        <w:t>один</w:t>
      </w:r>
      <w:r w:rsidRPr="00B71369">
        <w:rPr>
          <w:sz w:val="24"/>
          <w:lang w:val="en-US"/>
        </w:rPr>
        <w:t xml:space="preserve"> </w:t>
      </w:r>
      <w:r w:rsidRPr="00B71369">
        <w:rPr>
          <w:sz w:val="24"/>
        </w:rPr>
        <w:t>вариант</w:t>
      </w:r>
      <w:r w:rsidRPr="00B71369">
        <w:rPr>
          <w:sz w:val="24"/>
          <w:lang w:val="en-US"/>
        </w:rPr>
        <w:t xml:space="preserve"> </w:t>
      </w:r>
      <w:r w:rsidRPr="00B71369">
        <w:rPr>
          <w:sz w:val="24"/>
        </w:rPr>
        <w:t>ответа</w:t>
      </w:r>
      <w:r w:rsidRPr="00B71369">
        <w:rPr>
          <w:sz w:val="24"/>
          <w:lang w:val="en-US"/>
        </w:rPr>
        <w:t xml:space="preserve">. </w:t>
      </w:r>
      <w:r w:rsidRPr="00B71369">
        <w:rPr>
          <w:sz w:val="24"/>
        </w:rPr>
        <w:t>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a</w:t>
      </w:r>
      <w:r w:rsidRPr="00B71369">
        <w:rPr>
          <w:sz w:val="24"/>
        </w:rPr>
        <w:t>) истинным</w:t>
      </w:r>
    </w:p>
    <w:p w:rsidR="00DD0641" w:rsidRPr="00B71369" w:rsidRDefault="00DD0641" w:rsidP="0080488B">
      <w:pPr>
        <w:pStyle w:val="NormalWeb"/>
        <w:spacing w:before="0" w:beforeAutospacing="0" w:after="0" w:afterAutospacing="0" w:line="240" w:lineRule="auto"/>
        <w:ind w:firstLine="0"/>
        <w:rPr>
          <w:sz w:val="24"/>
        </w:rPr>
      </w:pPr>
      <w:r w:rsidRPr="00B71369">
        <w:rPr>
          <w:sz w:val="24"/>
        </w:rPr>
        <w:t>b) ложным</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DD0641" w:rsidRPr="00B71369" w:rsidRDefault="00DD0641" w:rsidP="0080488B">
      <w:pPr>
        <w:ind w:firstLine="0"/>
      </w:pPr>
    </w:p>
    <w:tbl>
      <w:tblPr>
        <w:tblW w:w="0" w:type="auto"/>
        <w:tblLook w:val="01E0"/>
      </w:tblPr>
      <w:tblGrid>
        <w:gridCol w:w="9571"/>
      </w:tblGrid>
      <w:tr w:rsidR="00DD0641" w:rsidRPr="002970C0" w:rsidTr="0080488B">
        <w:tc>
          <w:tcPr>
            <w:tcW w:w="9854" w:type="dxa"/>
          </w:tcPr>
          <w:p w:rsidR="00DD0641" w:rsidRPr="00B71369" w:rsidRDefault="00DD0641" w:rsidP="0080488B">
            <w:pPr>
              <w:ind w:firstLine="0"/>
              <w:rPr>
                <w:b/>
                <w:lang w:val="en-US" w:eastAsia="en-US"/>
              </w:rPr>
            </w:pPr>
            <w:r w:rsidRPr="00B71369">
              <w:rPr>
                <w:lang w:eastAsia="en-US"/>
              </w:rPr>
              <w:t xml:space="preserve">                                               </w:t>
            </w:r>
            <w:r w:rsidRPr="00B71369">
              <w:rPr>
                <w:b/>
                <w:lang w:val="en-US" w:eastAsia="en-US"/>
              </w:rPr>
              <w:t>Youth Problems</w:t>
            </w:r>
          </w:p>
          <w:p w:rsidR="00DD0641" w:rsidRPr="00B71369" w:rsidRDefault="00DD0641" w:rsidP="0080488B">
            <w:pPr>
              <w:pStyle w:val="NormalWeb"/>
              <w:spacing w:before="0" w:beforeAutospacing="0" w:after="0" w:afterAutospacing="0" w:line="240" w:lineRule="auto"/>
              <w:ind w:firstLine="0"/>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D0641" w:rsidRPr="00B71369" w:rsidRDefault="00DD0641" w:rsidP="0080488B">
            <w:pPr>
              <w:pStyle w:val="NormalWeb"/>
              <w:spacing w:before="0" w:beforeAutospacing="0" w:after="0" w:afterAutospacing="0" w:line="240" w:lineRule="auto"/>
              <w:ind w:firstLine="0"/>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D0641" w:rsidRPr="00B71369" w:rsidRDefault="00DD0641" w:rsidP="0080488B">
            <w:pPr>
              <w:ind w:firstLine="0"/>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DD0641" w:rsidRPr="00B71369" w:rsidRDefault="00DD0641" w:rsidP="0080488B">
      <w:pPr>
        <w:ind w:firstLine="0"/>
        <w:rPr>
          <w:lang w:val="en-US"/>
        </w:rPr>
      </w:pPr>
    </w:p>
    <w:p w:rsidR="00DD0641" w:rsidRPr="00B71369" w:rsidRDefault="00DD0641" w:rsidP="0080488B">
      <w:pPr>
        <w:pStyle w:val="NormalWeb"/>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a</w:t>
      </w:r>
      <w:r w:rsidRPr="00B71369">
        <w:rPr>
          <w:sz w:val="24"/>
        </w:rPr>
        <w:t>) истинным</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b</w:t>
      </w:r>
      <w:r w:rsidRPr="00B71369">
        <w:rPr>
          <w:sz w:val="24"/>
        </w:rPr>
        <w:t>) ложным</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DD0641" w:rsidRPr="00B71369" w:rsidRDefault="00DD0641" w:rsidP="0080488B">
      <w:pPr>
        <w:pStyle w:val="NormalWeb"/>
        <w:spacing w:before="0" w:beforeAutospacing="0" w:after="0" w:afterAutospacing="0" w:line="240" w:lineRule="auto"/>
        <w:ind w:firstLine="0"/>
        <w:rPr>
          <w:sz w:val="24"/>
        </w:rPr>
      </w:pPr>
    </w:p>
    <w:p w:rsidR="00DD0641" w:rsidRPr="00B71369" w:rsidRDefault="00DD0641" w:rsidP="0080488B">
      <w:pPr>
        <w:pStyle w:val="NormalWeb"/>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a</w:t>
      </w:r>
      <w:r w:rsidRPr="00B71369">
        <w:rPr>
          <w:sz w:val="24"/>
        </w:rPr>
        <w:t>) истинным</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b</w:t>
      </w:r>
      <w:r w:rsidRPr="00B71369">
        <w:rPr>
          <w:sz w:val="24"/>
        </w:rPr>
        <w:t>) ложным</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DD0641" w:rsidRPr="00B71369" w:rsidRDefault="00DD0641" w:rsidP="0080488B">
      <w:pPr>
        <w:pStyle w:val="NormalWeb"/>
        <w:spacing w:before="0" w:beforeAutospacing="0" w:after="0" w:afterAutospacing="0" w:line="240" w:lineRule="auto"/>
        <w:ind w:firstLine="0"/>
        <w:rPr>
          <w:sz w:val="24"/>
        </w:rPr>
      </w:pPr>
    </w:p>
    <w:p w:rsidR="00DD0641" w:rsidRPr="00B71369" w:rsidRDefault="00DD0641" w:rsidP="0080488B">
      <w:pPr>
        <w:pStyle w:val="NormalWeb"/>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w:t>
      </w:r>
      <w:r w:rsidRPr="00B71369">
        <w:rPr>
          <w:sz w:val="24"/>
          <w:lang w:val="en-US"/>
        </w:rPr>
        <w:t xml:space="preserve"> </w:t>
      </w:r>
      <w:r w:rsidRPr="00B71369">
        <w:rPr>
          <w:sz w:val="24"/>
        </w:rPr>
        <w:t>части</w:t>
      </w:r>
      <w:r w:rsidRPr="00B71369">
        <w:rPr>
          <w:sz w:val="24"/>
          <w:lang w:val="en-US"/>
        </w:rPr>
        <w:t xml:space="preserve"> </w:t>
      </w:r>
      <w:r w:rsidRPr="00B71369">
        <w:rPr>
          <w:sz w:val="24"/>
        </w:rPr>
        <w:t>текста</w:t>
      </w:r>
      <w:r w:rsidRPr="00B71369">
        <w:rPr>
          <w:sz w:val="24"/>
          <w:lang w:val="en-US"/>
        </w:rPr>
        <w:t xml:space="preserve"> (1, 2, 3) </w:t>
      </w:r>
      <w:r w:rsidRPr="00B71369">
        <w:rPr>
          <w:sz w:val="24"/>
        </w:rPr>
        <w:t>соответствует</w:t>
      </w:r>
      <w:r w:rsidRPr="00B71369">
        <w:rPr>
          <w:sz w:val="24"/>
          <w:lang w:val="en-US"/>
        </w:rPr>
        <w:t xml:space="preserve"> </w:t>
      </w:r>
      <w:r w:rsidRPr="00B71369">
        <w:rPr>
          <w:sz w:val="24"/>
        </w:rPr>
        <w:t>следующая</w:t>
      </w:r>
      <w:r w:rsidRPr="00B71369">
        <w:rPr>
          <w:sz w:val="24"/>
          <w:lang w:val="en-US"/>
        </w:rPr>
        <w:t xml:space="preserve"> </w:t>
      </w:r>
      <w:r w:rsidRPr="00B71369">
        <w:rPr>
          <w:sz w:val="24"/>
        </w:rPr>
        <w:t>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a</w:t>
      </w:r>
      <w:r w:rsidRPr="00B71369">
        <w:rPr>
          <w:sz w:val="24"/>
        </w:rPr>
        <w:t>) 1</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b</w:t>
      </w:r>
      <w:r w:rsidRPr="00B71369">
        <w:rPr>
          <w:sz w:val="24"/>
        </w:rPr>
        <w:t>) 2</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c</w:t>
      </w:r>
      <w:r w:rsidRPr="00B71369">
        <w:rPr>
          <w:sz w:val="24"/>
        </w:rPr>
        <w:t>) 3</w:t>
      </w:r>
    </w:p>
    <w:p w:rsidR="00DD0641" w:rsidRPr="00B71369" w:rsidRDefault="00DD0641" w:rsidP="0080488B">
      <w:pPr>
        <w:pStyle w:val="NormalWeb"/>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w:t>
      </w:r>
      <w:r w:rsidRPr="00B71369">
        <w:rPr>
          <w:i/>
          <w:sz w:val="24"/>
        </w:rPr>
        <w:t xml:space="preserve"> </w:t>
      </w:r>
      <w:r w:rsidRPr="00B71369">
        <w:rPr>
          <w:i/>
          <w:sz w:val="24"/>
          <w:lang w:val="en-US"/>
        </w:rPr>
        <w:t>you</w:t>
      </w:r>
      <w:r w:rsidRPr="00B71369">
        <w:rPr>
          <w:i/>
          <w:sz w:val="24"/>
        </w:rPr>
        <w:t xml:space="preserve"> </w:t>
      </w:r>
      <w:r w:rsidRPr="00B71369">
        <w:rPr>
          <w:i/>
          <w:sz w:val="24"/>
          <w:lang w:val="en-US"/>
        </w:rPr>
        <w:t>imagine</w:t>
      </w:r>
      <w:r w:rsidRPr="00B71369">
        <w:rPr>
          <w:i/>
          <w:sz w:val="24"/>
        </w:rPr>
        <w:t xml:space="preserve"> </w:t>
      </w:r>
      <w:r w:rsidRPr="00B71369">
        <w:rPr>
          <w:i/>
          <w:sz w:val="24"/>
          <w:lang w:val="en-US"/>
        </w:rPr>
        <w:t>your</w:t>
      </w:r>
      <w:r w:rsidRPr="00B71369">
        <w:rPr>
          <w:i/>
          <w:sz w:val="24"/>
        </w:rPr>
        <w:t xml:space="preserve"> </w:t>
      </w:r>
      <w:r w:rsidRPr="00B71369">
        <w:rPr>
          <w:i/>
          <w:sz w:val="24"/>
          <w:lang w:val="en-US"/>
        </w:rPr>
        <w:t>life</w:t>
      </w:r>
      <w:r w:rsidRPr="00B71369">
        <w:rPr>
          <w:i/>
          <w:sz w:val="24"/>
        </w:rPr>
        <w:t xml:space="preserve"> </w:t>
      </w:r>
      <w:r w:rsidRPr="00B71369">
        <w:rPr>
          <w:i/>
          <w:sz w:val="24"/>
          <w:lang w:val="en-US"/>
        </w:rPr>
        <w:t>without</w:t>
      </w:r>
      <w:r w:rsidRPr="00B71369">
        <w:rPr>
          <w:i/>
          <w:sz w:val="24"/>
        </w:rPr>
        <w:t xml:space="preserve"> </w:t>
      </w:r>
      <w:r w:rsidRPr="00B71369">
        <w:rPr>
          <w:i/>
          <w:sz w:val="24"/>
          <w:lang w:val="en-US"/>
        </w:rPr>
        <w:t>money</w:t>
      </w:r>
      <w:r w:rsidRPr="00B71369">
        <w:rPr>
          <w:i/>
          <w:sz w:val="24"/>
        </w:rPr>
        <w:t xml:space="preserve">? </w:t>
      </w:r>
      <w:r w:rsidRPr="00B71369">
        <w:rPr>
          <w:i/>
          <w:sz w:val="24"/>
          <w:lang w:val="en-US"/>
        </w:rPr>
        <w:t>Teenagers depend on money greatly</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a) 1</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b) 2</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c) 3</w:t>
      </w:r>
    </w:p>
    <w:p w:rsidR="00DD0641" w:rsidRPr="00B71369" w:rsidRDefault="00DD0641" w:rsidP="0080488B">
      <w:pPr>
        <w:pStyle w:val="NormalWeb"/>
        <w:spacing w:before="0" w:beforeAutospacing="0" w:after="0" w:afterAutospacing="0" w:line="240" w:lineRule="auto"/>
        <w:ind w:firstLine="0"/>
        <w:rPr>
          <w:sz w:val="24"/>
          <w:lang w:val="en-US"/>
        </w:rPr>
      </w:pPr>
    </w:p>
    <w:p w:rsidR="00DD0641" w:rsidRPr="00B71369" w:rsidRDefault="00DD0641" w:rsidP="0080488B">
      <w:pPr>
        <w:pStyle w:val="NormalWeb"/>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problems (according to the text) are actual for modern teenagers?</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a) violence and cruelty</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b) unemployment and lack of respect</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 xml:space="preserve">d) lack of money and good friends </w:t>
      </w:r>
    </w:p>
    <w:p w:rsidR="00DD0641" w:rsidRPr="00B71369" w:rsidRDefault="00DD0641" w:rsidP="0080488B">
      <w:pPr>
        <w:pStyle w:val="NormalWeb"/>
        <w:spacing w:before="0" w:beforeAutospacing="0" w:after="0" w:afterAutospacing="0" w:line="240" w:lineRule="auto"/>
        <w:ind w:firstLine="0"/>
        <w:rPr>
          <w:sz w:val="24"/>
          <w:lang w:val="en-US"/>
        </w:rPr>
      </w:pPr>
    </w:p>
    <w:p w:rsidR="00DD0641" w:rsidRPr="00B71369" w:rsidRDefault="00DD0641" w:rsidP="0080488B">
      <w:pPr>
        <w:pStyle w:val="NormalWeb"/>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are teenagers really crazy about?</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a) higher education and travelling</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b) night clubs and parties</w:t>
      </w:r>
    </w:p>
    <w:p w:rsidR="00DD0641" w:rsidRPr="00B71369" w:rsidRDefault="00DD0641" w:rsidP="0080488B">
      <w:pPr>
        <w:pStyle w:val="NormalWeb"/>
        <w:spacing w:before="0" w:beforeAutospacing="0" w:after="0" w:afterAutospacing="0" w:line="240" w:lineRule="auto"/>
        <w:ind w:firstLine="0"/>
        <w:rPr>
          <w:sz w:val="24"/>
          <w:lang w:val="en-US"/>
        </w:rPr>
      </w:pPr>
      <w:r w:rsidRPr="00B71369">
        <w:rPr>
          <w:sz w:val="24"/>
          <w:lang w:val="en-US"/>
        </w:rPr>
        <w:t>c) love and relationships with opposite sex</w:t>
      </w:r>
    </w:p>
    <w:p w:rsidR="00DD0641" w:rsidRPr="00B71369" w:rsidRDefault="00DD0641" w:rsidP="0080488B">
      <w:pPr>
        <w:pStyle w:val="NormalWeb"/>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w:t>
      </w:r>
      <w:r w:rsidRPr="00B71369">
        <w:rPr>
          <w:sz w:val="24"/>
        </w:rPr>
        <w:t xml:space="preserve"> </w:t>
      </w:r>
      <w:r w:rsidRPr="00B71369">
        <w:rPr>
          <w:sz w:val="24"/>
          <w:lang w:val="en-US"/>
        </w:rPr>
        <w:t>and</w:t>
      </w:r>
      <w:r w:rsidRPr="00B71369">
        <w:rPr>
          <w:sz w:val="24"/>
        </w:rPr>
        <w:t xml:space="preserve"> </w:t>
      </w:r>
      <w:r w:rsidRPr="00B71369">
        <w:rPr>
          <w:sz w:val="24"/>
          <w:lang w:val="en-US"/>
        </w:rPr>
        <w:t>fancy</w:t>
      </w:r>
      <w:r w:rsidRPr="00B71369">
        <w:rPr>
          <w:sz w:val="24"/>
        </w:rPr>
        <w:t xml:space="preserve"> </w:t>
      </w:r>
      <w:r w:rsidRPr="00B71369">
        <w:rPr>
          <w:sz w:val="24"/>
          <w:lang w:val="en-US"/>
        </w:rPr>
        <w:t>stuff</w:t>
      </w:r>
    </w:p>
    <w:p w:rsidR="00DD0641" w:rsidRPr="00B71369" w:rsidRDefault="00DD0641" w:rsidP="0080488B">
      <w:pPr>
        <w:pStyle w:val="NormalWeb"/>
        <w:spacing w:before="0" w:beforeAutospacing="0" w:after="0" w:afterAutospacing="0" w:line="240" w:lineRule="auto"/>
        <w:ind w:firstLine="0"/>
        <w:rPr>
          <w:sz w:val="24"/>
        </w:rPr>
      </w:pPr>
    </w:p>
    <w:p w:rsidR="00DD0641" w:rsidRPr="00B71369" w:rsidRDefault="00DD0641" w:rsidP="0080488B">
      <w:pPr>
        <w:ind w:firstLine="0"/>
      </w:pPr>
      <w:r w:rsidRPr="00B71369">
        <w:t>32. Определите основную идею текста:</w:t>
      </w:r>
    </w:p>
    <w:p w:rsidR="00DD0641" w:rsidRPr="00B71369" w:rsidRDefault="00DD0641" w:rsidP="0080488B">
      <w:pPr>
        <w:ind w:firstLine="0"/>
        <w:rPr>
          <w:lang w:val="en-US"/>
        </w:rPr>
      </w:pPr>
      <w:r w:rsidRPr="00B71369">
        <w:rPr>
          <w:lang w:val="en-US"/>
        </w:rPr>
        <w:t>a) Fathers and Sons</w:t>
      </w:r>
    </w:p>
    <w:p w:rsidR="00DD0641" w:rsidRPr="00B71369" w:rsidRDefault="00DD0641" w:rsidP="0080488B">
      <w:pPr>
        <w:ind w:firstLine="0"/>
        <w:rPr>
          <w:lang w:val="en-US"/>
        </w:rPr>
      </w:pPr>
      <w:r w:rsidRPr="00B71369">
        <w:rPr>
          <w:lang w:val="en-US"/>
        </w:rPr>
        <w:t>b) drug addiction as the main world problem</w:t>
      </w:r>
    </w:p>
    <w:p w:rsidR="00DD0641" w:rsidRPr="00B71369" w:rsidRDefault="00DD0641" w:rsidP="0080488B">
      <w:pPr>
        <w:ind w:firstLine="0"/>
        <w:rPr>
          <w:lang w:val="en-US"/>
        </w:rPr>
      </w:pPr>
      <w:r w:rsidRPr="00B71369">
        <w:rPr>
          <w:lang w:val="en-US"/>
        </w:rPr>
        <w:t>c) all our failures depend on us</w:t>
      </w:r>
    </w:p>
    <w:p w:rsidR="00DD0641" w:rsidRPr="00B71369" w:rsidRDefault="00DD0641" w:rsidP="0080488B">
      <w:pPr>
        <w:ind w:firstLine="0"/>
      </w:pPr>
      <w:r w:rsidRPr="00B71369">
        <w:rPr>
          <w:lang w:val="en-US"/>
        </w:rPr>
        <w:t>d</w:t>
      </w:r>
      <w:r w:rsidRPr="00B71369">
        <w:t xml:space="preserve">) </w:t>
      </w:r>
      <w:r w:rsidRPr="00B71369">
        <w:rPr>
          <w:lang w:val="en-US"/>
        </w:rPr>
        <w:t>teenagers</w:t>
      </w:r>
      <w:r w:rsidRPr="00B71369">
        <w:t xml:space="preserve"> </w:t>
      </w:r>
      <w:r w:rsidRPr="00B71369">
        <w:rPr>
          <w:lang w:val="en-US"/>
        </w:rPr>
        <w:t>and</w:t>
      </w:r>
      <w:r w:rsidRPr="00B71369">
        <w:t xml:space="preserve"> </w:t>
      </w:r>
      <w:r w:rsidRPr="00B71369">
        <w:rPr>
          <w:lang w:val="en-US"/>
        </w:rPr>
        <w:t>their</w:t>
      </w:r>
      <w:r w:rsidRPr="00B71369">
        <w:t xml:space="preserve"> </w:t>
      </w:r>
      <w:r w:rsidRPr="00B71369">
        <w:rPr>
          <w:lang w:val="en-US"/>
        </w:rPr>
        <w:t>problems</w:t>
      </w:r>
    </w:p>
    <w:p w:rsidR="00DD0641" w:rsidRPr="00B71369" w:rsidRDefault="00DD0641" w:rsidP="0080488B">
      <w:pPr>
        <w:ind w:firstLine="0"/>
      </w:pPr>
    </w:p>
    <w:p w:rsidR="00DD0641" w:rsidRPr="00B71369" w:rsidRDefault="00DD0641"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DD0641" w:rsidRPr="00B71369" w:rsidRDefault="00DD0641"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DD0641" w:rsidRPr="002970C0" w:rsidTr="0080488B">
        <w:tc>
          <w:tcPr>
            <w:tcW w:w="9854" w:type="dxa"/>
          </w:tcPr>
          <w:p w:rsidR="00DD0641" w:rsidRPr="00B71369" w:rsidRDefault="00DD0641" w:rsidP="0080488B">
            <w:pPr>
              <w:ind w:firstLine="0"/>
              <w:rPr>
                <w:lang w:val="en-US" w:eastAsia="en-US"/>
              </w:rPr>
            </w:pPr>
            <w:r w:rsidRPr="00B71369">
              <w:rPr>
                <w:lang w:val="en-US" w:eastAsia="en-US"/>
              </w:rPr>
              <w:t>1. January 28</w:t>
            </w:r>
            <w:r w:rsidRPr="00B71369">
              <w:rPr>
                <w:vertAlign w:val="superscript"/>
                <w:lang w:val="en-US" w:eastAsia="en-US"/>
              </w:rPr>
              <w:t>th</w:t>
            </w:r>
            <w:r w:rsidRPr="00B71369">
              <w:rPr>
                <w:lang w:val="en-US" w:eastAsia="en-US"/>
              </w:rPr>
              <w:t xml:space="preserve"> </w:t>
            </w:r>
          </w:p>
          <w:p w:rsidR="00DD0641" w:rsidRPr="00B71369" w:rsidRDefault="00DD0641" w:rsidP="0080488B">
            <w:pPr>
              <w:ind w:firstLine="0"/>
              <w:rPr>
                <w:lang w:val="en-US" w:eastAsia="en-US"/>
              </w:rPr>
            </w:pPr>
            <w:r w:rsidRPr="00B71369">
              <w:rPr>
                <w:lang w:val="en-US" w:eastAsia="en-US"/>
              </w:rPr>
              <w:t>2. Hope to hear from you soon</w:t>
            </w:r>
          </w:p>
          <w:p w:rsidR="00DD0641" w:rsidRPr="00B71369" w:rsidRDefault="00DD0641" w:rsidP="0080488B">
            <w:pPr>
              <w:ind w:firstLine="0"/>
              <w:rPr>
                <w:lang w:val="en-US" w:eastAsia="en-US"/>
              </w:rPr>
            </w:pPr>
            <w:r w:rsidRPr="00B71369">
              <w:rPr>
                <w:lang w:val="en-US" w:eastAsia="en-US"/>
              </w:rPr>
              <w:t>3. Flat 14,</w:t>
            </w:r>
          </w:p>
          <w:p w:rsidR="00DD0641" w:rsidRPr="00B71369" w:rsidRDefault="00DD0641" w:rsidP="0080488B">
            <w:pPr>
              <w:ind w:firstLine="0"/>
              <w:rPr>
                <w:lang w:val="en-US" w:eastAsia="en-US"/>
              </w:rPr>
            </w:pPr>
            <w:r w:rsidRPr="00B71369">
              <w:rPr>
                <w:lang w:val="en-US" w:eastAsia="en-US"/>
              </w:rPr>
              <w:t xml:space="preserve">   </w:t>
            </w:r>
            <w:smartTag w:uri="urn:schemas-microsoft-com:office:smarttags" w:element="address">
              <w:smartTag w:uri="urn:schemas-microsoft-com:office:smarttags" w:element="Street">
                <w:r w:rsidRPr="00B71369">
                  <w:rPr>
                    <w:lang w:val="en-US" w:eastAsia="en-US"/>
                  </w:rPr>
                  <w:t>8 Jefferson Street</w:t>
                </w:r>
              </w:smartTag>
            </w:smartTag>
          </w:p>
          <w:p w:rsidR="00DD0641" w:rsidRPr="00B71369" w:rsidRDefault="00DD0641" w:rsidP="0080488B">
            <w:pPr>
              <w:ind w:firstLine="0"/>
              <w:rPr>
                <w:lang w:val="en-US" w:eastAsia="en-US"/>
              </w:rPr>
            </w:pPr>
            <w:r w:rsidRPr="00B71369">
              <w:rPr>
                <w:lang w:val="en-US" w:eastAsia="en-US"/>
              </w:rPr>
              <w:t xml:space="preserve">   </w:t>
            </w:r>
            <w:smartTag w:uri="urn:schemas-microsoft-com:office:smarttags" w:element="place">
              <w:smartTag w:uri="urn:schemas-microsoft-com:office:smarttags" w:element="City">
                <w:r w:rsidRPr="00B71369">
                  <w:rPr>
                    <w:lang w:val="en-US" w:eastAsia="en-US"/>
                  </w:rPr>
                  <w:t>Nashville</w:t>
                </w:r>
              </w:smartTag>
            </w:smartTag>
          </w:p>
          <w:p w:rsidR="00DD0641" w:rsidRPr="00B71369" w:rsidRDefault="00DD0641" w:rsidP="0080488B">
            <w:pPr>
              <w:ind w:firstLine="0"/>
              <w:rPr>
                <w:lang w:val="en-US" w:eastAsia="en-US"/>
              </w:rPr>
            </w:pPr>
            <w:r w:rsidRPr="00B71369">
              <w:rPr>
                <w:lang w:val="en-US" w:eastAsia="en-US"/>
              </w:rPr>
              <w:t xml:space="preserve">   NSH9 001</w:t>
            </w:r>
          </w:p>
          <w:p w:rsidR="00DD0641" w:rsidRPr="00B71369" w:rsidRDefault="00DD0641" w:rsidP="0080488B">
            <w:pPr>
              <w:ind w:firstLine="0"/>
              <w:rPr>
                <w:lang w:val="en-US" w:eastAsia="en-US"/>
              </w:rPr>
            </w:pPr>
            <w:r w:rsidRPr="00B71369">
              <w:rPr>
                <w:lang w:val="en-US" w:eastAsia="en-US"/>
              </w:rPr>
              <w:t>4. Yours,</w:t>
            </w:r>
          </w:p>
          <w:p w:rsidR="00DD0641" w:rsidRPr="00B71369" w:rsidRDefault="00DD0641" w:rsidP="0080488B">
            <w:pPr>
              <w:ind w:firstLine="0"/>
              <w:rPr>
                <w:lang w:val="en-US" w:eastAsia="en-US"/>
              </w:rPr>
            </w:pPr>
            <w:r w:rsidRPr="00B71369">
              <w:rPr>
                <w:lang w:val="en-US" w:eastAsia="en-US"/>
              </w:rPr>
              <w:t xml:space="preserve">    Alex Duck</w:t>
            </w:r>
          </w:p>
          <w:p w:rsidR="00DD0641" w:rsidRPr="00B71369" w:rsidRDefault="00DD0641" w:rsidP="0080488B">
            <w:pPr>
              <w:ind w:firstLine="0"/>
              <w:rPr>
                <w:lang w:val="en-US" w:eastAsia="en-US"/>
              </w:rPr>
            </w:pPr>
            <w:r w:rsidRPr="00B71369">
              <w:rPr>
                <w:lang w:val="en-US" w:eastAsia="en-US"/>
              </w:rPr>
              <w:t>5. Dear Melanie</w:t>
            </w:r>
          </w:p>
          <w:p w:rsidR="00DD0641" w:rsidRPr="00B71369" w:rsidRDefault="00DD0641"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DD0641" w:rsidRPr="00B71369" w:rsidRDefault="00DD0641"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DD0641" w:rsidRPr="00B71369" w:rsidRDefault="00DD0641" w:rsidP="0080488B">
            <w:pPr>
              <w:ind w:firstLine="0"/>
              <w:rPr>
                <w:lang w:val="en-US" w:eastAsia="en-US"/>
              </w:rPr>
            </w:pPr>
          </w:p>
        </w:tc>
      </w:tr>
    </w:tbl>
    <w:p w:rsidR="00DD0641" w:rsidRPr="00B71369" w:rsidRDefault="00DD0641" w:rsidP="0080488B">
      <w:pPr>
        <w:ind w:firstLine="0"/>
        <w:rPr>
          <w:lang w:val="en-US"/>
        </w:rPr>
      </w:pPr>
    </w:p>
    <w:p w:rsidR="00DD0641" w:rsidRPr="00B71369" w:rsidRDefault="00DD0641" w:rsidP="0080488B">
      <w:pPr>
        <w:ind w:firstLine="0"/>
      </w:pPr>
      <w:r w:rsidRPr="00B71369">
        <w:rPr>
          <w:lang w:val="en-US"/>
        </w:rPr>
        <w:t>a</w:t>
      </w:r>
      <w:r w:rsidRPr="00B71369">
        <w:t>) 5, 7, 4, 3, 1, 6, 2</w:t>
      </w:r>
    </w:p>
    <w:p w:rsidR="00DD0641" w:rsidRPr="00B71369" w:rsidRDefault="00DD0641" w:rsidP="0080488B">
      <w:pPr>
        <w:ind w:firstLine="0"/>
      </w:pPr>
      <w:r w:rsidRPr="00B71369">
        <w:rPr>
          <w:lang w:val="en-US"/>
        </w:rPr>
        <w:t>b</w:t>
      </w:r>
      <w:r w:rsidRPr="00B71369">
        <w:t>) 3, 1, 5, 7, 6, 2, 4</w:t>
      </w:r>
    </w:p>
    <w:p w:rsidR="00DD0641" w:rsidRPr="00B71369" w:rsidRDefault="00DD0641" w:rsidP="0080488B">
      <w:pPr>
        <w:ind w:firstLine="0"/>
      </w:pPr>
      <w:r w:rsidRPr="00B71369">
        <w:rPr>
          <w:lang w:val="en-US"/>
        </w:rPr>
        <w:t>c</w:t>
      </w:r>
      <w:r w:rsidRPr="00B71369">
        <w:t>) 1, 3, 5, 7, 6, 4, 2</w:t>
      </w:r>
    </w:p>
    <w:p w:rsidR="00DD0641" w:rsidRPr="00B71369" w:rsidRDefault="00DD0641" w:rsidP="0080488B">
      <w:pPr>
        <w:ind w:firstLine="0"/>
      </w:pPr>
      <w:r w:rsidRPr="00B71369">
        <w:rPr>
          <w:lang w:val="en-US"/>
        </w:rPr>
        <w:t>d</w:t>
      </w:r>
      <w:r w:rsidRPr="00B71369">
        <w:t>) 1, 3, 5, 6, 7, 2, 4</w:t>
      </w:r>
    </w:p>
    <w:p w:rsidR="00DD0641" w:rsidRPr="00B71369" w:rsidRDefault="00DD0641" w:rsidP="0080488B">
      <w:pPr>
        <w:ind w:firstLine="0"/>
      </w:pPr>
    </w:p>
    <w:p w:rsidR="00DD0641" w:rsidRPr="00B71369" w:rsidRDefault="00DD0641" w:rsidP="0080488B">
      <w:pPr>
        <w:pStyle w:val="NormalWeb"/>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DD0641" w:rsidRPr="00F95395" w:rsidRDefault="00DD0641" w:rsidP="0080488B">
      <w:pPr>
        <w:pStyle w:val="NormalWeb"/>
        <w:tabs>
          <w:tab w:val="left" w:pos="180"/>
        </w:tabs>
        <w:spacing w:before="0" w:beforeAutospacing="0" w:after="0" w:afterAutospacing="0" w:line="240" w:lineRule="auto"/>
        <w:ind w:firstLine="0"/>
        <w:rPr>
          <w:sz w:val="24"/>
          <w:lang w:val="it-IT"/>
        </w:rPr>
      </w:pPr>
      <w:r w:rsidRPr="00F95395">
        <w:rPr>
          <w:sz w:val="24"/>
          <w:lang w:val="it-IT"/>
        </w:rPr>
        <w:t>a) Memo</w:t>
      </w:r>
    </w:p>
    <w:p w:rsidR="00DD0641" w:rsidRPr="00F95395" w:rsidRDefault="00DD0641" w:rsidP="0080488B">
      <w:pPr>
        <w:pStyle w:val="NormalWeb"/>
        <w:tabs>
          <w:tab w:val="left" w:pos="180"/>
        </w:tabs>
        <w:spacing w:before="0" w:beforeAutospacing="0" w:after="0" w:afterAutospacing="0" w:line="240" w:lineRule="auto"/>
        <w:ind w:firstLine="0"/>
        <w:rPr>
          <w:sz w:val="24"/>
          <w:lang w:val="it-IT"/>
        </w:rPr>
      </w:pPr>
      <w:r w:rsidRPr="00F95395">
        <w:rPr>
          <w:sz w:val="24"/>
          <w:lang w:val="it-IT"/>
        </w:rPr>
        <w:t>b) CV</w:t>
      </w:r>
    </w:p>
    <w:p w:rsidR="00DD0641" w:rsidRPr="00F95395" w:rsidRDefault="00DD0641" w:rsidP="0080488B">
      <w:pPr>
        <w:pStyle w:val="NormalWeb"/>
        <w:tabs>
          <w:tab w:val="left" w:pos="180"/>
        </w:tabs>
        <w:spacing w:before="0" w:beforeAutospacing="0" w:after="0" w:afterAutospacing="0" w:line="240" w:lineRule="auto"/>
        <w:ind w:firstLine="0"/>
        <w:rPr>
          <w:sz w:val="24"/>
          <w:lang w:val="it-IT"/>
        </w:rPr>
      </w:pPr>
      <w:r w:rsidRPr="00F95395">
        <w:rPr>
          <w:sz w:val="24"/>
          <w:lang w:val="it-IT"/>
        </w:rPr>
        <w:t>c) personal letter</w:t>
      </w:r>
    </w:p>
    <w:p w:rsidR="00DD0641" w:rsidRPr="00B71369" w:rsidRDefault="00DD0641" w:rsidP="0080488B">
      <w:pPr>
        <w:pStyle w:val="NormalWeb"/>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w:t>
      </w:r>
      <w:r w:rsidRPr="00B71369">
        <w:rPr>
          <w:sz w:val="24"/>
        </w:rPr>
        <w:t xml:space="preserve"> </w:t>
      </w:r>
      <w:r w:rsidRPr="00B71369">
        <w:rPr>
          <w:sz w:val="24"/>
          <w:lang w:val="en-US"/>
        </w:rPr>
        <w:t>letter</w:t>
      </w:r>
    </w:p>
    <w:p w:rsidR="00DD0641" w:rsidRPr="00B71369" w:rsidRDefault="00DD0641" w:rsidP="0080488B">
      <w:pPr>
        <w:pStyle w:val="ListParagraph"/>
        <w:spacing w:line="240" w:lineRule="auto"/>
        <w:ind w:left="0" w:firstLine="0"/>
        <w:rPr>
          <w:szCs w:val="24"/>
          <w:lang w:val="ru-RU"/>
        </w:rPr>
      </w:pPr>
    </w:p>
    <w:p w:rsidR="00DD0641" w:rsidRPr="00B71369" w:rsidRDefault="00DD0641" w:rsidP="0080488B">
      <w:pPr>
        <w:snapToGrid w:val="0"/>
        <w:ind w:firstLine="0"/>
      </w:pPr>
    </w:p>
    <w:p w:rsidR="00DD0641" w:rsidRPr="00B71369" w:rsidRDefault="00DD0641" w:rsidP="0080488B">
      <w:pPr>
        <w:ind w:firstLine="0"/>
        <w:rPr>
          <w:b/>
          <w:i/>
        </w:rPr>
      </w:pPr>
      <w:r w:rsidRPr="00B71369">
        <w:rPr>
          <w:b/>
          <w:i/>
        </w:rPr>
        <w:t>Оценочные средства для экзамена  (</w:t>
      </w:r>
      <w:r w:rsidRPr="00B71369">
        <w:rPr>
          <w:b/>
        </w:rPr>
        <w:t>НЕМЕЦКИЙ ЯЗЫК</w:t>
      </w:r>
      <w:r w:rsidRPr="00B71369">
        <w:rPr>
          <w:b/>
          <w:i/>
        </w:rPr>
        <w:t>)</w:t>
      </w:r>
    </w:p>
    <w:p w:rsidR="00DD0641" w:rsidRPr="00B71369" w:rsidRDefault="00DD0641" w:rsidP="0080488B">
      <w:pPr>
        <w:ind w:firstLine="0"/>
        <w:rPr>
          <w:b/>
          <w:i/>
        </w:rPr>
      </w:pPr>
      <w:r w:rsidRPr="00B71369">
        <w:rPr>
          <w:b/>
          <w:i/>
        </w:rPr>
        <w:t xml:space="preserve"> </w:t>
      </w:r>
    </w:p>
    <w:p w:rsidR="00DD0641" w:rsidRPr="00B71369" w:rsidRDefault="00DD0641" w:rsidP="0080488B">
      <w:pPr>
        <w:pStyle w:val="NoSpacing"/>
        <w:jc w:val="center"/>
        <w:rPr>
          <w:rFonts w:ascii="Times New Roman" w:hAnsi="Times New Roman"/>
          <w:b/>
          <w:sz w:val="24"/>
          <w:szCs w:val="24"/>
        </w:rPr>
      </w:pPr>
      <w:r w:rsidRPr="00B71369">
        <w:rPr>
          <w:rFonts w:ascii="Times New Roman" w:hAnsi="Times New Roman"/>
          <w:b/>
          <w:sz w:val="24"/>
          <w:szCs w:val="24"/>
        </w:rPr>
        <w:t xml:space="preserve">ТЕСТ </w:t>
      </w:r>
    </w:p>
    <w:p w:rsidR="00DD0641" w:rsidRPr="00B71369" w:rsidRDefault="00DD0641" w:rsidP="0080488B">
      <w:pPr>
        <w:pStyle w:val="NormalWeb"/>
        <w:shd w:val="clear" w:color="auto" w:fill="FFFFFF"/>
        <w:spacing w:before="0" w:beforeAutospacing="0" w:after="0" w:afterAutospacing="0" w:line="240" w:lineRule="auto"/>
        <w:ind w:firstLine="0"/>
        <w:rPr>
          <w:sz w:val="24"/>
        </w:rPr>
      </w:pPr>
    </w:p>
    <w:p w:rsidR="00DD0641" w:rsidRPr="00B71369" w:rsidRDefault="00DD0641" w:rsidP="0080488B">
      <w:pPr>
        <w:ind w:firstLine="0"/>
        <w:rPr>
          <w:u w:val="single"/>
        </w:rPr>
      </w:pPr>
      <w:r w:rsidRPr="00B71369">
        <w:rPr>
          <w:u w:val="single"/>
        </w:rPr>
        <w:t>Заполните пропуск. Выберите один вариант ответа.</w:t>
      </w:r>
    </w:p>
    <w:p w:rsidR="00DD0641" w:rsidRPr="00B71369" w:rsidRDefault="00DD0641" w:rsidP="0080488B">
      <w:pPr>
        <w:ind w:firstLine="0"/>
        <w:rPr>
          <w:lang w:val="de-DE"/>
        </w:rPr>
      </w:pPr>
      <w:r w:rsidRPr="00B71369">
        <w:rPr>
          <w:lang w:val="en-US"/>
        </w:rPr>
        <w:t xml:space="preserve">1. Ich … … </w:t>
      </w:r>
      <w:r w:rsidRPr="00B71369">
        <w:rPr>
          <w:lang w:val="de-DE"/>
        </w:rPr>
        <w:t>Russland.</w:t>
      </w:r>
    </w:p>
    <w:p w:rsidR="00DD0641" w:rsidRPr="00B71369" w:rsidRDefault="00DD0641" w:rsidP="0080488B">
      <w:pPr>
        <w:ind w:firstLine="0"/>
        <w:rPr>
          <w:lang w:val="de-DE"/>
        </w:rPr>
      </w:pPr>
      <w:r w:rsidRPr="00B71369">
        <w:rPr>
          <w:lang w:val="de-DE"/>
        </w:rPr>
        <w:t xml:space="preserve">a) komme in      </w:t>
      </w:r>
    </w:p>
    <w:p w:rsidR="00DD0641" w:rsidRPr="00B71369" w:rsidRDefault="00DD0641" w:rsidP="0080488B">
      <w:pPr>
        <w:ind w:firstLine="0"/>
        <w:rPr>
          <w:lang w:val="de-DE"/>
        </w:rPr>
      </w:pPr>
      <w:r w:rsidRPr="00B71369">
        <w:rPr>
          <w:lang w:val="de-DE"/>
        </w:rPr>
        <w:t xml:space="preserve">b) komme aus       </w:t>
      </w:r>
    </w:p>
    <w:p w:rsidR="00DD0641" w:rsidRPr="00B71369" w:rsidRDefault="00DD0641" w:rsidP="0080488B">
      <w:pPr>
        <w:ind w:firstLine="0"/>
        <w:rPr>
          <w:lang w:val="de-DE"/>
        </w:rPr>
      </w:pPr>
      <w:r w:rsidRPr="00B71369">
        <w:rPr>
          <w:lang w:val="de-DE"/>
        </w:rPr>
        <w:t xml:space="preserve">c) fahre aus     </w:t>
      </w:r>
    </w:p>
    <w:p w:rsidR="00DD0641" w:rsidRPr="00B71369" w:rsidRDefault="00DD0641" w:rsidP="0080488B">
      <w:pPr>
        <w:ind w:firstLine="0"/>
        <w:rPr>
          <w:lang w:val="de-DE"/>
        </w:rPr>
      </w:pPr>
      <w:r w:rsidRPr="00B71369">
        <w:rPr>
          <w:lang w:val="de-DE"/>
        </w:rPr>
        <w:t>d) bin von</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2. Englisch ... eine Weltsprache.</w:t>
      </w:r>
    </w:p>
    <w:p w:rsidR="00DD0641" w:rsidRPr="00B71369" w:rsidRDefault="00DD0641" w:rsidP="0080488B">
      <w:pPr>
        <w:ind w:firstLine="0"/>
        <w:rPr>
          <w:lang w:val="de-DE"/>
        </w:rPr>
      </w:pPr>
      <w:r w:rsidRPr="00B71369">
        <w:rPr>
          <w:lang w:val="de-DE"/>
        </w:rPr>
        <w:t xml:space="preserve">a) seid                 </w:t>
      </w:r>
    </w:p>
    <w:p w:rsidR="00DD0641" w:rsidRPr="00B71369" w:rsidRDefault="00DD0641" w:rsidP="0080488B">
      <w:pPr>
        <w:ind w:firstLine="0"/>
        <w:rPr>
          <w:lang w:val="de-DE"/>
        </w:rPr>
      </w:pPr>
      <w:r w:rsidRPr="00B71369">
        <w:rPr>
          <w:lang w:val="de-DE"/>
        </w:rPr>
        <w:t xml:space="preserve">b) ist               </w:t>
      </w:r>
    </w:p>
    <w:p w:rsidR="00DD0641" w:rsidRPr="00B71369" w:rsidRDefault="00DD0641" w:rsidP="0080488B">
      <w:pPr>
        <w:ind w:firstLine="0"/>
        <w:rPr>
          <w:lang w:val="de-DE"/>
        </w:rPr>
      </w:pPr>
      <w:r w:rsidRPr="00B71369">
        <w:rPr>
          <w:lang w:val="de-DE"/>
        </w:rPr>
        <w:t xml:space="preserve">c) bist               </w:t>
      </w:r>
    </w:p>
    <w:p w:rsidR="00DD0641" w:rsidRPr="00B71369" w:rsidRDefault="00DD0641" w:rsidP="0080488B">
      <w:pPr>
        <w:ind w:firstLine="0"/>
        <w:rPr>
          <w:lang w:val="de-DE"/>
        </w:rPr>
      </w:pPr>
      <w:r w:rsidRPr="00B71369">
        <w:rPr>
          <w:lang w:val="de-DE"/>
        </w:rPr>
        <w:t>d) sind</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3. Die Kinder lernen ... als Erwachsene.</w:t>
      </w:r>
    </w:p>
    <w:p w:rsidR="00DD0641" w:rsidRPr="00B71369" w:rsidRDefault="00DD0641" w:rsidP="0080488B">
      <w:pPr>
        <w:ind w:firstLine="0"/>
        <w:rPr>
          <w:lang w:val="de-DE"/>
        </w:rPr>
      </w:pPr>
      <w:r w:rsidRPr="00B71369">
        <w:rPr>
          <w:lang w:val="de-DE"/>
        </w:rPr>
        <w:t xml:space="preserve">a)  schnellsten           </w:t>
      </w:r>
    </w:p>
    <w:p w:rsidR="00DD0641" w:rsidRPr="00B71369" w:rsidRDefault="00DD0641" w:rsidP="0080488B">
      <w:pPr>
        <w:ind w:firstLine="0"/>
        <w:rPr>
          <w:lang w:val="de-DE"/>
        </w:rPr>
      </w:pPr>
      <w:r w:rsidRPr="00B71369">
        <w:rPr>
          <w:lang w:val="de-DE"/>
        </w:rPr>
        <w:t xml:space="preserve">b) schneller     </w:t>
      </w:r>
    </w:p>
    <w:p w:rsidR="00DD0641" w:rsidRPr="00B71369" w:rsidRDefault="00DD0641" w:rsidP="0080488B">
      <w:pPr>
        <w:ind w:firstLine="0"/>
        <w:rPr>
          <w:lang w:val="de-DE"/>
        </w:rPr>
      </w:pPr>
      <w:r w:rsidRPr="00B71369">
        <w:rPr>
          <w:lang w:val="de-DE"/>
        </w:rPr>
        <w:t xml:space="preserve">c) schnell     </w:t>
      </w:r>
    </w:p>
    <w:p w:rsidR="00DD0641" w:rsidRPr="00B71369" w:rsidRDefault="00DD0641" w:rsidP="0080488B">
      <w:pPr>
        <w:ind w:firstLine="0"/>
        <w:rPr>
          <w:lang w:val="de-DE"/>
        </w:rPr>
      </w:pPr>
      <w:r w:rsidRPr="00B71369">
        <w:rPr>
          <w:lang w:val="de-DE"/>
        </w:rPr>
        <w:t>d) so schnell</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4. Stefan trifft ... mit den Freunden zum Frühstück.</w:t>
      </w:r>
    </w:p>
    <w:p w:rsidR="00DD0641" w:rsidRPr="00B71369" w:rsidRDefault="00DD0641" w:rsidP="0080488B">
      <w:pPr>
        <w:ind w:firstLine="0"/>
        <w:rPr>
          <w:lang w:val="de-DE"/>
        </w:rPr>
      </w:pPr>
      <w:r w:rsidRPr="00B71369">
        <w:rPr>
          <w:lang w:val="de-DE"/>
        </w:rPr>
        <w:t xml:space="preserve">a) mich             </w:t>
      </w:r>
    </w:p>
    <w:p w:rsidR="00DD0641" w:rsidRPr="00B71369" w:rsidRDefault="00DD0641" w:rsidP="0080488B">
      <w:pPr>
        <w:ind w:firstLine="0"/>
        <w:rPr>
          <w:lang w:val="de-DE"/>
        </w:rPr>
      </w:pPr>
      <w:r w:rsidRPr="00B71369">
        <w:rPr>
          <w:lang w:val="de-DE"/>
        </w:rPr>
        <w:t xml:space="preserve">b) dich               </w:t>
      </w:r>
    </w:p>
    <w:p w:rsidR="00DD0641" w:rsidRPr="00B71369" w:rsidRDefault="00DD0641" w:rsidP="0080488B">
      <w:pPr>
        <w:ind w:firstLine="0"/>
        <w:rPr>
          <w:lang w:val="de-DE"/>
        </w:rPr>
      </w:pPr>
      <w:r w:rsidRPr="00B71369">
        <w:rPr>
          <w:lang w:val="de-DE"/>
        </w:rPr>
        <w:t xml:space="preserve">c) sich               </w:t>
      </w:r>
    </w:p>
    <w:p w:rsidR="00DD0641" w:rsidRPr="00B71369" w:rsidRDefault="00DD0641" w:rsidP="0080488B">
      <w:pPr>
        <w:ind w:firstLine="0"/>
        <w:rPr>
          <w:lang w:val="de-DE"/>
        </w:rPr>
      </w:pPr>
      <w:r w:rsidRPr="00B71369">
        <w:rPr>
          <w:lang w:val="de-DE"/>
        </w:rPr>
        <w:t>d) uns</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5. Die Mutter schenkt ... (</w:t>
      </w:r>
      <w:r w:rsidRPr="00B71369">
        <w:t>своему</w:t>
      </w:r>
      <w:r w:rsidRPr="00B71369">
        <w:rPr>
          <w:lang w:val="de-DE"/>
        </w:rPr>
        <w:t>) Sohn ein Handy.</w:t>
      </w:r>
    </w:p>
    <w:p w:rsidR="00DD0641" w:rsidRPr="00B71369" w:rsidRDefault="00DD0641" w:rsidP="0080488B">
      <w:pPr>
        <w:ind w:firstLine="0"/>
        <w:rPr>
          <w:lang w:val="de-DE"/>
        </w:rPr>
      </w:pPr>
      <w:r w:rsidRPr="00B71369">
        <w:rPr>
          <w:lang w:val="de-DE"/>
        </w:rPr>
        <w:t xml:space="preserve">a) ihrem         </w:t>
      </w:r>
    </w:p>
    <w:p w:rsidR="00DD0641" w:rsidRPr="00B71369" w:rsidRDefault="00DD0641" w:rsidP="0080488B">
      <w:pPr>
        <w:ind w:firstLine="0"/>
        <w:rPr>
          <w:lang w:val="de-DE"/>
        </w:rPr>
      </w:pPr>
      <w:r w:rsidRPr="00B71369">
        <w:rPr>
          <w:lang w:val="de-DE"/>
        </w:rPr>
        <w:t xml:space="preserve">b) seinem            </w:t>
      </w:r>
    </w:p>
    <w:p w:rsidR="00DD0641" w:rsidRPr="00B71369" w:rsidRDefault="00DD0641" w:rsidP="0080488B">
      <w:pPr>
        <w:ind w:firstLine="0"/>
        <w:rPr>
          <w:lang w:val="de-DE"/>
        </w:rPr>
      </w:pPr>
      <w:r w:rsidRPr="00B71369">
        <w:rPr>
          <w:lang w:val="de-DE"/>
        </w:rPr>
        <w:t xml:space="preserve">c) seiner             </w:t>
      </w:r>
    </w:p>
    <w:p w:rsidR="00DD0641" w:rsidRPr="00B71369" w:rsidRDefault="00DD0641" w:rsidP="0080488B">
      <w:pPr>
        <w:ind w:firstLine="0"/>
        <w:rPr>
          <w:lang w:val="de-DE"/>
        </w:rPr>
      </w:pPr>
      <w:r w:rsidRPr="00B71369">
        <w:rPr>
          <w:lang w:val="de-DE"/>
        </w:rPr>
        <w:t>d) seines</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6. Die Studenten ... rechtzeitig zum Unterricht kommen.</w:t>
      </w:r>
    </w:p>
    <w:p w:rsidR="00DD0641" w:rsidRPr="00B71369" w:rsidRDefault="00DD0641" w:rsidP="0080488B">
      <w:pPr>
        <w:ind w:firstLine="0"/>
        <w:rPr>
          <w:lang w:val="de-DE"/>
        </w:rPr>
      </w:pPr>
      <w:r w:rsidRPr="00B71369">
        <w:rPr>
          <w:lang w:val="de-DE"/>
        </w:rPr>
        <w:t xml:space="preserve">a) solle         </w:t>
      </w:r>
    </w:p>
    <w:p w:rsidR="00DD0641" w:rsidRPr="00B71369" w:rsidRDefault="00DD0641" w:rsidP="0080488B">
      <w:pPr>
        <w:ind w:firstLine="0"/>
        <w:rPr>
          <w:lang w:val="de-DE"/>
        </w:rPr>
      </w:pPr>
      <w:r w:rsidRPr="00B71369">
        <w:rPr>
          <w:lang w:val="de-DE"/>
        </w:rPr>
        <w:t xml:space="preserve">b) sollst                </w:t>
      </w:r>
    </w:p>
    <w:p w:rsidR="00DD0641" w:rsidRPr="00B71369" w:rsidRDefault="00DD0641" w:rsidP="0080488B">
      <w:pPr>
        <w:ind w:firstLine="0"/>
        <w:rPr>
          <w:lang w:val="de-DE"/>
        </w:rPr>
      </w:pPr>
      <w:r w:rsidRPr="00B71369">
        <w:rPr>
          <w:lang w:val="de-DE"/>
        </w:rPr>
        <w:t xml:space="preserve">c) soll                </w:t>
      </w:r>
    </w:p>
    <w:p w:rsidR="00DD0641" w:rsidRPr="00B71369" w:rsidRDefault="00DD0641" w:rsidP="0080488B">
      <w:pPr>
        <w:ind w:firstLine="0"/>
        <w:rPr>
          <w:lang w:val="de-DE"/>
        </w:rPr>
      </w:pPr>
      <w:r w:rsidRPr="00B71369">
        <w:rPr>
          <w:lang w:val="de-DE"/>
        </w:rPr>
        <w:t>d) sollen</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7. Zur Arbeit … … am schnellsten mit dem Auto.</w:t>
      </w:r>
    </w:p>
    <w:p w:rsidR="00DD0641" w:rsidRPr="00B71369" w:rsidRDefault="00DD0641" w:rsidP="0080488B">
      <w:pPr>
        <w:ind w:firstLine="0"/>
        <w:rPr>
          <w:lang w:val="de-DE"/>
        </w:rPr>
      </w:pPr>
      <w:r w:rsidRPr="00B71369">
        <w:rPr>
          <w:lang w:val="de-DE"/>
        </w:rPr>
        <w:t xml:space="preserve">a) ich kam      </w:t>
      </w:r>
    </w:p>
    <w:p w:rsidR="00DD0641" w:rsidRPr="00B71369" w:rsidRDefault="00DD0641" w:rsidP="0080488B">
      <w:pPr>
        <w:ind w:firstLine="0"/>
        <w:rPr>
          <w:lang w:val="de-DE"/>
        </w:rPr>
      </w:pPr>
      <w:r w:rsidRPr="00B71369">
        <w:rPr>
          <w:lang w:val="de-DE"/>
        </w:rPr>
        <w:t xml:space="preserve">b) ich komme        </w:t>
      </w:r>
    </w:p>
    <w:p w:rsidR="00DD0641" w:rsidRPr="00B71369" w:rsidRDefault="00DD0641" w:rsidP="0080488B">
      <w:pPr>
        <w:ind w:firstLine="0"/>
        <w:rPr>
          <w:lang w:val="de-DE"/>
        </w:rPr>
      </w:pPr>
      <w:r w:rsidRPr="00B71369">
        <w:rPr>
          <w:lang w:val="de-DE"/>
        </w:rPr>
        <w:t xml:space="preserve">c) komme ich       </w:t>
      </w:r>
    </w:p>
    <w:p w:rsidR="00DD0641" w:rsidRPr="00B71369" w:rsidRDefault="00DD0641" w:rsidP="0080488B">
      <w:pPr>
        <w:ind w:firstLine="0"/>
        <w:rPr>
          <w:lang w:val="de-DE"/>
        </w:rPr>
      </w:pPr>
      <w:r w:rsidRPr="00B71369">
        <w:rPr>
          <w:lang w:val="de-DE"/>
        </w:rPr>
        <w:t>d) kommst ich</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8. Olaf will eine Umschulung als Frisör machen, ... er sich dafür interessiert.</w:t>
      </w:r>
    </w:p>
    <w:p w:rsidR="00DD0641" w:rsidRPr="00B71369" w:rsidRDefault="00DD0641" w:rsidP="0080488B">
      <w:pPr>
        <w:ind w:firstLine="0"/>
        <w:rPr>
          <w:lang w:val="de-DE"/>
        </w:rPr>
      </w:pPr>
      <w:r w:rsidRPr="00B71369">
        <w:rPr>
          <w:lang w:val="de-DE"/>
        </w:rPr>
        <w:t xml:space="preserve">a) weil           </w:t>
      </w:r>
    </w:p>
    <w:p w:rsidR="00DD0641" w:rsidRPr="00B71369" w:rsidRDefault="00DD0641" w:rsidP="0080488B">
      <w:pPr>
        <w:ind w:firstLine="0"/>
        <w:rPr>
          <w:lang w:val="de-DE"/>
        </w:rPr>
      </w:pPr>
      <w:r w:rsidRPr="00B71369">
        <w:rPr>
          <w:lang w:val="de-DE"/>
        </w:rPr>
        <w:t xml:space="preserve">b) sondern            </w:t>
      </w:r>
    </w:p>
    <w:p w:rsidR="00DD0641" w:rsidRPr="00B71369" w:rsidRDefault="00DD0641" w:rsidP="0080488B">
      <w:pPr>
        <w:ind w:firstLine="0"/>
        <w:rPr>
          <w:lang w:val="de-DE"/>
        </w:rPr>
      </w:pPr>
      <w:r w:rsidRPr="00B71369">
        <w:rPr>
          <w:lang w:val="de-DE"/>
        </w:rPr>
        <w:t xml:space="preserve">c) aber            </w:t>
      </w:r>
    </w:p>
    <w:p w:rsidR="00DD0641" w:rsidRPr="00B71369" w:rsidRDefault="00DD0641" w:rsidP="0080488B">
      <w:pPr>
        <w:ind w:firstLine="0"/>
        <w:rPr>
          <w:lang w:val="de-DE"/>
        </w:rPr>
      </w:pPr>
      <w:r w:rsidRPr="00B71369">
        <w:rPr>
          <w:lang w:val="de-DE"/>
        </w:rPr>
        <w:t>d) dann</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9. Während der Aufnahmeprüfungen ... einige Abiturienten durchgefallen.</w:t>
      </w:r>
    </w:p>
    <w:p w:rsidR="00DD0641" w:rsidRPr="00B71369" w:rsidRDefault="00DD0641" w:rsidP="0080488B">
      <w:pPr>
        <w:ind w:firstLine="0"/>
        <w:rPr>
          <w:lang w:val="de-DE"/>
        </w:rPr>
      </w:pPr>
      <w:r w:rsidRPr="00B71369">
        <w:rPr>
          <w:lang w:val="de-DE"/>
        </w:rPr>
        <w:t xml:space="preserve">a) haben           </w:t>
      </w:r>
    </w:p>
    <w:p w:rsidR="00DD0641" w:rsidRPr="00B71369" w:rsidRDefault="00DD0641" w:rsidP="0080488B">
      <w:pPr>
        <w:ind w:firstLine="0"/>
        <w:rPr>
          <w:lang w:val="de-DE"/>
        </w:rPr>
      </w:pPr>
      <w:r w:rsidRPr="00B71369">
        <w:rPr>
          <w:lang w:val="de-DE"/>
        </w:rPr>
        <w:t xml:space="preserve">b) sind                 </w:t>
      </w:r>
    </w:p>
    <w:p w:rsidR="00DD0641" w:rsidRPr="00B71369" w:rsidRDefault="00DD0641" w:rsidP="0080488B">
      <w:pPr>
        <w:ind w:firstLine="0"/>
        <w:rPr>
          <w:lang w:val="de-DE"/>
        </w:rPr>
      </w:pPr>
      <w:r w:rsidRPr="00B71369">
        <w:rPr>
          <w:lang w:val="de-DE"/>
        </w:rPr>
        <w:t xml:space="preserve">c) ist              </w:t>
      </w:r>
    </w:p>
    <w:p w:rsidR="00DD0641" w:rsidRPr="00B71369" w:rsidRDefault="00DD0641" w:rsidP="0080488B">
      <w:pPr>
        <w:ind w:firstLine="0"/>
        <w:rPr>
          <w:lang w:val="de-DE"/>
        </w:rPr>
      </w:pPr>
      <w:r w:rsidRPr="00B71369">
        <w:rPr>
          <w:lang w:val="de-DE"/>
        </w:rPr>
        <w:t>d) werden</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 xml:space="preserve">10. Es ist oft schwer, unsere Kinder richtig … .    </w:t>
      </w:r>
    </w:p>
    <w:p w:rsidR="00DD0641" w:rsidRPr="00B71369" w:rsidRDefault="00DD0641" w:rsidP="0080488B">
      <w:pPr>
        <w:ind w:firstLine="0"/>
        <w:rPr>
          <w:lang w:val="de-DE"/>
        </w:rPr>
      </w:pPr>
      <w:r w:rsidRPr="00B71369">
        <w:rPr>
          <w:lang w:val="de-DE"/>
        </w:rPr>
        <w:t xml:space="preserve">a) erziehen         </w:t>
      </w:r>
    </w:p>
    <w:p w:rsidR="00DD0641" w:rsidRPr="00B71369" w:rsidRDefault="00DD0641" w:rsidP="0080488B">
      <w:pPr>
        <w:ind w:firstLine="0"/>
        <w:rPr>
          <w:lang w:val="de-DE"/>
        </w:rPr>
      </w:pPr>
      <w:r w:rsidRPr="00B71369">
        <w:rPr>
          <w:lang w:val="de-DE"/>
        </w:rPr>
        <w:t xml:space="preserve">b) zu erziehen     </w:t>
      </w:r>
    </w:p>
    <w:p w:rsidR="00DD0641" w:rsidRPr="00B71369" w:rsidRDefault="00DD0641" w:rsidP="0080488B">
      <w:pPr>
        <w:ind w:firstLine="0"/>
        <w:rPr>
          <w:lang w:val="de-DE"/>
        </w:rPr>
      </w:pPr>
      <w:r w:rsidRPr="00B71369">
        <w:rPr>
          <w:lang w:val="de-DE"/>
        </w:rPr>
        <w:t xml:space="preserve">c) erzogen            </w:t>
      </w:r>
    </w:p>
    <w:p w:rsidR="00DD0641" w:rsidRPr="00B71369" w:rsidRDefault="00DD0641" w:rsidP="0080488B">
      <w:pPr>
        <w:ind w:firstLine="0"/>
        <w:rPr>
          <w:lang w:val="de-DE"/>
        </w:rPr>
      </w:pPr>
      <w:r w:rsidRPr="00B71369">
        <w:rPr>
          <w:lang w:val="de-DE"/>
        </w:rPr>
        <w:t>d) zu  erzieht</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11. Kristof bietet seine Mutter ... ein Spielzeug.</w:t>
      </w:r>
    </w:p>
    <w:p w:rsidR="00DD0641" w:rsidRPr="00B71369" w:rsidRDefault="00DD0641" w:rsidP="0080488B">
      <w:pPr>
        <w:ind w:firstLine="0"/>
        <w:rPr>
          <w:lang w:val="de-DE"/>
        </w:rPr>
      </w:pPr>
      <w:r w:rsidRPr="00B71369">
        <w:rPr>
          <w:lang w:val="de-DE"/>
        </w:rPr>
        <w:t xml:space="preserve">a) an          </w:t>
      </w:r>
    </w:p>
    <w:p w:rsidR="00DD0641" w:rsidRPr="00B71369" w:rsidRDefault="00DD0641" w:rsidP="0080488B">
      <w:pPr>
        <w:ind w:firstLine="0"/>
        <w:rPr>
          <w:lang w:val="de-DE"/>
        </w:rPr>
      </w:pPr>
      <w:r w:rsidRPr="00B71369">
        <w:rPr>
          <w:lang w:val="de-DE"/>
        </w:rPr>
        <w:t xml:space="preserve">b) um       </w:t>
      </w:r>
    </w:p>
    <w:p w:rsidR="00DD0641" w:rsidRPr="00B71369" w:rsidRDefault="00DD0641" w:rsidP="0080488B">
      <w:pPr>
        <w:ind w:firstLine="0"/>
        <w:rPr>
          <w:lang w:val="de-DE"/>
        </w:rPr>
      </w:pPr>
      <w:r w:rsidRPr="00B71369">
        <w:rPr>
          <w:lang w:val="de-DE"/>
        </w:rPr>
        <w:t xml:space="preserve">c) für          </w:t>
      </w:r>
    </w:p>
    <w:p w:rsidR="00DD0641" w:rsidRPr="00B71369" w:rsidRDefault="00DD0641" w:rsidP="0080488B">
      <w:pPr>
        <w:ind w:firstLine="0"/>
        <w:rPr>
          <w:lang w:val="de-DE"/>
        </w:rPr>
      </w:pPr>
      <w:r w:rsidRPr="00B71369">
        <w:rPr>
          <w:lang w:val="de-DE"/>
        </w:rPr>
        <w:t>d) über</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12. Nächstes Jahr … er eine Europareise machen.</w:t>
      </w:r>
    </w:p>
    <w:p w:rsidR="00DD0641" w:rsidRPr="00B71369" w:rsidRDefault="00DD0641" w:rsidP="0080488B">
      <w:pPr>
        <w:ind w:firstLine="0"/>
        <w:rPr>
          <w:lang w:val="de-DE"/>
        </w:rPr>
      </w:pPr>
      <w:r w:rsidRPr="00B71369">
        <w:rPr>
          <w:lang w:val="de-DE"/>
        </w:rPr>
        <w:t xml:space="preserve">a) will       </w:t>
      </w:r>
    </w:p>
    <w:p w:rsidR="00DD0641" w:rsidRPr="00B71369" w:rsidRDefault="00DD0641" w:rsidP="0080488B">
      <w:pPr>
        <w:ind w:firstLine="0"/>
        <w:rPr>
          <w:lang w:val="de-DE"/>
        </w:rPr>
      </w:pPr>
      <w:r w:rsidRPr="00B71369">
        <w:rPr>
          <w:lang w:val="de-DE"/>
        </w:rPr>
        <w:t xml:space="preserve">b)  wollt      </w:t>
      </w:r>
    </w:p>
    <w:p w:rsidR="00DD0641" w:rsidRPr="00B71369" w:rsidRDefault="00DD0641" w:rsidP="0080488B">
      <w:pPr>
        <w:ind w:firstLine="0"/>
        <w:rPr>
          <w:lang w:val="de-DE"/>
        </w:rPr>
      </w:pPr>
      <w:r w:rsidRPr="00B71369">
        <w:rPr>
          <w:lang w:val="de-DE"/>
        </w:rPr>
        <w:t xml:space="preserve">c) willt          </w:t>
      </w:r>
    </w:p>
    <w:p w:rsidR="00DD0641" w:rsidRPr="00B71369" w:rsidRDefault="00DD0641" w:rsidP="0080488B">
      <w:pPr>
        <w:ind w:firstLine="0"/>
        <w:rPr>
          <w:lang w:val="de-DE"/>
        </w:rPr>
      </w:pPr>
      <w:r w:rsidRPr="00B71369">
        <w:rPr>
          <w:lang w:val="de-DE"/>
        </w:rPr>
        <w:t xml:space="preserve"> d) willet</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13. Morgen soll man die ganze Arbeit erfüllen.</w:t>
      </w:r>
    </w:p>
    <w:p w:rsidR="00DD0641" w:rsidRPr="00B71369" w:rsidRDefault="00DD0641" w:rsidP="0080488B">
      <w:pPr>
        <w:ind w:firstLine="0"/>
      </w:pPr>
      <w:r w:rsidRPr="00B71369">
        <w:t>a) Завтра вся работа может быть выполнена.</w:t>
      </w:r>
    </w:p>
    <w:p w:rsidR="00DD0641" w:rsidRPr="00B71369" w:rsidRDefault="00DD0641" w:rsidP="0080488B">
      <w:pPr>
        <w:ind w:firstLine="0"/>
      </w:pPr>
      <w:r w:rsidRPr="00B71369">
        <w:t>b) Вся работа необходима на завтра.</w:t>
      </w:r>
    </w:p>
    <w:p w:rsidR="00DD0641" w:rsidRPr="00B71369" w:rsidRDefault="00DD0641" w:rsidP="0080488B">
      <w:pPr>
        <w:ind w:firstLine="0"/>
      </w:pPr>
      <w:r w:rsidRPr="00B71369">
        <w:t>c) Завтра нужно выполнить всю работу.</w:t>
      </w:r>
    </w:p>
    <w:p w:rsidR="00DD0641" w:rsidRPr="00B71369" w:rsidRDefault="00DD0641" w:rsidP="0080488B">
      <w:pPr>
        <w:ind w:firstLine="0"/>
      </w:pPr>
      <w:r w:rsidRPr="00B71369">
        <w:t>d) Всю работу можно выполнить завтра</w:t>
      </w:r>
    </w:p>
    <w:p w:rsidR="00DD0641" w:rsidRPr="00B71369" w:rsidRDefault="00DD0641" w:rsidP="0080488B">
      <w:pPr>
        <w:ind w:firstLine="0"/>
        <w:rPr>
          <w:lang w:val="de-DE"/>
        </w:rPr>
      </w:pPr>
      <w:r w:rsidRPr="00B71369">
        <w:rPr>
          <w:lang w:val="de-DE"/>
        </w:rPr>
        <w:t>.</w:t>
      </w:r>
    </w:p>
    <w:p w:rsidR="00DD0641" w:rsidRPr="00B71369" w:rsidRDefault="00DD0641" w:rsidP="0080488B">
      <w:pPr>
        <w:ind w:firstLine="0"/>
        <w:rPr>
          <w:lang w:val="de-DE"/>
        </w:rPr>
      </w:pPr>
      <w:r w:rsidRPr="00B71369">
        <w:rPr>
          <w:lang w:val="de-DE"/>
        </w:rPr>
        <w:t>14. Im vorigen Winter ... wir zu Weihnachten nach Österreich gefahren.</w:t>
      </w:r>
    </w:p>
    <w:p w:rsidR="00DD0641" w:rsidRPr="00B71369" w:rsidRDefault="00DD0641" w:rsidP="0080488B">
      <w:pPr>
        <w:ind w:firstLine="0"/>
        <w:rPr>
          <w:lang w:val="de-DE"/>
        </w:rPr>
      </w:pPr>
      <w:r w:rsidRPr="00B71369">
        <w:rPr>
          <w:lang w:val="de-DE"/>
        </w:rPr>
        <w:t xml:space="preserve">a) sind             </w:t>
      </w:r>
    </w:p>
    <w:p w:rsidR="00DD0641" w:rsidRPr="00B71369" w:rsidRDefault="00DD0641" w:rsidP="0080488B">
      <w:pPr>
        <w:ind w:firstLine="0"/>
        <w:rPr>
          <w:lang w:val="de-DE"/>
        </w:rPr>
      </w:pPr>
      <w:r w:rsidRPr="00B71369">
        <w:rPr>
          <w:lang w:val="de-DE"/>
        </w:rPr>
        <w:t xml:space="preserve">b) habt                 </w:t>
      </w:r>
    </w:p>
    <w:p w:rsidR="00DD0641" w:rsidRPr="00B71369" w:rsidRDefault="00DD0641" w:rsidP="0080488B">
      <w:pPr>
        <w:ind w:firstLine="0"/>
        <w:rPr>
          <w:lang w:val="de-DE"/>
        </w:rPr>
      </w:pPr>
      <w:r w:rsidRPr="00B71369">
        <w:rPr>
          <w:lang w:val="de-DE"/>
        </w:rPr>
        <w:t xml:space="preserve">c) bin                        </w:t>
      </w:r>
    </w:p>
    <w:p w:rsidR="00DD0641" w:rsidRPr="00B71369" w:rsidRDefault="00DD0641" w:rsidP="0080488B">
      <w:pPr>
        <w:ind w:firstLine="0"/>
        <w:rPr>
          <w:lang w:val="de-DE"/>
        </w:rPr>
      </w:pPr>
      <w:r w:rsidRPr="00B71369">
        <w:rPr>
          <w:lang w:val="de-DE"/>
        </w:rPr>
        <w:t>d) haben</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15. Gestern … mein Partner die Karten für die Aufführung … .</w:t>
      </w:r>
    </w:p>
    <w:p w:rsidR="00DD0641" w:rsidRPr="00B71369" w:rsidRDefault="00DD0641" w:rsidP="0080488B">
      <w:pPr>
        <w:ind w:firstLine="0"/>
        <w:rPr>
          <w:lang w:val="de-DE"/>
        </w:rPr>
      </w:pPr>
      <w:r w:rsidRPr="00B71369">
        <w:rPr>
          <w:lang w:val="de-DE"/>
        </w:rPr>
        <w:t xml:space="preserve">a) hat gekauft                  </w:t>
      </w:r>
    </w:p>
    <w:p w:rsidR="00DD0641" w:rsidRPr="00B71369" w:rsidRDefault="00DD0641" w:rsidP="0080488B">
      <w:pPr>
        <w:ind w:firstLine="0"/>
        <w:rPr>
          <w:lang w:val="de-DE"/>
        </w:rPr>
      </w:pPr>
      <w:r w:rsidRPr="00B71369">
        <w:rPr>
          <w:lang w:val="de-DE"/>
        </w:rPr>
        <w:t>b) hast gekauft</w:t>
      </w:r>
    </w:p>
    <w:p w:rsidR="00DD0641" w:rsidRPr="00B71369" w:rsidRDefault="00DD0641" w:rsidP="0080488B">
      <w:pPr>
        <w:ind w:firstLine="0"/>
        <w:rPr>
          <w:lang w:val="de-DE"/>
        </w:rPr>
      </w:pPr>
      <w:r w:rsidRPr="00B71369">
        <w:rPr>
          <w:lang w:val="de-DE"/>
        </w:rPr>
        <w:t xml:space="preserve">c) habe gekauft               </w:t>
      </w:r>
    </w:p>
    <w:p w:rsidR="00DD0641" w:rsidRPr="00B71369" w:rsidRDefault="00DD0641" w:rsidP="0080488B">
      <w:pPr>
        <w:ind w:firstLine="0"/>
        <w:rPr>
          <w:lang w:val="de-DE"/>
        </w:rPr>
      </w:pPr>
      <w:r w:rsidRPr="00B71369">
        <w:rPr>
          <w:lang w:val="de-DE"/>
        </w:rPr>
        <w:t>d)  ist gekauft</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16. Ich … früher Radiosendungen gern ….</w:t>
      </w:r>
    </w:p>
    <w:p w:rsidR="00DD0641" w:rsidRPr="00B71369" w:rsidRDefault="00DD0641" w:rsidP="0080488B">
      <w:pPr>
        <w:ind w:firstLine="0"/>
        <w:rPr>
          <w:lang w:val="de-DE"/>
        </w:rPr>
      </w:pPr>
      <w:r w:rsidRPr="00B71369">
        <w:rPr>
          <w:lang w:val="de-DE"/>
        </w:rPr>
        <w:t xml:space="preserve">a) sind gehört       </w:t>
      </w:r>
    </w:p>
    <w:p w:rsidR="00DD0641" w:rsidRPr="00B71369" w:rsidRDefault="00DD0641" w:rsidP="0080488B">
      <w:pPr>
        <w:ind w:firstLine="0"/>
        <w:rPr>
          <w:lang w:val="de-DE"/>
        </w:rPr>
      </w:pPr>
      <w:r w:rsidRPr="00B71369">
        <w:rPr>
          <w:lang w:val="de-DE"/>
        </w:rPr>
        <w:t xml:space="preserve">b) habe gehört           </w:t>
      </w:r>
    </w:p>
    <w:p w:rsidR="00DD0641" w:rsidRPr="00B71369" w:rsidRDefault="00DD0641" w:rsidP="0080488B">
      <w:pPr>
        <w:ind w:firstLine="0"/>
        <w:rPr>
          <w:lang w:val="de-DE"/>
        </w:rPr>
      </w:pPr>
      <w:r w:rsidRPr="00B71369">
        <w:rPr>
          <w:lang w:val="de-DE"/>
        </w:rPr>
        <w:t xml:space="preserve">c) haben gehört       </w:t>
      </w:r>
    </w:p>
    <w:p w:rsidR="00DD0641" w:rsidRPr="00F95395" w:rsidRDefault="00DD0641" w:rsidP="0080488B">
      <w:pPr>
        <w:ind w:firstLine="0"/>
        <w:rPr>
          <w:lang w:val="en-US"/>
        </w:rPr>
      </w:pPr>
      <w:r w:rsidRPr="00B71369">
        <w:rPr>
          <w:lang w:val="de-DE"/>
        </w:rPr>
        <w:t>d</w:t>
      </w:r>
      <w:r w:rsidRPr="00F95395">
        <w:rPr>
          <w:lang w:val="en-US"/>
        </w:rPr>
        <w:t xml:space="preserve">) </w:t>
      </w:r>
      <w:r w:rsidRPr="00B71369">
        <w:rPr>
          <w:lang w:val="de-DE"/>
        </w:rPr>
        <w:t>werden</w:t>
      </w:r>
      <w:r w:rsidRPr="00F95395">
        <w:rPr>
          <w:lang w:val="en-US"/>
        </w:rPr>
        <w:t xml:space="preserve"> </w:t>
      </w:r>
      <w:r w:rsidRPr="00B71369">
        <w:rPr>
          <w:lang w:val="de-DE"/>
        </w:rPr>
        <w:t>geh</w:t>
      </w:r>
      <w:r w:rsidRPr="00F95395">
        <w:rPr>
          <w:lang w:val="en-US"/>
        </w:rPr>
        <w:t>ö</w:t>
      </w:r>
      <w:r w:rsidRPr="00B71369">
        <w:rPr>
          <w:lang w:val="de-DE"/>
        </w:rPr>
        <w:t>rt</w:t>
      </w:r>
    </w:p>
    <w:p w:rsidR="00DD0641" w:rsidRPr="00F95395" w:rsidRDefault="00DD0641" w:rsidP="0080488B">
      <w:pPr>
        <w:ind w:firstLine="0"/>
        <w:rPr>
          <w:lang w:val="en-US"/>
        </w:rPr>
      </w:pPr>
    </w:p>
    <w:p w:rsidR="00DD0641" w:rsidRPr="00B71369" w:rsidRDefault="00DD0641"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DD0641" w:rsidRPr="00B71369" w:rsidRDefault="00DD0641" w:rsidP="0080488B">
      <w:pPr>
        <w:ind w:firstLine="0"/>
        <w:rPr>
          <w:lang w:val="de-DE"/>
        </w:rPr>
      </w:pPr>
      <w:r w:rsidRPr="00B71369">
        <w:rPr>
          <w:lang w:val="de-DE"/>
        </w:rPr>
        <w:t xml:space="preserve">Kellner: Darf ich Ihnen etwas zum Trinken anbieten? Kaffee? Saft? </w:t>
      </w:r>
    </w:p>
    <w:p w:rsidR="00DD0641" w:rsidRPr="00B71369" w:rsidRDefault="00DD0641" w:rsidP="0080488B">
      <w:pPr>
        <w:ind w:firstLine="0"/>
        <w:rPr>
          <w:lang w:val="de-DE"/>
        </w:rPr>
      </w:pPr>
      <w:r w:rsidRPr="00B71369">
        <w:rPr>
          <w:lang w:val="de-DE"/>
        </w:rPr>
        <w:t>Sie: __________.</w:t>
      </w:r>
    </w:p>
    <w:p w:rsidR="00DD0641" w:rsidRPr="00B71369" w:rsidRDefault="00DD0641" w:rsidP="0080488B">
      <w:pPr>
        <w:ind w:firstLine="0"/>
        <w:rPr>
          <w:lang w:val="de-DE"/>
        </w:rPr>
      </w:pPr>
      <w:r w:rsidRPr="00B71369">
        <w:rPr>
          <w:lang w:val="de-DE"/>
        </w:rPr>
        <w:t>a) Tee, bitte!</w:t>
      </w:r>
    </w:p>
    <w:p w:rsidR="00DD0641" w:rsidRPr="00B71369" w:rsidRDefault="00DD0641" w:rsidP="0080488B">
      <w:pPr>
        <w:ind w:firstLine="0"/>
        <w:rPr>
          <w:lang w:val="de-DE"/>
        </w:rPr>
      </w:pPr>
      <w:r w:rsidRPr="00B71369">
        <w:rPr>
          <w:lang w:val="de-DE"/>
        </w:rPr>
        <w:t>b) Ich hasse Kaffee!</w:t>
      </w:r>
    </w:p>
    <w:p w:rsidR="00DD0641" w:rsidRPr="00B71369" w:rsidRDefault="00DD0641" w:rsidP="0080488B">
      <w:pPr>
        <w:ind w:firstLine="0"/>
        <w:rPr>
          <w:lang w:val="de-DE"/>
        </w:rPr>
      </w:pPr>
      <w:r w:rsidRPr="00B71369">
        <w:rPr>
          <w:lang w:val="de-DE"/>
        </w:rPr>
        <w:t>c) Da bin ich!</w:t>
      </w:r>
    </w:p>
    <w:p w:rsidR="00DD0641" w:rsidRPr="00F95395" w:rsidRDefault="00DD0641" w:rsidP="0080488B">
      <w:pPr>
        <w:ind w:firstLine="0"/>
      </w:pPr>
      <w:r w:rsidRPr="00B71369">
        <w:rPr>
          <w:lang w:val="de-DE"/>
        </w:rPr>
        <w:t xml:space="preserve">d) Was? </w:t>
      </w:r>
      <w:r w:rsidRPr="00B71369">
        <w:rPr>
          <w:lang w:val="en-US"/>
        </w:rPr>
        <w:t>Ich</w:t>
      </w:r>
      <w:r w:rsidRPr="00F95395">
        <w:t xml:space="preserve"> </w:t>
      </w:r>
      <w:r w:rsidRPr="00B71369">
        <w:rPr>
          <w:lang w:val="en-US"/>
        </w:rPr>
        <w:t>trinke</w:t>
      </w:r>
      <w:r w:rsidRPr="00F95395">
        <w:t xml:space="preserve"> ü</w:t>
      </w:r>
      <w:r w:rsidRPr="00B71369">
        <w:rPr>
          <w:lang w:val="en-US"/>
        </w:rPr>
        <w:t>berhaupt</w:t>
      </w:r>
      <w:r w:rsidRPr="00F95395">
        <w:t xml:space="preserve"> </w:t>
      </w:r>
      <w:r w:rsidRPr="00B71369">
        <w:rPr>
          <w:lang w:val="en-US"/>
        </w:rPr>
        <w:t>nicht</w:t>
      </w:r>
      <w:r w:rsidRPr="00F95395">
        <w:t>!</w:t>
      </w:r>
    </w:p>
    <w:p w:rsidR="00DD0641" w:rsidRPr="00F95395" w:rsidRDefault="00DD0641" w:rsidP="0080488B">
      <w:pPr>
        <w:ind w:firstLine="0"/>
      </w:pPr>
    </w:p>
    <w:p w:rsidR="00DD0641" w:rsidRPr="00B71369" w:rsidRDefault="00DD0641"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DD0641" w:rsidRPr="00B71369" w:rsidRDefault="00DD0641" w:rsidP="0080488B">
      <w:pPr>
        <w:ind w:firstLine="0"/>
        <w:rPr>
          <w:lang w:val="de-DE"/>
        </w:rPr>
      </w:pPr>
      <w:r w:rsidRPr="00B71369">
        <w:rPr>
          <w:lang w:val="de-DE"/>
        </w:rPr>
        <w:t>Lehrer: In diesem Text gibt es einige neue Wörter. Student: _______________</w:t>
      </w:r>
    </w:p>
    <w:p w:rsidR="00DD0641" w:rsidRPr="00B71369" w:rsidRDefault="00DD0641" w:rsidP="0080488B">
      <w:pPr>
        <w:ind w:firstLine="0"/>
        <w:rPr>
          <w:lang w:val="de-DE"/>
        </w:rPr>
      </w:pPr>
      <w:r w:rsidRPr="00B71369">
        <w:rPr>
          <w:lang w:val="de-DE"/>
        </w:rPr>
        <w:t>a) Was?</w:t>
      </w:r>
    </w:p>
    <w:p w:rsidR="00DD0641" w:rsidRPr="00B71369" w:rsidRDefault="00DD0641" w:rsidP="0080488B">
      <w:pPr>
        <w:ind w:firstLine="0"/>
        <w:rPr>
          <w:lang w:val="de-DE"/>
        </w:rPr>
      </w:pPr>
      <w:r w:rsidRPr="00B71369">
        <w:rPr>
          <w:lang w:val="de-DE"/>
        </w:rPr>
        <w:t>b) Wann ist dieser Unterricht zu Ende?</w:t>
      </w:r>
    </w:p>
    <w:p w:rsidR="00DD0641" w:rsidRPr="00B71369" w:rsidRDefault="00DD0641" w:rsidP="0080488B">
      <w:pPr>
        <w:ind w:firstLine="0"/>
        <w:rPr>
          <w:lang w:val="de-DE"/>
        </w:rPr>
      </w:pPr>
      <w:r w:rsidRPr="00B71369">
        <w:rPr>
          <w:lang w:val="de-DE"/>
        </w:rPr>
        <w:t>c) Erklären Sie, bitte, die Bedeutung dieser Wörter!</w:t>
      </w:r>
    </w:p>
    <w:p w:rsidR="00DD0641" w:rsidRPr="00B71369" w:rsidRDefault="00DD0641" w:rsidP="0080488B">
      <w:pPr>
        <w:ind w:firstLine="0"/>
      </w:pPr>
      <w:r w:rsidRPr="00B71369">
        <w:t>d) Hilfe!</w:t>
      </w:r>
    </w:p>
    <w:p w:rsidR="00DD0641" w:rsidRPr="00B71369" w:rsidRDefault="00DD0641" w:rsidP="0080488B">
      <w:pPr>
        <w:ind w:firstLine="0"/>
      </w:pPr>
    </w:p>
    <w:p w:rsidR="00DD0641" w:rsidRPr="00B71369" w:rsidRDefault="00DD0641"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DD0641" w:rsidRPr="00B71369" w:rsidRDefault="00DD0641" w:rsidP="0080488B">
      <w:pPr>
        <w:ind w:firstLine="0"/>
        <w:rPr>
          <w:lang w:val="de-DE"/>
        </w:rPr>
      </w:pPr>
      <w:r w:rsidRPr="00B71369">
        <w:rPr>
          <w:lang w:val="de-DE"/>
        </w:rPr>
        <w:t>Zollbeamte: Ihren Pass, bitte! Sie: _____________</w:t>
      </w:r>
    </w:p>
    <w:p w:rsidR="00DD0641" w:rsidRPr="00B71369" w:rsidRDefault="00DD0641" w:rsidP="0080488B">
      <w:pPr>
        <w:ind w:firstLine="0"/>
        <w:rPr>
          <w:lang w:val="de-DE"/>
        </w:rPr>
      </w:pPr>
      <w:r w:rsidRPr="00B71369">
        <w:rPr>
          <w:lang w:val="de-DE"/>
        </w:rPr>
        <w:t>a) Hast du Telefon?</w:t>
      </w:r>
    </w:p>
    <w:p w:rsidR="00DD0641" w:rsidRPr="00B71369" w:rsidRDefault="00DD0641" w:rsidP="0080488B">
      <w:pPr>
        <w:ind w:firstLine="0"/>
        <w:rPr>
          <w:lang w:val="de-DE"/>
        </w:rPr>
      </w:pPr>
      <w:r w:rsidRPr="00B71369">
        <w:rPr>
          <w:lang w:val="de-DE"/>
        </w:rPr>
        <w:t>b) Bitte! Hier ist er.</w:t>
      </w:r>
    </w:p>
    <w:p w:rsidR="00DD0641" w:rsidRPr="00B71369" w:rsidRDefault="00DD0641" w:rsidP="0080488B">
      <w:pPr>
        <w:ind w:firstLine="0"/>
        <w:rPr>
          <w:lang w:val="de-DE"/>
        </w:rPr>
      </w:pPr>
      <w:r w:rsidRPr="00B71369">
        <w:rPr>
          <w:lang w:val="de-DE"/>
        </w:rPr>
        <w:t>c) Geh’ zu Fuß!</w:t>
      </w:r>
    </w:p>
    <w:p w:rsidR="00DD0641" w:rsidRPr="00B71369" w:rsidRDefault="00DD0641" w:rsidP="0080488B">
      <w:pPr>
        <w:ind w:firstLine="0"/>
      </w:pPr>
      <w:r w:rsidRPr="00B71369">
        <w:rPr>
          <w:lang w:val="de-DE"/>
        </w:rPr>
        <w:t>d) Danke. Nett</w:t>
      </w:r>
      <w:r w:rsidRPr="00842634">
        <w:t xml:space="preserve"> </w:t>
      </w:r>
      <w:r w:rsidRPr="00B71369">
        <w:rPr>
          <w:lang w:val="de-DE"/>
        </w:rPr>
        <w:t>von</w:t>
      </w:r>
      <w:r w:rsidRPr="00842634">
        <w:t xml:space="preserve"> </w:t>
      </w:r>
      <w:r w:rsidRPr="00B71369">
        <w:rPr>
          <w:lang w:val="de-DE"/>
        </w:rPr>
        <w:t>dir</w:t>
      </w:r>
      <w:r w:rsidRPr="00B71369">
        <w:t>.</w:t>
      </w:r>
    </w:p>
    <w:p w:rsidR="00DD0641" w:rsidRPr="00B71369" w:rsidRDefault="00DD0641" w:rsidP="0080488B">
      <w:pPr>
        <w:ind w:firstLine="0"/>
      </w:pPr>
    </w:p>
    <w:p w:rsidR="00DD0641" w:rsidRPr="00B71369" w:rsidRDefault="00DD0641" w:rsidP="0080488B">
      <w:pPr>
        <w:ind w:firstLine="0"/>
        <w:rPr>
          <w:lang w:val="de-DE"/>
        </w:rPr>
      </w:pPr>
      <w:r w:rsidRPr="00B71369">
        <w:rPr>
          <w:u w:val="single"/>
        </w:rPr>
        <w:t>Заполните пропуск.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p>
    <w:p w:rsidR="00DD0641" w:rsidRPr="00B71369" w:rsidRDefault="00DD0641" w:rsidP="0080488B">
      <w:pPr>
        <w:ind w:firstLine="0"/>
        <w:rPr>
          <w:lang w:val="de-DE"/>
        </w:rPr>
      </w:pPr>
      <w:r w:rsidRPr="00B71369">
        <w:rPr>
          <w:lang w:val="de-DE"/>
        </w:rPr>
        <w:t>20. Die Berliner Mauer wurde ... gefallen.</w:t>
      </w:r>
    </w:p>
    <w:p w:rsidR="00DD0641" w:rsidRPr="00B71369" w:rsidRDefault="00DD0641" w:rsidP="0080488B">
      <w:pPr>
        <w:ind w:firstLine="0"/>
        <w:rPr>
          <w:lang w:val="de-DE"/>
        </w:rPr>
      </w:pPr>
      <w:r w:rsidRPr="00B71369">
        <w:rPr>
          <w:lang w:val="de-DE"/>
        </w:rPr>
        <w:t xml:space="preserve">a) 1979                            </w:t>
      </w:r>
    </w:p>
    <w:p w:rsidR="00DD0641" w:rsidRPr="00B71369" w:rsidRDefault="00DD0641" w:rsidP="0080488B">
      <w:pPr>
        <w:ind w:firstLine="0"/>
        <w:rPr>
          <w:lang w:val="de-DE"/>
        </w:rPr>
      </w:pPr>
      <w:r w:rsidRPr="00B71369">
        <w:rPr>
          <w:lang w:val="de-DE"/>
        </w:rPr>
        <w:t>b) 1996</w:t>
      </w:r>
    </w:p>
    <w:p w:rsidR="00DD0641" w:rsidRPr="00B71369" w:rsidRDefault="00DD0641" w:rsidP="0080488B">
      <w:pPr>
        <w:ind w:firstLine="0"/>
        <w:rPr>
          <w:lang w:val="de-DE"/>
        </w:rPr>
      </w:pPr>
      <w:r w:rsidRPr="00B71369">
        <w:rPr>
          <w:lang w:val="de-DE"/>
        </w:rPr>
        <w:t xml:space="preserve">c) 2001                            </w:t>
      </w:r>
    </w:p>
    <w:p w:rsidR="00DD0641" w:rsidRPr="00B71369" w:rsidRDefault="00DD0641" w:rsidP="0080488B">
      <w:pPr>
        <w:ind w:firstLine="0"/>
        <w:rPr>
          <w:lang w:val="de-DE"/>
        </w:rPr>
      </w:pPr>
      <w:r w:rsidRPr="00B71369">
        <w:rPr>
          <w:lang w:val="de-DE"/>
        </w:rPr>
        <w:t>d) 1989</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21. Bern   ist … der Schweiz.</w:t>
      </w:r>
    </w:p>
    <w:p w:rsidR="00DD0641" w:rsidRPr="00B71369" w:rsidRDefault="00DD0641" w:rsidP="0080488B">
      <w:pPr>
        <w:ind w:firstLine="0"/>
        <w:rPr>
          <w:lang w:val="de-DE"/>
        </w:rPr>
      </w:pPr>
      <w:r w:rsidRPr="00B71369">
        <w:rPr>
          <w:lang w:val="de-DE"/>
        </w:rPr>
        <w:t xml:space="preserve">a) die größte Stadt        </w:t>
      </w:r>
    </w:p>
    <w:p w:rsidR="00DD0641" w:rsidRPr="00B71369" w:rsidRDefault="00DD0641" w:rsidP="0080488B">
      <w:pPr>
        <w:ind w:firstLine="0"/>
        <w:rPr>
          <w:lang w:val="de-DE"/>
        </w:rPr>
      </w:pPr>
      <w:r w:rsidRPr="00B71369">
        <w:rPr>
          <w:lang w:val="de-DE"/>
        </w:rPr>
        <w:t xml:space="preserve">b) die Hauptstadt         </w:t>
      </w:r>
    </w:p>
    <w:p w:rsidR="00DD0641" w:rsidRPr="00B71369" w:rsidRDefault="00DD0641" w:rsidP="0080488B">
      <w:pPr>
        <w:ind w:firstLine="0"/>
        <w:rPr>
          <w:lang w:val="de-DE"/>
        </w:rPr>
      </w:pPr>
      <w:r w:rsidRPr="00B71369">
        <w:rPr>
          <w:lang w:val="de-DE"/>
        </w:rPr>
        <w:t xml:space="preserve">c) Kulturstadt       </w:t>
      </w:r>
    </w:p>
    <w:p w:rsidR="00DD0641" w:rsidRPr="00B71369" w:rsidRDefault="00DD0641" w:rsidP="0080488B">
      <w:pPr>
        <w:ind w:firstLine="0"/>
        <w:rPr>
          <w:lang w:val="de-DE"/>
        </w:rPr>
      </w:pPr>
      <w:r w:rsidRPr="00B71369">
        <w:rPr>
          <w:lang w:val="de-DE"/>
        </w:rPr>
        <w:t>d) ein Dorf</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22. Luxemburg ist ….</w:t>
      </w:r>
    </w:p>
    <w:p w:rsidR="00DD0641" w:rsidRPr="00B71369" w:rsidRDefault="00DD0641" w:rsidP="0080488B">
      <w:pPr>
        <w:ind w:firstLine="0"/>
        <w:rPr>
          <w:lang w:val="de-DE"/>
        </w:rPr>
      </w:pPr>
      <w:r w:rsidRPr="00B71369">
        <w:rPr>
          <w:lang w:val="de-DE"/>
        </w:rPr>
        <w:t xml:space="preserve">a) das Fürstenturm                </w:t>
      </w:r>
    </w:p>
    <w:p w:rsidR="00DD0641" w:rsidRPr="00B71369" w:rsidRDefault="00DD0641" w:rsidP="0080488B">
      <w:pPr>
        <w:ind w:firstLine="0"/>
        <w:rPr>
          <w:lang w:val="de-DE"/>
        </w:rPr>
      </w:pPr>
      <w:r w:rsidRPr="00B71369">
        <w:rPr>
          <w:lang w:val="de-DE"/>
        </w:rPr>
        <w:t xml:space="preserve">b) das Königreich             </w:t>
      </w:r>
    </w:p>
    <w:p w:rsidR="00DD0641" w:rsidRPr="00B71369" w:rsidRDefault="00DD0641" w:rsidP="0080488B">
      <w:pPr>
        <w:ind w:firstLine="0"/>
        <w:rPr>
          <w:lang w:val="de-DE"/>
        </w:rPr>
      </w:pPr>
      <w:r w:rsidRPr="00B71369">
        <w:rPr>
          <w:lang w:val="de-DE"/>
        </w:rPr>
        <w:t xml:space="preserve">c) das Herzogtum                 </w:t>
      </w:r>
    </w:p>
    <w:p w:rsidR="00DD0641" w:rsidRPr="00B71369" w:rsidRDefault="00DD0641" w:rsidP="0080488B">
      <w:pPr>
        <w:ind w:firstLine="0"/>
        <w:rPr>
          <w:lang w:val="de-DE"/>
        </w:rPr>
      </w:pPr>
      <w:r w:rsidRPr="00B71369">
        <w:rPr>
          <w:lang w:val="de-DE"/>
        </w:rPr>
        <w:t>d) die Grafschaft</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23. Alexander von Humboldt ist als … bekannt.</w:t>
      </w:r>
    </w:p>
    <w:p w:rsidR="00DD0641" w:rsidRPr="00B71369" w:rsidRDefault="00DD0641" w:rsidP="0080488B">
      <w:pPr>
        <w:ind w:firstLine="0"/>
        <w:rPr>
          <w:lang w:val="de-DE"/>
        </w:rPr>
      </w:pPr>
      <w:r w:rsidRPr="00B71369">
        <w:rPr>
          <w:lang w:val="de-DE"/>
        </w:rPr>
        <w:t xml:space="preserve">a) Chemiker           </w:t>
      </w:r>
    </w:p>
    <w:p w:rsidR="00DD0641" w:rsidRPr="00B71369" w:rsidRDefault="00DD0641" w:rsidP="0080488B">
      <w:pPr>
        <w:ind w:firstLine="0"/>
        <w:rPr>
          <w:lang w:val="de-DE"/>
        </w:rPr>
      </w:pPr>
      <w:r w:rsidRPr="00B71369">
        <w:rPr>
          <w:lang w:val="de-DE"/>
        </w:rPr>
        <w:t xml:space="preserve">b) Historiker          </w:t>
      </w:r>
    </w:p>
    <w:p w:rsidR="00DD0641" w:rsidRPr="00B71369" w:rsidRDefault="00DD0641" w:rsidP="0080488B">
      <w:pPr>
        <w:ind w:firstLine="0"/>
        <w:rPr>
          <w:lang w:val="de-DE"/>
        </w:rPr>
      </w:pPr>
      <w:r w:rsidRPr="00B71369">
        <w:t>с</w:t>
      </w:r>
      <w:r w:rsidRPr="00B71369">
        <w:rPr>
          <w:lang w:val="de-DE"/>
        </w:rPr>
        <w:t xml:space="preserve">) Schriftsteller          </w:t>
      </w:r>
    </w:p>
    <w:p w:rsidR="00DD0641" w:rsidRPr="00B71369" w:rsidRDefault="00DD0641" w:rsidP="0080488B">
      <w:pPr>
        <w:ind w:firstLine="0"/>
        <w:rPr>
          <w:lang w:val="de-DE"/>
        </w:rPr>
      </w:pPr>
      <w:r w:rsidRPr="00B71369">
        <w:rPr>
          <w:lang w:val="de-DE"/>
        </w:rPr>
        <w:t xml:space="preserve">d) Gelehrte </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 xml:space="preserve">24. Das Theaterstück … von Berthold Brecht ist weltbekannt.  </w:t>
      </w:r>
    </w:p>
    <w:p w:rsidR="00DD0641" w:rsidRPr="00B71369" w:rsidRDefault="00DD0641" w:rsidP="0080488B">
      <w:pPr>
        <w:ind w:firstLine="0"/>
        <w:rPr>
          <w:lang w:val="de-DE"/>
        </w:rPr>
      </w:pPr>
      <w:r w:rsidRPr="00B71369">
        <w:rPr>
          <w:lang w:val="de-DE"/>
        </w:rPr>
        <w:t xml:space="preserve">a) „Die Räuber“                                 </w:t>
      </w:r>
    </w:p>
    <w:p w:rsidR="00DD0641" w:rsidRPr="00B71369" w:rsidRDefault="00DD0641" w:rsidP="0080488B">
      <w:pPr>
        <w:ind w:firstLine="0"/>
        <w:rPr>
          <w:lang w:val="de-DE"/>
        </w:rPr>
      </w:pPr>
      <w:r w:rsidRPr="00B71369">
        <w:rPr>
          <w:lang w:val="de-DE"/>
        </w:rPr>
        <w:t>b) „Mutter Courage und ihre Kinder“</w:t>
      </w:r>
    </w:p>
    <w:p w:rsidR="00DD0641" w:rsidRPr="00B71369" w:rsidRDefault="00DD0641" w:rsidP="0080488B">
      <w:pPr>
        <w:ind w:firstLine="0"/>
        <w:rPr>
          <w:lang w:val="de-DE"/>
        </w:rPr>
      </w:pPr>
      <w:r w:rsidRPr="00B71369">
        <w:rPr>
          <w:lang w:val="de-DE"/>
        </w:rPr>
        <w:t xml:space="preserve">c) „Faust“                                           </w:t>
      </w:r>
    </w:p>
    <w:p w:rsidR="00DD0641" w:rsidRPr="00B71369" w:rsidRDefault="00DD0641" w:rsidP="0080488B">
      <w:pPr>
        <w:ind w:firstLine="0"/>
        <w:rPr>
          <w:lang w:val="de-DE"/>
        </w:rPr>
      </w:pPr>
      <w:r w:rsidRPr="00B71369">
        <w:rPr>
          <w:lang w:val="de-DE"/>
        </w:rPr>
        <w:t>d) „Buch der Lieder“</w:t>
      </w:r>
    </w:p>
    <w:p w:rsidR="00DD0641" w:rsidRPr="00B71369" w:rsidRDefault="00DD0641" w:rsidP="0080488B">
      <w:pPr>
        <w:ind w:firstLine="0"/>
        <w:rPr>
          <w:lang w:val="de-DE"/>
        </w:rPr>
      </w:pPr>
    </w:p>
    <w:p w:rsidR="00DD0641" w:rsidRPr="00B71369" w:rsidRDefault="00DD0641"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 xml:space="preserve">b) истинным           </w:t>
      </w:r>
    </w:p>
    <w:p w:rsidR="00DD0641" w:rsidRPr="00B71369" w:rsidRDefault="00DD0641" w:rsidP="0080488B">
      <w:pPr>
        <w:ind w:firstLine="0"/>
      </w:pPr>
      <w:r w:rsidRPr="00B71369">
        <w:t>c) в тексте нет информации</w:t>
      </w:r>
    </w:p>
    <w:p w:rsidR="00DD0641" w:rsidRPr="00B71369" w:rsidRDefault="00DD0641" w:rsidP="0080488B">
      <w:pPr>
        <w:ind w:firstLine="0"/>
      </w:pPr>
    </w:p>
    <w:p w:rsidR="00DD0641" w:rsidRPr="00377729" w:rsidRDefault="00DD0641" w:rsidP="0080488B">
      <w:pPr>
        <w:ind w:firstLine="0"/>
        <w:jc w:val="center"/>
        <w:rPr>
          <w:b/>
          <w:bCs/>
          <w:iCs/>
          <w:lang w:val="en-US"/>
        </w:rPr>
      </w:pPr>
      <w:r w:rsidRPr="00B71369">
        <w:rPr>
          <w:b/>
          <w:bCs/>
          <w:iCs/>
          <w:lang w:val="de-DE"/>
        </w:rPr>
        <w:t>Berlin</w:t>
      </w:r>
      <w:r w:rsidRPr="00377729">
        <w:rPr>
          <w:b/>
          <w:bCs/>
          <w:iCs/>
          <w:lang w:val="en-US"/>
        </w:rPr>
        <w:t xml:space="preserve">, </w:t>
      </w:r>
      <w:r w:rsidRPr="00B71369">
        <w:rPr>
          <w:b/>
          <w:bCs/>
          <w:iCs/>
          <w:lang w:val="de-DE"/>
        </w:rPr>
        <w:t>eine</w:t>
      </w:r>
      <w:r w:rsidRPr="00377729">
        <w:rPr>
          <w:b/>
          <w:bCs/>
          <w:iCs/>
          <w:lang w:val="en-US"/>
        </w:rPr>
        <w:t xml:space="preserve"> “</w:t>
      </w:r>
      <w:r w:rsidRPr="00B71369">
        <w:rPr>
          <w:b/>
          <w:bCs/>
          <w:iCs/>
          <w:lang w:val="de-DE"/>
        </w:rPr>
        <w:t>Multikulti</w:t>
      </w:r>
      <w:r w:rsidRPr="00377729">
        <w:rPr>
          <w:b/>
          <w:bCs/>
          <w:iCs/>
          <w:lang w:val="en-US"/>
        </w:rPr>
        <w:t xml:space="preserve">” </w:t>
      </w:r>
      <w:r w:rsidRPr="00B71369">
        <w:rPr>
          <w:b/>
          <w:bCs/>
          <w:iCs/>
          <w:lang w:val="de-DE"/>
        </w:rPr>
        <w:t>Welt</w:t>
      </w:r>
    </w:p>
    <w:p w:rsidR="00DD0641" w:rsidRPr="00B71369" w:rsidRDefault="00DD0641"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DD0641" w:rsidRPr="00B71369" w:rsidRDefault="00DD0641"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DD0641" w:rsidRPr="00B71369" w:rsidRDefault="00DD0641"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DD0641" w:rsidRPr="00B71369" w:rsidRDefault="00DD0641" w:rsidP="0080488B">
      <w:pPr>
        <w:ind w:firstLine="0"/>
        <w:rPr>
          <w:lang w:val="de-DE"/>
        </w:rPr>
      </w:pPr>
    </w:p>
    <w:p w:rsidR="00DD0641" w:rsidRPr="00B71369" w:rsidRDefault="00DD0641"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Im U-Bahnwagen in Berlin hört man viele verschiedene Sprachen.</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b) истинным</w:t>
      </w:r>
    </w:p>
    <w:p w:rsidR="00DD0641" w:rsidRPr="00B71369" w:rsidRDefault="00DD0641" w:rsidP="0080488B">
      <w:pPr>
        <w:ind w:firstLine="0"/>
      </w:pPr>
      <w:r w:rsidRPr="00B71369">
        <w:t>c) в тексте нет информации</w:t>
      </w:r>
    </w:p>
    <w:p w:rsidR="00DD0641" w:rsidRPr="00B71369" w:rsidRDefault="00DD0641" w:rsidP="0080488B">
      <w:pPr>
        <w:ind w:firstLine="0"/>
      </w:pPr>
    </w:p>
    <w:p w:rsidR="00DD0641" w:rsidRPr="00B71369" w:rsidRDefault="00DD0641"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b) истинным</w:t>
      </w:r>
    </w:p>
    <w:p w:rsidR="00DD0641" w:rsidRPr="00B71369" w:rsidRDefault="00DD0641" w:rsidP="0080488B">
      <w:pPr>
        <w:ind w:firstLine="0"/>
      </w:pPr>
      <w:r w:rsidRPr="00B71369">
        <w:t>c) в тексте нет информации</w:t>
      </w:r>
    </w:p>
    <w:p w:rsidR="00DD0641" w:rsidRPr="00B71369" w:rsidRDefault="00DD0641" w:rsidP="0080488B">
      <w:pPr>
        <w:ind w:firstLine="0"/>
      </w:pPr>
    </w:p>
    <w:p w:rsidR="00DD0641" w:rsidRPr="00B71369" w:rsidRDefault="00DD0641"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Der Charakter der deutschen Hauptstadt ist heute multikulturell.</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b) истинным</w:t>
      </w:r>
    </w:p>
    <w:p w:rsidR="00DD0641" w:rsidRPr="00B71369" w:rsidRDefault="00DD0641" w:rsidP="0080488B">
      <w:pPr>
        <w:ind w:firstLine="0"/>
      </w:pPr>
      <w:r w:rsidRPr="00B71369">
        <w:t>c) в тексте нет информации</w:t>
      </w:r>
    </w:p>
    <w:p w:rsidR="00DD0641" w:rsidRPr="00B71369" w:rsidRDefault="00DD0641" w:rsidP="0080488B">
      <w:pPr>
        <w:ind w:firstLine="0"/>
      </w:pPr>
      <w:r w:rsidRPr="00B71369">
        <w:t xml:space="preserve">  </w:t>
      </w:r>
    </w:p>
    <w:p w:rsidR="00DD0641" w:rsidRPr="00B71369" w:rsidRDefault="00DD0641" w:rsidP="0080488B">
      <w:pPr>
        <w:ind w:firstLine="0"/>
      </w:pPr>
      <w:r w:rsidRPr="00B71369">
        <w:t>29.Укажите, какой части текста (1, 2, 3) соответствует следующая информация:</w:t>
      </w:r>
    </w:p>
    <w:p w:rsidR="00DD0641" w:rsidRPr="00B71369" w:rsidRDefault="00DD0641"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DD0641" w:rsidRPr="00B71369" w:rsidRDefault="00DD0641" w:rsidP="0080488B">
      <w:pPr>
        <w:ind w:firstLine="0"/>
      </w:pPr>
      <w:r w:rsidRPr="00B71369">
        <w:t>a) 2                                   b) 3</w:t>
      </w:r>
    </w:p>
    <w:p w:rsidR="00DD0641" w:rsidRPr="00B71369" w:rsidRDefault="00DD0641" w:rsidP="0080488B">
      <w:pPr>
        <w:ind w:firstLine="0"/>
      </w:pPr>
      <w:r w:rsidRPr="00B71369">
        <w:t>c) -                                    d) 1</w:t>
      </w:r>
    </w:p>
    <w:p w:rsidR="00DD0641" w:rsidRPr="00B71369" w:rsidRDefault="00DD0641" w:rsidP="0080488B">
      <w:pPr>
        <w:ind w:firstLine="0"/>
      </w:pPr>
    </w:p>
    <w:p w:rsidR="00DD0641" w:rsidRPr="00B71369" w:rsidRDefault="00DD0641" w:rsidP="0080488B">
      <w:pPr>
        <w:ind w:firstLine="0"/>
      </w:pPr>
      <w:r w:rsidRPr="00B71369">
        <w:t>30. Укажите, какой части текста (1, 2, 3) соответствует следующая информация:</w:t>
      </w:r>
    </w:p>
    <w:p w:rsidR="00DD0641" w:rsidRPr="00B71369" w:rsidRDefault="00DD0641" w:rsidP="0080488B">
      <w:pPr>
        <w:ind w:firstLine="0"/>
        <w:rPr>
          <w:b/>
          <w:i/>
          <w:lang w:val="de-DE"/>
        </w:rPr>
      </w:pPr>
      <w:r w:rsidRPr="00B71369">
        <w:rPr>
          <w:b/>
          <w:i/>
          <w:lang w:val="de-DE"/>
        </w:rPr>
        <w:t>In Berlin leben viele Menschen unterschiedlicher Nationalitäten und Hautfarben.</w:t>
      </w:r>
    </w:p>
    <w:p w:rsidR="00DD0641" w:rsidRPr="00B71369" w:rsidRDefault="00DD0641" w:rsidP="0080488B">
      <w:pPr>
        <w:ind w:firstLine="0"/>
      </w:pPr>
      <w:r w:rsidRPr="00B71369">
        <w:t>a) 3                                    b)  2               c)  -                                    d)  1</w:t>
      </w:r>
    </w:p>
    <w:p w:rsidR="00DD0641" w:rsidRPr="00B71369" w:rsidRDefault="00DD0641" w:rsidP="0080488B">
      <w:pPr>
        <w:tabs>
          <w:tab w:val="left" w:pos="2250"/>
        </w:tabs>
        <w:ind w:firstLine="0"/>
      </w:pPr>
    </w:p>
    <w:p w:rsidR="00DD0641" w:rsidRPr="00B71369" w:rsidRDefault="00DD0641" w:rsidP="0080488B">
      <w:pPr>
        <w:tabs>
          <w:tab w:val="left" w:pos="2250"/>
        </w:tabs>
        <w:ind w:firstLine="0"/>
      </w:pPr>
      <w:r w:rsidRPr="00B71369">
        <w:t xml:space="preserve">31. Ответьте на вопрос: </w:t>
      </w:r>
    </w:p>
    <w:p w:rsidR="00DD0641" w:rsidRPr="00B71369" w:rsidRDefault="00DD0641" w:rsidP="0080488B">
      <w:pPr>
        <w:ind w:firstLine="0"/>
        <w:rPr>
          <w:b/>
          <w:i/>
          <w:lang w:val="de-DE"/>
        </w:rPr>
      </w:pPr>
      <w:r w:rsidRPr="00B71369">
        <w:rPr>
          <w:b/>
          <w:i/>
          <w:lang w:val="de-DE"/>
        </w:rPr>
        <w:t>Was versteht man unter dem Begriff „Multikulti“?</w:t>
      </w:r>
    </w:p>
    <w:p w:rsidR="00DD0641" w:rsidRPr="00B71369" w:rsidRDefault="00DD0641" w:rsidP="0080488B">
      <w:pPr>
        <w:pStyle w:val="Style4"/>
        <w:widowControl/>
        <w:ind w:firstLine="0"/>
        <w:rPr>
          <w:lang w:val="de-DE"/>
        </w:rPr>
      </w:pPr>
      <w:r w:rsidRPr="00B71369">
        <w:rPr>
          <w:lang w:val="de-DE"/>
        </w:rPr>
        <w:t>a) religiöse Intoleranz</w:t>
      </w:r>
    </w:p>
    <w:p w:rsidR="00DD0641" w:rsidRPr="00B71369" w:rsidRDefault="00DD0641" w:rsidP="0080488B">
      <w:pPr>
        <w:pStyle w:val="Style4"/>
        <w:widowControl/>
        <w:ind w:firstLine="0"/>
        <w:rPr>
          <w:lang w:val="de-DE"/>
        </w:rPr>
      </w:pPr>
      <w:r w:rsidRPr="00B71369">
        <w:rPr>
          <w:lang w:val="de-DE"/>
        </w:rPr>
        <w:t>b) nationalsozialistische Ideen</w:t>
      </w:r>
    </w:p>
    <w:p w:rsidR="00DD0641" w:rsidRPr="00B71369" w:rsidRDefault="00DD0641" w:rsidP="0080488B">
      <w:pPr>
        <w:pStyle w:val="Style4"/>
        <w:widowControl/>
        <w:ind w:firstLine="0"/>
        <w:rPr>
          <w:lang w:val="de-DE"/>
        </w:rPr>
      </w:pPr>
      <w:r w:rsidRPr="00B71369">
        <w:rPr>
          <w:lang w:val="de-DE"/>
        </w:rPr>
        <w:t>c) humanistische Ideen</w:t>
      </w:r>
    </w:p>
    <w:p w:rsidR="00DD0641" w:rsidRPr="00842634" w:rsidRDefault="00DD0641" w:rsidP="0080488B">
      <w:pPr>
        <w:pStyle w:val="Style4"/>
        <w:widowControl/>
        <w:ind w:firstLine="0"/>
        <w:rPr>
          <w:rStyle w:val="FontStyle12"/>
          <w:rFonts w:ascii="Times New Roman" w:hAnsi="Times New Roman" w:cs="Times New Roman"/>
          <w:sz w:val="24"/>
          <w:szCs w:val="24"/>
          <w:lang w:val="de-AT" w:eastAsia="de-DE"/>
        </w:rPr>
      </w:pPr>
      <w:r w:rsidRPr="00B71369">
        <w:rPr>
          <w:lang w:val="de-DE"/>
        </w:rPr>
        <w:t>d) kulturelle und religiöse Vielfalt in der Gesellschaft</w:t>
      </w:r>
    </w:p>
    <w:p w:rsidR="00DD0641" w:rsidRPr="00842634" w:rsidRDefault="00DD0641" w:rsidP="0080488B">
      <w:pPr>
        <w:ind w:firstLine="0"/>
        <w:rPr>
          <w:lang w:val="de-AT"/>
        </w:rPr>
      </w:pPr>
    </w:p>
    <w:p w:rsidR="00DD0641" w:rsidRPr="00B71369" w:rsidRDefault="00DD0641" w:rsidP="0080488B">
      <w:pPr>
        <w:ind w:firstLine="0"/>
        <w:rPr>
          <w:lang w:val="de-DE"/>
        </w:rPr>
      </w:pPr>
      <w:r w:rsidRPr="00B71369">
        <w:rPr>
          <w:lang w:val="de-DE"/>
        </w:rPr>
        <w:t xml:space="preserve">32. </w:t>
      </w:r>
      <w:r w:rsidRPr="00B71369">
        <w:t>Определите</w:t>
      </w:r>
      <w:r w:rsidRPr="00B71369">
        <w:rPr>
          <w:lang w:val="de-DE"/>
        </w:rPr>
        <w:t xml:space="preserve"> </w:t>
      </w:r>
      <w:r w:rsidRPr="00B71369">
        <w:t>основную</w:t>
      </w:r>
      <w:r w:rsidRPr="00B71369">
        <w:rPr>
          <w:lang w:val="de-DE"/>
        </w:rPr>
        <w:t xml:space="preserve"> </w:t>
      </w:r>
      <w:r w:rsidRPr="00B71369">
        <w:t>идею</w:t>
      </w:r>
      <w:r w:rsidRPr="00B71369">
        <w:rPr>
          <w:lang w:val="de-DE"/>
        </w:rPr>
        <w:t xml:space="preserve"> </w:t>
      </w:r>
      <w:r w:rsidRPr="00B71369">
        <w:t>текста</w:t>
      </w:r>
      <w:r w:rsidRPr="00B71369">
        <w:rPr>
          <w:lang w:val="de-DE"/>
        </w:rPr>
        <w:t>:</w:t>
      </w:r>
    </w:p>
    <w:p w:rsidR="00DD0641" w:rsidRPr="00B71369" w:rsidRDefault="00DD0641" w:rsidP="0080488B">
      <w:pPr>
        <w:ind w:firstLine="0"/>
        <w:rPr>
          <w:lang w:val="de-DE"/>
        </w:rPr>
      </w:pPr>
      <w:r w:rsidRPr="00B71369">
        <w:rPr>
          <w:lang w:val="de-DE"/>
        </w:rPr>
        <w:t>a)</w:t>
      </w:r>
      <w:r w:rsidRPr="00B71369">
        <w:rPr>
          <w:b/>
          <w:lang w:val="de-DE"/>
        </w:rPr>
        <w:t xml:space="preserve"> </w:t>
      </w:r>
      <w:r w:rsidRPr="00B71369">
        <w:rPr>
          <w:lang w:val="de-DE"/>
        </w:rPr>
        <w:t>Man muss viele Sprachen lernen.</w:t>
      </w:r>
    </w:p>
    <w:p w:rsidR="00DD0641" w:rsidRPr="00B71369" w:rsidRDefault="00DD0641" w:rsidP="0080488B">
      <w:pPr>
        <w:ind w:firstLine="0"/>
        <w:rPr>
          <w:lang w:val="de-DE"/>
        </w:rPr>
      </w:pPr>
      <w:r w:rsidRPr="00B71369">
        <w:rPr>
          <w:lang w:val="de-DE"/>
        </w:rPr>
        <w:t>b) Die Kommunikation mit den Menschen muss lässig sein.</w:t>
      </w:r>
    </w:p>
    <w:p w:rsidR="00DD0641" w:rsidRPr="00B71369" w:rsidRDefault="00DD0641" w:rsidP="0080488B">
      <w:pPr>
        <w:ind w:firstLine="0"/>
        <w:rPr>
          <w:lang w:val="de-DE"/>
        </w:rPr>
      </w:pPr>
      <w:r w:rsidRPr="00B71369">
        <w:rPr>
          <w:lang w:val="de-DE"/>
        </w:rPr>
        <w:t>c) Man muss tolerant sein, einander achten und schätzen.</w:t>
      </w:r>
    </w:p>
    <w:p w:rsidR="00DD0641" w:rsidRPr="00B71369" w:rsidRDefault="00DD0641" w:rsidP="0080488B">
      <w:pPr>
        <w:ind w:firstLine="0"/>
        <w:rPr>
          <w:b/>
          <w:lang w:val="de-DE"/>
        </w:rPr>
      </w:pPr>
      <w:r w:rsidRPr="00B71369">
        <w:rPr>
          <w:lang w:val="de-DE"/>
        </w:rPr>
        <w:t>d) Man muss in Berlin leben.</w:t>
      </w:r>
    </w:p>
    <w:p w:rsidR="00DD0641" w:rsidRPr="00B71369" w:rsidRDefault="00DD0641" w:rsidP="0080488B">
      <w:pPr>
        <w:tabs>
          <w:tab w:val="left" w:pos="2250"/>
        </w:tabs>
        <w:ind w:firstLine="0"/>
        <w:rPr>
          <w:bCs/>
          <w:lang w:val="de-DE"/>
        </w:rPr>
      </w:pPr>
    </w:p>
    <w:p w:rsidR="00DD0641" w:rsidRPr="00B71369" w:rsidRDefault="00DD0641" w:rsidP="0080488B">
      <w:pPr>
        <w:ind w:firstLine="0"/>
      </w:pPr>
      <w:r w:rsidRPr="00B71369">
        <w:t>33. Перед Вами письмо. Соотнесите информацию под определенным номером на письме с тем, что она обозначает.</w:t>
      </w:r>
    </w:p>
    <w:p w:rsidR="00DD0641" w:rsidRPr="00B71369" w:rsidRDefault="00DD0641"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D0641" w:rsidRPr="002970C0" w:rsidTr="0080488B">
        <w:tc>
          <w:tcPr>
            <w:tcW w:w="9571" w:type="dxa"/>
          </w:tcPr>
          <w:p w:rsidR="00DD0641" w:rsidRPr="00B71369" w:rsidRDefault="00DD0641" w:rsidP="0080488B">
            <w:pPr>
              <w:ind w:firstLine="0"/>
              <w:rPr>
                <w:lang w:val="de-DE" w:eastAsia="en-US"/>
              </w:rPr>
            </w:pPr>
            <w:r w:rsidRPr="00B71369">
              <w:rPr>
                <w:lang w:val="de-DE" w:eastAsia="en-US"/>
              </w:rPr>
              <w:t>WERTMANN&amp; BRAUN (1)</w:t>
            </w:r>
          </w:p>
          <w:p w:rsidR="00DD0641" w:rsidRPr="00B71369" w:rsidRDefault="00DD0641" w:rsidP="0080488B">
            <w:pPr>
              <w:ind w:firstLine="0"/>
              <w:rPr>
                <w:lang w:val="de-DE" w:eastAsia="en-US"/>
              </w:rPr>
            </w:pPr>
          </w:p>
          <w:p w:rsidR="00DD0641" w:rsidRPr="00B71369" w:rsidRDefault="00DD0641" w:rsidP="0080488B">
            <w:pPr>
              <w:ind w:firstLine="0"/>
              <w:rPr>
                <w:u w:val="single"/>
                <w:lang w:val="de-DE" w:eastAsia="en-US"/>
              </w:rPr>
            </w:pPr>
            <w:r w:rsidRPr="00B71369">
              <w:rPr>
                <w:u w:val="single"/>
                <w:lang w:val="de-DE" w:eastAsia="en-US"/>
              </w:rPr>
              <w:t>Wertmann &amp; Braun Postfach 7 .25. 6500 Mainz (2)</w:t>
            </w:r>
          </w:p>
          <w:p w:rsidR="00DD0641" w:rsidRPr="00B71369" w:rsidRDefault="00DD0641" w:rsidP="0080488B">
            <w:pPr>
              <w:ind w:firstLine="0"/>
              <w:rPr>
                <w:lang w:val="de-DE" w:eastAsia="en-US"/>
              </w:rPr>
            </w:pPr>
            <w:r w:rsidRPr="00B71369">
              <w:rPr>
                <w:lang w:val="de-DE" w:eastAsia="en-US"/>
              </w:rPr>
              <w:t>Wißmann &amp; Co.</w:t>
            </w:r>
          </w:p>
          <w:p w:rsidR="00DD0641" w:rsidRPr="00B71369" w:rsidRDefault="00DD0641" w:rsidP="0080488B">
            <w:pPr>
              <w:ind w:firstLine="0"/>
              <w:rPr>
                <w:lang w:val="de-DE" w:eastAsia="en-US"/>
              </w:rPr>
            </w:pPr>
            <w:r w:rsidRPr="00B71369">
              <w:rPr>
                <w:lang w:val="de-DE" w:eastAsia="en-US"/>
              </w:rPr>
              <w:t>Am Alten Tore 15</w:t>
            </w:r>
          </w:p>
          <w:p w:rsidR="00DD0641" w:rsidRPr="00B71369" w:rsidRDefault="00DD0641" w:rsidP="0080488B">
            <w:pPr>
              <w:ind w:firstLine="0"/>
              <w:rPr>
                <w:lang w:val="de-DE" w:eastAsia="en-US"/>
              </w:rPr>
            </w:pPr>
            <w:r w:rsidRPr="00B71369">
              <w:rPr>
                <w:lang w:val="de-DE" w:eastAsia="en-US"/>
              </w:rPr>
              <w:t>8500 Nürnberg (3)</w:t>
            </w:r>
          </w:p>
          <w:p w:rsidR="00DD0641" w:rsidRPr="00B71369" w:rsidRDefault="00DD0641" w:rsidP="0080488B">
            <w:pPr>
              <w:ind w:firstLine="0"/>
              <w:rPr>
                <w:lang w:val="de-DE" w:eastAsia="en-US"/>
              </w:rPr>
            </w:pPr>
          </w:p>
          <w:p w:rsidR="00DD0641" w:rsidRPr="00B71369" w:rsidRDefault="00DD0641" w:rsidP="0080488B">
            <w:pPr>
              <w:ind w:firstLine="0"/>
              <w:rPr>
                <w:lang w:val="de-DE" w:eastAsia="en-US"/>
              </w:rPr>
            </w:pPr>
            <w:r w:rsidRPr="00B71369">
              <w:rPr>
                <w:lang w:val="de-DE" w:eastAsia="en-US"/>
              </w:rPr>
              <w:t>Bitte um Schadenersatz (4)</w:t>
            </w:r>
          </w:p>
          <w:p w:rsidR="00DD0641" w:rsidRPr="00B71369" w:rsidRDefault="00DD0641" w:rsidP="0080488B">
            <w:pPr>
              <w:ind w:firstLine="0"/>
              <w:rPr>
                <w:lang w:val="de-DE" w:eastAsia="en-US"/>
              </w:rPr>
            </w:pPr>
          </w:p>
          <w:p w:rsidR="00DD0641" w:rsidRPr="00B71369" w:rsidRDefault="00DD0641" w:rsidP="0080488B">
            <w:pPr>
              <w:ind w:firstLine="0"/>
              <w:rPr>
                <w:lang w:val="de-DE" w:eastAsia="en-US"/>
              </w:rPr>
            </w:pPr>
            <w:r w:rsidRPr="00B71369">
              <w:rPr>
                <w:lang w:val="de-DE" w:eastAsia="en-US"/>
              </w:rPr>
              <w:t xml:space="preserve">Sehr geehrte Damen und Herren, </w:t>
            </w:r>
          </w:p>
          <w:p w:rsidR="00DD0641" w:rsidRPr="00B71369" w:rsidRDefault="00DD0641" w:rsidP="0080488B">
            <w:pPr>
              <w:ind w:firstLine="0"/>
              <w:rPr>
                <w:lang w:val="de-DE" w:eastAsia="en-US"/>
              </w:rPr>
            </w:pPr>
            <w:r w:rsidRPr="00B71369">
              <w:rPr>
                <w:lang w:val="de-DE" w:eastAsia="en-US"/>
              </w:rPr>
              <w:t>``````````````````````````````````````````````````````````````````````````````````````````````````````````````````````````````````````````````````````````````````````````````````````````````````````````````````````````````````````````</w:t>
            </w:r>
          </w:p>
          <w:p w:rsidR="00DD0641" w:rsidRPr="00B71369" w:rsidRDefault="00DD0641" w:rsidP="0080488B">
            <w:pPr>
              <w:ind w:firstLine="0"/>
              <w:rPr>
                <w:lang w:val="de-DE" w:eastAsia="en-US"/>
              </w:rPr>
            </w:pPr>
            <w:r w:rsidRPr="00B71369">
              <w:rPr>
                <w:lang w:val="de-DE" w:eastAsia="en-US"/>
              </w:rPr>
              <w:t>Mit freundlichen Grüssen</w:t>
            </w:r>
          </w:p>
          <w:p w:rsidR="00DD0641" w:rsidRPr="00B71369" w:rsidRDefault="00DD0641" w:rsidP="0080488B">
            <w:pPr>
              <w:ind w:firstLine="0"/>
              <w:rPr>
                <w:lang w:val="de-DE" w:eastAsia="en-US"/>
              </w:rPr>
            </w:pPr>
            <w:r w:rsidRPr="00B71369">
              <w:rPr>
                <w:lang w:val="de-DE" w:eastAsia="en-US"/>
              </w:rPr>
              <w:t>Wertmann &amp; Braun</w:t>
            </w:r>
          </w:p>
        </w:tc>
      </w:tr>
    </w:tbl>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 xml:space="preserve">A) Absender                        </w:t>
      </w:r>
    </w:p>
    <w:p w:rsidR="00DD0641" w:rsidRPr="00B71369" w:rsidRDefault="00DD0641" w:rsidP="0080488B">
      <w:pPr>
        <w:ind w:firstLine="0"/>
        <w:rPr>
          <w:lang w:val="de-DE"/>
        </w:rPr>
      </w:pPr>
      <w:r w:rsidRPr="00B71369">
        <w:rPr>
          <w:lang w:val="de-DE"/>
        </w:rPr>
        <w:t xml:space="preserve">B) Die Postanschrift                   </w:t>
      </w:r>
    </w:p>
    <w:p w:rsidR="00DD0641" w:rsidRPr="00B71369" w:rsidRDefault="00DD0641" w:rsidP="0080488B">
      <w:pPr>
        <w:ind w:firstLine="0"/>
        <w:rPr>
          <w:lang w:val="de-DE"/>
        </w:rPr>
      </w:pPr>
      <w:r w:rsidRPr="00B71369">
        <w:rPr>
          <w:lang w:val="de-DE"/>
        </w:rPr>
        <w:t xml:space="preserve">C) Die Postleitzahl und Stadt     </w:t>
      </w:r>
    </w:p>
    <w:p w:rsidR="00DD0641" w:rsidRPr="00B71369" w:rsidRDefault="00DD0641" w:rsidP="0080488B">
      <w:pPr>
        <w:ind w:firstLine="0"/>
      </w:pPr>
      <w:r w:rsidRPr="00B71369">
        <w:t xml:space="preserve">D) Der Betreff                            </w:t>
      </w:r>
    </w:p>
    <w:p w:rsidR="00DD0641" w:rsidRPr="00B71369" w:rsidRDefault="00DD0641" w:rsidP="0080488B">
      <w:pPr>
        <w:ind w:firstLine="0"/>
      </w:pPr>
    </w:p>
    <w:p w:rsidR="00DD0641" w:rsidRPr="00B71369" w:rsidRDefault="00DD0641" w:rsidP="0080488B">
      <w:pPr>
        <w:ind w:firstLine="0"/>
      </w:pPr>
      <w:r w:rsidRPr="00B71369">
        <w:t>34. Определите, к какому виду делового документа относится представленный ниже отрывок.</w:t>
      </w:r>
    </w:p>
    <w:p w:rsidR="00DD0641" w:rsidRPr="00B71369" w:rsidRDefault="00DD0641" w:rsidP="0080488B">
      <w:pPr>
        <w:ind w:firstLine="0"/>
      </w:pPr>
    </w:p>
    <w:p w:rsidR="00DD0641" w:rsidRPr="00B71369" w:rsidRDefault="00DD0641"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DD0641" w:rsidRPr="00B71369" w:rsidRDefault="00DD0641"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DD0641" w:rsidRPr="00B71369" w:rsidRDefault="00DD0641" w:rsidP="0080488B">
      <w:pPr>
        <w:ind w:firstLine="0"/>
        <w:rPr>
          <w:lang w:val="de-DE"/>
        </w:rPr>
      </w:pPr>
    </w:p>
    <w:p w:rsidR="00DD0641" w:rsidRPr="00B71369" w:rsidRDefault="00DD0641" w:rsidP="0080488B">
      <w:pPr>
        <w:ind w:firstLine="0"/>
        <w:rPr>
          <w:lang w:val="de-DE"/>
        </w:rPr>
      </w:pPr>
      <w:r w:rsidRPr="00B71369">
        <w:rPr>
          <w:lang w:val="de-DE"/>
        </w:rPr>
        <w:t>a) die Anfrage</w:t>
      </w:r>
    </w:p>
    <w:p w:rsidR="00DD0641" w:rsidRPr="00B71369" w:rsidRDefault="00DD0641" w:rsidP="0080488B">
      <w:pPr>
        <w:ind w:firstLine="0"/>
        <w:rPr>
          <w:lang w:val="de-DE"/>
        </w:rPr>
      </w:pPr>
      <w:r w:rsidRPr="00B71369">
        <w:rPr>
          <w:lang w:val="de-DE"/>
        </w:rPr>
        <w:t>b) die Reklamation</w:t>
      </w:r>
    </w:p>
    <w:p w:rsidR="00DD0641" w:rsidRPr="00B71369" w:rsidRDefault="00DD0641" w:rsidP="0080488B">
      <w:pPr>
        <w:ind w:firstLine="0"/>
        <w:rPr>
          <w:lang w:val="de-DE"/>
        </w:rPr>
      </w:pPr>
      <w:r w:rsidRPr="00B71369">
        <w:rPr>
          <w:lang w:val="de-DE"/>
        </w:rPr>
        <w:t>c) die Bestellung</w:t>
      </w:r>
    </w:p>
    <w:p w:rsidR="00DD0641" w:rsidRPr="00B71369" w:rsidRDefault="00DD0641" w:rsidP="0080488B">
      <w:pPr>
        <w:ind w:firstLine="0"/>
        <w:rPr>
          <w:lang w:val="de-DE"/>
        </w:rPr>
      </w:pPr>
      <w:r w:rsidRPr="00B71369">
        <w:rPr>
          <w:lang w:val="de-DE"/>
        </w:rPr>
        <w:t>d) die Zustimmung</w:t>
      </w:r>
    </w:p>
    <w:p w:rsidR="00DD0641" w:rsidRPr="00B71369" w:rsidRDefault="00DD0641" w:rsidP="0080488B">
      <w:pPr>
        <w:ind w:firstLine="0"/>
        <w:rPr>
          <w:lang w:val="de-DE"/>
        </w:rPr>
      </w:pPr>
    </w:p>
    <w:p w:rsidR="00DD0641" w:rsidRPr="00B71369" w:rsidRDefault="00DD0641" w:rsidP="0080488B">
      <w:pPr>
        <w:widowControl/>
        <w:autoSpaceDE/>
        <w:adjustRightInd/>
        <w:spacing w:after="200" w:line="276" w:lineRule="auto"/>
        <w:ind w:firstLine="0"/>
        <w:jc w:val="left"/>
        <w:rPr>
          <w:b/>
          <w:i/>
          <w:lang w:val="de-DE"/>
        </w:rPr>
      </w:pPr>
      <w:r w:rsidRPr="00B71369">
        <w:rPr>
          <w:b/>
          <w:i/>
          <w:lang w:val="de-DE"/>
        </w:rPr>
        <w:br w:type="page"/>
      </w:r>
    </w:p>
    <w:p w:rsidR="00DD0641" w:rsidRPr="00B71369" w:rsidRDefault="00DD0641" w:rsidP="0080488B">
      <w:pPr>
        <w:ind w:firstLine="0"/>
        <w:rPr>
          <w:b/>
          <w:i/>
        </w:rPr>
      </w:pPr>
      <w:r w:rsidRPr="00B71369">
        <w:rPr>
          <w:b/>
          <w:i/>
        </w:rPr>
        <w:t>Оценочные средства для экзамена  (</w:t>
      </w:r>
      <w:r w:rsidRPr="00B71369">
        <w:rPr>
          <w:b/>
        </w:rPr>
        <w:t>ФРАНЦУЗСКИЙ ЯЗЫК</w:t>
      </w:r>
      <w:r w:rsidRPr="00B71369">
        <w:rPr>
          <w:b/>
          <w:i/>
        </w:rPr>
        <w:t>)</w:t>
      </w:r>
    </w:p>
    <w:p w:rsidR="00DD0641" w:rsidRPr="00B71369" w:rsidRDefault="00DD0641" w:rsidP="0080488B">
      <w:pPr>
        <w:ind w:firstLine="0"/>
        <w:rPr>
          <w:b/>
          <w:i/>
        </w:rPr>
      </w:pPr>
    </w:p>
    <w:p w:rsidR="00DD0641" w:rsidRPr="00B71369" w:rsidRDefault="00DD0641" w:rsidP="0080488B">
      <w:pPr>
        <w:pStyle w:val="NoSpacing"/>
        <w:jc w:val="center"/>
        <w:rPr>
          <w:rFonts w:ascii="Times New Roman" w:hAnsi="Times New Roman"/>
          <w:b/>
          <w:sz w:val="24"/>
          <w:szCs w:val="24"/>
        </w:rPr>
      </w:pPr>
      <w:r w:rsidRPr="00B71369">
        <w:rPr>
          <w:rFonts w:ascii="Times New Roman" w:hAnsi="Times New Roman"/>
          <w:b/>
          <w:sz w:val="24"/>
          <w:szCs w:val="24"/>
        </w:rPr>
        <w:t xml:space="preserve">ТЕСТ </w:t>
      </w:r>
    </w:p>
    <w:p w:rsidR="00DD0641" w:rsidRPr="00B71369" w:rsidRDefault="00DD0641" w:rsidP="0080488B">
      <w:pPr>
        <w:ind w:firstLine="0"/>
        <w:rPr>
          <w:bCs/>
          <w:u w:val="single"/>
        </w:rPr>
      </w:pPr>
    </w:p>
    <w:p w:rsidR="00DD0641" w:rsidRPr="00B71369" w:rsidRDefault="00DD0641" w:rsidP="0080488B">
      <w:pPr>
        <w:ind w:firstLine="0"/>
        <w:rPr>
          <w:bCs/>
          <w:u w:val="single"/>
        </w:rPr>
      </w:pPr>
      <w:r w:rsidRPr="00B71369">
        <w:rPr>
          <w:bCs/>
          <w:u w:val="single"/>
        </w:rPr>
        <w:t>Заполните пропуск. Выберите один вариант ответа.</w:t>
      </w:r>
    </w:p>
    <w:p w:rsidR="00DD0641" w:rsidRPr="00B71369" w:rsidRDefault="00DD0641" w:rsidP="0080488B">
      <w:pPr>
        <w:pStyle w:val="ListParagraph"/>
        <w:spacing w:line="240" w:lineRule="auto"/>
        <w:ind w:left="0" w:firstLine="0"/>
        <w:rPr>
          <w:szCs w:val="24"/>
          <w:lang w:val="fr-FR"/>
        </w:rPr>
      </w:pPr>
      <w:r w:rsidRPr="00F95395">
        <w:rPr>
          <w:szCs w:val="24"/>
          <w:lang w:val="it-IT"/>
        </w:rPr>
        <w:t xml:space="preserve">1. </w:t>
      </w:r>
      <w:r w:rsidRPr="00B71369">
        <w:rPr>
          <w:szCs w:val="24"/>
          <w:lang w:val="fr-FR"/>
        </w:rPr>
        <w:t xml:space="preserve">Marc va </w:t>
      </w:r>
      <w:r w:rsidRPr="00F95395">
        <w:rPr>
          <w:szCs w:val="24"/>
          <w:lang w:val="it-IT"/>
        </w:rPr>
        <w:t>…</w:t>
      </w:r>
      <w:r w:rsidRPr="00B71369">
        <w:rPr>
          <w:szCs w:val="24"/>
          <w:lang w:val="fr-FR"/>
        </w:rPr>
        <w:t xml:space="preserve"> Mexique.</w:t>
      </w:r>
    </w:p>
    <w:p w:rsidR="00DD0641" w:rsidRPr="00B71369" w:rsidRDefault="00DD0641"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DD0641" w:rsidRPr="00B71369" w:rsidRDefault="00DD0641"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DD0641" w:rsidRPr="00842634" w:rsidRDefault="00DD0641" w:rsidP="0080488B">
      <w:pPr>
        <w:ind w:firstLine="0"/>
        <w:rPr>
          <w:lang w:val="de-AT"/>
        </w:rPr>
      </w:pPr>
      <w:r w:rsidRPr="00842634">
        <w:rPr>
          <w:lang w:val="de-AT"/>
        </w:rPr>
        <w:t>c)</w:t>
      </w:r>
      <w:r w:rsidRPr="00B71369">
        <w:rPr>
          <w:lang w:val="en-US"/>
        </w:rPr>
        <w:t> </w:t>
      </w:r>
      <w:r w:rsidRPr="00842634">
        <w:rPr>
          <w:lang w:val="de-AT"/>
        </w:rPr>
        <w:t xml:space="preserve"> </w:t>
      </w:r>
      <w:r w:rsidRPr="00B71369">
        <w:rPr>
          <w:lang w:val="fr-FR"/>
        </w:rPr>
        <w:t>à</w:t>
      </w:r>
      <w:r w:rsidRPr="00842634">
        <w:rPr>
          <w:lang w:val="de-AT"/>
        </w:rPr>
        <w:t xml:space="preserve"> </w:t>
      </w:r>
      <w:r w:rsidRPr="00B71369">
        <w:rPr>
          <w:lang w:val="en-US"/>
        </w:rPr>
        <w:t> </w:t>
      </w:r>
    </w:p>
    <w:p w:rsidR="00DD0641" w:rsidRPr="00842634" w:rsidRDefault="00DD0641" w:rsidP="0080488B">
      <w:pPr>
        <w:ind w:firstLine="0"/>
        <w:rPr>
          <w:lang w:val="de-AT"/>
        </w:rPr>
      </w:pPr>
      <w:r w:rsidRPr="00842634">
        <w:rPr>
          <w:lang w:val="de-AT"/>
        </w:rPr>
        <w:t>d)</w:t>
      </w:r>
      <w:r w:rsidRPr="00B71369">
        <w:rPr>
          <w:lang w:val="en-US"/>
        </w:rPr>
        <w:t> </w:t>
      </w:r>
      <w:r w:rsidRPr="00842634">
        <w:rPr>
          <w:lang w:val="de-AT"/>
        </w:rPr>
        <w:t>le</w:t>
      </w:r>
    </w:p>
    <w:p w:rsidR="00DD0641" w:rsidRPr="00842634" w:rsidRDefault="00DD0641" w:rsidP="0080488B">
      <w:pPr>
        <w:ind w:firstLine="0"/>
        <w:rPr>
          <w:lang w:val="de-AT"/>
        </w:rPr>
      </w:pPr>
    </w:p>
    <w:p w:rsidR="00DD0641" w:rsidRPr="00B71369" w:rsidRDefault="00DD0641"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DD0641" w:rsidRPr="00F95395" w:rsidRDefault="00DD0641" w:rsidP="0080488B">
      <w:pPr>
        <w:ind w:firstLine="0"/>
        <w:rPr>
          <w:lang w:val="it-IT"/>
        </w:rPr>
      </w:pPr>
      <w:r w:rsidRPr="00F95395">
        <w:rPr>
          <w:lang w:val="it-IT"/>
        </w:rPr>
        <w:t>a) commençait</w:t>
      </w:r>
      <w:r w:rsidRPr="00B71369">
        <w:rPr>
          <w:lang w:val="en-US"/>
        </w:rPr>
        <w:t> </w:t>
      </w:r>
    </w:p>
    <w:p w:rsidR="00DD0641" w:rsidRPr="00F95395" w:rsidRDefault="00DD0641" w:rsidP="0080488B">
      <w:pPr>
        <w:ind w:firstLine="0"/>
        <w:rPr>
          <w:lang w:val="it-IT"/>
        </w:rPr>
      </w:pPr>
      <w:r w:rsidRPr="00F95395">
        <w:rPr>
          <w:lang w:val="it-IT"/>
        </w:rPr>
        <w:t>b)</w:t>
      </w:r>
      <w:r w:rsidRPr="00B71369">
        <w:rPr>
          <w:lang w:val="en-US"/>
        </w:rPr>
        <w:t> </w:t>
      </w:r>
      <w:r w:rsidRPr="00F95395">
        <w:rPr>
          <w:lang w:val="it-IT"/>
        </w:rPr>
        <w:t>a commencé</w:t>
      </w:r>
      <w:r w:rsidRPr="00B71369">
        <w:rPr>
          <w:lang w:val="en-US"/>
        </w:rPr>
        <w:t> </w:t>
      </w:r>
    </w:p>
    <w:p w:rsidR="00DD0641" w:rsidRPr="00F95395" w:rsidRDefault="00DD0641" w:rsidP="0080488B">
      <w:pPr>
        <w:ind w:firstLine="0"/>
        <w:rPr>
          <w:lang w:val="it-IT"/>
        </w:rPr>
      </w:pPr>
      <w:r w:rsidRPr="00F95395">
        <w:rPr>
          <w:lang w:val="it-IT"/>
        </w:rPr>
        <w:t>c)</w:t>
      </w:r>
      <w:r w:rsidRPr="00B71369">
        <w:rPr>
          <w:lang w:val="en-US"/>
        </w:rPr>
        <w:t> </w:t>
      </w:r>
      <w:r w:rsidRPr="00F95395">
        <w:rPr>
          <w:lang w:val="it-IT"/>
        </w:rPr>
        <w:t>avait commencé</w:t>
      </w:r>
      <w:r w:rsidRPr="00B71369">
        <w:rPr>
          <w:lang w:val="en-US"/>
        </w:rPr>
        <w:t> </w:t>
      </w:r>
    </w:p>
    <w:p w:rsidR="00DD0641" w:rsidRPr="00F95395" w:rsidRDefault="00DD0641" w:rsidP="0080488B">
      <w:pPr>
        <w:ind w:firstLine="0"/>
        <w:rPr>
          <w:lang w:val="it-IT"/>
        </w:rPr>
      </w:pPr>
      <w:r w:rsidRPr="00F95395">
        <w:rPr>
          <w:lang w:val="it-IT"/>
        </w:rPr>
        <w:t>d)</w:t>
      </w:r>
      <w:r w:rsidRPr="00B71369">
        <w:rPr>
          <w:lang w:val="en-US"/>
        </w:rPr>
        <w:t> </w:t>
      </w:r>
      <w:r w:rsidRPr="00F95395">
        <w:rPr>
          <w:lang w:val="it-IT"/>
        </w:rPr>
        <w:t>commence</w:t>
      </w:r>
    </w:p>
    <w:p w:rsidR="00DD0641" w:rsidRPr="00F95395" w:rsidRDefault="00DD0641" w:rsidP="0080488B">
      <w:pPr>
        <w:ind w:firstLine="0"/>
        <w:rPr>
          <w:lang w:val="it-IT"/>
        </w:rPr>
      </w:pPr>
    </w:p>
    <w:p w:rsidR="00DD0641" w:rsidRPr="00F95395" w:rsidRDefault="00DD0641" w:rsidP="0080488B">
      <w:pPr>
        <w:ind w:firstLine="0"/>
        <w:jc w:val="left"/>
        <w:rPr>
          <w:bCs/>
          <w:spacing w:val="4"/>
          <w:kern w:val="16"/>
          <w:lang w:val="it-IT"/>
        </w:rPr>
      </w:pPr>
      <w:r w:rsidRPr="00F95395">
        <w:rPr>
          <w:lang w:val="it-IT"/>
        </w:rPr>
        <w:t xml:space="preserve">3. </w:t>
      </w:r>
      <w:r w:rsidRPr="00F95395">
        <w:rPr>
          <w:bCs/>
          <w:spacing w:val="4"/>
          <w:kern w:val="16"/>
          <w:lang w:val="it-IT"/>
        </w:rPr>
        <w:t>Patricia est …</w:t>
      </w:r>
      <w:r w:rsidRPr="00F95395">
        <w:rPr>
          <w:lang w:val="it-IT"/>
        </w:rPr>
        <w:t xml:space="preserve"> </w:t>
      </w:r>
      <w:r w:rsidRPr="00F95395">
        <w:rPr>
          <w:bCs/>
          <w:spacing w:val="4"/>
          <w:kern w:val="16"/>
          <w:lang w:val="it-IT"/>
        </w:rPr>
        <w:t xml:space="preserve">à la faculté mécanique. </w:t>
      </w:r>
    </w:p>
    <w:p w:rsidR="00DD0641" w:rsidRPr="00F95395" w:rsidRDefault="00DD0641" w:rsidP="0080488B">
      <w:pPr>
        <w:ind w:firstLine="0"/>
        <w:rPr>
          <w:lang w:val="it-IT"/>
        </w:rPr>
      </w:pPr>
      <w:r w:rsidRPr="00F95395">
        <w:rPr>
          <w:lang w:val="it-IT"/>
        </w:rPr>
        <w:t xml:space="preserve">a) </w:t>
      </w:r>
      <w:r w:rsidRPr="00F95395">
        <w:rPr>
          <w:bCs/>
          <w:spacing w:val="4"/>
          <w:kern w:val="16"/>
          <w:lang w:val="it-IT"/>
        </w:rPr>
        <w:t>é</w:t>
      </w:r>
      <w:r w:rsidRPr="00F95395">
        <w:rPr>
          <w:lang w:val="it-IT"/>
        </w:rPr>
        <w:t>tudiant</w:t>
      </w:r>
      <w:r w:rsidRPr="00B71369">
        <w:rPr>
          <w:lang w:val="en-US"/>
        </w:rPr>
        <w:t> </w:t>
      </w:r>
    </w:p>
    <w:p w:rsidR="00DD0641" w:rsidRPr="00F95395" w:rsidRDefault="00DD0641" w:rsidP="0080488B">
      <w:pPr>
        <w:ind w:firstLine="0"/>
        <w:rPr>
          <w:lang w:val="it-IT"/>
        </w:rPr>
      </w:pPr>
      <w:r w:rsidRPr="00F95395">
        <w:rPr>
          <w:lang w:val="it-IT"/>
        </w:rPr>
        <w:t>b)</w:t>
      </w:r>
      <w:r w:rsidRPr="00B71369">
        <w:rPr>
          <w:lang w:val="en-US"/>
        </w:rPr>
        <w:t> </w:t>
      </w:r>
      <w:r w:rsidRPr="00F95395">
        <w:rPr>
          <w:bCs/>
          <w:spacing w:val="4"/>
          <w:kern w:val="16"/>
          <w:lang w:val="it-IT"/>
        </w:rPr>
        <w:t xml:space="preserve"> é</w:t>
      </w:r>
      <w:r w:rsidRPr="00F95395">
        <w:rPr>
          <w:lang w:val="it-IT"/>
        </w:rPr>
        <w:t xml:space="preserve">tudiante </w:t>
      </w:r>
      <w:r w:rsidRPr="00B71369">
        <w:rPr>
          <w:lang w:val="en-US"/>
        </w:rPr>
        <w:t> </w:t>
      </w:r>
    </w:p>
    <w:p w:rsidR="00DD0641" w:rsidRPr="00F95395" w:rsidRDefault="00DD0641" w:rsidP="0080488B">
      <w:pPr>
        <w:ind w:firstLine="0"/>
        <w:rPr>
          <w:lang w:val="it-IT"/>
        </w:rPr>
      </w:pPr>
      <w:r w:rsidRPr="00F95395">
        <w:rPr>
          <w:lang w:val="it-IT"/>
        </w:rPr>
        <w:t>c)</w:t>
      </w:r>
      <w:r w:rsidRPr="00B71369">
        <w:rPr>
          <w:lang w:val="en-US"/>
        </w:rPr>
        <w:t> </w:t>
      </w:r>
      <w:r w:rsidRPr="00F95395">
        <w:rPr>
          <w:bCs/>
          <w:spacing w:val="4"/>
          <w:kern w:val="16"/>
          <w:lang w:val="it-IT"/>
        </w:rPr>
        <w:t xml:space="preserve"> écolier</w:t>
      </w:r>
      <w:r w:rsidRPr="00F95395">
        <w:rPr>
          <w:lang w:val="it-IT"/>
        </w:rPr>
        <w:t xml:space="preserve"> </w:t>
      </w:r>
      <w:r w:rsidRPr="00B71369">
        <w:rPr>
          <w:lang w:val="en-US"/>
        </w:rPr>
        <w:t> </w:t>
      </w:r>
    </w:p>
    <w:p w:rsidR="00DD0641" w:rsidRPr="00F95395" w:rsidRDefault="00DD0641" w:rsidP="0080488B">
      <w:pPr>
        <w:ind w:firstLine="0"/>
        <w:rPr>
          <w:lang w:val="it-IT"/>
        </w:rPr>
      </w:pPr>
      <w:r w:rsidRPr="00F95395">
        <w:rPr>
          <w:lang w:val="it-IT"/>
        </w:rPr>
        <w:t>d)</w:t>
      </w:r>
      <w:r w:rsidRPr="00B71369">
        <w:rPr>
          <w:lang w:val="en-US"/>
        </w:rPr>
        <w:t> </w:t>
      </w:r>
      <w:r w:rsidRPr="00F95395">
        <w:rPr>
          <w:bCs/>
          <w:spacing w:val="4"/>
          <w:kern w:val="16"/>
          <w:lang w:val="it-IT"/>
        </w:rPr>
        <w:t xml:space="preserve"> écolière</w:t>
      </w:r>
    </w:p>
    <w:p w:rsidR="00DD0641" w:rsidRPr="00F95395" w:rsidRDefault="00DD0641" w:rsidP="0080488B">
      <w:pPr>
        <w:ind w:firstLine="0"/>
        <w:rPr>
          <w:lang w:val="it-IT"/>
        </w:rPr>
      </w:pPr>
    </w:p>
    <w:p w:rsidR="00DD0641" w:rsidRPr="00F95395" w:rsidRDefault="00DD0641" w:rsidP="0080488B">
      <w:pPr>
        <w:ind w:firstLine="0"/>
        <w:jc w:val="left"/>
        <w:rPr>
          <w:lang w:val="it-IT"/>
        </w:rPr>
      </w:pPr>
      <w:r w:rsidRPr="00F95395">
        <w:rPr>
          <w:lang w:val="it-IT"/>
        </w:rPr>
        <w:t xml:space="preserve">4. </w:t>
      </w:r>
      <w:r w:rsidRPr="00F95395">
        <w:rPr>
          <w:bCs/>
          <w:spacing w:val="4"/>
          <w:kern w:val="16"/>
          <w:lang w:val="it-IT"/>
        </w:rPr>
        <w:t xml:space="preserve">Ferme </w:t>
      </w:r>
      <w:r w:rsidRPr="00F95395">
        <w:rPr>
          <w:lang w:val="it-IT"/>
        </w:rPr>
        <w:t xml:space="preserve">…. </w:t>
      </w:r>
      <w:r w:rsidRPr="00F95395">
        <w:rPr>
          <w:bCs/>
          <w:spacing w:val="4"/>
          <w:kern w:val="16"/>
          <w:lang w:val="it-IT"/>
        </w:rPr>
        <w:t>porte!</w:t>
      </w:r>
    </w:p>
    <w:p w:rsidR="00DD0641" w:rsidRPr="00F95395" w:rsidRDefault="00DD0641" w:rsidP="0080488B">
      <w:pPr>
        <w:ind w:firstLine="0"/>
        <w:rPr>
          <w:lang w:val="it-IT"/>
        </w:rPr>
      </w:pPr>
      <w:r w:rsidRPr="00F95395">
        <w:rPr>
          <w:lang w:val="it-IT"/>
        </w:rPr>
        <w:t>a)</w:t>
      </w:r>
      <w:r w:rsidRPr="00B71369">
        <w:rPr>
          <w:lang w:val="en-US"/>
        </w:rPr>
        <w:t> </w:t>
      </w:r>
      <w:r w:rsidRPr="00F95395">
        <w:rPr>
          <w:lang w:val="it-IT"/>
        </w:rPr>
        <w:t>une</w:t>
      </w:r>
      <w:r w:rsidRPr="00B71369">
        <w:rPr>
          <w:lang w:val="en-US"/>
        </w:rPr>
        <w:t> </w:t>
      </w:r>
    </w:p>
    <w:p w:rsidR="00DD0641" w:rsidRPr="00F95395" w:rsidRDefault="00DD0641" w:rsidP="0080488B">
      <w:pPr>
        <w:ind w:firstLine="0"/>
        <w:rPr>
          <w:lang w:val="it-IT"/>
        </w:rPr>
      </w:pPr>
      <w:r w:rsidRPr="00F95395">
        <w:rPr>
          <w:lang w:val="it-IT"/>
        </w:rPr>
        <w:t>b)</w:t>
      </w:r>
      <w:r w:rsidRPr="00B71369">
        <w:rPr>
          <w:lang w:val="en-US"/>
        </w:rPr>
        <w:t> </w:t>
      </w:r>
      <w:r w:rsidRPr="00F95395">
        <w:rPr>
          <w:lang w:val="it-IT"/>
        </w:rPr>
        <w:t>la</w:t>
      </w:r>
      <w:r w:rsidRPr="00B71369">
        <w:rPr>
          <w:lang w:val="en-US"/>
        </w:rPr>
        <w:t> </w:t>
      </w:r>
    </w:p>
    <w:p w:rsidR="00DD0641" w:rsidRPr="00F95395" w:rsidRDefault="00DD0641" w:rsidP="0080488B">
      <w:pPr>
        <w:ind w:firstLine="0"/>
        <w:rPr>
          <w:lang w:val="it-IT"/>
        </w:rPr>
      </w:pPr>
      <w:r w:rsidRPr="00F95395">
        <w:rPr>
          <w:lang w:val="it-IT"/>
        </w:rPr>
        <w:t>c)</w:t>
      </w:r>
      <w:r w:rsidRPr="00B71369">
        <w:rPr>
          <w:lang w:val="en-US"/>
        </w:rPr>
        <w:t> </w:t>
      </w:r>
      <w:r w:rsidRPr="00F95395">
        <w:rPr>
          <w:lang w:val="it-IT"/>
        </w:rPr>
        <w:t>de la</w:t>
      </w:r>
      <w:r w:rsidRPr="00B71369">
        <w:rPr>
          <w:lang w:val="en-US"/>
        </w:rPr>
        <w:t> </w:t>
      </w:r>
    </w:p>
    <w:p w:rsidR="00DD0641" w:rsidRPr="00F95395" w:rsidRDefault="00DD0641" w:rsidP="0080488B">
      <w:pPr>
        <w:ind w:firstLine="0"/>
        <w:rPr>
          <w:lang w:val="it-IT"/>
        </w:rPr>
      </w:pPr>
      <w:r w:rsidRPr="00F95395">
        <w:rPr>
          <w:lang w:val="it-IT"/>
        </w:rPr>
        <w:t>d)D</w:t>
      </w:r>
      <w:r w:rsidRPr="00B71369">
        <w:rPr>
          <w:lang w:val="en-US"/>
        </w:rPr>
        <w:t> </w:t>
      </w:r>
      <w:r w:rsidRPr="00F95395">
        <w:rPr>
          <w:lang w:val="it-IT"/>
        </w:rPr>
        <w:t>le</w:t>
      </w:r>
    </w:p>
    <w:p w:rsidR="00DD0641" w:rsidRPr="00F95395" w:rsidRDefault="00DD0641" w:rsidP="0080488B">
      <w:pPr>
        <w:ind w:firstLine="0"/>
        <w:rPr>
          <w:lang w:val="it-IT"/>
        </w:rPr>
      </w:pPr>
    </w:p>
    <w:p w:rsidR="00DD0641" w:rsidRPr="00F95395" w:rsidRDefault="00DD0641" w:rsidP="0080488B">
      <w:pPr>
        <w:ind w:firstLine="0"/>
        <w:rPr>
          <w:lang w:val="it-IT"/>
        </w:rPr>
      </w:pPr>
      <w:r w:rsidRPr="00F95395">
        <w:rPr>
          <w:lang w:val="it-IT"/>
        </w:rPr>
        <w:t>5. Il fait  bien … travail.</w:t>
      </w:r>
    </w:p>
    <w:p w:rsidR="00DD0641" w:rsidRPr="00F95395" w:rsidRDefault="00DD0641" w:rsidP="0080488B">
      <w:pPr>
        <w:ind w:firstLine="0"/>
        <w:rPr>
          <w:lang w:val="it-IT"/>
        </w:rPr>
      </w:pPr>
      <w:r w:rsidRPr="00F95395">
        <w:rPr>
          <w:lang w:val="it-IT"/>
        </w:rPr>
        <w:t>a)</w:t>
      </w:r>
      <w:r w:rsidRPr="00B71369">
        <w:rPr>
          <w:lang w:val="en-US"/>
        </w:rPr>
        <w:t> </w:t>
      </w:r>
      <w:r w:rsidRPr="00F95395">
        <w:rPr>
          <w:lang w:val="it-IT"/>
        </w:rPr>
        <w:t>ses</w:t>
      </w:r>
      <w:r w:rsidRPr="00B71369">
        <w:rPr>
          <w:lang w:val="en-US"/>
        </w:rPr>
        <w:t> </w:t>
      </w:r>
    </w:p>
    <w:p w:rsidR="00DD0641" w:rsidRPr="00F95395" w:rsidRDefault="00DD0641" w:rsidP="0080488B">
      <w:pPr>
        <w:ind w:firstLine="0"/>
        <w:rPr>
          <w:lang w:val="it-IT"/>
        </w:rPr>
      </w:pPr>
      <w:r w:rsidRPr="00F95395">
        <w:rPr>
          <w:lang w:val="it-IT"/>
        </w:rPr>
        <w:t>b)</w:t>
      </w:r>
      <w:r w:rsidRPr="00B71369">
        <w:rPr>
          <w:lang w:val="en-US"/>
        </w:rPr>
        <w:t> </w:t>
      </w:r>
      <w:r w:rsidRPr="00F95395">
        <w:rPr>
          <w:lang w:val="it-IT"/>
        </w:rPr>
        <w:t>sa</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mes</w:t>
      </w:r>
    </w:p>
    <w:p w:rsidR="00DD0641" w:rsidRPr="00B71369" w:rsidRDefault="00DD0641" w:rsidP="0080488B">
      <w:pPr>
        <w:ind w:firstLine="0"/>
        <w:rPr>
          <w:lang w:val="en-US"/>
        </w:rPr>
      </w:pPr>
    </w:p>
    <w:p w:rsidR="00DD0641" w:rsidRPr="00B71369" w:rsidRDefault="00DD0641"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DD0641" w:rsidRPr="00B71369" w:rsidRDefault="00DD0641" w:rsidP="0080488B">
      <w:pPr>
        <w:ind w:firstLine="0"/>
        <w:rPr>
          <w:lang w:val="en-US"/>
        </w:rPr>
      </w:pPr>
      <w:r w:rsidRPr="00B71369">
        <w:rPr>
          <w:lang w:val="en-US"/>
        </w:rPr>
        <w:t>a) dois</w:t>
      </w:r>
      <w:r w:rsidRPr="00B71369">
        <w:rPr>
          <w:lang w:val="en-US"/>
        </w:rPr>
        <w:t> </w:t>
      </w:r>
    </w:p>
    <w:p w:rsidR="00DD0641" w:rsidRPr="00B71369" w:rsidRDefault="00DD0641" w:rsidP="0080488B">
      <w:pPr>
        <w:ind w:firstLine="0"/>
        <w:rPr>
          <w:lang w:val="en-US"/>
        </w:rPr>
      </w:pPr>
      <w:r w:rsidRPr="00B71369">
        <w:rPr>
          <w:lang w:val="en-US"/>
        </w:rPr>
        <w:t>b) devons</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doit</w:t>
      </w:r>
    </w:p>
    <w:p w:rsidR="00DD0641" w:rsidRPr="00B71369" w:rsidRDefault="00DD0641" w:rsidP="0080488B">
      <w:pPr>
        <w:ind w:firstLine="0"/>
        <w:rPr>
          <w:lang w:val="en-US"/>
        </w:rPr>
      </w:pPr>
    </w:p>
    <w:p w:rsidR="00DD0641" w:rsidRPr="00B71369" w:rsidRDefault="00DD0641" w:rsidP="0080488B">
      <w:pPr>
        <w:ind w:firstLine="0"/>
        <w:rPr>
          <w:lang w:val="en-US"/>
        </w:rPr>
      </w:pPr>
      <w:r w:rsidRPr="00B71369">
        <w:rPr>
          <w:lang w:val="en-US"/>
        </w:rPr>
        <w:t>7. Tu ____ beaucoup de livre français.</w:t>
      </w:r>
    </w:p>
    <w:p w:rsidR="00DD0641" w:rsidRPr="00B71369" w:rsidRDefault="00DD0641" w:rsidP="0080488B">
      <w:pPr>
        <w:ind w:firstLine="0"/>
        <w:rPr>
          <w:lang w:val="en-US"/>
        </w:rPr>
      </w:pPr>
      <w:r w:rsidRPr="00B71369">
        <w:rPr>
          <w:lang w:val="en-US"/>
        </w:rPr>
        <w:t>a) ai</w:t>
      </w:r>
      <w:r w:rsidRPr="00B71369">
        <w:rPr>
          <w:lang w:val="en-US"/>
        </w:rPr>
        <w:t> </w:t>
      </w:r>
    </w:p>
    <w:p w:rsidR="00DD0641" w:rsidRPr="00B71369" w:rsidRDefault="00DD0641"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avez</w:t>
      </w:r>
    </w:p>
    <w:p w:rsidR="00DD0641" w:rsidRPr="00B71369" w:rsidRDefault="00DD0641" w:rsidP="0080488B">
      <w:pPr>
        <w:pStyle w:val="ListParagraph"/>
        <w:spacing w:line="240" w:lineRule="auto"/>
        <w:ind w:left="0" w:firstLine="0"/>
        <w:rPr>
          <w:szCs w:val="24"/>
        </w:rPr>
      </w:pPr>
    </w:p>
    <w:p w:rsidR="00DD0641" w:rsidRPr="00B71369" w:rsidRDefault="00DD0641" w:rsidP="0080488B">
      <w:pPr>
        <w:pStyle w:val="ListParagraph"/>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DD0641" w:rsidRPr="00B71369" w:rsidRDefault="00DD0641" w:rsidP="0080488B">
      <w:pPr>
        <w:ind w:firstLine="0"/>
        <w:rPr>
          <w:lang w:val="en-US"/>
        </w:rPr>
      </w:pPr>
      <w:r w:rsidRPr="00B71369">
        <w:rPr>
          <w:lang w:val="en-US"/>
        </w:rPr>
        <w:t xml:space="preserve">a) ses </w:t>
      </w:r>
      <w:r w:rsidRPr="00B71369">
        <w:rPr>
          <w:lang w:val="en-US"/>
        </w:rPr>
        <w:t> </w:t>
      </w:r>
    </w:p>
    <w:p w:rsidR="00DD0641" w:rsidRPr="00B71369" w:rsidRDefault="00DD0641"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leurs</w:t>
      </w:r>
    </w:p>
    <w:p w:rsidR="00DD0641" w:rsidRPr="00B71369" w:rsidRDefault="00DD0641" w:rsidP="0080488B">
      <w:pPr>
        <w:ind w:firstLine="0"/>
        <w:rPr>
          <w:lang w:val="en-US"/>
        </w:rPr>
      </w:pPr>
    </w:p>
    <w:p w:rsidR="00DD0641" w:rsidRPr="00B71369" w:rsidRDefault="00DD0641" w:rsidP="0080488B">
      <w:pPr>
        <w:ind w:firstLine="0"/>
        <w:rPr>
          <w:lang w:val="en-US"/>
        </w:rPr>
      </w:pPr>
      <w:r w:rsidRPr="00B71369">
        <w:rPr>
          <w:lang w:val="en-US"/>
        </w:rPr>
        <w:t>9. ____ -vous fatigués?</w:t>
      </w:r>
    </w:p>
    <w:p w:rsidR="00DD0641" w:rsidRPr="00B71369" w:rsidRDefault="00DD0641"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DD0641" w:rsidRPr="00B71369" w:rsidRDefault="00DD0641"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êtes</w:t>
      </w:r>
    </w:p>
    <w:p w:rsidR="00DD0641" w:rsidRPr="00B71369" w:rsidRDefault="00DD0641" w:rsidP="0080488B">
      <w:pPr>
        <w:ind w:firstLine="0"/>
        <w:rPr>
          <w:lang w:val="en-US"/>
        </w:rPr>
      </w:pPr>
    </w:p>
    <w:p w:rsidR="00DD0641" w:rsidRPr="00B71369" w:rsidRDefault="00DD0641"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smartTag w:uri="urn:schemas-microsoft-com:office:smarttags" w:element="place">
        <w:smartTag w:uri="urn:schemas-microsoft-com:office:smarttags" w:element="State">
          <w:r w:rsidRPr="00B71369">
            <w:rPr>
              <w:lang w:val="fr-FR"/>
            </w:rPr>
            <w:t>marche</w:t>
          </w:r>
        </w:smartTag>
      </w:smartTag>
      <w:r w:rsidRPr="00B71369">
        <w:rPr>
          <w:lang w:val="fr-FR"/>
        </w:rPr>
        <w:t xml:space="preserve"> en descendant du train.</w:t>
      </w:r>
    </w:p>
    <w:p w:rsidR="00DD0641" w:rsidRPr="00F95395" w:rsidRDefault="00DD0641" w:rsidP="0080488B">
      <w:pPr>
        <w:ind w:firstLine="0"/>
        <w:rPr>
          <w:lang w:val="it-IT"/>
        </w:rPr>
      </w:pPr>
      <w:r w:rsidRPr="00F95395">
        <w:rPr>
          <w:lang w:val="it-IT"/>
        </w:rPr>
        <w:t>a)</w:t>
      </w:r>
      <w:r w:rsidRPr="00B71369">
        <w:rPr>
          <w:lang w:val="en-US"/>
        </w:rPr>
        <w:t> </w:t>
      </w:r>
      <w:r w:rsidRPr="00F95395">
        <w:rPr>
          <w:lang w:val="it-IT"/>
        </w:rPr>
        <w:t xml:space="preserve"> à </w:t>
      </w:r>
      <w:r w:rsidRPr="00B71369">
        <w:rPr>
          <w:lang w:val="en-US"/>
        </w:rPr>
        <w:t> </w:t>
      </w:r>
    </w:p>
    <w:p w:rsidR="00DD0641" w:rsidRPr="00F95395" w:rsidRDefault="00DD0641" w:rsidP="0080488B">
      <w:pPr>
        <w:ind w:firstLine="0"/>
        <w:rPr>
          <w:lang w:val="it-IT"/>
        </w:rPr>
      </w:pPr>
      <w:r w:rsidRPr="00F95395">
        <w:rPr>
          <w:lang w:val="it-IT"/>
        </w:rPr>
        <w:t>b)</w:t>
      </w:r>
      <w:r w:rsidRPr="00B71369">
        <w:rPr>
          <w:lang w:val="en-US"/>
        </w:rPr>
        <w:t> </w:t>
      </w:r>
      <w:r w:rsidRPr="00F95395">
        <w:rPr>
          <w:lang w:val="it-IT"/>
        </w:rPr>
        <w:t xml:space="preserve"> à la</w:t>
      </w:r>
      <w:r w:rsidRPr="00B71369">
        <w:rPr>
          <w:lang w:val="en-US"/>
        </w:rPr>
        <w:t> </w:t>
      </w:r>
    </w:p>
    <w:p w:rsidR="00DD0641" w:rsidRPr="00F95395" w:rsidRDefault="00DD0641" w:rsidP="0080488B">
      <w:pPr>
        <w:ind w:firstLine="0"/>
        <w:rPr>
          <w:lang w:val="it-IT"/>
        </w:rPr>
      </w:pPr>
      <w:r w:rsidRPr="00F95395">
        <w:rPr>
          <w:lang w:val="it-IT"/>
        </w:rPr>
        <w:t>c)</w:t>
      </w:r>
      <w:r w:rsidRPr="00B71369">
        <w:rPr>
          <w:lang w:val="en-US"/>
        </w:rPr>
        <w:t> </w:t>
      </w:r>
      <w:r w:rsidRPr="00F95395">
        <w:rPr>
          <w:lang w:val="it-IT"/>
        </w:rPr>
        <w:t>la</w:t>
      </w:r>
      <w:r w:rsidRPr="00B71369">
        <w:rPr>
          <w:lang w:val="en-US"/>
        </w:rPr>
        <w:t> </w:t>
      </w:r>
    </w:p>
    <w:p w:rsidR="00DD0641" w:rsidRPr="00F95395" w:rsidRDefault="00DD0641" w:rsidP="0080488B">
      <w:pPr>
        <w:ind w:firstLine="0"/>
        <w:rPr>
          <w:lang w:val="it-IT"/>
        </w:rPr>
      </w:pPr>
      <w:r w:rsidRPr="00F95395">
        <w:rPr>
          <w:lang w:val="it-IT"/>
        </w:rPr>
        <w:t>d)</w:t>
      </w:r>
      <w:r w:rsidRPr="00B71369">
        <w:rPr>
          <w:lang w:val="en-US"/>
        </w:rPr>
        <w:t> </w:t>
      </w:r>
      <w:r w:rsidRPr="00F95395">
        <w:rPr>
          <w:lang w:val="it-IT"/>
        </w:rPr>
        <w:t>le</w:t>
      </w:r>
    </w:p>
    <w:p w:rsidR="00DD0641" w:rsidRPr="00F95395" w:rsidRDefault="00DD0641" w:rsidP="0080488B">
      <w:pPr>
        <w:ind w:firstLine="0"/>
        <w:rPr>
          <w:lang w:val="it-IT"/>
        </w:rPr>
      </w:pPr>
    </w:p>
    <w:p w:rsidR="00DD0641" w:rsidRPr="00B71369" w:rsidRDefault="00DD0641" w:rsidP="0080488B">
      <w:pPr>
        <w:ind w:firstLine="0"/>
        <w:rPr>
          <w:lang w:val="en-US"/>
        </w:rPr>
      </w:pPr>
      <w:r w:rsidRPr="00B71369">
        <w:rPr>
          <w:lang w:val="en-US"/>
        </w:rPr>
        <w:t>11. Nos parents ne travaillent plus. Ils sont déjà _____.</w:t>
      </w:r>
    </w:p>
    <w:p w:rsidR="00DD0641" w:rsidRPr="00B71369" w:rsidRDefault="00DD0641"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DD0641" w:rsidRPr="00B71369" w:rsidRDefault="00DD0641"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 xml:space="preserve"> employés</w:t>
      </w:r>
    </w:p>
    <w:p w:rsidR="00DD0641" w:rsidRPr="00B71369" w:rsidRDefault="00DD0641" w:rsidP="0080488B">
      <w:pPr>
        <w:ind w:firstLine="0"/>
        <w:rPr>
          <w:lang w:val="en-US"/>
        </w:rPr>
      </w:pPr>
    </w:p>
    <w:p w:rsidR="00DD0641" w:rsidRPr="00F95395" w:rsidRDefault="00DD0641" w:rsidP="0080488B">
      <w:pPr>
        <w:ind w:firstLine="0"/>
        <w:rPr>
          <w:lang w:val="it-IT"/>
        </w:rPr>
      </w:pPr>
      <w:r w:rsidRPr="00F95395">
        <w:rPr>
          <w:lang w:val="it-IT"/>
        </w:rPr>
        <w:t>12. Notre fils  ____ programmeur</w:t>
      </w:r>
    </w:p>
    <w:p w:rsidR="00DD0641" w:rsidRPr="00F95395" w:rsidRDefault="00DD0641" w:rsidP="0080488B">
      <w:pPr>
        <w:ind w:firstLine="0"/>
        <w:rPr>
          <w:lang w:val="it-IT"/>
        </w:rPr>
      </w:pPr>
      <w:r w:rsidRPr="00F95395">
        <w:rPr>
          <w:lang w:val="it-IT"/>
        </w:rPr>
        <w:t>a)</w:t>
      </w:r>
      <w:r w:rsidRPr="00B71369">
        <w:rPr>
          <w:lang w:val="en-US"/>
        </w:rPr>
        <w:t> </w:t>
      </w:r>
      <w:r w:rsidRPr="00F95395">
        <w:rPr>
          <w:lang w:val="it-IT"/>
        </w:rPr>
        <w:t xml:space="preserve">deviendra </w:t>
      </w:r>
    </w:p>
    <w:p w:rsidR="00DD0641" w:rsidRPr="00F95395" w:rsidRDefault="00DD0641" w:rsidP="0080488B">
      <w:pPr>
        <w:ind w:firstLine="0"/>
        <w:rPr>
          <w:lang w:val="it-IT"/>
        </w:rPr>
      </w:pPr>
      <w:r w:rsidRPr="00F95395">
        <w:rPr>
          <w:lang w:val="it-IT"/>
        </w:rPr>
        <w:t>b)</w:t>
      </w:r>
      <w:r w:rsidRPr="00B71369">
        <w:rPr>
          <w:lang w:val="en-US"/>
        </w:rPr>
        <w:t> </w:t>
      </w:r>
      <w:r w:rsidRPr="00F95395">
        <w:rPr>
          <w:lang w:val="it-IT"/>
        </w:rPr>
        <w:t xml:space="preserve"> deviendrai </w:t>
      </w:r>
      <w:r w:rsidRPr="00B71369">
        <w:rPr>
          <w:lang w:val="en-US"/>
        </w:rPr>
        <w: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 xml:space="preserve"> deviendras </w:t>
      </w:r>
    </w:p>
    <w:p w:rsidR="00DD0641" w:rsidRPr="00B71369" w:rsidRDefault="00DD0641" w:rsidP="0080488B">
      <w:pPr>
        <w:ind w:firstLine="0"/>
        <w:rPr>
          <w:lang w:val="en-US"/>
        </w:rPr>
      </w:pPr>
    </w:p>
    <w:p w:rsidR="00DD0641" w:rsidRPr="00B71369" w:rsidRDefault="00DD0641"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DD0641" w:rsidRPr="00B71369" w:rsidRDefault="00DD0641" w:rsidP="0080488B">
      <w:pPr>
        <w:ind w:firstLine="0"/>
        <w:rPr>
          <w:lang w:val="en-US"/>
        </w:rPr>
      </w:pPr>
      <w:r w:rsidRPr="00B71369">
        <w:rPr>
          <w:lang w:val="en-US"/>
        </w:rPr>
        <w:t>a)</w:t>
      </w:r>
      <w:r w:rsidRPr="00B71369">
        <w:rPr>
          <w:lang w:val="en-US"/>
        </w:rPr>
        <w:t> </w:t>
      </w:r>
      <w:r w:rsidRPr="00B71369">
        <w:rPr>
          <w:lang w:val="en-US"/>
        </w:rPr>
        <w:t xml:space="preserve">plus dur    </w:t>
      </w:r>
    </w:p>
    <w:p w:rsidR="00DD0641" w:rsidRPr="00B71369" w:rsidRDefault="00DD0641" w:rsidP="0080488B">
      <w:pPr>
        <w:ind w:firstLine="0"/>
        <w:rPr>
          <w:lang w:val="en-US"/>
        </w:rPr>
      </w:pPr>
      <w:r w:rsidRPr="00B71369">
        <w:rPr>
          <w:lang w:val="en-US"/>
        </w:rPr>
        <w:t>b)</w:t>
      </w:r>
      <w:r w:rsidRPr="00B71369">
        <w:rPr>
          <w:lang w:val="en-US"/>
        </w:rPr>
        <w:t> </w:t>
      </w:r>
      <w:r w:rsidRPr="00B71369">
        <w:rPr>
          <w:lang w:val="en-US"/>
        </w:rPr>
        <w:t xml:space="preserve">moins dur     </w:t>
      </w:r>
    </w:p>
    <w:p w:rsidR="00DD0641" w:rsidRPr="00B71369" w:rsidRDefault="00DD0641" w:rsidP="0080488B">
      <w:pPr>
        <w:ind w:firstLine="0"/>
        <w:rPr>
          <w:lang w:val="de-DE"/>
        </w:rPr>
      </w:pPr>
      <w:r w:rsidRPr="00B71369">
        <w:rPr>
          <w:lang w:val="de-DE"/>
        </w:rPr>
        <w:t>c)</w:t>
      </w:r>
      <w:r w:rsidRPr="00B71369">
        <w:rPr>
          <w:lang w:val="de-DE"/>
        </w:rPr>
        <w:t> </w:t>
      </w:r>
      <w:r w:rsidRPr="00B71369">
        <w:rPr>
          <w:lang w:val="de-DE"/>
        </w:rPr>
        <w:t xml:space="preserve">le plus dur  </w:t>
      </w:r>
    </w:p>
    <w:p w:rsidR="00DD0641" w:rsidRPr="00B71369" w:rsidRDefault="00DD0641" w:rsidP="0080488B">
      <w:pPr>
        <w:ind w:firstLine="0"/>
        <w:rPr>
          <w:lang w:val="de-DE"/>
        </w:rPr>
      </w:pPr>
      <w:r w:rsidRPr="00B71369">
        <w:rPr>
          <w:lang w:val="de-DE"/>
        </w:rPr>
        <w:t>d)</w:t>
      </w:r>
      <w:r w:rsidRPr="00B71369">
        <w:rPr>
          <w:lang w:val="en-US"/>
        </w:rPr>
        <w:t> </w:t>
      </w:r>
      <w:r w:rsidRPr="00B71369">
        <w:rPr>
          <w:lang w:val="de-DE"/>
        </w:rPr>
        <w:t>le moins dur</w:t>
      </w:r>
    </w:p>
    <w:p w:rsidR="00DD0641" w:rsidRPr="00B71369" w:rsidRDefault="00DD0641" w:rsidP="0080488B">
      <w:pPr>
        <w:ind w:firstLine="0"/>
        <w:rPr>
          <w:lang w:val="de-DE"/>
        </w:rPr>
      </w:pPr>
    </w:p>
    <w:p w:rsidR="00DD0641" w:rsidRPr="00B71369" w:rsidRDefault="00DD0641" w:rsidP="0080488B">
      <w:pPr>
        <w:ind w:firstLine="0"/>
        <w:rPr>
          <w:lang w:val="de-DE"/>
        </w:rPr>
      </w:pPr>
      <w:smartTag w:uri="urn:schemas-microsoft-com:office:smarttags" w:element="metricconverter">
        <w:smartTagPr>
          <w:attr w:name="ProductID" w:val="14. L"/>
        </w:smartTagPr>
        <w:r w:rsidRPr="00B71369">
          <w:rPr>
            <w:lang w:val="de-DE"/>
          </w:rPr>
          <w:t>14. L</w:t>
        </w:r>
      </w:smartTag>
      <w:r w:rsidRPr="00B71369">
        <w:rPr>
          <w:lang w:val="de-DE"/>
        </w:rPr>
        <w:t>'année prochaine je_____ faire un voyage en Europe.</w:t>
      </w:r>
    </w:p>
    <w:p w:rsidR="00DD0641" w:rsidRPr="00B71369" w:rsidRDefault="00DD0641" w:rsidP="0080488B">
      <w:pPr>
        <w:ind w:firstLine="0"/>
        <w:rPr>
          <w:lang w:val="en-US"/>
        </w:rPr>
      </w:pPr>
      <w:r w:rsidRPr="00B71369">
        <w:rPr>
          <w:lang w:val="en-US"/>
        </w:rPr>
        <w:t>a)</w:t>
      </w:r>
      <w:r w:rsidRPr="00B71369">
        <w:rPr>
          <w:lang w:val="en-US"/>
        </w:rPr>
        <w:t> </w:t>
      </w:r>
      <w:r w:rsidRPr="00B71369">
        <w:rPr>
          <w:lang w:val="en-US"/>
        </w:rPr>
        <w:t xml:space="preserve">voudrais     </w:t>
      </w:r>
    </w:p>
    <w:p w:rsidR="00DD0641" w:rsidRPr="00B71369" w:rsidRDefault="00DD0641" w:rsidP="0080488B">
      <w:pPr>
        <w:ind w:firstLine="0"/>
        <w:rPr>
          <w:lang w:val="en-US"/>
        </w:rPr>
      </w:pPr>
      <w:r w:rsidRPr="00B71369">
        <w:rPr>
          <w:lang w:val="en-US"/>
        </w:rPr>
        <w:t>b)</w:t>
      </w:r>
      <w:r w:rsidRPr="00B71369">
        <w:rPr>
          <w:lang w:val="en-US"/>
        </w:rPr>
        <w:t> </w:t>
      </w:r>
      <w:r w:rsidRPr="00B71369">
        <w:rPr>
          <w:lang w:val="en-US"/>
        </w:rPr>
        <w:t xml:space="preserve"> voudrait   </w:t>
      </w:r>
    </w:p>
    <w:p w:rsidR="00DD0641" w:rsidRPr="00B71369" w:rsidRDefault="00DD0641" w:rsidP="0080488B">
      <w:pPr>
        <w:ind w:firstLine="0"/>
        <w:rPr>
          <w:lang w:val="en-US"/>
        </w:rPr>
      </w:pPr>
      <w:r w:rsidRPr="00B71369">
        <w:rPr>
          <w:lang w:val="en-US"/>
        </w:rPr>
        <w:t>c)</w:t>
      </w:r>
      <w:r w:rsidRPr="00B71369">
        <w:rPr>
          <w:lang w:val="en-US"/>
        </w:rPr>
        <w:t> </w:t>
      </w:r>
      <w:r w:rsidRPr="00B71369">
        <w:rPr>
          <w:lang w:val="en-US"/>
        </w:rPr>
        <w:t xml:space="preserve"> voudraient</w:t>
      </w:r>
    </w:p>
    <w:p w:rsidR="00DD0641" w:rsidRPr="00B71369" w:rsidRDefault="00DD0641" w:rsidP="0080488B">
      <w:pPr>
        <w:ind w:firstLine="0"/>
        <w:rPr>
          <w:lang w:val="en-US"/>
        </w:rPr>
      </w:pPr>
      <w:r w:rsidRPr="00B71369">
        <w:rPr>
          <w:lang w:val="en-US"/>
        </w:rPr>
        <w:t>d)</w:t>
      </w:r>
      <w:r w:rsidRPr="00B71369">
        <w:rPr>
          <w:lang w:val="en-US"/>
        </w:rPr>
        <w:t> </w:t>
      </w:r>
      <w:r w:rsidRPr="00B71369">
        <w:rPr>
          <w:lang w:val="en-US"/>
        </w:rPr>
        <w:t xml:space="preserve"> voudrions </w:t>
      </w:r>
    </w:p>
    <w:p w:rsidR="00DD0641" w:rsidRPr="00B71369" w:rsidRDefault="00DD0641" w:rsidP="0080488B">
      <w:pPr>
        <w:ind w:firstLine="0"/>
        <w:rPr>
          <w:lang w:val="en-US"/>
        </w:rPr>
      </w:pPr>
    </w:p>
    <w:p w:rsidR="00DD0641" w:rsidRPr="00B71369" w:rsidRDefault="00DD0641"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DD0641" w:rsidRPr="00B71369" w:rsidRDefault="00DD0641" w:rsidP="0080488B">
      <w:pPr>
        <w:pStyle w:val="ListParagraph"/>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DD0641" w:rsidRPr="00B71369" w:rsidRDefault="00DD0641" w:rsidP="0080488B">
      <w:pPr>
        <w:pStyle w:val="ListParagraph"/>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DD0641" w:rsidRPr="00B71369" w:rsidRDefault="00DD0641" w:rsidP="0080488B">
      <w:pPr>
        <w:pStyle w:val="ListParagraph"/>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DD0641" w:rsidRPr="00B71369" w:rsidRDefault="00DD0641" w:rsidP="0080488B">
      <w:pPr>
        <w:pStyle w:val="ListParagraph"/>
        <w:spacing w:line="240" w:lineRule="auto"/>
        <w:ind w:left="0" w:firstLine="0"/>
        <w:rPr>
          <w:szCs w:val="24"/>
        </w:rPr>
      </w:pP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DD0641" w:rsidRPr="00B71369" w:rsidRDefault="00DD0641" w:rsidP="0080488B">
      <w:pPr>
        <w:ind w:firstLine="0"/>
        <w:rPr>
          <w:lang w:val="en-US"/>
        </w:rPr>
      </w:pPr>
    </w:p>
    <w:p w:rsidR="00DD0641" w:rsidRPr="00F95395" w:rsidRDefault="00DD0641" w:rsidP="0080488B">
      <w:pPr>
        <w:ind w:firstLine="0"/>
        <w:rPr>
          <w:lang w:val="it-IT"/>
        </w:rPr>
      </w:pPr>
      <w:r w:rsidRPr="00B71369">
        <w:rPr>
          <w:lang w:val="en-US"/>
        </w:rPr>
        <w:t>16.</w:t>
      </w:r>
      <w:r w:rsidRPr="00B71369">
        <w:rPr>
          <w:bCs/>
          <w:spacing w:val="4"/>
          <w:kern w:val="16"/>
          <w:lang w:val="en-US"/>
        </w:rPr>
        <w:t xml:space="preserve"> Je connais ce jeune homme. </w:t>
      </w:r>
      <w:r w:rsidRPr="00F95395">
        <w:rPr>
          <w:bCs/>
          <w:spacing w:val="4"/>
          <w:kern w:val="16"/>
          <w:lang w:val="it-IT"/>
        </w:rPr>
        <w:t>Je</w:t>
      </w:r>
      <w:r w:rsidRPr="00F95395">
        <w:rPr>
          <w:lang w:val="it-IT"/>
        </w:rPr>
        <w:t xml:space="preserve"> _____</w:t>
      </w:r>
      <w:r w:rsidRPr="00F95395">
        <w:rPr>
          <w:bCs/>
          <w:lang w:val="it-IT"/>
        </w:rPr>
        <w:t xml:space="preserve"> connais</w:t>
      </w:r>
      <w:r w:rsidRPr="00F95395">
        <w:rPr>
          <w:lang w:val="it-IT"/>
        </w:rPr>
        <w:t>.</w:t>
      </w:r>
    </w:p>
    <w:p w:rsidR="00DD0641" w:rsidRPr="00F95395" w:rsidRDefault="00DD0641" w:rsidP="0080488B">
      <w:pPr>
        <w:ind w:firstLine="0"/>
        <w:rPr>
          <w:lang w:val="it-IT"/>
        </w:rPr>
      </w:pPr>
      <w:r w:rsidRPr="00F95395">
        <w:rPr>
          <w:lang w:val="it-IT"/>
        </w:rPr>
        <w:t>a)</w:t>
      </w:r>
      <w:r w:rsidRPr="00B71369">
        <w:rPr>
          <w:lang w:val="en-US"/>
        </w:rPr>
        <w:t> </w:t>
      </w:r>
      <w:r w:rsidRPr="00F95395">
        <w:rPr>
          <w:lang w:val="it-IT"/>
        </w:rPr>
        <w:t xml:space="preserve">lui </w:t>
      </w:r>
      <w:r w:rsidRPr="00B71369">
        <w:rPr>
          <w:lang w:val="en-US"/>
        </w:rPr>
        <w:t> </w:t>
      </w:r>
    </w:p>
    <w:p w:rsidR="00DD0641" w:rsidRPr="00F95395" w:rsidRDefault="00DD0641" w:rsidP="0080488B">
      <w:pPr>
        <w:ind w:firstLine="0"/>
        <w:rPr>
          <w:lang w:val="it-IT"/>
        </w:rPr>
      </w:pPr>
      <w:r w:rsidRPr="00F95395">
        <w:rPr>
          <w:lang w:val="it-IT"/>
        </w:rPr>
        <w:t>b)</w:t>
      </w:r>
      <w:r w:rsidRPr="00B71369">
        <w:rPr>
          <w:lang w:val="en-US"/>
        </w:rPr>
        <w:t> </w:t>
      </w:r>
      <w:r w:rsidRPr="00F95395">
        <w:rPr>
          <w:lang w:val="it-IT"/>
        </w:rPr>
        <w:t xml:space="preserve">le </w:t>
      </w:r>
      <w:r w:rsidRPr="00B71369">
        <w:rPr>
          <w:lang w:val="en-US"/>
        </w:rPr>
        <w:t> </w:t>
      </w:r>
    </w:p>
    <w:p w:rsidR="00DD0641" w:rsidRPr="00B71369" w:rsidRDefault="00DD0641" w:rsidP="0080488B">
      <w:pPr>
        <w:ind w:firstLine="0"/>
      </w:pPr>
      <w:r w:rsidRPr="00B71369">
        <w:rPr>
          <w:lang w:val="en-US"/>
        </w:rPr>
        <w:t>c</w:t>
      </w:r>
      <w:r w:rsidRPr="00B71369">
        <w:t>)</w:t>
      </w:r>
      <w:r w:rsidRPr="00B71369">
        <w:rPr>
          <w:lang w:val="en-US"/>
        </w:rPr>
        <w:t> </w:t>
      </w:r>
      <w:r w:rsidRPr="00B71369">
        <w:t>la</w:t>
      </w:r>
      <w:r w:rsidRPr="00B71369">
        <w:rPr>
          <w:lang w:val="en-US"/>
        </w:rPr>
        <w:t> </w:t>
      </w:r>
    </w:p>
    <w:p w:rsidR="00DD0641" w:rsidRPr="00B71369" w:rsidRDefault="00DD0641" w:rsidP="0080488B">
      <w:pPr>
        <w:ind w:firstLine="0"/>
      </w:pPr>
      <w:r w:rsidRPr="00B71369">
        <w:rPr>
          <w:lang w:val="en-US"/>
        </w:rPr>
        <w:t>d</w:t>
      </w:r>
      <w:r w:rsidRPr="00B71369">
        <w:t>)</w:t>
      </w:r>
      <w:r w:rsidRPr="00B71369">
        <w:t> </w:t>
      </w:r>
      <w:r w:rsidRPr="00B71369">
        <w:t>en</w:t>
      </w:r>
    </w:p>
    <w:p w:rsidR="00DD0641" w:rsidRPr="00B71369" w:rsidRDefault="00DD0641" w:rsidP="0080488B">
      <w:pPr>
        <w:ind w:firstLine="0"/>
      </w:pPr>
    </w:p>
    <w:p w:rsidR="00DD0641" w:rsidRPr="00B71369" w:rsidRDefault="00DD0641" w:rsidP="0080488B">
      <w:pPr>
        <w:ind w:firstLine="0"/>
      </w:pPr>
      <w:r w:rsidRPr="00B71369">
        <w:rPr>
          <w:u w:val="single"/>
        </w:rPr>
        <w:t>Выберите реплику, наиболее соответствующую ситуации общения. Выберите один вариант ответа</w:t>
      </w:r>
    </w:p>
    <w:p w:rsidR="00DD0641" w:rsidRPr="00B71369" w:rsidRDefault="00DD0641"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w:t>
      </w:r>
      <w:r w:rsidRPr="00B71369">
        <w:t xml:space="preserve"> </w:t>
      </w:r>
      <w:r w:rsidRPr="00B71369">
        <w:rPr>
          <w:lang w:val="en-US"/>
        </w:rPr>
        <w:t>vous</w:t>
      </w:r>
      <w:r w:rsidRPr="00B71369">
        <w:t xml:space="preserve"> </w:t>
      </w:r>
      <w:r w:rsidRPr="00B71369">
        <w:rPr>
          <w:lang w:val="en-US"/>
        </w:rPr>
        <w:t>proposer</w:t>
      </w:r>
      <w:r w:rsidRPr="00B71369">
        <w:t xml:space="preserve"> </w:t>
      </w:r>
      <w:r w:rsidRPr="00B71369">
        <w:rPr>
          <w:lang w:val="en-US"/>
        </w:rPr>
        <w:t>quelques</w:t>
      </w:r>
      <w:r w:rsidRPr="00B71369">
        <w:t xml:space="preserve"> </w:t>
      </w:r>
      <w:r w:rsidRPr="00B71369">
        <w:rPr>
          <w:lang w:val="en-US"/>
        </w:rPr>
        <w:t>choses</w:t>
      </w:r>
      <w:r w:rsidRPr="00B71369">
        <w:t xml:space="preserve"> à </w:t>
      </w:r>
      <w:r w:rsidRPr="00B71369">
        <w:rPr>
          <w:lang w:val="en-US"/>
        </w:rPr>
        <w:t>boir</w:t>
      </w:r>
      <w:r w:rsidRPr="00B71369">
        <w:t xml:space="preserve">? </w:t>
      </w:r>
      <w:r w:rsidRPr="00B71369">
        <w:rPr>
          <w:lang w:val="de-DE"/>
        </w:rPr>
        <w:t>Du café? Du jus?</w:t>
      </w:r>
    </w:p>
    <w:p w:rsidR="00DD0641" w:rsidRPr="00B71369" w:rsidRDefault="00DD0641" w:rsidP="0080488B">
      <w:pPr>
        <w:ind w:firstLine="0"/>
        <w:rPr>
          <w:lang w:val="de-DE"/>
        </w:rPr>
      </w:pPr>
      <w:r w:rsidRPr="00B71369">
        <w:rPr>
          <w:lang w:val="de-DE"/>
        </w:rPr>
        <w:t>Vous: __________________.</w:t>
      </w:r>
    </w:p>
    <w:p w:rsidR="00DD0641" w:rsidRPr="00B71369" w:rsidRDefault="00DD0641" w:rsidP="0080488B">
      <w:pPr>
        <w:widowControl/>
        <w:autoSpaceDE/>
        <w:adjustRightInd/>
        <w:ind w:firstLine="0"/>
        <w:jc w:val="left"/>
        <w:rPr>
          <w:lang w:val="en-US"/>
        </w:rPr>
      </w:pPr>
      <w:r w:rsidRPr="00B71369">
        <w:rPr>
          <w:lang w:val="en-US"/>
        </w:rPr>
        <w:t>Une tasse de the, s’il vous plait.</w:t>
      </w:r>
    </w:p>
    <w:p w:rsidR="00DD0641" w:rsidRPr="00F95395" w:rsidRDefault="00DD0641" w:rsidP="0080488B">
      <w:pPr>
        <w:widowControl/>
        <w:autoSpaceDE/>
        <w:adjustRightInd/>
        <w:ind w:firstLine="0"/>
        <w:jc w:val="left"/>
        <w:rPr>
          <w:lang w:val="it-IT"/>
        </w:rPr>
      </w:pPr>
      <w:r w:rsidRPr="00F95395">
        <w:rPr>
          <w:lang w:val="it-IT"/>
        </w:rPr>
        <w:t>Je n’aime pas le café!</w:t>
      </w:r>
    </w:p>
    <w:p w:rsidR="00DD0641" w:rsidRPr="00F95395" w:rsidRDefault="00DD0641" w:rsidP="0080488B">
      <w:pPr>
        <w:widowControl/>
        <w:autoSpaceDE/>
        <w:adjustRightInd/>
        <w:ind w:firstLine="0"/>
        <w:jc w:val="left"/>
      </w:pPr>
      <w:r w:rsidRPr="00B71369">
        <w:rPr>
          <w:lang w:val="en-US"/>
        </w:rPr>
        <w:t>Me</w:t>
      </w:r>
      <w:r w:rsidRPr="00F95395">
        <w:t xml:space="preserve"> </w:t>
      </w:r>
      <w:r w:rsidRPr="00B71369">
        <w:rPr>
          <w:lang w:val="en-US"/>
        </w:rPr>
        <w:t>voila</w:t>
      </w:r>
      <w:r w:rsidRPr="00F95395">
        <w:t>!</w:t>
      </w:r>
    </w:p>
    <w:p w:rsidR="00DD0641" w:rsidRPr="00F95395" w:rsidRDefault="00DD0641" w:rsidP="0080488B">
      <w:pPr>
        <w:widowControl/>
        <w:autoSpaceDE/>
        <w:adjustRightInd/>
        <w:ind w:firstLine="0"/>
        <w:jc w:val="left"/>
      </w:pPr>
      <w:r w:rsidRPr="00B71369">
        <w:rPr>
          <w:lang w:val="de-DE"/>
        </w:rPr>
        <w:t>Vous</w:t>
      </w:r>
      <w:r w:rsidRPr="00F95395">
        <w:t xml:space="preserve"> </w:t>
      </w:r>
      <w:r w:rsidRPr="00B71369">
        <w:rPr>
          <w:lang w:val="de-DE"/>
        </w:rPr>
        <w:t>dites</w:t>
      </w:r>
      <w:r w:rsidRPr="00F95395">
        <w:t xml:space="preserve">? </w:t>
      </w:r>
      <w:r w:rsidRPr="00B71369">
        <w:rPr>
          <w:lang w:val="de-DE"/>
        </w:rPr>
        <w:t>Je</w:t>
      </w:r>
      <w:r w:rsidRPr="00F95395">
        <w:t xml:space="preserve"> </w:t>
      </w:r>
      <w:r w:rsidRPr="00B71369">
        <w:rPr>
          <w:lang w:val="de-DE"/>
        </w:rPr>
        <w:t>ne</w:t>
      </w:r>
      <w:r w:rsidRPr="00F95395">
        <w:t xml:space="preserve"> </w:t>
      </w:r>
      <w:r w:rsidRPr="00B71369">
        <w:rPr>
          <w:lang w:val="de-DE"/>
        </w:rPr>
        <w:t>bois</w:t>
      </w:r>
      <w:r w:rsidRPr="00F95395">
        <w:t xml:space="preserve"> </w:t>
      </w:r>
      <w:r w:rsidRPr="00B71369">
        <w:rPr>
          <w:lang w:val="de-DE"/>
        </w:rPr>
        <w:t>pas</w:t>
      </w:r>
      <w:r w:rsidRPr="00F95395">
        <w:t>!</w:t>
      </w:r>
    </w:p>
    <w:p w:rsidR="00DD0641" w:rsidRPr="00F95395" w:rsidRDefault="00DD0641" w:rsidP="0080488B">
      <w:pPr>
        <w:ind w:firstLine="0"/>
      </w:pPr>
    </w:p>
    <w:p w:rsidR="00DD0641" w:rsidRPr="00F95395" w:rsidRDefault="00DD0641" w:rsidP="0080488B">
      <w:pPr>
        <w:ind w:firstLine="0"/>
      </w:pPr>
      <w:r w:rsidRPr="00B71369">
        <w:rPr>
          <w:u w:val="single"/>
        </w:rPr>
        <w:t>Выберите реплику, наиболее соответствующую ситуации общения. Выберите</w:t>
      </w:r>
      <w:r w:rsidRPr="00F95395">
        <w:rPr>
          <w:u w:val="single"/>
        </w:rPr>
        <w:t xml:space="preserve"> </w:t>
      </w:r>
      <w:r w:rsidRPr="00B71369">
        <w:rPr>
          <w:u w:val="single"/>
        </w:rPr>
        <w:t>один</w:t>
      </w:r>
      <w:r w:rsidRPr="00F95395">
        <w:rPr>
          <w:u w:val="single"/>
        </w:rPr>
        <w:t xml:space="preserve"> </w:t>
      </w:r>
      <w:r w:rsidRPr="00B71369">
        <w:rPr>
          <w:u w:val="single"/>
        </w:rPr>
        <w:t>вариант</w:t>
      </w:r>
      <w:r w:rsidRPr="00F95395">
        <w:rPr>
          <w:u w:val="single"/>
        </w:rPr>
        <w:t xml:space="preserve"> </w:t>
      </w:r>
      <w:r w:rsidRPr="00B71369">
        <w:rPr>
          <w:u w:val="single"/>
        </w:rPr>
        <w:t>ответа</w:t>
      </w:r>
    </w:p>
    <w:p w:rsidR="00DD0641" w:rsidRPr="00F95395" w:rsidRDefault="00DD0641" w:rsidP="0080488B">
      <w:pPr>
        <w:ind w:firstLine="0"/>
      </w:pPr>
      <w:r w:rsidRPr="00F95395">
        <w:t xml:space="preserve">18. </w:t>
      </w:r>
      <w:r w:rsidRPr="00B71369">
        <w:rPr>
          <w:lang w:val="en-US"/>
        </w:rPr>
        <w:t>Maitre</w:t>
      </w:r>
      <w:r w:rsidRPr="00F95395">
        <w:t xml:space="preserve">: </w:t>
      </w:r>
      <w:r w:rsidRPr="00B71369">
        <w:rPr>
          <w:lang w:val="en-US"/>
        </w:rPr>
        <w:t>Dans</w:t>
      </w:r>
      <w:r w:rsidRPr="00F95395">
        <w:t xml:space="preserve"> </w:t>
      </w:r>
      <w:r w:rsidRPr="00B71369">
        <w:rPr>
          <w:lang w:val="en-US"/>
        </w:rPr>
        <w:t>ce</w:t>
      </w:r>
      <w:r w:rsidRPr="00F95395">
        <w:t xml:space="preserve"> </w:t>
      </w:r>
      <w:r w:rsidRPr="00B71369">
        <w:rPr>
          <w:lang w:val="en-US"/>
        </w:rPr>
        <w:t>texte</w:t>
      </w:r>
      <w:r w:rsidRPr="00F95395">
        <w:t xml:space="preserve"> </w:t>
      </w:r>
      <w:r w:rsidRPr="00B71369">
        <w:rPr>
          <w:lang w:val="en-US"/>
        </w:rPr>
        <w:t>il</w:t>
      </w:r>
      <w:r w:rsidRPr="00F95395">
        <w:t xml:space="preserve"> </w:t>
      </w:r>
      <w:r w:rsidRPr="00B71369">
        <w:rPr>
          <w:lang w:val="en-US"/>
        </w:rPr>
        <w:t>y</w:t>
      </w:r>
      <w:r w:rsidRPr="00F95395">
        <w:t xml:space="preserve"> </w:t>
      </w:r>
      <w:r w:rsidRPr="00B71369">
        <w:rPr>
          <w:lang w:val="en-US"/>
        </w:rPr>
        <w:t>a</w:t>
      </w:r>
      <w:r w:rsidRPr="00F95395">
        <w:t xml:space="preserve"> </w:t>
      </w:r>
      <w:r w:rsidRPr="00B71369">
        <w:rPr>
          <w:lang w:val="en-US"/>
        </w:rPr>
        <w:t>quelques</w:t>
      </w:r>
      <w:r w:rsidRPr="00F95395">
        <w:t xml:space="preserve"> </w:t>
      </w:r>
      <w:r w:rsidRPr="00B71369">
        <w:rPr>
          <w:lang w:val="en-US"/>
        </w:rPr>
        <w:t>nouvaux</w:t>
      </w:r>
      <w:r w:rsidRPr="00F95395">
        <w:t xml:space="preserve"> </w:t>
      </w:r>
      <w:r w:rsidRPr="00B71369">
        <w:rPr>
          <w:lang w:val="en-US"/>
        </w:rPr>
        <w:t>mots</w:t>
      </w:r>
      <w:r w:rsidRPr="00F95395">
        <w:t>.</w:t>
      </w:r>
    </w:p>
    <w:p w:rsidR="00DD0641" w:rsidRPr="00F95395" w:rsidRDefault="00DD0641" w:rsidP="0080488B">
      <w:pPr>
        <w:ind w:firstLine="0"/>
        <w:rPr>
          <w:lang w:val="it-IT"/>
        </w:rPr>
      </w:pPr>
      <w:r w:rsidRPr="00F95395">
        <w:rPr>
          <w:lang w:val="it-IT"/>
        </w:rPr>
        <w:t>Etudiant:</w:t>
      </w:r>
    </w:p>
    <w:p w:rsidR="00DD0641" w:rsidRPr="00F95395" w:rsidRDefault="00DD0641" w:rsidP="0080488B">
      <w:pPr>
        <w:widowControl/>
        <w:autoSpaceDE/>
        <w:adjustRightInd/>
        <w:ind w:firstLine="0"/>
        <w:jc w:val="left"/>
        <w:rPr>
          <w:lang w:val="it-IT"/>
        </w:rPr>
      </w:pPr>
      <w:r w:rsidRPr="00F95395">
        <w:rPr>
          <w:lang w:val="it-IT"/>
        </w:rPr>
        <w:t>Vous dites?</w:t>
      </w:r>
    </w:p>
    <w:p w:rsidR="00DD0641" w:rsidRPr="00F95395" w:rsidRDefault="00DD0641" w:rsidP="0080488B">
      <w:pPr>
        <w:widowControl/>
        <w:autoSpaceDE/>
        <w:adjustRightInd/>
        <w:ind w:firstLine="0"/>
        <w:jc w:val="left"/>
        <w:rPr>
          <w:lang w:val="it-IT"/>
        </w:rPr>
      </w:pPr>
      <w:r w:rsidRPr="00F95395">
        <w:rPr>
          <w:lang w:val="it-IT"/>
        </w:rPr>
        <w:t>Quand la lecon se termine-t-elle?</w:t>
      </w:r>
    </w:p>
    <w:p w:rsidR="00DD0641" w:rsidRPr="00B71369" w:rsidRDefault="00DD0641" w:rsidP="0080488B">
      <w:pPr>
        <w:widowControl/>
        <w:autoSpaceDE/>
        <w:adjustRightInd/>
        <w:ind w:firstLine="0"/>
        <w:jc w:val="left"/>
        <w:rPr>
          <w:lang w:val="en-US"/>
        </w:rPr>
      </w:pPr>
      <w:r w:rsidRPr="00B71369">
        <w:rPr>
          <w:lang w:val="en-US"/>
        </w:rPr>
        <w:t>Expliquez, les sens de ces mots, s’il vous plait.</w:t>
      </w:r>
    </w:p>
    <w:p w:rsidR="00DD0641" w:rsidRPr="009A7A81" w:rsidRDefault="00DD0641" w:rsidP="0080488B">
      <w:pPr>
        <w:widowControl/>
        <w:autoSpaceDE/>
        <w:adjustRightInd/>
        <w:ind w:firstLine="0"/>
        <w:jc w:val="left"/>
      </w:pPr>
      <w:r w:rsidRPr="00B71369">
        <w:rPr>
          <w:lang w:val="en-US"/>
        </w:rPr>
        <w:t>Au</w:t>
      </w:r>
      <w:r w:rsidRPr="009A7A81">
        <w:t xml:space="preserve"> </w:t>
      </w:r>
      <w:r w:rsidRPr="00B71369">
        <w:rPr>
          <w:lang w:val="en-US"/>
        </w:rPr>
        <w:t>secour</w:t>
      </w:r>
      <w:r w:rsidRPr="009A7A81">
        <w:t>!</w:t>
      </w:r>
    </w:p>
    <w:p w:rsidR="00DD0641" w:rsidRPr="009A7A81" w:rsidRDefault="00DD0641" w:rsidP="0080488B">
      <w:pPr>
        <w:ind w:firstLine="0"/>
      </w:pPr>
    </w:p>
    <w:p w:rsidR="00DD0641" w:rsidRPr="00B71369" w:rsidRDefault="00DD0641" w:rsidP="0080488B">
      <w:pPr>
        <w:ind w:firstLine="0"/>
      </w:pPr>
      <w:r w:rsidRPr="00B71369">
        <w:rPr>
          <w:u w:val="single"/>
        </w:rPr>
        <w:t>Выберите реплику, наиболее соответствующую ситуации общения. Выберите один вариант ответа</w:t>
      </w:r>
    </w:p>
    <w:p w:rsidR="00DD0641" w:rsidRPr="00B71369" w:rsidRDefault="00DD0641" w:rsidP="0080488B">
      <w:pPr>
        <w:ind w:firstLine="0"/>
      </w:pPr>
      <w:r w:rsidRPr="00B71369">
        <w:t xml:space="preserve">19. </w:t>
      </w:r>
      <w:r w:rsidRPr="00B71369">
        <w:rPr>
          <w:lang w:val="en-US"/>
        </w:rPr>
        <w:t>Votre</w:t>
      </w:r>
      <w:r w:rsidRPr="00B71369">
        <w:t xml:space="preserve"> </w:t>
      </w:r>
      <w:r w:rsidRPr="00B71369">
        <w:rPr>
          <w:lang w:val="en-US"/>
        </w:rPr>
        <w:t>ami</w:t>
      </w:r>
      <w:r w:rsidRPr="00B71369">
        <w:t xml:space="preserve">: </w:t>
      </w:r>
      <w:r w:rsidRPr="00B71369">
        <w:rPr>
          <w:lang w:val="en-US"/>
        </w:rPr>
        <w:t>Allons</w:t>
      </w:r>
      <w:r w:rsidRPr="00B71369">
        <w:t xml:space="preserve"> </w:t>
      </w:r>
      <w:r w:rsidRPr="00B71369">
        <w:rPr>
          <w:lang w:val="en-US"/>
        </w:rPr>
        <w:t>voir</w:t>
      </w:r>
      <w:r w:rsidRPr="00B71369">
        <w:t xml:space="preserve"> </w:t>
      </w:r>
      <w:r w:rsidRPr="00B71369">
        <w:rPr>
          <w:lang w:val="en-US"/>
        </w:rPr>
        <w:t>le</w:t>
      </w:r>
      <w:r w:rsidRPr="00B71369">
        <w:t xml:space="preserve"> 3-</w:t>
      </w:r>
      <w:r w:rsidRPr="00B71369">
        <w:rPr>
          <w:lang w:val="en-US"/>
        </w:rPr>
        <w:t>D</w:t>
      </w:r>
      <w:r w:rsidRPr="00B71369">
        <w:t xml:space="preserve"> </w:t>
      </w:r>
      <w:r w:rsidRPr="00B71369">
        <w:rPr>
          <w:lang w:val="en-US"/>
        </w:rPr>
        <w:t>film</w:t>
      </w:r>
      <w:r w:rsidRPr="00B71369">
        <w:t xml:space="preserve"> </w:t>
      </w:r>
      <w:r w:rsidRPr="00B71369">
        <w:rPr>
          <w:lang w:val="en-US"/>
        </w:rPr>
        <w:t>au</w:t>
      </w:r>
      <w:r w:rsidRPr="00B71369">
        <w:t xml:space="preserve"> </w:t>
      </w:r>
      <w:r w:rsidRPr="00B71369">
        <w:rPr>
          <w:lang w:val="en-US"/>
        </w:rPr>
        <w:t>cinema</w:t>
      </w:r>
      <w:r w:rsidRPr="00B71369">
        <w:t>?</w:t>
      </w:r>
    </w:p>
    <w:p w:rsidR="00DD0641" w:rsidRPr="00B71369" w:rsidRDefault="00DD0641" w:rsidP="0080488B">
      <w:pPr>
        <w:ind w:firstLine="0"/>
        <w:rPr>
          <w:lang w:val="en-US"/>
        </w:rPr>
      </w:pPr>
      <w:r w:rsidRPr="00B71369">
        <w:rPr>
          <w:lang w:val="en-US"/>
        </w:rPr>
        <w:t>Vous:</w:t>
      </w:r>
    </w:p>
    <w:p w:rsidR="00DD0641" w:rsidRPr="00B71369" w:rsidRDefault="00DD0641" w:rsidP="0080488B">
      <w:pPr>
        <w:widowControl/>
        <w:autoSpaceDE/>
        <w:adjustRightInd/>
        <w:ind w:firstLine="0"/>
        <w:jc w:val="left"/>
        <w:rPr>
          <w:lang w:val="en-US"/>
        </w:rPr>
      </w:pPr>
      <w:r w:rsidRPr="00B71369">
        <w:rPr>
          <w:lang w:val="en-US"/>
        </w:rPr>
        <w:t>Avec plaisir!</w:t>
      </w:r>
    </w:p>
    <w:p w:rsidR="00DD0641" w:rsidRPr="00B71369" w:rsidRDefault="00DD0641" w:rsidP="0080488B">
      <w:pPr>
        <w:widowControl/>
        <w:autoSpaceDE/>
        <w:adjustRightInd/>
        <w:ind w:firstLine="0"/>
        <w:jc w:val="left"/>
        <w:rPr>
          <w:lang w:val="en-US"/>
        </w:rPr>
      </w:pPr>
      <w:r w:rsidRPr="00B71369">
        <w:rPr>
          <w:lang w:val="en-US"/>
        </w:rPr>
        <w:t>Je n’aime pas tous les films.</w:t>
      </w:r>
    </w:p>
    <w:p w:rsidR="00DD0641" w:rsidRPr="00F95395" w:rsidRDefault="00DD0641" w:rsidP="0080488B">
      <w:pPr>
        <w:widowControl/>
        <w:autoSpaceDE/>
        <w:adjustRightInd/>
        <w:ind w:firstLine="0"/>
        <w:jc w:val="left"/>
        <w:rPr>
          <w:lang w:val="it-IT"/>
        </w:rPr>
      </w:pPr>
      <w:r w:rsidRPr="00F95395">
        <w:rPr>
          <w:lang w:val="it-IT"/>
        </w:rPr>
        <w:t>Laissez-moi tranquille!</w:t>
      </w:r>
    </w:p>
    <w:p w:rsidR="00DD0641" w:rsidRPr="00F95395" w:rsidRDefault="00DD0641" w:rsidP="0080488B">
      <w:pPr>
        <w:widowControl/>
        <w:autoSpaceDE/>
        <w:adjustRightInd/>
        <w:ind w:firstLine="0"/>
        <w:jc w:val="left"/>
        <w:rPr>
          <w:lang w:val="it-IT"/>
        </w:rPr>
      </w:pPr>
      <w:r w:rsidRPr="00F95395">
        <w:rPr>
          <w:lang w:val="it-IT"/>
        </w:rPr>
        <w:t>C’est folliet!</w:t>
      </w:r>
    </w:p>
    <w:p w:rsidR="00DD0641" w:rsidRPr="00F95395" w:rsidRDefault="00DD0641" w:rsidP="0080488B">
      <w:pPr>
        <w:ind w:firstLine="0"/>
        <w:rPr>
          <w:lang w:val="it-IT"/>
        </w:rPr>
      </w:pPr>
    </w:p>
    <w:p w:rsidR="00DD0641" w:rsidRPr="00B71369" w:rsidRDefault="00DD0641" w:rsidP="0080488B">
      <w:pPr>
        <w:ind w:firstLine="0"/>
      </w:pPr>
      <w:r w:rsidRPr="00B71369">
        <w:rPr>
          <w:u w:val="single"/>
        </w:rPr>
        <w:t>Заполните пропуск. Выберите один вариант ответа</w:t>
      </w:r>
    </w:p>
    <w:p w:rsidR="00DD0641" w:rsidRPr="00F95395" w:rsidRDefault="00DD0641" w:rsidP="0080488B">
      <w:pPr>
        <w:ind w:firstLine="0"/>
        <w:rPr>
          <w:lang w:val="it-IT"/>
        </w:rPr>
      </w:pPr>
      <w:r w:rsidRPr="00F95395">
        <w:rPr>
          <w:lang w:val="it-IT"/>
        </w:rPr>
        <w:t>20. La capitale  de la France c’est…</w:t>
      </w:r>
    </w:p>
    <w:p w:rsidR="00DD0641" w:rsidRPr="00B71369" w:rsidRDefault="00DD0641" w:rsidP="0080488B">
      <w:pPr>
        <w:ind w:firstLine="0"/>
        <w:rPr>
          <w:lang w:val="en-US"/>
        </w:rPr>
      </w:pPr>
      <w:r w:rsidRPr="00B71369">
        <w:rPr>
          <w:lang w:val="en-US"/>
        </w:rPr>
        <w:t xml:space="preserve">a) Marceille </w:t>
      </w:r>
    </w:p>
    <w:p w:rsidR="00DD0641" w:rsidRPr="00B71369" w:rsidRDefault="00DD0641" w:rsidP="0080488B">
      <w:pPr>
        <w:ind w:firstLine="0"/>
        <w:rPr>
          <w:lang w:val="en-US"/>
        </w:rPr>
      </w:pPr>
      <w:r w:rsidRPr="00B71369">
        <w:rPr>
          <w:lang w:val="en-US"/>
        </w:rPr>
        <w:t xml:space="preserve">b) Lion </w:t>
      </w:r>
    </w:p>
    <w:p w:rsidR="00DD0641" w:rsidRPr="00B71369" w:rsidRDefault="00DD0641" w:rsidP="0080488B">
      <w:pPr>
        <w:ind w:firstLine="0"/>
        <w:rPr>
          <w:lang w:val="en-US"/>
        </w:rPr>
      </w:pPr>
      <w:r w:rsidRPr="00B71369">
        <w:rPr>
          <w:lang w:val="en-US"/>
        </w:rPr>
        <w:t xml:space="preserve">c) </w:t>
      </w:r>
      <w:smartTag w:uri="urn:schemas-microsoft-com:office:smarttags" w:element="place">
        <w:smartTag w:uri="urn:schemas-microsoft-com:office:smarttags" w:element="City">
          <w:r w:rsidRPr="00B71369">
            <w:rPr>
              <w:lang w:val="en-US"/>
            </w:rPr>
            <w:t>Paris</w:t>
          </w:r>
        </w:smartTag>
      </w:smartTag>
    </w:p>
    <w:p w:rsidR="00DD0641" w:rsidRPr="00B71369" w:rsidRDefault="00DD0641" w:rsidP="0080488B">
      <w:pPr>
        <w:ind w:firstLine="0"/>
        <w:rPr>
          <w:lang w:val="en-US"/>
        </w:rPr>
      </w:pPr>
      <w:r w:rsidRPr="00B71369">
        <w:rPr>
          <w:lang w:val="en-US"/>
        </w:rPr>
        <w:t xml:space="preserve">d) </w:t>
      </w:r>
      <w:smartTag w:uri="urn:schemas-microsoft-com:office:smarttags" w:element="place">
        <w:smartTag w:uri="urn:schemas-microsoft-com:office:smarttags" w:element="City">
          <w:r w:rsidRPr="00B71369">
            <w:rPr>
              <w:lang w:val="en-US"/>
            </w:rPr>
            <w:t>Toulon</w:t>
          </w:r>
        </w:smartTag>
      </w:smartTag>
    </w:p>
    <w:p w:rsidR="00DD0641" w:rsidRPr="00B71369" w:rsidRDefault="00DD0641" w:rsidP="0080488B">
      <w:pPr>
        <w:ind w:firstLine="0"/>
        <w:rPr>
          <w:b/>
          <w:i/>
          <w:lang w:val="en-US"/>
        </w:rPr>
      </w:pPr>
    </w:p>
    <w:p w:rsidR="00DD0641" w:rsidRPr="00B71369" w:rsidRDefault="00DD0641"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DD0641" w:rsidRPr="00B71369" w:rsidRDefault="00DD0641" w:rsidP="0080488B">
      <w:pPr>
        <w:ind w:firstLine="0"/>
        <w:rPr>
          <w:lang w:val="en-US"/>
        </w:rPr>
      </w:pPr>
      <w:r w:rsidRPr="00B71369">
        <w:rPr>
          <w:lang w:val="en-US"/>
        </w:rPr>
        <w:t>a) aux recherches</w:t>
      </w:r>
    </w:p>
    <w:p w:rsidR="00DD0641" w:rsidRPr="00B71369" w:rsidRDefault="00DD0641" w:rsidP="0080488B">
      <w:pPr>
        <w:ind w:firstLine="0"/>
        <w:rPr>
          <w:lang w:val="en-US"/>
        </w:rPr>
      </w:pPr>
      <w:r w:rsidRPr="00B71369">
        <w:rPr>
          <w:lang w:val="en-US"/>
        </w:rPr>
        <w:t>b)</w:t>
      </w:r>
      <w:r w:rsidRPr="00B71369">
        <w:rPr>
          <w:lang w:val="en-US"/>
        </w:rPr>
        <w:tab/>
      </w:r>
      <w:r w:rsidRPr="00B71369">
        <w:rPr>
          <w:lang w:val="fr-FR"/>
        </w:rPr>
        <w:t>aux études</w:t>
      </w:r>
    </w:p>
    <w:p w:rsidR="00DD0641" w:rsidRPr="00B71369" w:rsidRDefault="00DD0641" w:rsidP="0080488B">
      <w:pPr>
        <w:ind w:firstLine="0"/>
        <w:rPr>
          <w:lang w:val="en-US"/>
        </w:rPr>
      </w:pPr>
      <w:r w:rsidRPr="00B71369">
        <w:rPr>
          <w:lang w:val="en-US"/>
        </w:rPr>
        <w:t xml:space="preserve">c) aux stages pratiques </w:t>
      </w:r>
    </w:p>
    <w:p w:rsidR="00DD0641" w:rsidRPr="00B71369" w:rsidRDefault="00DD0641" w:rsidP="0080488B">
      <w:pPr>
        <w:ind w:firstLine="0"/>
        <w:rPr>
          <w:lang w:val="en-US"/>
        </w:rPr>
      </w:pPr>
      <w:r w:rsidRPr="00B71369">
        <w:rPr>
          <w:lang w:val="en-US"/>
        </w:rPr>
        <w:t>d) aux cours</w:t>
      </w:r>
    </w:p>
    <w:p w:rsidR="00DD0641" w:rsidRPr="00B71369" w:rsidRDefault="00DD0641" w:rsidP="0080488B">
      <w:pPr>
        <w:ind w:firstLine="0"/>
        <w:rPr>
          <w:lang w:val="en-US"/>
        </w:rPr>
      </w:pPr>
    </w:p>
    <w:p w:rsidR="00DD0641" w:rsidRPr="00F95395" w:rsidRDefault="00DD0641" w:rsidP="0080488B">
      <w:pPr>
        <w:ind w:firstLine="0"/>
        <w:rPr>
          <w:lang w:val="it-IT"/>
        </w:rPr>
      </w:pPr>
      <w:r w:rsidRPr="00F95395">
        <w:rPr>
          <w:lang w:val="it-IT"/>
        </w:rPr>
        <w:t xml:space="preserve">22. </w:t>
      </w:r>
      <w:r w:rsidRPr="00B71369">
        <w:rPr>
          <w:lang w:val="fr-FR"/>
        </w:rPr>
        <w:t>Le troisi</w:t>
      </w:r>
      <w:r w:rsidRPr="00F95395">
        <w:rPr>
          <w:lang w:val="it-IT"/>
        </w:rPr>
        <w:t>è</w:t>
      </w:r>
      <w:r w:rsidRPr="00B71369">
        <w:rPr>
          <w:lang w:val="fr-FR"/>
        </w:rPr>
        <w:t>me cycle est destiné à la recherche</w:t>
      </w:r>
      <w:r w:rsidRPr="00F95395">
        <w:rPr>
          <w:lang w:val="it-IT"/>
        </w:rPr>
        <w:t>…</w:t>
      </w:r>
    </w:p>
    <w:p w:rsidR="00DD0641" w:rsidRPr="00F95395" w:rsidRDefault="00DD0641" w:rsidP="0080488B">
      <w:pPr>
        <w:ind w:firstLine="0"/>
        <w:rPr>
          <w:lang w:val="it-IT"/>
        </w:rPr>
      </w:pPr>
      <w:r w:rsidRPr="00F95395">
        <w:rPr>
          <w:lang w:val="it-IT"/>
        </w:rPr>
        <w:t xml:space="preserve">a) </w:t>
      </w:r>
      <w:r w:rsidRPr="00B71369">
        <w:rPr>
          <w:lang w:val="fr-FR"/>
        </w:rPr>
        <w:t>à la recherche</w:t>
      </w:r>
      <w:r w:rsidRPr="00F95395">
        <w:rPr>
          <w:lang w:val="it-IT"/>
        </w:rPr>
        <w:t xml:space="preserve"> </w:t>
      </w:r>
    </w:p>
    <w:p w:rsidR="00DD0641" w:rsidRPr="00B71369" w:rsidRDefault="00DD0641" w:rsidP="0080488B">
      <w:pPr>
        <w:ind w:firstLine="0"/>
        <w:rPr>
          <w:lang w:val="fr-FR"/>
        </w:rPr>
      </w:pPr>
      <w:r w:rsidRPr="00F95395">
        <w:rPr>
          <w:lang w:val="it-IT"/>
        </w:rPr>
        <w:t xml:space="preserve">b) </w:t>
      </w:r>
      <w:r w:rsidRPr="00B71369">
        <w:rPr>
          <w:lang w:val="fr-FR"/>
        </w:rPr>
        <w:t>aux études</w:t>
      </w:r>
    </w:p>
    <w:p w:rsidR="00DD0641" w:rsidRPr="00B71369" w:rsidRDefault="00DD0641" w:rsidP="0080488B">
      <w:pPr>
        <w:ind w:firstLine="0"/>
        <w:rPr>
          <w:lang w:val="en-US"/>
        </w:rPr>
      </w:pPr>
      <w:r w:rsidRPr="00B71369">
        <w:rPr>
          <w:lang w:val="en-US"/>
        </w:rPr>
        <w:t>c) aux vacances</w:t>
      </w:r>
    </w:p>
    <w:p w:rsidR="00DD0641" w:rsidRPr="00B71369" w:rsidRDefault="00DD0641" w:rsidP="0080488B">
      <w:pPr>
        <w:ind w:firstLine="0"/>
        <w:rPr>
          <w:lang w:val="en-US"/>
        </w:rPr>
      </w:pPr>
      <w:r w:rsidRPr="00B71369">
        <w:rPr>
          <w:lang w:val="en-US"/>
        </w:rPr>
        <w:t>d) aux rencontres</w:t>
      </w:r>
    </w:p>
    <w:p w:rsidR="00DD0641" w:rsidRPr="00B71369" w:rsidRDefault="00DD0641" w:rsidP="0080488B">
      <w:pPr>
        <w:ind w:firstLine="0"/>
        <w:rPr>
          <w:lang w:val="en-US"/>
        </w:rPr>
      </w:pPr>
    </w:p>
    <w:p w:rsidR="00DD0641" w:rsidRPr="00B71369" w:rsidRDefault="00DD0641" w:rsidP="0080488B">
      <w:pPr>
        <w:ind w:firstLine="0"/>
        <w:rPr>
          <w:lang w:val="en-US"/>
        </w:rPr>
      </w:pPr>
      <w:r w:rsidRPr="00B71369">
        <w:rPr>
          <w:lang w:val="en-US"/>
        </w:rPr>
        <w:t xml:space="preserve">23. Le grand fleuve de </w:t>
      </w:r>
      <w:smartTag w:uri="urn:schemas-microsoft-com:office:smarttags" w:element="place">
        <w:smartTag w:uri="urn:schemas-microsoft-com:office:smarttags" w:element="City">
          <w:r w:rsidRPr="00B71369">
            <w:rPr>
              <w:lang w:val="en-US"/>
            </w:rPr>
            <w:t>Paris</w:t>
          </w:r>
        </w:smartTag>
      </w:smartTag>
      <w:r w:rsidRPr="00B71369">
        <w:rPr>
          <w:lang w:val="en-US"/>
        </w:rPr>
        <w:t xml:space="preserve"> est…</w:t>
      </w:r>
    </w:p>
    <w:p w:rsidR="00DD0641" w:rsidRPr="00F95395" w:rsidRDefault="00DD0641" w:rsidP="0080488B">
      <w:pPr>
        <w:ind w:firstLine="0"/>
        <w:rPr>
          <w:lang w:val="it-IT"/>
        </w:rPr>
      </w:pPr>
      <w:r w:rsidRPr="00F95395">
        <w:rPr>
          <w:lang w:val="it-IT"/>
        </w:rPr>
        <w:t>a) la Seine</w:t>
      </w:r>
    </w:p>
    <w:p w:rsidR="00DD0641" w:rsidRPr="00F95395" w:rsidRDefault="00DD0641" w:rsidP="0080488B">
      <w:pPr>
        <w:ind w:firstLine="0"/>
        <w:rPr>
          <w:lang w:val="it-IT"/>
        </w:rPr>
      </w:pPr>
      <w:r w:rsidRPr="00F95395">
        <w:rPr>
          <w:lang w:val="it-IT"/>
        </w:rPr>
        <w:t>b) la Rhone</w:t>
      </w:r>
    </w:p>
    <w:p w:rsidR="00DD0641" w:rsidRPr="00B71369" w:rsidRDefault="00DD0641" w:rsidP="0080488B">
      <w:pPr>
        <w:ind w:firstLine="0"/>
        <w:rPr>
          <w:lang w:val="de-DE"/>
        </w:rPr>
      </w:pPr>
      <w:r w:rsidRPr="00B71369">
        <w:rPr>
          <w:lang w:val="de-DE"/>
        </w:rPr>
        <w:t>c) le Rhein</w:t>
      </w:r>
    </w:p>
    <w:p w:rsidR="00DD0641" w:rsidRPr="00B71369" w:rsidRDefault="00DD0641" w:rsidP="0080488B">
      <w:pPr>
        <w:ind w:firstLine="0"/>
        <w:rPr>
          <w:lang w:val="de-DE"/>
        </w:rPr>
      </w:pPr>
      <w:r w:rsidRPr="00B71369">
        <w:rPr>
          <w:lang w:val="de-DE"/>
        </w:rPr>
        <w:t xml:space="preserve">d) la Garonne </w:t>
      </w:r>
    </w:p>
    <w:p w:rsidR="00DD0641" w:rsidRPr="00B71369" w:rsidRDefault="00DD0641" w:rsidP="0080488B">
      <w:pPr>
        <w:ind w:firstLine="0"/>
        <w:rPr>
          <w:lang w:val="de-DE"/>
        </w:rPr>
      </w:pPr>
    </w:p>
    <w:p w:rsidR="00DD0641" w:rsidRPr="00B71369" w:rsidRDefault="00DD0641"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DD0641" w:rsidRPr="00B71369" w:rsidRDefault="00DD0641"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DD0641" w:rsidRPr="00B71369" w:rsidRDefault="00DD0641"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DD0641" w:rsidRPr="00B71369" w:rsidRDefault="00DD0641"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DD0641" w:rsidRPr="00B71369" w:rsidRDefault="00DD0641" w:rsidP="0080488B">
      <w:pPr>
        <w:ind w:firstLine="0"/>
        <w:rPr>
          <w:iCs/>
          <w:lang w:val="en-US"/>
        </w:rPr>
      </w:pPr>
    </w:p>
    <w:p w:rsidR="00DD0641" w:rsidRPr="00F95395" w:rsidRDefault="00DD0641" w:rsidP="0080488B">
      <w:pPr>
        <w:ind w:firstLine="0"/>
        <w:rPr>
          <w:b/>
          <w:i/>
        </w:rPr>
      </w:pPr>
      <w:r w:rsidRPr="00B71369">
        <w:rPr>
          <w:iCs/>
        </w:rPr>
        <w:t xml:space="preserve">25. </w:t>
      </w:r>
      <w:r w:rsidRPr="00B71369">
        <w:t>Прочитайте текст. Выберите один вариант ответа. Определите</w:t>
      </w:r>
      <w:r w:rsidRPr="00F95395">
        <w:t xml:space="preserve">, </w:t>
      </w:r>
      <w:r w:rsidRPr="00B71369">
        <w:t>является</w:t>
      </w:r>
      <w:r w:rsidRPr="00F95395">
        <w:t xml:space="preserve"> </w:t>
      </w:r>
      <w:r w:rsidRPr="00B71369">
        <w:t>ли</w:t>
      </w:r>
      <w:r w:rsidRPr="00F95395">
        <w:t xml:space="preserve"> </w:t>
      </w:r>
      <w:r w:rsidRPr="00B71369">
        <w:t>утверждение</w:t>
      </w:r>
      <w:r w:rsidRPr="00F95395">
        <w:t xml:space="preserve">: </w:t>
      </w:r>
      <w:r w:rsidRPr="00B71369">
        <w:rPr>
          <w:b/>
          <w:i/>
          <w:lang w:val="fr-FR"/>
        </w:rPr>
        <w:t>La famille fran</w:t>
      </w:r>
      <w:r w:rsidRPr="00F95395">
        <w:rPr>
          <w:b/>
          <w:i/>
        </w:rPr>
        <w:t>ç</w:t>
      </w:r>
      <w:r w:rsidRPr="00B71369">
        <w:rPr>
          <w:b/>
          <w:i/>
          <w:lang w:val="fr-FR"/>
        </w:rPr>
        <w:t>aise n’est pas reconnue comme fondement de la société</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 xml:space="preserve">b) истинным           </w:t>
      </w:r>
    </w:p>
    <w:p w:rsidR="00DD0641" w:rsidRPr="00B71369" w:rsidRDefault="00DD0641" w:rsidP="0080488B">
      <w:pPr>
        <w:ind w:firstLine="0"/>
      </w:pPr>
      <w:r w:rsidRPr="00B71369">
        <w:t>c) в тексте нет информации</w:t>
      </w:r>
    </w:p>
    <w:p w:rsidR="00DD0641" w:rsidRPr="00B71369" w:rsidRDefault="00DD0641" w:rsidP="0080488B">
      <w:pPr>
        <w:pStyle w:val="Heading1"/>
        <w:spacing w:before="0" w:after="0"/>
        <w:ind w:left="0"/>
        <w:rPr>
          <w:iCs w:val="0"/>
          <w:szCs w:val="24"/>
        </w:rPr>
      </w:pPr>
      <w:r w:rsidRPr="00B71369">
        <w:rPr>
          <w:iCs w:val="0"/>
          <w:szCs w:val="24"/>
        </w:rPr>
        <w:t xml:space="preserve"> </w:t>
      </w:r>
    </w:p>
    <w:p w:rsidR="00DD0641" w:rsidRPr="00F95395" w:rsidRDefault="00DD0641" w:rsidP="0080488B">
      <w:pPr>
        <w:pStyle w:val="Heading1"/>
        <w:spacing w:before="0" w:after="0"/>
        <w:ind w:left="0"/>
        <w:jc w:val="center"/>
        <w:rPr>
          <w:szCs w:val="24"/>
        </w:rPr>
      </w:pPr>
      <w:r w:rsidRPr="00B71369">
        <w:rPr>
          <w:szCs w:val="24"/>
          <w:lang w:val="en-US"/>
        </w:rPr>
        <w:t>La</w:t>
      </w:r>
      <w:r w:rsidRPr="00F95395">
        <w:rPr>
          <w:szCs w:val="24"/>
        </w:rPr>
        <w:t xml:space="preserve"> </w:t>
      </w:r>
      <w:r w:rsidRPr="00B71369">
        <w:rPr>
          <w:szCs w:val="24"/>
          <w:lang w:val="en-US"/>
        </w:rPr>
        <w:t>famille</w:t>
      </w:r>
      <w:r w:rsidRPr="00F95395">
        <w:rPr>
          <w:szCs w:val="24"/>
        </w:rPr>
        <w:t xml:space="preserve"> </w:t>
      </w:r>
      <w:r w:rsidRPr="00B71369">
        <w:rPr>
          <w:szCs w:val="24"/>
          <w:lang w:val="en-US"/>
        </w:rPr>
        <w:t>fran</w:t>
      </w:r>
      <w:r w:rsidRPr="00F95395">
        <w:rPr>
          <w:szCs w:val="24"/>
        </w:rPr>
        <w:t>ç</w:t>
      </w:r>
      <w:r w:rsidRPr="00B71369">
        <w:rPr>
          <w:szCs w:val="24"/>
          <w:lang w:val="en-US"/>
        </w:rPr>
        <w:t>aise</w:t>
      </w:r>
    </w:p>
    <w:p w:rsidR="00DD0641" w:rsidRPr="00B71369" w:rsidRDefault="00DD0641" w:rsidP="0080488B">
      <w:pPr>
        <w:ind w:firstLine="0"/>
        <w:rPr>
          <w:lang w:val="fr-FR"/>
        </w:rPr>
      </w:pPr>
      <w:r w:rsidRPr="00F95395">
        <w:tab/>
      </w:r>
      <w:r w:rsidRPr="00F95395">
        <w:rPr>
          <w:b/>
        </w:rPr>
        <w:t>1.</w:t>
      </w:r>
      <w:r w:rsidRPr="00F95395">
        <w:t xml:space="preserve"> </w:t>
      </w:r>
      <w:r w:rsidRPr="00B71369">
        <w:rPr>
          <w:lang w:val="fr-FR"/>
        </w:rPr>
        <w:t>On se fait souvent une idée fausse des Fran</w:t>
      </w:r>
      <w:r w:rsidRPr="00F95395">
        <w:t>ç</w:t>
      </w:r>
      <w:r w:rsidRPr="00B71369">
        <w:rPr>
          <w:lang w:val="fr-FR"/>
        </w:rPr>
        <w:t>ais: on s’imagine le Fran</w:t>
      </w:r>
      <w:r w:rsidRPr="00F95395">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D0641" w:rsidRPr="00B71369" w:rsidRDefault="00DD0641" w:rsidP="0080488B">
      <w:pPr>
        <w:ind w:firstLine="0"/>
        <w:rPr>
          <w:lang w:val="fr-FR"/>
        </w:rPr>
      </w:pPr>
      <w:r w:rsidRPr="00B71369">
        <w:rPr>
          <w:lang w:val="fr-FR"/>
        </w:rPr>
        <w:tab/>
      </w:r>
      <w:r w:rsidRPr="00B71369">
        <w:rPr>
          <w:b/>
          <w:lang w:val="fr-FR"/>
        </w:rPr>
        <w:t>2.</w:t>
      </w:r>
      <w:r w:rsidRPr="00B71369">
        <w:rPr>
          <w:lang w:val="fr-FR"/>
        </w:rPr>
        <w:t xml:space="preserve"> La loi fran</w:t>
      </w:r>
      <w:r w:rsidRPr="00F95395">
        <w:rPr>
          <w:lang w:val="fr-FR"/>
        </w:rPr>
        <w:t>ç</w:t>
      </w:r>
      <w:r w:rsidRPr="00B71369">
        <w:rPr>
          <w:lang w:val="fr-FR"/>
        </w:rPr>
        <w:t>aise reconnait le mariage civil, mais la majorité des couples célèbrent encore un mariage religieux.</w:t>
      </w:r>
      <w:r w:rsidRPr="00F95395">
        <w:rPr>
          <w:lang w:val="fr-FR"/>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DD0641" w:rsidRPr="00B71369" w:rsidRDefault="00DD0641"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D0641" w:rsidRPr="00B71369" w:rsidRDefault="00DD0641"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D0641" w:rsidRPr="00B71369" w:rsidRDefault="00DD0641" w:rsidP="0080488B">
      <w:pPr>
        <w:ind w:firstLine="0"/>
        <w:rPr>
          <w:lang w:val="fr-FR"/>
        </w:rPr>
      </w:pPr>
    </w:p>
    <w:p w:rsidR="00DD0641" w:rsidRPr="00B71369" w:rsidRDefault="00DD0641"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F95395">
        <w:t xml:space="preserve">, </w:t>
      </w:r>
      <w:r w:rsidRPr="00B71369">
        <w:t>является</w:t>
      </w:r>
      <w:r w:rsidRPr="00F95395">
        <w:t xml:space="preserve"> </w:t>
      </w:r>
      <w:r w:rsidRPr="00B71369">
        <w:t>ли</w:t>
      </w:r>
      <w:r w:rsidRPr="00F95395">
        <w:t xml:space="preserve"> </w:t>
      </w:r>
      <w:r w:rsidRPr="00B71369">
        <w:t>утверждение</w:t>
      </w:r>
      <w:r w:rsidRPr="00F95395">
        <w:t xml:space="preserve">: </w:t>
      </w:r>
      <w:r w:rsidRPr="00B71369">
        <w:rPr>
          <w:b/>
          <w:i/>
          <w:lang w:val="en-US"/>
        </w:rPr>
        <w:t>Une</w:t>
      </w:r>
      <w:r w:rsidRPr="00F95395">
        <w:rPr>
          <w:b/>
          <w:i/>
        </w:rPr>
        <w:t xml:space="preserve"> </w:t>
      </w:r>
      <w:r w:rsidRPr="00B71369">
        <w:rPr>
          <w:b/>
          <w:i/>
          <w:lang w:val="fr-FR"/>
        </w:rPr>
        <w:t>bonne utilisation des loisirs familiaux permet de consolider la communauté  familiale.</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 xml:space="preserve">b) истинным           </w:t>
      </w:r>
    </w:p>
    <w:p w:rsidR="00DD0641" w:rsidRPr="00B71369" w:rsidRDefault="00DD0641" w:rsidP="0080488B">
      <w:pPr>
        <w:ind w:firstLine="0"/>
      </w:pPr>
      <w:r w:rsidRPr="00B71369">
        <w:t>c) в тексте нет информации</w:t>
      </w:r>
    </w:p>
    <w:p w:rsidR="00DD0641" w:rsidRPr="00B71369" w:rsidRDefault="00DD0641" w:rsidP="0080488B">
      <w:pPr>
        <w:ind w:firstLine="0"/>
      </w:pPr>
    </w:p>
    <w:p w:rsidR="00DD0641" w:rsidRPr="00B71369" w:rsidRDefault="00DD0641"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En effet </w:t>
      </w:r>
      <w:r w:rsidRPr="00B71369">
        <w:rPr>
          <w:b/>
          <w:i/>
          <w:lang w:val="fr-FR"/>
        </w:rPr>
        <w:t>les enfants</w:t>
      </w:r>
      <w:r w:rsidRPr="00B71369">
        <w:rPr>
          <w:b/>
          <w:i/>
          <w:lang w:val="en-US"/>
        </w:rPr>
        <w:t xml:space="preserve"> </w:t>
      </w:r>
      <w:r w:rsidRPr="00B71369">
        <w:rPr>
          <w:b/>
          <w:i/>
          <w:lang w:val="fr-FR"/>
        </w:rPr>
        <w:t>sont</w:t>
      </w:r>
      <w:r w:rsidRPr="00B71369">
        <w:rPr>
          <w:b/>
          <w:i/>
          <w:lang w:val="en-US"/>
        </w:rPr>
        <w:t xml:space="preserve"> l‘</w:t>
      </w:r>
      <w:r w:rsidRPr="00B71369">
        <w:rPr>
          <w:b/>
          <w:i/>
          <w:lang w:val="fr-FR"/>
        </w:rPr>
        <w:t>accomplissement de la famille</w:t>
      </w:r>
      <w:r w:rsidRPr="00B71369">
        <w:rPr>
          <w:b/>
          <w:i/>
          <w:lang w:val="en-US"/>
        </w:rPr>
        <w:t>.</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 xml:space="preserve">b) истинным           </w:t>
      </w:r>
    </w:p>
    <w:p w:rsidR="00DD0641" w:rsidRPr="00B71369" w:rsidRDefault="00DD0641" w:rsidP="0080488B">
      <w:pPr>
        <w:ind w:firstLine="0"/>
      </w:pPr>
      <w:r w:rsidRPr="00B71369">
        <w:t>c) в тексте нет информации</w:t>
      </w:r>
    </w:p>
    <w:p w:rsidR="00DD0641" w:rsidRPr="00B71369" w:rsidRDefault="00DD0641" w:rsidP="0080488B">
      <w:pPr>
        <w:ind w:firstLine="0"/>
        <w:rPr>
          <w:b/>
          <w:i/>
        </w:rPr>
      </w:pPr>
    </w:p>
    <w:p w:rsidR="00DD0641" w:rsidRPr="00B71369" w:rsidRDefault="00DD0641"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DD0641" w:rsidRPr="00B71369" w:rsidRDefault="00DD0641" w:rsidP="0080488B">
      <w:pPr>
        <w:ind w:firstLine="0"/>
      </w:pPr>
      <w:r w:rsidRPr="00B71369">
        <w:t xml:space="preserve">a) ложным             </w:t>
      </w:r>
    </w:p>
    <w:p w:rsidR="00DD0641" w:rsidRPr="00B71369" w:rsidRDefault="00DD0641" w:rsidP="0080488B">
      <w:pPr>
        <w:ind w:firstLine="0"/>
      </w:pPr>
      <w:r w:rsidRPr="00B71369">
        <w:t xml:space="preserve">b) истинным           </w:t>
      </w:r>
    </w:p>
    <w:p w:rsidR="00DD0641" w:rsidRPr="00B71369" w:rsidRDefault="00DD0641" w:rsidP="0080488B">
      <w:pPr>
        <w:ind w:firstLine="0"/>
      </w:pPr>
      <w:r w:rsidRPr="00B71369">
        <w:t>c) в тексте нет информации</w:t>
      </w:r>
    </w:p>
    <w:p w:rsidR="00DD0641" w:rsidRPr="00B71369" w:rsidRDefault="00DD0641" w:rsidP="0080488B">
      <w:pPr>
        <w:ind w:firstLine="0"/>
        <w:rPr>
          <w:b/>
          <w:i/>
          <w:lang w:val="fr-FR"/>
        </w:rPr>
      </w:pPr>
    </w:p>
    <w:p w:rsidR="00DD0641" w:rsidRPr="00B71369" w:rsidRDefault="00DD0641" w:rsidP="0080488B">
      <w:pPr>
        <w:ind w:firstLine="0"/>
        <w:rPr>
          <w:b/>
          <w:i/>
          <w:lang w:val="fr-FR"/>
        </w:rPr>
      </w:pPr>
      <w:r w:rsidRPr="00B71369">
        <w:rPr>
          <w:lang w:val="fr-FR"/>
        </w:rPr>
        <w:t>29.</w:t>
      </w:r>
      <w:r w:rsidRPr="00B71369">
        <w:t>Укажите</w:t>
      </w:r>
      <w:r w:rsidRPr="00B71369">
        <w:rPr>
          <w:lang w:val="fr-FR"/>
        </w:rPr>
        <w:t xml:space="preserve">, </w:t>
      </w:r>
      <w:r w:rsidRPr="00B71369">
        <w:t>какой</w:t>
      </w:r>
      <w:r w:rsidRPr="00B71369">
        <w:rPr>
          <w:lang w:val="fr-FR"/>
        </w:rPr>
        <w:t xml:space="preserve"> </w:t>
      </w:r>
      <w:r w:rsidRPr="00B71369">
        <w:t>части</w:t>
      </w:r>
      <w:r w:rsidRPr="00B71369">
        <w:rPr>
          <w:lang w:val="fr-FR"/>
        </w:rPr>
        <w:t xml:space="preserve"> </w:t>
      </w:r>
      <w:r w:rsidRPr="00B71369">
        <w:t>текста</w:t>
      </w:r>
      <w:r w:rsidRPr="00B71369">
        <w:rPr>
          <w:lang w:val="fr-FR"/>
        </w:rPr>
        <w:t xml:space="preserve"> (1, 2, 3, 4) </w:t>
      </w:r>
      <w:r w:rsidRPr="00B71369">
        <w:t>соответствует</w:t>
      </w:r>
      <w:r w:rsidRPr="00B71369">
        <w:rPr>
          <w:lang w:val="fr-FR"/>
        </w:rPr>
        <w:t xml:space="preserve"> </w:t>
      </w:r>
      <w:r w:rsidRPr="00B71369">
        <w:t>следующая</w:t>
      </w:r>
      <w:r w:rsidRPr="00B71369">
        <w:rPr>
          <w:lang w:val="fr-FR"/>
        </w:rPr>
        <w:t xml:space="preserve"> </w:t>
      </w:r>
      <w:r w:rsidRPr="00B71369">
        <w:t>информация</w:t>
      </w:r>
      <w:r w:rsidRPr="00B71369">
        <w:rPr>
          <w:lang w:val="fr-FR"/>
        </w:rPr>
        <w:t xml:space="preserve">: </w:t>
      </w:r>
      <w:r w:rsidRPr="00B71369">
        <w:rPr>
          <w:b/>
          <w:i/>
          <w:lang w:val="fr-FR"/>
        </w:rPr>
        <w:t>La famille trouve vraiment son accomplissement par les enfants.</w:t>
      </w:r>
    </w:p>
    <w:p w:rsidR="00DD0641" w:rsidRPr="00B71369" w:rsidRDefault="00DD0641" w:rsidP="0080488B">
      <w:pPr>
        <w:ind w:firstLine="0"/>
      </w:pPr>
      <w:r w:rsidRPr="00B71369">
        <w:t>a) 2                                   b) 3</w:t>
      </w:r>
    </w:p>
    <w:p w:rsidR="00DD0641" w:rsidRPr="00B71369" w:rsidRDefault="00DD0641" w:rsidP="0080488B">
      <w:pPr>
        <w:ind w:firstLine="0"/>
      </w:pPr>
      <w:r w:rsidRPr="00B71369">
        <w:t>c) 2                                   d) 1</w:t>
      </w:r>
    </w:p>
    <w:p w:rsidR="00DD0641" w:rsidRPr="00B71369" w:rsidRDefault="00DD0641" w:rsidP="0080488B">
      <w:pPr>
        <w:ind w:firstLine="0"/>
      </w:pPr>
    </w:p>
    <w:p w:rsidR="00DD0641" w:rsidRPr="00B71369" w:rsidRDefault="00DD0641"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DD0641" w:rsidRPr="00B71369" w:rsidRDefault="00DD0641" w:rsidP="0080488B">
      <w:pPr>
        <w:ind w:firstLine="0"/>
      </w:pPr>
      <w:r w:rsidRPr="00B71369">
        <w:rPr>
          <w:lang w:val="en-US"/>
        </w:rPr>
        <w:t>a</w:t>
      </w:r>
      <w:r w:rsidRPr="00B71369">
        <w:t xml:space="preserve">) 3                                    </w:t>
      </w:r>
      <w:r w:rsidRPr="00B71369">
        <w:rPr>
          <w:lang w:val="en-US"/>
        </w:rPr>
        <w:t>b</w:t>
      </w:r>
      <w:r w:rsidRPr="00B71369">
        <w:t xml:space="preserve">)  2               </w:t>
      </w:r>
    </w:p>
    <w:p w:rsidR="00DD0641" w:rsidRPr="00B71369" w:rsidRDefault="00DD0641" w:rsidP="0080488B">
      <w:pPr>
        <w:ind w:firstLine="0"/>
      </w:pPr>
      <w:r w:rsidRPr="00B71369">
        <w:rPr>
          <w:lang w:val="en-US"/>
        </w:rPr>
        <w:t>c</w:t>
      </w:r>
      <w:r w:rsidRPr="00B71369">
        <w:t xml:space="preserve">)  4                                   </w:t>
      </w:r>
      <w:r w:rsidRPr="00B71369">
        <w:rPr>
          <w:lang w:val="en-US"/>
        </w:rPr>
        <w:t>d</w:t>
      </w:r>
      <w:r w:rsidRPr="00B71369">
        <w:t>)  1</w:t>
      </w:r>
    </w:p>
    <w:p w:rsidR="00DD0641" w:rsidRPr="00B71369" w:rsidRDefault="00DD0641" w:rsidP="0080488B">
      <w:pPr>
        <w:tabs>
          <w:tab w:val="left" w:pos="2250"/>
        </w:tabs>
        <w:ind w:firstLine="0"/>
      </w:pPr>
    </w:p>
    <w:p w:rsidR="00DD0641" w:rsidRPr="00B71369" w:rsidRDefault="00DD0641" w:rsidP="0080488B">
      <w:pPr>
        <w:ind w:firstLine="0"/>
        <w:rPr>
          <w:b/>
          <w:i/>
        </w:rPr>
      </w:pPr>
    </w:p>
    <w:p w:rsidR="00DD0641" w:rsidRPr="00B71369" w:rsidRDefault="00DD0641" w:rsidP="0080488B">
      <w:pPr>
        <w:ind w:firstLine="0"/>
        <w:rPr>
          <w:b/>
          <w:i/>
        </w:rPr>
      </w:pPr>
    </w:p>
    <w:p w:rsidR="00DD0641" w:rsidRPr="00B71369" w:rsidRDefault="00DD0641" w:rsidP="0080488B">
      <w:pPr>
        <w:ind w:firstLine="0"/>
        <w:rPr>
          <w:lang w:val="fr-FR"/>
        </w:rPr>
      </w:pPr>
      <w:r w:rsidRPr="00B71369">
        <w:rPr>
          <w:lang w:val="fr-FR"/>
        </w:rPr>
        <w:t xml:space="preserve">31. </w:t>
      </w:r>
      <w:r w:rsidRPr="00B71369">
        <w:t>Ответьте на вопрос:</w:t>
      </w:r>
    </w:p>
    <w:p w:rsidR="00DD0641" w:rsidRPr="00B71369" w:rsidRDefault="00DD0641"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DD0641" w:rsidRPr="00B71369" w:rsidRDefault="00DD0641"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DD0641" w:rsidRPr="00B71369" w:rsidRDefault="00DD0641"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DD0641" w:rsidRPr="00B71369" w:rsidRDefault="00DD0641" w:rsidP="0080488B">
      <w:pPr>
        <w:ind w:firstLine="0"/>
        <w:rPr>
          <w:lang w:val="en-US"/>
        </w:rPr>
      </w:pPr>
      <w:r w:rsidRPr="00B71369">
        <w:rPr>
          <w:lang w:val="en-US"/>
        </w:rPr>
        <w:t xml:space="preserve">c) Ils sont </w:t>
      </w:r>
      <w:r w:rsidRPr="00B71369">
        <w:rPr>
          <w:lang w:val="fr-FR"/>
        </w:rPr>
        <w:t>absorbée par leurs exercices scolaires</w:t>
      </w:r>
      <w:r w:rsidRPr="00B71369">
        <w:rPr>
          <w:lang w:val="en-US"/>
        </w:rPr>
        <w:t>.</w:t>
      </w:r>
    </w:p>
    <w:p w:rsidR="00DD0641" w:rsidRPr="00B71369" w:rsidRDefault="00DD0641" w:rsidP="0080488B">
      <w:pPr>
        <w:ind w:firstLine="0"/>
      </w:pPr>
      <w:r w:rsidRPr="00B71369">
        <w:rPr>
          <w:lang w:val="de-DE"/>
        </w:rPr>
        <w:t>d</w:t>
      </w:r>
      <w:r w:rsidRPr="00B71369">
        <w:t xml:space="preserve">) </w:t>
      </w:r>
      <w:r w:rsidRPr="00B71369">
        <w:rPr>
          <w:lang w:val="de-DE"/>
        </w:rPr>
        <w:t>Ils</w:t>
      </w:r>
      <w:r w:rsidRPr="00842634">
        <w:t xml:space="preserve"> </w:t>
      </w:r>
      <w:r w:rsidRPr="00B71369">
        <w:rPr>
          <w:lang w:val="de-DE"/>
        </w:rPr>
        <w:t>vont</w:t>
      </w:r>
      <w:r w:rsidRPr="00842634">
        <w:t xml:space="preserve"> </w:t>
      </w:r>
      <w:r w:rsidRPr="00B71369">
        <w:rPr>
          <w:lang w:val="de-DE"/>
        </w:rPr>
        <w:t>au</w:t>
      </w:r>
      <w:r w:rsidRPr="00842634">
        <w:t xml:space="preserve"> </w:t>
      </w:r>
      <w:r w:rsidRPr="00B71369">
        <w:rPr>
          <w:lang w:val="de-DE"/>
        </w:rPr>
        <w:t>cinema</w:t>
      </w:r>
    </w:p>
    <w:p w:rsidR="00DD0641" w:rsidRPr="00B71369" w:rsidRDefault="00DD0641" w:rsidP="0080488B">
      <w:pPr>
        <w:ind w:firstLine="0"/>
      </w:pPr>
    </w:p>
    <w:p w:rsidR="00DD0641" w:rsidRPr="00B71369" w:rsidRDefault="00DD0641" w:rsidP="0080488B">
      <w:pPr>
        <w:ind w:firstLine="0"/>
      </w:pPr>
      <w:r w:rsidRPr="00B71369">
        <w:t>32. Определите основную идею текста</w:t>
      </w:r>
    </w:p>
    <w:p w:rsidR="00DD0641" w:rsidRPr="00B71369" w:rsidRDefault="00DD0641" w:rsidP="0080488B">
      <w:pPr>
        <w:ind w:firstLine="0"/>
        <w:rPr>
          <w:lang w:val="en-US"/>
        </w:rPr>
      </w:pPr>
      <w:r w:rsidRPr="00B71369">
        <w:rPr>
          <w:lang w:val="en-US"/>
        </w:rPr>
        <w:t>A Les Francais se marient rare aujourd’hui.</w:t>
      </w:r>
    </w:p>
    <w:p w:rsidR="00DD0641" w:rsidRPr="00B71369" w:rsidRDefault="00DD0641" w:rsidP="0080488B">
      <w:pPr>
        <w:ind w:firstLine="0"/>
        <w:rPr>
          <w:lang w:val="en-US"/>
        </w:rPr>
      </w:pPr>
      <w:r w:rsidRPr="00B71369">
        <w:rPr>
          <w:lang w:val="en-US"/>
        </w:rPr>
        <w:t>B L’ancienne generation ne communique pratiquement pas avec les jeunes.</w:t>
      </w:r>
    </w:p>
    <w:p w:rsidR="00DD0641" w:rsidRPr="00B71369" w:rsidRDefault="00DD0641" w:rsidP="0080488B">
      <w:pPr>
        <w:ind w:firstLine="0"/>
        <w:rPr>
          <w:lang w:val="fr-FR"/>
        </w:rPr>
      </w:pPr>
      <w:r w:rsidRPr="00F95395">
        <w:rPr>
          <w:lang w:val="it-IT"/>
        </w:rPr>
        <w:t>C</w:t>
      </w:r>
      <w:r w:rsidRPr="00B71369">
        <w:rPr>
          <w:lang w:val="fr-FR"/>
        </w:rPr>
        <w:t xml:space="preserve"> La famille fran</w:t>
      </w:r>
      <w:r w:rsidRPr="00F95395">
        <w:rPr>
          <w:lang w:val="it-IT"/>
        </w:rPr>
        <w:t>ç</w:t>
      </w:r>
      <w:r w:rsidRPr="00B71369">
        <w:rPr>
          <w:lang w:val="fr-FR"/>
        </w:rPr>
        <w:t>aise est reconnue comme fondement de la société.</w:t>
      </w:r>
    </w:p>
    <w:p w:rsidR="00DD0641" w:rsidRPr="00B71369" w:rsidRDefault="00DD0641" w:rsidP="0080488B">
      <w:pPr>
        <w:ind w:firstLine="0"/>
        <w:rPr>
          <w:lang w:val="fr-FR"/>
        </w:rPr>
      </w:pPr>
      <w:r w:rsidRPr="00B71369">
        <w:rPr>
          <w:lang w:val="fr-FR"/>
        </w:rPr>
        <w:t>D La famille fran</w:t>
      </w:r>
      <w:r w:rsidRPr="00F95395">
        <w:rPr>
          <w:lang w:val="fr-FR"/>
        </w:rPr>
        <w:t>ç</w:t>
      </w:r>
      <w:r w:rsidRPr="00B71369">
        <w:rPr>
          <w:lang w:val="fr-FR"/>
        </w:rPr>
        <w:t>aise n’a pas de problemes avec les enfants.</w:t>
      </w:r>
    </w:p>
    <w:p w:rsidR="00DD0641" w:rsidRPr="00B71369" w:rsidRDefault="00DD0641" w:rsidP="0080488B">
      <w:pPr>
        <w:ind w:firstLine="0"/>
        <w:rPr>
          <w:lang w:val="fr-FR"/>
        </w:rPr>
      </w:pPr>
    </w:p>
    <w:p w:rsidR="00DD0641" w:rsidRPr="00B71369" w:rsidRDefault="00DD0641" w:rsidP="0080488B">
      <w:pPr>
        <w:ind w:firstLine="0"/>
        <w:rPr>
          <w:b/>
          <w:i/>
          <w:iCs/>
          <w:u w:val="single"/>
          <w:lang w:val="fr-FR"/>
        </w:rPr>
      </w:pPr>
      <w:r w:rsidRPr="00B71369">
        <w:rPr>
          <w:lang w:val="fr-FR"/>
        </w:rPr>
        <w:t xml:space="preserve">33.  </w:t>
      </w:r>
      <w:r w:rsidRPr="00B71369">
        <w:rPr>
          <w:u w:val="single"/>
        </w:rPr>
        <w:t>Расположите</w:t>
      </w:r>
      <w:r w:rsidRPr="00B71369">
        <w:rPr>
          <w:u w:val="single"/>
          <w:lang w:val="fr-FR"/>
        </w:rPr>
        <w:t xml:space="preserve"> </w:t>
      </w:r>
      <w:r w:rsidRPr="00B71369">
        <w:rPr>
          <w:u w:val="single"/>
        </w:rPr>
        <w:t>в</w:t>
      </w:r>
      <w:r w:rsidRPr="00B71369">
        <w:rPr>
          <w:u w:val="single"/>
          <w:lang w:val="fr-FR"/>
        </w:rPr>
        <w:t xml:space="preserve"> </w:t>
      </w:r>
      <w:r w:rsidRPr="00B71369">
        <w:rPr>
          <w:u w:val="single"/>
        </w:rPr>
        <w:t>нужной</w:t>
      </w:r>
      <w:r w:rsidRPr="00B71369">
        <w:rPr>
          <w:u w:val="single"/>
          <w:lang w:val="fr-FR"/>
        </w:rPr>
        <w:t xml:space="preserve"> </w:t>
      </w:r>
      <w:r w:rsidRPr="00B71369">
        <w:rPr>
          <w:u w:val="single"/>
        </w:rPr>
        <w:t>последовательности</w:t>
      </w:r>
      <w:r w:rsidRPr="00B71369">
        <w:rPr>
          <w:u w:val="single"/>
          <w:lang w:val="fr-FR"/>
        </w:rPr>
        <w:t xml:space="preserve"> </w:t>
      </w:r>
      <w:r w:rsidRPr="00B71369">
        <w:rPr>
          <w:u w:val="single"/>
        </w:rPr>
        <w:t>части</w:t>
      </w:r>
      <w:r w:rsidRPr="00B71369">
        <w:rPr>
          <w:u w:val="single"/>
          <w:lang w:val="fr-FR"/>
        </w:rPr>
        <w:t xml:space="preserve"> </w:t>
      </w:r>
      <w:r w:rsidRPr="00B71369">
        <w:rPr>
          <w:u w:val="single"/>
        </w:rPr>
        <w:t>письма</w:t>
      </w:r>
      <w:r w:rsidRPr="00B71369">
        <w:rPr>
          <w:u w:val="single"/>
          <w:lang w:val="fr-FR"/>
        </w:rPr>
        <w:t>.</w:t>
      </w:r>
    </w:p>
    <w:p w:rsidR="00DD0641" w:rsidRPr="00B71369" w:rsidRDefault="00DD0641" w:rsidP="0080488B">
      <w:pPr>
        <w:ind w:firstLine="0"/>
        <w:rPr>
          <w:color w:val="FF0000"/>
          <w:u w:val="single"/>
          <w:lang w:val="fr-FR"/>
        </w:rPr>
      </w:pPr>
    </w:p>
    <w:p w:rsidR="00DD0641" w:rsidRPr="00B71369" w:rsidRDefault="00DD0641" w:rsidP="0080488B">
      <w:pPr>
        <w:ind w:firstLine="0"/>
        <w:rPr>
          <w:lang w:val="fr-FR"/>
        </w:rPr>
      </w:pPr>
      <w:r w:rsidRPr="00B71369">
        <w:rPr>
          <w:lang w:val="fr-FR"/>
        </w:rPr>
        <w:t>Aubert &amp; Cie (1)</w:t>
      </w:r>
    </w:p>
    <w:p w:rsidR="00DD0641" w:rsidRPr="00B71369" w:rsidRDefault="00DD0641" w:rsidP="0080488B">
      <w:pPr>
        <w:ind w:firstLine="0"/>
        <w:rPr>
          <w:lang w:val="fr-FR"/>
        </w:rPr>
      </w:pPr>
      <w:r w:rsidRPr="00B71369">
        <w:rPr>
          <w:shd w:val="clear" w:color="auto" w:fill="F9F8F5"/>
          <w:lang w:val="fr-FR"/>
        </w:rPr>
        <w:t>Code postal</w:t>
      </w:r>
      <w:r w:rsidRPr="00B71369">
        <w:rPr>
          <w:lang w:val="fr-FR"/>
        </w:rPr>
        <w:t xml:space="preserve"> 75014 Paris (2)</w:t>
      </w:r>
    </w:p>
    <w:p w:rsidR="00DD0641" w:rsidRPr="00B71369" w:rsidRDefault="00DD0641" w:rsidP="0080488B">
      <w:pPr>
        <w:ind w:firstLine="0"/>
        <w:rPr>
          <w:lang w:val="fr-FR"/>
        </w:rPr>
      </w:pPr>
      <w:r w:rsidRPr="00B71369">
        <w:rPr>
          <w:lang w:val="fr-FR"/>
        </w:rPr>
        <w:t>(3) M. Jean Bertrand</w:t>
      </w:r>
    </w:p>
    <w:p w:rsidR="00DD0641" w:rsidRPr="00B71369" w:rsidRDefault="00DD0641" w:rsidP="0080488B">
      <w:pPr>
        <w:ind w:firstLine="0"/>
        <w:rPr>
          <w:lang w:val="fr-FR"/>
        </w:rPr>
      </w:pPr>
      <w:r w:rsidRPr="00B71369">
        <w:rPr>
          <w:lang w:val="fr-FR"/>
        </w:rPr>
        <w:t xml:space="preserve">(4) Etablissement  Butot </w:t>
      </w:r>
    </w:p>
    <w:p w:rsidR="00DD0641" w:rsidRPr="00B71369" w:rsidRDefault="00DD0641" w:rsidP="0080488B">
      <w:pPr>
        <w:ind w:firstLine="0"/>
        <w:rPr>
          <w:lang w:val="fr-FR"/>
        </w:rPr>
      </w:pPr>
      <w:r w:rsidRPr="00B71369">
        <w:rPr>
          <w:lang w:val="fr-FR"/>
        </w:rPr>
        <w:t xml:space="preserve"> (5)  20, Rue du Rhône</w:t>
      </w:r>
    </w:p>
    <w:p w:rsidR="00DD0641" w:rsidRPr="00B71369" w:rsidRDefault="00DD0641" w:rsidP="0080488B">
      <w:pPr>
        <w:ind w:firstLine="0"/>
        <w:rPr>
          <w:lang w:val="fr-FR"/>
        </w:rPr>
      </w:pPr>
    </w:p>
    <w:p w:rsidR="00DD0641" w:rsidRPr="00F95395" w:rsidRDefault="00DD0641" w:rsidP="0080488B">
      <w:pPr>
        <w:ind w:firstLine="0"/>
        <w:rPr>
          <w:lang w:val="it-IT"/>
        </w:rPr>
      </w:pPr>
      <w:r w:rsidRPr="00B71369">
        <w:t>А</w:t>
      </w:r>
      <w:r w:rsidRPr="00B71369">
        <w:rPr>
          <w:lang w:val="fr-FR"/>
        </w:rPr>
        <w:t xml:space="preserve"> la Soci</w:t>
      </w:r>
      <w:r w:rsidRPr="00F95395">
        <w:rPr>
          <w:lang w:val="it-IT"/>
        </w:rPr>
        <w:t>été de l'expéditeur</w:t>
      </w:r>
    </w:p>
    <w:p w:rsidR="00DD0641" w:rsidRPr="00F95395" w:rsidRDefault="00DD0641" w:rsidP="0080488B">
      <w:pPr>
        <w:ind w:firstLine="0"/>
        <w:rPr>
          <w:lang w:val="it-IT"/>
        </w:rPr>
      </w:pPr>
      <w:r w:rsidRPr="00F95395">
        <w:rPr>
          <w:lang w:val="it-IT"/>
        </w:rPr>
        <w:t>B  la ville d'où vient la lettre</w:t>
      </w:r>
    </w:p>
    <w:p w:rsidR="00DD0641" w:rsidRPr="00B71369" w:rsidRDefault="00DD0641" w:rsidP="0080488B">
      <w:pPr>
        <w:ind w:firstLine="0"/>
        <w:rPr>
          <w:lang w:val="de-DE"/>
        </w:rPr>
      </w:pPr>
      <w:r w:rsidRPr="00B71369">
        <w:rPr>
          <w:lang w:val="de-DE"/>
        </w:rPr>
        <w:t>C  le nom du destinataire</w:t>
      </w:r>
    </w:p>
    <w:p w:rsidR="00DD0641" w:rsidRPr="00B71369" w:rsidRDefault="00DD0641" w:rsidP="0080488B">
      <w:pPr>
        <w:ind w:firstLine="0"/>
        <w:rPr>
          <w:lang w:val="de-DE"/>
        </w:rPr>
      </w:pPr>
      <w:r w:rsidRPr="00B71369">
        <w:rPr>
          <w:lang w:val="de-DE"/>
        </w:rPr>
        <w:t>D la rue du destinataire</w:t>
      </w:r>
    </w:p>
    <w:p w:rsidR="00DD0641" w:rsidRPr="00B71369" w:rsidRDefault="00DD0641" w:rsidP="0080488B">
      <w:pPr>
        <w:ind w:firstLine="0"/>
        <w:rPr>
          <w:lang w:val="de-DE"/>
        </w:rPr>
      </w:pPr>
      <w:r w:rsidRPr="00B71369">
        <w:rPr>
          <w:lang w:val="de-DE"/>
        </w:rPr>
        <w:t>E la Société du destinataire</w:t>
      </w:r>
    </w:p>
    <w:p w:rsidR="00DD0641" w:rsidRPr="00B71369" w:rsidRDefault="00DD0641" w:rsidP="0080488B">
      <w:pPr>
        <w:ind w:firstLine="0"/>
        <w:rPr>
          <w:lang w:val="de-DE"/>
        </w:rPr>
      </w:pPr>
    </w:p>
    <w:p w:rsidR="00DD0641" w:rsidRPr="00B71369" w:rsidRDefault="00DD0641" w:rsidP="0080488B">
      <w:pPr>
        <w:ind w:firstLine="0"/>
        <w:rPr>
          <w:u w:val="single"/>
          <w:lang w:val="de-DE"/>
        </w:rPr>
      </w:pPr>
      <w:r w:rsidRPr="00B71369">
        <w:rPr>
          <w:lang w:val="de-DE"/>
        </w:rPr>
        <w:t xml:space="preserve">34. </w:t>
      </w:r>
      <w:r w:rsidRPr="00B71369">
        <w:rPr>
          <w:u w:val="single"/>
        </w:rPr>
        <w:t>Определите</w:t>
      </w:r>
      <w:r w:rsidRPr="00B71369">
        <w:rPr>
          <w:u w:val="single"/>
          <w:lang w:val="de-DE"/>
        </w:rPr>
        <w:t xml:space="preserve"> </w:t>
      </w:r>
      <w:r w:rsidRPr="00B71369">
        <w:rPr>
          <w:u w:val="single"/>
        </w:rPr>
        <w:t>тип</w:t>
      </w:r>
      <w:r w:rsidRPr="00B71369">
        <w:rPr>
          <w:u w:val="single"/>
          <w:lang w:val="de-DE"/>
        </w:rPr>
        <w:t xml:space="preserve"> </w:t>
      </w:r>
      <w:r w:rsidRPr="00B71369">
        <w:rPr>
          <w:u w:val="single"/>
        </w:rPr>
        <w:t>письма</w:t>
      </w:r>
      <w:r w:rsidRPr="00B71369">
        <w:rPr>
          <w:u w:val="single"/>
          <w:lang w:val="de-DE"/>
        </w:rPr>
        <w:t>.</w:t>
      </w:r>
    </w:p>
    <w:p w:rsidR="00DD0641" w:rsidRPr="00B71369" w:rsidRDefault="00DD0641" w:rsidP="0080488B">
      <w:pPr>
        <w:pStyle w:val="Default"/>
        <w:rPr>
          <w:lang w:val="de-DE"/>
        </w:rPr>
      </w:pPr>
    </w:p>
    <w:p w:rsidR="00DD0641" w:rsidRPr="00F95395" w:rsidRDefault="00DD0641" w:rsidP="0080488B">
      <w:pPr>
        <w:pStyle w:val="Default"/>
        <w:rPr>
          <w:lang w:val="de-DE"/>
        </w:rPr>
      </w:pPr>
      <w:r w:rsidRPr="00F95395">
        <w:rPr>
          <w:lang w:val="de-DE"/>
        </w:rPr>
        <w:t xml:space="preserve">Madame, Monsieur, </w:t>
      </w:r>
    </w:p>
    <w:p w:rsidR="00DD0641" w:rsidRPr="00F95395" w:rsidRDefault="00DD0641" w:rsidP="0080488B">
      <w:pPr>
        <w:pStyle w:val="Default"/>
        <w:rPr>
          <w:lang w:val="de-DE"/>
        </w:rPr>
      </w:pPr>
      <w:r w:rsidRPr="00F95395">
        <w:rPr>
          <w:lang w:val="de-DE"/>
        </w:rPr>
        <w:t xml:space="preserve">J'ai l'intention de vendre mon véhicule </w:t>
      </w:r>
      <w:r w:rsidRPr="00F95395">
        <w:rPr>
          <w:i/>
          <w:iCs/>
          <w:lang w:val="de-DE"/>
        </w:rPr>
        <w:t xml:space="preserve">XXX, </w:t>
      </w:r>
      <w:r w:rsidRPr="00F95395">
        <w:rPr>
          <w:lang w:val="de-DE"/>
        </w:rPr>
        <w:t xml:space="preserve">type </w:t>
      </w:r>
      <w:r w:rsidRPr="00F95395">
        <w:rPr>
          <w:i/>
          <w:iCs/>
          <w:lang w:val="de-DE"/>
        </w:rPr>
        <w:t xml:space="preserve">XY, </w:t>
      </w:r>
      <w:r w:rsidRPr="00F95395">
        <w:rPr>
          <w:lang w:val="de-DE"/>
        </w:rPr>
        <w:t xml:space="preserve">immatriculé </w:t>
      </w:r>
      <w:r w:rsidRPr="00F95395">
        <w:rPr>
          <w:i/>
          <w:iCs/>
          <w:lang w:val="de-DE"/>
        </w:rPr>
        <w:t xml:space="preserve">(indiquer le numéro d'immatriculation), </w:t>
      </w:r>
      <w:r w:rsidRPr="00F95395">
        <w:rPr>
          <w:lang w:val="de-DE"/>
        </w:rPr>
        <w:t xml:space="preserve">mis pour la première fois en circulation le </w:t>
      </w:r>
      <w:r w:rsidRPr="00F95395">
        <w:rPr>
          <w:i/>
          <w:iCs/>
          <w:lang w:val="de-DE"/>
        </w:rPr>
        <w:t xml:space="preserve">3 juillet 2001 (voir indications de la carte grise). </w:t>
      </w:r>
    </w:p>
    <w:p w:rsidR="00DD0641" w:rsidRPr="00F95395" w:rsidRDefault="00DD0641" w:rsidP="0080488B">
      <w:pPr>
        <w:pStyle w:val="Default"/>
        <w:rPr>
          <w:i/>
          <w:iCs/>
          <w:lang w:val="de-DE"/>
        </w:rPr>
      </w:pPr>
      <w:r w:rsidRPr="00F95395">
        <w:rPr>
          <w:lang w:val="de-DE"/>
        </w:rPr>
        <w:t xml:space="preserve">Auriez-vous l'amabilité d'établir un certificat de non-gage et de me l'envoyer dans l'enveloppe ci-jointe </w:t>
      </w:r>
      <w:r w:rsidRPr="00F95395">
        <w:rPr>
          <w:i/>
          <w:iCs/>
          <w:lang w:val="de-DE"/>
        </w:rPr>
        <w:t xml:space="preserve">(joindre à cet effet une enveloppe timbrée portant votre adresse). </w:t>
      </w:r>
    </w:p>
    <w:p w:rsidR="00DD0641" w:rsidRPr="00F95395" w:rsidRDefault="00DD0641" w:rsidP="0080488B">
      <w:pPr>
        <w:pStyle w:val="Default"/>
        <w:rPr>
          <w:iCs/>
          <w:lang w:val="de-DE"/>
        </w:rPr>
      </w:pPr>
    </w:p>
    <w:p w:rsidR="00DD0641" w:rsidRPr="00F95395" w:rsidRDefault="00DD0641" w:rsidP="0080488B">
      <w:pPr>
        <w:pStyle w:val="Default"/>
        <w:rPr>
          <w:iCs/>
          <w:lang w:val="it-IT"/>
        </w:rPr>
      </w:pPr>
      <w:r w:rsidRPr="00F95395">
        <w:rPr>
          <w:iCs/>
          <w:lang w:val="it-IT"/>
        </w:rPr>
        <w:t>A Lettre-demande</w:t>
      </w:r>
    </w:p>
    <w:p w:rsidR="00DD0641" w:rsidRPr="00F95395" w:rsidRDefault="00DD0641" w:rsidP="0080488B">
      <w:pPr>
        <w:pStyle w:val="Default"/>
        <w:rPr>
          <w:iCs/>
          <w:lang w:val="it-IT"/>
        </w:rPr>
      </w:pPr>
      <w:r w:rsidRPr="00F95395">
        <w:rPr>
          <w:iCs/>
          <w:lang w:val="it-IT"/>
        </w:rPr>
        <w:t>B Lettre-offre</w:t>
      </w:r>
    </w:p>
    <w:p w:rsidR="00DD0641" w:rsidRPr="00F95395" w:rsidRDefault="00DD0641" w:rsidP="0080488B">
      <w:pPr>
        <w:pStyle w:val="Default"/>
        <w:rPr>
          <w:iCs/>
          <w:lang w:val="it-IT"/>
        </w:rPr>
      </w:pPr>
      <w:r w:rsidRPr="00F95395">
        <w:rPr>
          <w:iCs/>
          <w:lang w:val="it-IT"/>
        </w:rPr>
        <w:t>C Lettre-commande</w:t>
      </w:r>
    </w:p>
    <w:p w:rsidR="00DD0641" w:rsidRPr="00F95395" w:rsidRDefault="00DD0641" w:rsidP="0080488B">
      <w:pPr>
        <w:pStyle w:val="Default"/>
        <w:rPr>
          <w:iCs/>
          <w:lang w:val="it-IT"/>
        </w:rPr>
      </w:pPr>
      <w:r w:rsidRPr="00F95395">
        <w:rPr>
          <w:iCs/>
          <w:lang w:val="it-IT"/>
        </w:rPr>
        <w:t>D Lettre-reclamation</w:t>
      </w:r>
    </w:p>
    <w:p w:rsidR="00DD0641" w:rsidRPr="00F95395" w:rsidRDefault="00DD0641" w:rsidP="0080488B">
      <w:pPr>
        <w:ind w:firstLine="0"/>
        <w:rPr>
          <w:b/>
          <w:i/>
          <w:lang w:val="it-IT"/>
        </w:rPr>
      </w:pPr>
    </w:p>
    <w:p w:rsidR="00DD0641" w:rsidRPr="00F95395" w:rsidRDefault="00DD0641" w:rsidP="0080488B">
      <w:pPr>
        <w:ind w:firstLine="0"/>
        <w:rPr>
          <w:b/>
          <w:i/>
          <w:lang w:val="it-IT"/>
        </w:rPr>
      </w:pPr>
    </w:p>
    <w:p w:rsidR="00DD0641" w:rsidRPr="00F95395" w:rsidRDefault="00DD0641" w:rsidP="0080488B">
      <w:pPr>
        <w:ind w:firstLine="0"/>
        <w:rPr>
          <w:lang w:val="it-IT"/>
        </w:rPr>
      </w:pPr>
    </w:p>
    <w:p w:rsidR="00DD0641" w:rsidRPr="00F95395" w:rsidRDefault="00DD0641" w:rsidP="0080488B">
      <w:pPr>
        <w:ind w:firstLine="0"/>
        <w:rPr>
          <w:lang w:val="it-IT"/>
        </w:rPr>
      </w:pPr>
    </w:p>
    <w:p w:rsidR="00DD0641" w:rsidRPr="00F95395" w:rsidRDefault="00DD0641" w:rsidP="0080488B">
      <w:pPr>
        <w:widowControl/>
        <w:autoSpaceDE/>
        <w:autoSpaceDN/>
        <w:adjustRightInd/>
        <w:ind w:firstLine="0"/>
        <w:jc w:val="left"/>
        <w:rPr>
          <w:lang w:val="it-IT"/>
        </w:rPr>
        <w:sectPr w:rsidR="00DD0641" w:rsidRPr="00F95395">
          <w:pgSz w:w="11907" w:h="16840"/>
          <w:pgMar w:top="1134" w:right="851" w:bottom="851" w:left="1701" w:header="720" w:footer="720" w:gutter="0"/>
          <w:cols w:space="720"/>
          <w:rtlGutter/>
        </w:sectPr>
      </w:pPr>
    </w:p>
    <w:p w:rsidR="00DD0641" w:rsidRDefault="00DD0641" w:rsidP="00377729">
      <w:pPr>
        <w:keepNext/>
        <w:autoSpaceDE/>
        <w:autoSpaceDN/>
        <w:adjustRightInd/>
        <w:spacing w:before="240"/>
        <w:ind w:firstLine="0"/>
        <w:outlineLvl w:val="0"/>
        <w:rPr>
          <w:b/>
          <w:iCs/>
          <w:spacing w:val="-4"/>
        </w:rPr>
      </w:pPr>
      <w:r w:rsidRPr="00B71369">
        <w:rPr>
          <w:b/>
          <w:spacing w:val="-4"/>
        </w:rPr>
        <w:t>8</w:t>
      </w:r>
      <w:r w:rsidRPr="00B71369">
        <w:rPr>
          <w:b/>
          <w:i/>
          <w:spacing w:val="-4"/>
        </w:rPr>
        <w:t xml:space="preserve"> </w:t>
      </w:r>
      <w:r w:rsidRPr="00B71369">
        <w:rPr>
          <w:b/>
          <w:iCs/>
          <w:spacing w:val="-4"/>
        </w:rPr>
        <w:t>Учебно-методическое и информационное обеспечение дисциплины (модуля)</w:t>
      </w:r>
    </w:p>
    <w:p w:rsidR="00DD0641" w:rsidRPr="00B71369" w:rsidRDefault="00DD0641" w:rsidP="00377729">
      <w:pPr>
        <w:keepNext/>
        <w:autoSpaceDE/>
        <w:autoSpaceDN/>
        <w:adjustRightInd/>
        <w:spacing w:before="240"/>
        <w:ind w:firstLine="0"/>
        <w:outlineLvl w:val="0"/>
        <w:rPr>
          <w:b/>
          <w:iCs/>
          <w:spacing w:val="-4"/>
        </w:rPr>
      </w:pPr>
      <w:r>
        <w:rPr>
          <w:b/>
          <w:iCs/>
          <w:spacing w:val="-4"/>
        </w:rPr>
        <w:t>а) Основная литература:</w:t>
      </w:r>
    </w:p>
    <w:p w:rsidR="00DD0641" w:rsidRPr="00377729" w:rsidRDefault="00DD0641" w:rsidP="00377729">
      <w:pPr>
        <w:widowControl/>
        <w:autoSpaceDE/>
        <w:autoSpaceDN/>
        <w:adjustRightInd/>
        <w:ind w:firstLine="0"/>
        <w:rPr>
          <w:b/>
          <w:szCs w:val="22"/>
          <w:lang w:eastAsia="en-US"/>
        </w:rPr>
      </w:pPr>
      <w:r w:rsidRPr="00CF706D">
        <w:rPr>
          <w:b/>
          <w:color w:val="000000"/>
          <w:lang w:eastAsia="en-US"/>
        </w:rPr>
        <w:t>Английский</w:t>
      </w:r>
      <w:r w:rsidRPr="00CF706D">
        <w:rPr>
          <w:b/>
          <w:szCs w:val="22"/>
          <w:lang w:eastAsia="en-US"/>
        </w:rPr>
        <w:t xml:space="preserve"> </w:t>
      </w:r>
      <w:r w:rsidRPr="00CF706D">
        <w:rPr>
          <w:b/>
          <w:color w:val="000000"/>
          <w:lang w:eastAsia="en-US"/>
        </w:rPr>
        <w:t>язык</w:t>
      </w:r>
      <w:r>
        <w:rPr>
          <w:b/>
          <w:szCs w:val="22"/>
          <w:lang w:eastAsia="en-US"/>
        </w:rPr>
        <w:t xml:space="preserve"> </w:t>
      </w:r>
    </w:p>
    <w:p w:rsidR="00DD0641" w:rsidRPr="00D34C9E" w:rsidRDefault="00DD0641" w:rsidP="00377729">
      <w:r w:rsidRPr="00377729">
        <w:rPr>
          <w:color w:val="000000"/>
        </w:rPr>
        <w:t>1.</w:t>
      </w:r>
      <w:r w:rsidRPr="00377729">
        <w:t xml:space="preserve"> </w:t>
      </w:r>
      <w:r w:rsidRPr="00EE02B4">
        <w:rPr>
          <w:color w:val="000000"/>
          <w:lang w:val="en-US"/>
        </w:rPr>
        <w:t>English</w:t>
      </w:r>
      <w:r w:rsidRPr="00377729">
        <w:t xml:space="preserve"> </w:t>
      </w:r>
      <w:r w:rsidRPr="00EE02B4">
        <w:rPr>
          <w:color w:val="000000"/>
          <w:lang w:val="en-US"/>
        </w:rPr>
        <w:t>Course</w:t>
      </w:r>
      <w:r w:rsidRPr="00377729">
        <w:t xml:space="preserve"> </w:t>
      </w:r>
      <w:r w:rsidRPr="00EE02B4">
        <w:rPr>
          <w:color w:val="000000"/>
          <w:lang w:val="en-US"/>
        </w:rPr>
        <w:t>for</w:t>
      </w:r>
      <w:r w:rsidRPr="00377729">
        <w:t xml:space="preserve"> </w:t>
      </w:r>
      <w:r w:rsidRPr="00EE02B4">
        <w:rPr>
          <w:color w:val="000000"/>
          <w:lang w:val="en-US"/>
        </w:rPr>
        <w:t>University</w:t>
      </w:r>
      <w:r w:rsidRPr="00377729">
        <w:t xml:space="preserve"> </w:t>
      </w:r>
      <w:r w:rsidRPr="00EE02B4">
        <w:rPr>
          <w:color w:val="000000"/>
          <w:lang w:val="en-US"/>
        </w:rPr>
        <w:t>Students</w:t>
      </w:r>
      <w:r w:rsidRPr="00377729">
        <w:t xml:space="preserve"> </w:t>
      </w:r>
      <w:r w:rsidRPr="00377729">
        <w:rPr>
          <w:color w:val="000000"/>
        </w:rPr>
        <w:t>[</w:t>
      </w:r>
      <w:r>
        <w:rPr>
          <w:color w:val="000000"/>
        </w:rPr>
        <w:t>Электронный</w:t>
      </w:r>
      <w:r w:rsidRPr="00377729">
        <w:t xml:space="preserve"> </w:t>
      </w:r>
      <w:r>
        <w:rPr>
          <w:color w:val="000000"/>
        </w:rPr>
        <w:t>ресурс</w:t>
      </w:r>
      <w:r w:rsidRPr="00377729">
        <w:rPr>
          <w:color w:val="000000"/>
        </w:rPr>
        <w:t>]:</w:t>
      </w:r>
      <w:r w:rsidRPr="00377729">
        <w:t xml:space="preserve"> </w:t>
      </w:r>
      <w:r>
        <w:rPr>
          <w:color w:val="000000"/>
        </w:rPr>
        <w:t>учебное</w:t>
      </w:r>
      <w:r w:rsidRPr="00377729">
        <w:t xml:space="preserve"> </w:t>
      </w:r>
      <w:r>
        <w:rPr>
          <w:color w:val="000000"/>
        </w:rPr>
        <w:t>пособие</w:t>
      </w:r>
      <w:r w:rsidRPr="00377729">
        <w:rPr>
          <w:color w:val="000000"/>
        </w:rPr>
        <w:t>.</w:t>
      </w:r>
      <w:r w:rsidRPr="00377729">
        <w:t xml:space="preserve"> </w:t>
      </w:r>
      <w:r>
        <w:rPr>
          <w:color w:val="000000"/>
        </w:rPr>
        <w:t>Part</w:t>
      </w:r>
      <w:r w:rsidRPr="00D34C9E">
        <w:t xml:space="preserve"> </w:t>
      </w:r>
      <w:r w:rsidRPr="00D34C9E">
        <w:rPr>
          <w:color w:val="000000"/>
        </w:rPr>
        <w:t>1</w:t>
      </w:r>
      <w:r w:rsidRPr="00D34C9E">
        <w:t xml:space="preserve"> </w:t>
      </w:r>
      <w:r w:rsidRPr="00D34C9E">
        <w:rPr>
          <w:color w:val="000000"/>
        </w:rPr>
        <w:t>/</w:t>
      </w:r>
      <w:r w:rsidRPr="00D34C9E">
        <w:t xml:space="preserve"> </w:t>
      </w:r>
      <w:r w:rsidRPr="00D34C9E">
        <w:rPr>
          <w:color w:val="000000"/>
        </w:rPr>
        <w:t>[Е.А.</w:t>
      </w:r>
      <w:r w:rsidRPr="00D34C9E">
        <w:t xml:space="preserve"> </w:t>
      </w:r>
      <w:r w:rsidRPr="00D34C9E">
        <w:rPr>
          <w:color w:val="000000"/>
        </w:rPr>
        <w:t>Гасаненко,</w:t>
      </w:r>
      <w:r w:rsidRPr="00D34C9E">
        <w:t xml:space="preserve"> </w:t>
      </w:r>
      <w:r w:rsidRPr="00D34C9E">
        <w:rPr>
          <w:color w:val="000000"/>
        </w:rPr>
        <w:t>О.</w:t>
      </w:r>
      <w:r w:rsidRPr="00D34C9E">
        <w:t xml:space="preserve"> </w:t>
      </w:r>
      <w:r w:rsidRPr="00D34C9E">
        <w:rPr>
          <w:color w:val="000000"/>
        </w:rPr>
        <w:t>А.</w:t>
      </w:r>
      <w:r w:rsidRPr="00D34C9E">
        <w:t xml:space="preserve"> </w:t>
      </w:r>
      <w:r w:rsidRPr="00D34C9E">
        <w:rPr>
          <w:color w:val="000000"/>
        </w:rPr>
        <w:t>Лукина,</w:t>
      </w:r>
      <w:r w:rsidRPr="00D34C9E">
        <w:t xml:space="preserve"> </w:t>
      </w:r>
      <w:r w:rsidRPr="00D34C9E">
        <w:rPr>
          <w:color w:val="000000"/>
        </w:rPr>
        <w:t>Ю.</w:t>
      </w:r>
      <w:r w:rsidRPr="00D34C9E">
        <w:t xml:space="preserve"> </w:t>
      </w:r>
      <w:r w:rsidRPr="00D34C9E">
        <w:rPr>
          <w:color w:val="000000"/>
        </w:rPr>
        <w:t>В.</w:t>
      </w:r>
      <w:r w:rsidRPr="00D34C9E">
        <w:t xml:space="preserve"> </w:t>
      </w:r>
      <w:r w:rsidRPr="00D34C9E">
        <w:rPr>
          <w:color w:val="000000"/>
        </w:rPr>
        <w:t>Южакова</w:t>
      </w:r>
      <w:r w:rsidRPr="00D34C9E">
        <w:t xml:space="preserve"> </w:t>
      </w:r>
      <w:r w:rsidRPr="00D34C9E">
        <w:rPr>
          <w:color w:val="000000"/>
        </w:rPr>
        <w:t>и</w:t>
      </w:r>
      <w:r w:rsidRPr="00D34C9E">
        <w:t xml:space="preserve"> </w:t>
      </w:r>
      <w:r w:rsidRPr="00D34C9E">
        <w:rPr>
          <w:color w:val="000000"/>
        </w:rPr>
        <w:t>др.];</w:t>
      </w:r>
      <w:r w:rsidRPr="00D34C9E">
        <w:t xml:space="preserve"> </w:t>
      </w:r>
      <w:r w:rsidRPr="00D34C9E">
        <w:rPr>
          <w:color w:val="000000"/>
        </w:rPr>
        <w:t>МГТУ.</w:t>
      </w:r>
      <w:r w:rsidRPr="00D34C9E">
        <w:t xml:space="preserve"> </w:t>
      </w:r>
      <w:r w:rsidRPr="00D34C9E">
        <w:rPr>
          <w:color w:val="000000"/>
        </w:rPr>
        <w:t>-</w:t>
      </w:r>
      <w:r w:rsidRPr="00D34C9E">
        <w:t xml:space="preserve"> </w:t>
      </w:r>
      <w:r w:rsidRPr="00D34C9E">
        <w:rPr>
          <w:color w:val="000000"/>
        </w:rPr>
        <w:t>Магнитогорск:</w:t>
      </w:r>
      <w:r w:rsidRPr="00D34C9E">
        <w:t xml:space="preserve"> </w:t>
      </w:r>
      <w:r w:rsidRPr="00D34C9E">
        <w:rPr>
          <w:color w:val="000000"/>
        </w:rPr>
        <w:t>МГТУ,</w:t>
      </w:r>
      <w:r w:rsidRPr="00D34C9E">
        <w:t xml:space="preserve"> </w:t>
      </w:r>
      <w:r w:rsidRPr="00D34C9E">
        <w:rPr>
          <w:color w:val="000000"/>
        </w:rPr>
        <w:t>2017-</w:t>
      </w:r>
      <w:r w:rsidRPr="00D34C9E">
        <w:t xml:space="preserve"> </w:t>
      </w:r>
      <w:r w:rsidRPr="00D34C9E">
        <w:rPr>
          <w:color w:val="000000"/>
        </w:rPr>
        <w:t>1</w:t>
      </w:r>
      <w:r w:rsidRPr="00D34C9E">
        <w:t xml:space="preserve"> </w:t>
      </w:r>
      <w:r w:rsidRPr="00D34C9E">
        <w:rPr>
          <w:color w:val="000000"/>
        </w:rPr>
        <w:t>электрон.</w:t>
      </w:r>
      <w:r w:rsidRPr="00D34C9E">
        <w:t xml:space="preserve"> </w:t>
      </w:r>
      <w:r w:rsidRPr="00D34C9E">
        <w:rPr>
          <w:color w:val="000000"/>
        </w:rPr>
        <w:t>опт.</w:t>
      </w:r>
      <w:r w:rsidRPr="00D34C9E">
        <w:t xml:space="preserve"> </w:t>
      </w:r>
      <w:r w:rsidRPr="00D34C9E">
        <w:rPr>
          <w:color w:val="000000"/>
        </w:rPr>
        <w:t>диск</w:t>
      </w:r>
      <w:r w:rsidRPr="00D34C9E">
        <w:t xml:space="preserve"> </w:t>
      </w:r>
      <w:r w:rsidRPr="00D34C9E">
        <w:rPr>
          <w:color w:val="000000"/>
        </w:rPr>
        <w:t>(</w:t>
      </w:r>
      <w:r>
        <w:rPr>
          <w:color w:val="000000"/>
        </w:rPr>
        <w:t>CD</w:t>
      </w:r>
      <w:r w:rsidRPr="00D34C9E">
        <w:rPr>
          <w:color w:val="000000"/>
        </w:rPr>
        <w:t>-</w:t>
      </w:r>
      <w:r>
        <w:rPr>
          <w:color w:val="000000"/>
        </w:rPr>
        <w:t>ROM</w:t>
      </w:r>
      <w:r w:rsidRPr="00D34C9E">
        <w:rPr>
          <w:color w:val="000000"/>
        </w:rPr>
        <w:t>).</w:t>
      </w:r>
      <w:r w:rsidRPr="00D34C9E">
        <w:t xml:space="preserve"> </w:t>
      </w:r>
      <w:r w:rsidRPr="00D34C9E">
        <w:rPr>
          <w:color w:val="000000"/>
        </w:rPr>
        <w:t>-</w:t>
      </w:r>
      <w:r w:rsidRPr="00D34C9E">
        <w:t xml:space="preserve"> </w:t>
      </w:r>
      <w:r>
        <w:rPr>
          <w:color w:val="000000"/>
        </w:rPr>
        <w:t>URL</w:t>
      </w:r>
      <w:r w:rsidRPr="00D34C9E">
        <w:rPr>
          <w:color w:val="000000"/>
        </w:rPr>
        <w:t>:</w:t>
      </w:r>
      <w:r w:rsidRPr="00D34C9E">
        <w:t xml:space="preserve"> </w:t>
      </w:r>
      <w:hyperlink r:id="rId218" w:history="1">
        <w:r w:rsidRPr="007E3BF9">
          <w:rPr>
            <w:rStyle w:val="Hyperlink"/>
          </w:rPr>
          <w:t>https://magtu.informsystema.ru/uploader/fileUpload?name=3255.pdf&amp;show=dcatalogues/1/1137108/3255.pdf&amp;view=true</w:t>
        </w:r>
      </w:hyperlink>
      <w:r>
        <w:rPr>
          <w:color w:val="000000"/>
        </w:rPr>
        <w:t xml:space="preserve"> </w:t>
      </w:r>
      <w:r w:rsidRPr="00D34C9E">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sidRPr="00D34C9E">
        <w:t xml:space="preserve"> </w:t>
      </w:r>
      <w:r w:rsidRPr="00D34C9E">
        <w:rPr>
          <w:color w:val="000000"/>
        </w:rPr>
        <w:t>–</w:t>
      </w:r>
      <w:r w:rsidRPr="00D34C9E">
        <w:t xml:space="preserve"> </w:t>
      </w:r>
      <w:r w:rsidRPr="00D34C9E">
        <w:rPr>
          <w:color w:val="000000"/>
        </w:rPr>
        <w:t>Макрообъект.</w:t>
      </w:r>
      <w:r w:rsidRPr="00D34C9E">
        <w:t xml:space="preserve"> </w:t>
      </w:r>
      <w:r w:rsidRPr="00D34C9E">
        <w:rPr>
          <w:color w:val="000000"/>
        </w:rPr>
        <w:t>-</w:t>
      </w:r>
      <w:r w:rsidRPr="00D34C9E">
        <w:t xml:space="preserve"> </w:t>
      </w:r>
      <w:r w:rsidRPr="00D34C9E">
        <w:rPr>
          <w:color w:val="000000"/>
        </w:rPr>
        <w:t>Текст:</w:t>
      </w:r>
      <w:r w:rsidRPr="00D34C9E">
        <w:t xml:space="preserve"> </w:t>
      </w:r>
      <w:r w:rsidRPr="00D34C9E">
        <w:rPr>
          <w:color w:val="000000"/>
        </w:rPr>
        <w:t>электронный.</w:t>
      </w:r>
      <w:r w:rsidRPr="00D34C9E">
        <w:t xml:space="preserve"> </w:t>
      </w:r>
      <w:r w:rsidRPr="00D34C9E">
        <w:rPr>
          <w:color w:val="000000"/>
        </w:rPr>
        <w:t>-</w:t>
      </w:r>
      <w:r w:rsidRPr="00D34C9E">
        <w:t xml:space="preserve"> </w:t>
      </w:r>
      <w:r w:rsidRPr="00D34C9E">
        <w:rPr>
          <w:color w:val="000000"/>
        </w:rPr>
        <w:t>Сведения</w:t>
      </w:r>
      <w:r w:rsidRPr="00D34C9E">
        <w:t xml:space="preserve"> </w:t>
      </w:r>
      <w:r w:rsidRPr="00D34C9E">
        <w:rPr>
          <w:color w:val="000000"/>
        </w:rPr>
        <w:t>доступны</w:t>
      </w:r>
      <w:r w:rsidRPr="00D34C9E">
        <w:t xml:space="preserve"> </w:t>
      </w:r>
      <w:r w:rsidRPr="00D34C9E">
        <w:rPr>
          <w:color w:val="000000"/>
        </w:rPr>
        <w:t>также</w:t>
      </w:r>
      <w:r w:rsidRPr="00D34C9E">
        <w:t xml:space="preserve"> </w:t>
      </w:r>
      <w:r w:rsidRPr="00D34C9E">
        <w:rPr>
          <w:color w:val="000000"/>
        </w:rPr>
        <w:t>на</w:t>
      </w:r>
      <w:r w:rsidRPr="00D34C9E">
        <w:t xml:space="preserve"> </w:t>
      </w:r>
      <w:r>
        <w:rPr>
          <w:color w:val="000000"/>
        </w:rPr>
        <w:t>CD</w:t>
      </w:r>
      <w:r w:rsidRPr="00D34C9E">
        <w:rPr>
          <w:color w:val="000000"/>
        </w:rPr>
        <w:t>-</w:t>
      </w:r>
      <w:r>
        <w:rPr>
          <w:color w:val="000000"/>
        </w:rPr>
        <w:t>ROM</w:t>
      </w:r>
      <w:r w:rsidRPr="00D34C9E">
        <w:rPr>
          <w:color w:val="000000"/>
        </w:rPr>
        <w:t>.</w:t>
      </w:r>
      <w:r w:rsidRPr="00D34C9E">
        <w:t xml:space="preserve"> </w:t>
      </w:r>
    </w:p>
    <w:p w:rsidR="00DD0641" w:rsidRPr="00CF706D" w:rsidRDefault="00DD0641" w:rsidP="00377729">
      <w:pPr>
        <w:widowControl/>
        <w:autoSpaceDE/>
        <w:autoSpaceDN/>
        <w:adjustRightInd/>
        <w:rPr>
          <w:szCs w:val="22"/>
          <w:lang w:eastAsia="en-US"/>
        </w:rPr>
      </w:pPr>
      <w:r>
        <w:rPr>
          <w:color w:val="000000"/>
          <w:lang w:eastAsia="en-US"/>
        </w:rPr>
        <w:t>2</w:t>
      </w:r>
      <w:r w:rsidRPr="00CF706D">
        <w:rPr>
          <w:color w:val="000000"/>
          <w:lang w:eastAsia="en-US"/>
        </w:rPr>
        <w:t>.</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 [Электронный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19"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/1/1525897/3643.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Pr>
          <w:color w:val="0000FF"/>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DD0641" w:rsidRPr="00CF706D" w:rsidRDefault="00DD0641" w:rsidP="00377729">
      <w:pPr>
        <w:widowControl/>
        <w:autoSpaceDE/>
        <w:autoSpaceDN/>
        <w:adjustRightInd/>
        <w:rPr>
          <w:lang w:eastAsia="en-US"/>
        </w:rPr>
      </w:pPr>
      <w:r>
        <w:rPr>
          <w:color w:val="000000"/>
          <w:lang w:eastAsia="en-US"/>
        </w:rPr>
        <w:t>3</w:t>
      </w:r>
      <w:r w:rsidRPr="00CF706D">
        <w:rPr>
          <w:color w:val="000000"/>
          <w:lang w:eastAsia="en-US"/>
        </w:rPr>
        <w:t>.</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2</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20"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/1/1525899/3644.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 xml:space="preserve">ведения </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DD0641" w:rsidRPr="00CF706D" w:rsidRDefault="00DD0641" w:rsidP="00377729">
      <w:pPr>
        <w:widowControl/>
        <w:autoSpaceDE/>
        <w:autoSpaceDN/>
        <w:adjustRightInd/>
        <w:rPr>
          <w:lang w:eastAsia="en-US"/>
        </w:rPr>
      </w:pPr>
      <w:r w:rsidRPr="00CF706D">
        <w:rPr>
          <w:szCs w:val="22"/>
          <w:lang w:eastAsia="en-US"/>
        </w:rPr>
        <w:t xml:space="preserve"> </w:t>
      </w:r>
    </w:p>
    <w:p w:rsidR="00DD0641" w:rsidRPr="00377729" w:rsidRDefault="00DD0641" w:rsidP="00377729">
      <w:pPr>
        <w:widowControl/>
        <w:autoSpaceDE/>
        <w:autoSpaceDN/>
        <w:adjustRightInd/>
        <w:ind w:firstLine="0"/>
        <w:rPr>
          <w:b/>
          <w:szCs w:val="22"/>
          <w:lang w:eastAsia="en-US"/>
        </w:rPr>
      </w:pPr>
      <w:r w:rsidRPr="00CF706D">
        <w:rPr>
          <w:b/>
          <w:color w:val="000000"/>
          <w:lang w:eastAsia="en-US"/>
        </w:rPr>
        <w:t>Немецкий</w:t>
      </w:r>
      <w:r w:rsidRPr="00CF706D">
        <w:rPr>
          <w:b/>
          <w:szCs w:val="22"/>
          <w:lang w:eastAsia="en-US"/>
        </w:rPr>
        <w:t xml:space="preserve"> </w:t>
      </w:r>
      <w:r w:rsidRPr="00CF706D">
        <w:rPr>
          <w:b/>
          <w:color w:val="000000"/>
          <w:lang w:eastAsia="en-US"/>
        </w:rPr>
        <w:t>язык</w:t>
      </w:r>
      <w:r>
        <w:rPr>
          <w:b/>
          <w:szCs w:val="22"/>
          <w:lang w:eastAsia="en-US"/>
        </w:rPr>
        <w:t xml:space="preserve"> </w:t>
      </w:r>
    </w:p>
    <w:p w:rsidR="00DD0641" w:rsidRPr="00CF706D" w:rsidRDefault="00DD0641" w:rsidP="00377729">
      <w:pPr>
        <w:widowControl/>
        <w:autoSpaceDE/>
        <w:autoSpaceDN/>
        <w:adjustRightInd/>
        <w:ind w:firstLine="0"/>
        <w:rPr>
          <w:lang w:eastAsia="en-US"/>
        </w:rPr>
      </w:pPr>
      <w:r>
        <w:rPr>
          <w:color w:val="000000"/>
          <w:lang w:eastAsia="en-US"/>
        </w:rPr>
        <w:tab/>
      </w:r>
      <w:r w:rsidRPr="00CF706D">
        <w:rPr>
          <w:color w:val="000000"/>
          <w:lang w:eastAsia="en-US"/>
        </w:rPr>
        <w:t>1.</w:t>
      </w:r>
      <w:r w:rsidRPr="00CF706D">
        <w:rPr>
          <w:szCs w:val="22"/>
          <w:lang w:eastAsia="en-US"/>
        </w:rPr>
        <w:t xml:space="preserve"> </w:t>
      </w:r>
      <w:r w:rsidRPr="00CF706D">
        <w:rPr>
          <w:lang w:eastAsia="en-US"/>
        </w:rPr>
        <w:t xml:space="preserve">Дубских, А. И. DEUTSCHE GRAMMATIK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CF706D">
          <w:rPr>
            <w:color w:val="0000FF"/>
            <w:u w:val="single"/>
            <w:lang w:eastAsia="en-US"/>
          </w:rPr>
          <w:t>https://magtu.informsystema.ru/uploader/fileUpload?name=3436.pdf&amp;show=dcatalogues/1/1514259/3436.pdf&amp;view=true</w:t>
        </w:r>
      </w:hyperlink>
      <w:r>
        <w:rPr>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lang w:eastAsia="en-US"/>
        </w:rPr>
        <w:t>- Макрообъект. - Текст: электронный. - Сведения доступны также на CD-ROM.</w:t>
      </w:r>
    </w:p>
    <w:p w:rsidR="00DD0641" w:rsidRPr="00CF706D" w:rsidRDefault="00DD0641" w:rsidP="00377729">
      <w:pPr>
        <w:widowControl/>
        <w:autoSpaceDE/>
        <w:autoSpaceDN/>
        <w:adjustRightInd/>
        <w:ind w:firstLine="0"/>
        <w:rPr>
          <w:lang w:eastAsia="en-US"/>
        </w:rPr>
      </w:pPr>
      <w:r>
        <w:rPr>
          <w:color w:val="000000"/>
          <w:lang w:eastAsia="en-US"/>
        </w:rPr>
        <w:tab/>
      </w:r>
      <w:r w:rsidRPr="00CF706D">
        <w:rPr>
          <w:color w:val="000000"/>
          <w:lang w:val="de-DE" w:eastAsia="en-US"/>
        </w:rPr>
        <w:t>2.</w:t>
      </w:r>
      <w:r w:rsidRPr="00CF706D">
        <w:rPr>
          <w:lang w:val="de-DE" w:eastAsia="en-US"/>
        </w:rPr>
        <w:t xml:space="preserve"> </w:t>
      </w:r>
      <w:r w:rsidRPr="00CF706D">
        <w:rPr>
          <w:color w:val="000000"/>
          <w:lang w:eastAsia="en-US"/>
        </w:rPr>
        <w:t>Кисель</w:t>
      </w:r>
      <w:r w:rsidRPr="00CF706D">
        <w:rPr>
          <w:color w:val="000000"/>
          <w:lang w:val="de-DE" w:eastAsia="en-US"/>
        </w:rPr>
        <w:t>,</w:t>
      </w:r>
      <w:r w:rsidRPr="00CF706D">
        <w:rPr>
          <w:lang w:val="de-DE" w:eastAsia="en-US"/>
        </w:rPr>
        <w:t xml:space="preserve"> </w:t>
      </w:r>
      <w:r w:rsidRPr="00CF706D">
        <w:rPr>
          <w:color w:val="000000"/>
          <w:lang w:eastAsia="en-US"/>
        </w:rPr>
        <w:t>О</w:t>
      </w:r>
      <w:r w:rsidRPr="00CF706D">
        <w:rPr>
          <w:color w:val="000000"/>
          <w:lang w:val="de-DE" w:eastAsia="en-US"/>
        </w:rPr>
        <w:t>.</w:t>
      </w:r>
      <w:r w:rsidRPr="00CF706D">
        <w:rPr>
          <w:lang w:val="de-DE" w:eastAsia="en-US"/>
        </w:rPr>
        <w:t xml:space="preserve"> </w:t>
      </w:r>
      <w:r w:rsidRPr="00CF706D">
        <w:rPr>
          <w:color w:val="000000"/>
          <w:lang w:eastAsia="en-US"/>
        </w:rPr>
        <w:t>В</w:t>
      </w:r>
      <w:r w:rsidRPr="00CF706D">
        <w:rPr>
          <w:color w:val="000000"/>
          <w:lang w:val="de-DE" w:eastAsia="en-US"/>
        </w:rPr>
        <w:t>.</w:t>
      </w:r>
      <w:r w:rsidRPr="00CF706D">
        <w:rPr>
          <w:lang w:val="de-DE" w:eastAsia="en-US"/>
        </w:rPr>
        <w:t xml:space="preserve"> </w:t>
      </w:r>
      <w:r w:rsidRPr="00CF706D">
        <w:rPr>
          <w:color w:val="000000"/>
          <w:lang w:val="de-DE" w:eastAsia="en-US"/>
        </w:rPr>
        <w:t>Ich</w:t>
      </w:r>
      <w:r w:rsidRPr="00CF706D">
        <w:rPr>
          <w:lang w:val="de-DE" w:eastAsia="en-US"/>
        </w:rPr>
        <w:t xml:space="preserve"> </w:t>
      </w:r>
      <w:r w:rsidRPr="00CF706D">
        <w:rPr>
          <w:color w:val="000000"/>
          <w:lang w:val="de-DE" w:eastAsia="en-US"/>
        </w:rPr>
        <w:t>und</w:t>
      </w:r>
      <w:r w:rsidRPr="00CF706D">
        <w:rPr>
          <w:lang w:val="de-DE" w:eastAsia="en-US"/>
        </w:rPr>
        <w:t xml:space="preserve"> </w:t>
      </w:r>
      <w:r w:rsidRPr="00CF706D">
        <w:rPr>
          <w:color w:val="000000"/>
          <w:lang w:val="de-DE" w:eastAsia="en-US"/>
        </w:rPr>
        <w:t>mein</w:t>
      </w:r>
      <w:r w:rsidRPr="00CF706D">
        <w:rPr>
          <w:lang w:val="de-DE" w:eastAsia="en-US"/>
        </w:rPr>
        <w:t xml:space="preserve"> </w:t>
      </w:r>
      <w:r w:rsidRPr="00CF706D">
        <w:rPr>
          <w:color w:val="000000"/>
          <w:lang w:val="de-DE" w:eastAsia="en-US"/>
        </w:rPr>
        <w:t>Studium.</w:t>
      </w:r>
      <w:r w:rsidRPr="00CF706D">
        <w:rPr>
          <w:lang w:val="de-DE" w:eastAsia="en-US"/>
        </w:rPr>
        <w:t xml:space="preserve"> </w:t>
      </w:r>
      <w:r w:rsidRPr="00CF706D">
        <w:rPr>
          <w:color w:val="000000"/>
          <w:lang w:val="en-US" w:eastAsia="en-US"/>
        </w:rPr>
        <w:t>Arbeitsbuch</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учебное</w:t>
      </w:r>
      <w:r w:rsidRPr="00CF706D">
        <w:rPr>
          <w:lang w:eastAsia="en-US"/>
        </w:rPr>
        <w:t xml:space="preserve"> </w:t>
      </w:r>
      <w:r w:rsidRPr="00CF706D">
        <w:rPr>
          <w:color w:val="000000"/>
          <w:lang w:eastAsia="en-US"/>
        </w:rPr>
        <w:t>издание</w:t>
      </w:r>
      <w:r w:rsidRPr="00CF706D">
        <w:rPr>
          <w:lang w:eastAsia="en-US"/>
        </w:rPr>
        <w:t xml:space="preserve"> </w:t>
      </w:r>
      <w:r w:rsidRPr="00CF706D">
        <w:rPr>
          <w:color w:val="000000"/>
          <w:lang w:eastAsia="en-US"/>
        </w:rPr>
        <w:t>[для</w:t>
      </w:r>
      <w:r w:rsidRPr="00CF706D">
        <w:rPr>
          <w:lang w:eastAsia="en-US"/>
        </w:rPr>
        <w:t xml:space="preserve"> </w:t>
      </w:r>
      <w:r w:rsidRPr="00CF706D">
        <w:rPr>
          <w:color w:val="000000"/>
          <w:lang w:eastAsia="en-US"/>
        </w:rPr>
        <w:t>вузов]</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Кисель,</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Дубских</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Магнитогорский</w:t>
      </w:r>
      <w:r w:rsidRPr="00CF706D">
        <w:rPr>
          <w:lang w:eastAsia="en-US"/>
        </w:rPr>
        <w:t xml:space="preserve"> </w:t>
      </w:r>
      <w:r w:rsidRPr="00CF706D">
        <w:rPr>
          <w:color w:val="000000"/>
          <w:lang w:eastAsia="en-US"/>
        </w:rPr>
        <w:t>гос.</w:t>
      </w:r>
      <w:r w:rsidRPr="00CF706D">
        <w:rPr>
          <w:lang w:eastAsia="en-US"/>
        </w:rPr>
        <w:t xml:space="preserve"> </w:t>
      </w:r>
      <w:r w:rsidRPr="00CF706D">
        <w:rPr>
          <w:color w:val="000000"/>
          <w:lang w:eastAsia="en-US"/>
        </w:rPr>
        <w:t>технический</w:t>
      </w:r>
      <w:r w:rsidRPr="00CF706D">
        <w:rPr>
          <w:lang w:eastAsia="en-US"/>
        </w:rPr>
        <w:t xml:space="preserve"> </w:t>
      </w:r>
      <w:r w:rsidRPr="00CF706D">
        <w:rPr>
          <w:color w:val="000000"/>
          <w:lang w:eastAsia="en-US"/>
        </w:rPr>
        <w:t>ун-т</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титул.экрана.-</w:t>
      </w:r>
      <w:r w:rsidRPr="00CF706D">
        <w:rPr>
          <w:color w:val="000000"/>
          <w:lang w:val="en-US" w:eastAsia="en-US"/>
        </w:rPr>
        <w:t>URL</w:t>
      </w:r>
      <w:r w:rsidRPr="00CF706D">
        <w:rPr>
          <w:color w:val="000000"/>
          <w:lang w:eastAsia="en-US"/>
        </w:rPr>
        <w:t>:</w:t>
      </w:r>
      <w:r w:rsidRPr="00CF706D">
        <w:rPr>
          <w:lang w:eastAsia="en-US"/>
        </w:rPr>
        <w:t xml:space="preserve"> </w:t>
      </w:r>
      <w:hyperlink r:id="rId222"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/1/1530253/3815.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Pr>
          <w:color w:val="0000FF"/>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p>
    <w:p w:rsidR="00DD0641" w:rsidRPr="00CF706D" w:rsidRDefault="00DD0641" w:rsidP="00377729">
      <w:pPr>
        <w:widowControl/>
        <w:autoSpaceDE/>
        <w:autoSpaceDN/>
        <w:adjustRightInd/>
        <w:ind w:firstLine="0"/>
        <w:rPr>
          <w:szCs w:val="22"/>
          <w:lang w:eastAsia="en-US"/>
        </w:rPr>
      </w:pPr>
    </w:p>
    <w:p w:rsidR="00DD0641" w:rsidRPr="00CF706D" w:rsidRDefault="00DD0641" w:rsidP="00377729">
      <w:pPr>
        <w:widowControl/>
        <w:autoSpaceDE/>
        <w:autoSpaceDN/>
        <w:adjustRightInd/>
        <w:ind w:firstLine="0"/>
        <w:rPr>
          <w:b/>
          <w:szCs w:val="22"/>
          <w:lang w:eastAsia="en-US"/>
        </w:rPr>
      </w:pPr>
      <w:r w:rsidRPr="00CF706D">
        <w:rPr>
          <w:b/>
          <w:color w:val="000000"/>
          <w:lang w:eastAsia="en-US"/>
        </w:rPr>
        <w:t>Французский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DD0641" w:rsidRPr="00CF706D" w:rsidRDefault="00DD0641" w:rsidP="00377729">
      <w:pPr>
        <w:widowControl/>
        <w:autoSpaceDE/>
        <w:autoSpaceDN/>
        <w:adjustRightInd/>
        <w:ind w:firstLine="0"/>
        <w:rPr>
          <w:b/>
          <w:lang w:eastAsia="en-US"/>
        </w:rPr>
      </w:pPr>
    </w:p>
    <w:p w:rsidR="00DD0641" w:rsidRPr="00CF706D" w:rsidRDefault="00DD0641" w:rsidP="00377729">
      <w:pPr>
        <w:widowControl/>
        <w:autoSpaceDE/>
        <w:autoSpaceDN/>
        <w:adjustRightInd/>
        <w:ind w:firstLine="0"/>
        <w:rPr>
          <w:szCs w:val="22"/>
          <w:lang w:eastAsia="en-US"/>
        </w:rPr>
      </w:pPr>
      <w:r>
        <w:rPr>
          <w:color w:val="000000"/>
          <w:lang w:eastAsia="en-US"/>
        </w:rPr>
        <w:tab/>
      </w:r>
      <w:r w:rsidRPr="00CF706D">
        <w:rPr>
          <w:color w:val="000000"/>
          <w:lang w:eastAsia="en-US"/>
        </w:rPr>
        <w:t>1.</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Франция.</w:t>
      </w:r>
      <w:r w:rsidRPr="00CF706D">
        <w:rPr>
          <w:szCs w:val="22"/>
          <w:lang w:eastAsia="en-US"/>
        </w:rPr>
        <w:t xml:space="preserve"> </w:t>
      </w:r>
      <w:r w:rsidRPr="00CF706D">
        <w:rPr>
          <w:color w:val="000000"/>
          <w:lang w:eastAsia="en-US"/>
        </w:rPr>
        <w:t>Страна.</w:t>
      </w:r>
      <w:r w:rsidRPr="00CF706D">
        <w:rPr>
          <w:szCs w:val="22"/>
          <w:lang w:eastAsia="en-US"/>
        </w:rPr>
        <w:t xml:space="preserve"> </w:t>
      </w:r>
      <w:r w:rsidRPr="00CF706D">
        <w:rPr>
          <w:color w:val="000000"/>
          <w:lang w:eastAsia="en-US"/>
        </w:rPr>
        <w:t>Люди</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2017.</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23"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/1/1136492/3158.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Pr>
          <w:color w:val="0000FF"/>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Текст:электронный.-</w:t>
      </w:r>
      <w:r w:rsidRPr="00CF706D">
        <w:rPr>
          <w:szCs w:val="22"/>
          <w:lang w:eastAsia="en-US"/>
        </w:rPr>
        <w:t xml:space="preserve"> </w:t>
      </w:r>
      <w:r w:rsidRPr="00CF706D">
        <w:rPr>
          <w:color w:val="000000"/>
          <w:lang w:eastAsia="en-US"/>
        </w:rPr>
        <w:t>Сведения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DD0641" w:rsidRPr="00CF706D" w:rsidRDefault="00DD0641" w:rsidP="00377729">
      <w:pPr>
        <w:widowControl/>
        <w:autoSpaceDE/>
        <w:autoSpaceDN/>
        <w:adjustRightInd/>
        <w:ind w:firstLine="0"/>
        <w:rPr>
          <w:lang w:eastAsia="en-US"/>
        </w:rPr>
      </w:pPr>
      <w:r>
        <w:rPr>
          <w:color w:val="000000"/>
          <w:lang w:eastAsia="en-US"/>
        </w:rPr>
        <w:tab/>
      </w:r>
      <w:r w:rsidRPr="00CF706D">
        <w:rPr>
          <w:color w:val="000000"/>
          <w:lang w:eastAsia="en-US"/>
        </w:rPr>
        <w:t>2.</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Французский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профессиональных</w:t>
      </w:r>
      <w:r w:rsidRPr="00CF706D">
        <w:rPr>
          <w:szCs w:val="22"/>
          <w:lang w:eastAsia="en-US"/>
        </w:rPr>
        <w:t xml:space="preserve"> </w:t>
      </w:r>
      <w:r w:rsidRPr="00CF706D">
        <w:rPr>
          <w:color w:val="000000"/>
          <w:lang w:eastAsia="en-US"/>
        </w:rPr>
        <w:t>целей.</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вузов]</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Магнитогорский</w:t>
      </w:r>
      <w:r w:rsidRPr="00CF706D">
        <w:rPr>
          <w:szCs w:val="22"/>
          <w:lang w:eastAsia="en-US"/>
        </w:rPr>
        <w:t xml:space="preserve"> </w:t>
      </w:r>
      <w:r w:rsidRPr="00CF706D">
        <w:rPr>
          <w:color w:val="000000"/>
          <w:lang w:eastAsia="en-US"/>
        </w:rPr>
        <w:t>гос.</w:t>
      </w:r>
      <w:r w:rsidRPr="00CF706D">
        <w:rPr>
          <w:szCs w:val="22"/>
          <w:lang w:eastAsia="en-US"/>
        </w:rPr>
        <w:t xml:space="preserve"> </w:t>
      </w:r>
      <w:r w:rsidRPr="00CF706D">
        <w:rPr>
          <w:color w:val="000000"/>
          <w:lang w:eastAsia="en-US"/>
        </w:rPr>
        <w:t>технический</w:t>
      </w:r>
      <w:r w:rsidRPr="00CF706D">
        <w:rPr>
          <w:szCs w:val="22"/>
          <w:lang w:eastAsia="en-US"/>
        </w:rPr>
        <w:t xml:space="preserve"> </w:t>
      </w:r>
      <w:r w:rsidRPr="00CF706D">
        <w:rPr>
          <w:color w:val="000000"/>
          <w:lang w:eastAsia="en-US"/>
        </w:rPr>
        <w:t>ун-т</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2014.</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Загл.</w:t>
      </w:r>
      <w:r w:rsidRPr="00CF706D">
        <w:rPr>
          <w:szCs w:val="22"/>
          <w:lang w:eastAsia="en-US"/>
        </w:rPr>
        <w:t xml:space="preserve"> </w:t>
      </w:r>
      <w:r w:rsidRPr="00CF706D">
        <w:rPr>
          <w:color w:val="000000"/>
          <w:lang w:eastAsia="en-US"/>
        </w:rPr>
        <w:t>с</w:t>
      </w:r>
      <w:r w:rsidRPr="00CF706D">
        <w:rPr>
          <w:szCs w:val="22"/>
          <w:lang w:eastAsia="en-US"/>
        </w:rPr>
        <w:t xml:space="preserve"> </w:t>
      </w:r>
      <w:r w:rsidRPr="00CF706D">
        <w:rPr>
          <w:color w:val="000000"/>
          <w:lang w:eastAsia="en-US"/>
        </w:rPr>
        <w:t>титул.</w:t>
      </w:r>
      <w:r w:rsidRPr="00CF706D">
        <w:rPr>
          <w:szCs w:val="22"/>
          <w:lang w:eastAsia="en-US"/>
        </w:rPr>
        <w:t xml:space="preserve"> </w:t>
      </w:r>
      <w:r w:rsidRPr="00CF706D">
        <w:rPr>
          <w:color w:val="000000"/>
          <w:lang w:eastAsia="en-US"/>
        </w:rPr>
        <w:t>экрана.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szCs w:val="22"/>
          <w:lang w:eastAsia="en-US"/>
        </w:rPr>
        <w:t xml:space="preserve"> </w:t>
      </w:r>
      <w:r w:rsidRPr="00CF706D">
        <w:rPr>
          <w:color w:val="000000"/>
          <w:lang w:eastAsia="en-US"/>
        </w:rPr>
        <w:t>:</w:t>
      </w:r>
      <w:r w:rsidRPr="00CF706D">
        <w:rPr>
          <w:szCs w:val="22"/>
          <w:lang w:eastAsia="en-US"/>
        </w:rPr>
        <w:t xml:space="preserve"> </w:t>
      </w:r>
    </w:p>
    <w:p w:rsidR="00DD0641" w:rsidRPr="00CF706D" w:rsidRDefault="00DD0641" w:rsidP="00377729">
      <w:pPr>
        <w:widowControl/>
        <w:autoSpaceDE/>
        <w:autoSpaceDN/>
        <w:adjustRightInd/>
        <w:ind w:firstLine="0"/>
        <w:rPr>
          <w:szCs w:val="22"/>
          <w:lang w:eastAsia="en-US"/>
        </w:rPr>
      </w:pPr>
      <w:hyperlink r:id="rId224"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=3860.</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/1/1530475/3860.</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Сведения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p>
    <w:p w:rsidR="00DD0641" w:rsidRDefault="00DD0641" w:rsidP="00377729">
      <w:pPr>
        <w:widowControl/>
        <w:autoSpaceDE/>
        <w:autoSpaceDN/>
        <w:adjustRightInd/>
        <w:ind w:firstLine="0"/>
        <w:rPr>
          <w:b/>
          <w:color w:val="000000"/>
          <w:lang w:eastAsia="en-US"/>
        </w:rPr>
      </w:pPr>
    </w:p>
    <w:p w:rsidR="00DD0641" w:rsidRPr="00CF706D" w:rsidRDefault="00DD0641" w:rsidP="00377729">
      <w:pPr>
        <w:widowControl/>
        <w:autoSpaceDE/>
        <w:autoSpaceDN/>
        <w:adjustRightInd/>
        <w:ind w:firstLine="0"/>
        <w:rPr>
          <w:lang w:eastAsia="en-US"/>
        </w:rPr>
      </w:pPr>
      <w:r w:rsidRPr="00CF706D">
        <w:rPr>
          <w:b/>
          <w:color w:val="000000"/>
          <w:lang w:eastAsia="en-US"/>
        </w:rPr>
        <w:t>б)</w:t>
      </w:r>
      <w:r w:rsidRPr="00CF706D">
        <w:rPr>
          <w:lang w:eastAsia="en-US"/>
        </w:rPr>
        <w:t xml:space="preserve"> </w:t>
      </w:r>
      <w:r w:rsidRPr="00CF706D">
        <w:rPr>
          <w:b/>
          <w:color w:val="000000"/>
          <w:lang w:eastAsia="en-US"/>
        </w:rPr>
        <w:t>Дополнительная</w:t>
      </w:r>
      <w:r w:rsidRPr="00CF706D">
        <w:rPr>
          <w:lang w:eastAsia="en-US"/>
        </w:rPr>
        <w:t xml:space="preserve"> </w:t>
      </w:r>
      <w:r w:rsidRPr="00CF706D">
        <w:rPr>
          <w:b/>
          <w:color w:val="000000"/>
          <w:lang w:eastAsia="en-US"/>
        </w:rPr>
        <w:t>литература:</w:t>
      </w:r>
    </w:p>
    <w:p w:rsidR="00DD0641" w:rsidRPr="00CF706D" w:rsidRDefault="00DD0641" w:rsidP="00377729">
      <w:pPr>
        <w:widowControl/>
        <w:autoSpaceDE/>
        <w:autoSpaceDN/>
        <w:adjustRightInd/>
        <w:ind w:firstLine="0"/>
        <w:rPr>
          <w:b/>
          <w:szCs w:val="22"/>
          <w:lang w:eastAsia="en-US"/>
        </w:rPr>
      </w:pPr>
      <w:r w:rsidRPr="00CF706D">
        <w:rPr>
          <w:b/>
          <w:color w:val="000000"/>
          <w:szCs w:val="22"/>
          <w:lang w:eastAsia="en-US"/>
        </w:rPr>
        <w:t>Английский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DD0641" w:rsidRPr="00CF706D" w:rsidRDefault="00DD0641" w:rsidP="00377729">
      <w:pPr>
        <w:widowControl/>
        <w:autoSpaceDE/>
        <w:autoSpaceDN/>
        <w:adjustRightInd/>
        <w:ind w:firstLine="0"/>
        <w:rPr>
          <w:lang w:eastAsia="en-US"/>
        </w:rPr>
      </w:pPr>
      <w:r>
        <w:rPr>
          <w:lang w:eastAsia="en-US"/>
        </w:rPr>
        <w:tab/>
      </w:r>
      <w:r w:rsidRPr="00CF706D">
        <w:rPr>
          <w:lang w:eastAsia="en-US"/>
        </w:rPr>
        <w:t xml:space="preserve">1. </w:t>
      </w:r>
      <w:r w:rsidRPr="00CF706D">
        <w:rPr>
          <w:color w:val="000000"/>
          <w:lang w:eastAsia="en-US"/>
        </w:rPr>
        <w:t>Гасаненко</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учебно-методическое</w:t>
      </w:r>
      <w:r w:rsidRPr="00CF706D">
        <w:rPr>
          <w:lang w:eastAsia="en-US"/>
        </w:rPr>
        <w:t xml:space="preserve"> </w:t>
      </w:r>
      <w:r w:rsidRPr="00CF706D">
        <w:rPr>
          <w:color w:val="000000"/>
          <w:lang w:eastAsia="en-US"/>
        </w:rPr>
        <w:t>пособие</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Гасаненко,</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2017.</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Режим</w:t>
      </w:r>
      <w:r w:rsidRPr="00CF706D">
        <w:rPr>
          <w:lang w:eastAsia="en-US"/>
        </w:rPr>
        <w:t xml:space="preserve"> </w:t>
      </w:r>
      <w:r w:rsidRPr="00CF706D">
        <w:rPr>
          <w:color w:val="000000"/>
          <w:lang w:eastAsia="en-US"/>
        </w:rPr>
        <w:t>доступа:</w:t>
      </w:r>
    </w:p>
    <w:p w:rsidR="00DD0641" w:rsidRPr="00CF706D" w:rsidRDefault="00DD0641" w:rsidP="00377729">
      <w:pPr>
        <w:widowControl/>
        <w:autoSpaceDE/>
        <w:autoSpaceDN/>
        <w:adjustRightInd/>
        <w:ind w:firstLine="0"/>
        <w:rPr>
          <w:lang w:eastAsia="en-US"/>
        </w:rPr>
      </w:pPr>
      <w:hyperlink r:id="rId225"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=3413.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/1/1139836/3413.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Pr>
          <w:color w:val="0000FF"/>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color w:val="000000"/>
          <w:lang w:eastAsia="en-US"/>
        </w:rPr>
        <w:t xml:space="preserve"> </w:t>
      </w:r>
      <w:r w:rsidRPr="00CF706D">
        <w:rPr>
          <w:lang w:eastAsia="en-US"/>
        </w:rPr>
        <w:t>- Макрообъект. - Текст: электронный. - ISBN 978-5-9967-1037-9. - Сведения доступны также на CD-ROM.</w:t>
      </w:r>
    </w:p>
    <w:p w:rsidR="00DD0641" w:rsidRPr="00CF706D" w:rsidRDefault="00DD0641" w:rsidP="00377729">
      <w:pPr>
        <w:widowControl/>
        <w:autoSpaceDE/>
        <w:autoSpaceDN/>
        <w:adjustRightInd/>
        <w:ind w:firstLine="0"/>
        <w:rPr>
          <w:lang w:eastAsia="en-US"/>
        </w:rPr>
      </w:pPr>
      <w:r>
        <w:rPr>
          <w:color w:val="000000"/>
          <w:lang w:eastAsia="en-US"/>
        </w:rPr>
        <w:tab/>
      </w:r>
      <w:r w:rsidRPr="00CF706D">
        <w:rPr>
          <w:color w:val="000000"/>
          <w:lang w:eastAsia="en-US"/>
        </w:rPr>
        <w:t>2.</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color w:val="000000"/>
          <w:lang w:eastAsia="en-US"/>
        </w:rPr>
        <w:t>.</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Кладова;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6"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/1/1527929/3783.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DD0641" w:rsidRPr="00CF706D" w:rsidRDefault="00DD0641" w:rsidP="00377729">
      <w:pPr>
        <w:widowControl/>
        <w:autoSpaceDE/>
        <w:autoSpaceDN/>
        <w:adjustRightInd/>
        <w:ind w:firstLine="0"/>
        <w:rPr>
          <w:lang w:eastAsia="en-US"/>
        </w:rPr>
      </w:pPr>
      <w:r>
        <w:rPr>
          <w:lang w:eastAsia="en-US"/>
        </w:rPr>
        <w:tab/>
      </w:r>
      <w:r w:rsidRPr="00CF706D">
        <w:rPr>
          <w:lang w:eastAsia="en-US"/>
        </w:rPr>
        <w:t xml:space="preserve"> </w:t>
      </w:r>
      <w:r w:rsidRPr="00F95395">
        <w:rPr>
          <w:color w:val="000000"/>
          <w:lang w:val="en-US" w:eastAsia="en-US"/>
        </w:rPr>
        <w:t>3.</w:t>
      </w:r>
      <w:r w:rsidRPr="00F95395">
        <w:rPr>
          <w:lang w:val="en-US" w:eastAsia="en-US"/>
        </w:rPr>
        <w:t xml:space="preserve"> </w:t>
      </w:r>
      <w:r w:rsidRPr="00E943FD">
        <w:rPr>
          <w:color w:val="000000"/>
          <w:lang w:eastAsia="en-US"/>
        </w:rPr>
        <w:t>Южакова</w:t>
      </w:r>
      <w:r w:rsidRPr="00F95395">
        <w:rPr>
          <w:color w:val="000000"/>
          <w:lang w:val="en-US" w:eastAsia="en-US"/>
        </w:rPr>
        <w:t>,</w:t>
      </w:r>
      <w:r w:rsidRPr="00F95395">
        <w:rPr>
          <w:lang w:val="en-US" w:eastAsia="en-US"/>
        </w:rPr>
        <w:t xml:space="preserve"> </w:t>
      </w:r>
      <w:r w:rsidRPr="00E943FD">
        <w:rPr>
          <w:color w:val="000000"/>
          <w:lang w:eastAsia="en-US"/>
        </w:rPr>
        <w:t>Ю</w:t>
      </w:r>
      <w:r w:rsidRPr="00F95395">
        <w:rPr>
          <w:color w:val="000000"/>
          <w:lang w:val="en-US" w:eastAsia="en-US"/>
        </w:rPr>
        <w:t>.</w:t>
      </w:r>
      <w:r w:rsidRPr="00F95395">
        <w:rPr>
          <w:lang w:val="en-US" w:eastAsia="en-US"/>
        </w:rPr>
        <w:t xml:space="preserve"> </w:t>
      </w:r>
      <w:r w:rsidRPr="00E943FD">
        <w:rPr>
          <w:color w:val="000000"/>
          <w:lang w:eastAsia="en-US"/>
        </w:rPr>
        <w:t>В</w:t>
      </w:r>
      <w:r w:rsidRPr="00F95395">
        <w:rPr>
          <w:color w:val="000000"/>
          <w:lang w:val="en-US" w:eastAsia="en-US"/>
        </w:rPr>
        <w:t>.</w:t>
      </w:r>
      <w:r w:rsidRPr="00F95395">
        <w:rPr>
          <w:lang w:val="en-US" w:eastAsia="en-US"/>
        </w:rPr>
        <w:t xml:space="preserve"> </w:t>
      </w:r>
      <w:r w:rsidRPr="00CF706D">
        <w:rPr>
          <w:color w:val="000000"/>
          <w:lang w:val="en-US" w:eastAsia="en-US"/>
        </w:rPr>
        <w:t>SELF</w:t>
      </w:r>
      <w:r w:rsidRPr="00F95395">
        <w:rPr>
          <w:color w:val="000000"/>
          <w:lang w:val="en-US" w:eastAsia="en-US"/>
        </w:rPr>
        <w:t>-</w:t>
      </w:r>
      <w:r w:rsidRPr="00CF706D">
        <w:rPr>
          <w:color w:val="000000"/>
          <w:lang w:val="en-US" w:eastAsia="en-US"/>
        </w:rPr>
        <w:t>STUDY</w:t>
      </w:r>
      <w:r w:rsidRPr="00F95395">
        <w:rPr>
          <w:lang w:val="en-US" w:eastAsia="en-US"/>
        </w:rPr>
        <w:t xml:space="preserve"> </w:t>
      </w:r>
      <w:r w:rsidRPr="00CF706D">
        <w:rPr>
          <w:color w:val="000000"/>
          <w:lang w:val="en-US" w:eastAsia="en-US"/>
        </w:rPr>
        <w:t>ENGLISH</w:t>
      </w:r>
      <w:r w:rsidRPr="00F95395">
        <w:rPr>
          <w:color w:val="000000"/>
          <w:lang w:val="en-US" w:eastAsia="en-US"/>
        </w:rPr>
        <w:t>.</w:t>
      </w:r>
      <w:r w:rsidRPr="00F95395">
        <w:rPr>
          <w:lang w:val="en-US" w:eastAsia="en-US"/>
        </w:rPr>
        <w:t xml:space="preserve"> </w:t>
      </w:r>
      <w:r w:rsidRPr="00CF706D">
        <w:rPr>
          <w:color w:val="000000"/>
          <w:lang w:val="en-US" w:eastAsia="en-US"/>
        </w:rPr>
        <w:t>STEP</w:t>
      </w:r>
      <w:r w:rsidRPr="00CF706D">
        <w:rPr>
          <w:color w:val="000000"/>
          <w:lang w:eastAsia="en-US"/>
        </w:rPr>
        <w:t xml:space="preserve"> </w:t>
      </w:r>
      <w:r w:rsidRPr="00CF706D">
        <w:rPr>
          <w:color w:val="000000"/>
          <w:lang w:val="en-US" w:eastAsia="en-US"/>
        </w:rPr>
        <w:t>III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7"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/1/1527908/3782.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DD0641" w:rsidRPr="00CF706D" w:rsidRDefault="00DD0641" w:rsidP="00377729">
      <w:pPr>
        <w:widowControl/>
        <w:autoSpaceDE/>
        <w:autoSpaceDN/>
        <w:adjustRightInd/>
        <w:ind w:firstLine="0"/>
        <w:rPr>
          <w:lang w:eastAsia="en-US"/>
        </w:rPr>
      </w:pPr>
    </w:p>
    <w:p w:rsidR="00DD0641" w:rsidRPr="00CF706D" w:rsidRDefault="00DD0641" w:rsidP="00377729">
      <w:pPr>
        <w:widowControl/>
        <w:autoSpaceDE/>
        <w:autoSpaceDN/>
        <w:adjustRightInd/>
        <w:ind w:firstLine="0"/>
        <w:rPr>
          <w:b/>
          <w:szCs w:val="22"/>
          <w:lang w:eastAsia="en-US"/>
        </w:rPr>
      </w:pPr>
      <w:r w:rsidRPr="00CF706D">
        <w:rPr>
          <w:b/>
          <w:color w:val="000000"/>
          <w:szCs w:val="22"/>
          <w:lang w:eastAsia="en-US"/>
        </w:rPr>
        <w:t>Немецкий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DD0641" w:rsidRPr="00CF706D" w:rsidRDefault="00DD0641" w:rsidP="00377729">
      <w:pPr>
        <w:widowControl/>
        <w:autoSpaceDE/>
        <w:autoSpaceDN/>
        <w:adjustRightInd/>
        <w:ind w:firstLine="0"/>
        <w:rPr>
          <w:szCs w:val="22"/>
          <w:lang w:eastAsia="en-US"/>
        </w:rPr>
      </w:pPr>
      <w:r>
        <w:rPr>
          <w:color w:val="000000"/>
          <w:szCs w:val="22"/>
          <w:lang w:eastAsia="en-US"/>
        </w:rPr>
        <w:tab/>
      </w: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немецкому</w:t>
      </w:r>
      <w:r w:rsidRPr="00CF706D">
        <w:rPr>
          <w:szCs w:val="22"/>
          <w:lang w:eastAsia="en-US"/>
        </w:rPr>
        <w:t xml:space="preserve"> </w:t>
      </w:r>
      <w:r w:rsidRPr="00CF706D">
        <w:rPr>
          <w:color w:val="000000"/>
          <w:szCs w:val="22"/>
          <w:lang w:eastAsia="en-US"/>
        </w:rPr>
        <w:t>языку</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бакалавров,</w:t>
      </w:r>
      <w:r w:rsidRPr="00CF706D">
        <w:rPr>
          <w:szCs w:val="22"/>
          <w:lang w:eastAsia="en-US"/>
        </w:rPr>
        <w:t xml:space="preserve"> </w:t>
      </w:r>
      <w:r w:rsidRPr="00CF706D">
        <w:rPr>
          <w:color w:val="000000"/>
          <w:szCs w:val="22"/>
          <w:lang w:eastAsia="en-US"/>
        </w:rPr>
        <w:t>специалистов,</w:t>
      </w:r>
      <w:r w:rsidRPr="00CF706D">
        <w:rPr>
          <w:szCs w:val="22"/>
          <w:lang w:eastAsia="en-US"/>
        </w:rPr>
        <w:t xml:space="preserve"> </w:t>
      </w:r>
      <w:r w:rsidRPr="00CF706D">
        <w:rPr>
          <w:color w:val="000000"/>
          <w:szCs w:val="22"/>
          <w:lang w:eastAsia="en-US"/>
        </w:rPr>
        <w:t>магистрантов</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аспирантов)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О.</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Афанасьева;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2017.</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color w:val="000000"/>
          <w:szCs w:val="22"/>
          <w:lang w:eastAsia="en-US"/>
        </w:rPr>
        <w:t>:</w:t>
      </w:r>
      <w:r w:rsidRPr="00CF706D">
        <w:rPr>
          <w:szCs w:val="22"/>
          <w:lang w:eastAsia="en-US"/>
        </w:rPr>
        <w:t xml:space="preserve"> </w:t>
      </w:r>
    </w:p>
    <w:p w:rsidR="00DD0641" w:rsidRPr="00CF706D" w:rsidRDefault="00DD0641" w:rsidP="00377729">
      <w:pPr>
        <w:widowControl/>
        <w:autoSpaceDE/>
        <w:autoSpaceDN/>
        <w:adjustRightInd/>
        <w:ind w:firstLine="0"/>
        <w:rPr>
          <w:szCs w:val="22"/>
          <w:lang w:eastAsia="en-US"/>
        </w:rPr>
      </w:pPr>
      <w:hyperlink r:id="rId228"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=3140.</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/1/1136432/3140.</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Pr>
          <w:color w:val="0000FF"/>
          <w:szCs w:val="22"/>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DD0641" w:rsidRPr="00CF706D" w:rsidRDefault="00DD0641" w:rsidP="00377729">
      <w:pPr>
        <w:widowControl/>
        <w:autoSpaceDE/>
        <w:autoSpaceDN/>
        <w:adjustRightInd/>
        <w:ind w:firstLine="0"/>
        <w:rPr>
          <w:szCs w:val="22"/>
          <w:lang w:eastAsia="en-US"/>
        </w:rPr>
      </w:pPr>
      <w:r>
        <w:rPr>
          <w:color w:val="000000"/>
          <w:szCs w:val="22"/>
          <w:lang w:eastAsia="en-US"/>
        </w:rPr>
        <w:tab/>
      </w:r>
      <w:r w:rsidRPr="00CF706D">
        <w:rPr>
          <w:color w:val="000000"/>
          <w:szCs w:val="22"/>
          <w:lang w:eastAsia="en-US"/>
        </w:rPr>
        <w:t>2.</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val="en-US" w:eastAsia="en-US"/>
        </w:rPr>
        <w:t>Grammar</w:t>
      </w:r>
      <w:r w:rsidRPr="00CF706D">
        <w:rPr>
          <w:szCs w:val="22"/>
          <w:lang w:eastAsia="en-US"/>
        </w:rPr>
        <w:t xml:space="preserve"> </w:t>
      </w:r>
      <w:r w:rsidRPr="00CF706D">
        <w:rPr>
          <w:color w:val="000000"/>
          <w:szCs w:val="22"/>
          <w:lang w:val="en-US" w:eastAsia="en-US"/>
        </w:rPr>
        <w:t>Bank</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val="en-US" w:eastAsia="en-US"/>
        </w:rPr>
        <w:t>Part</w:t>
      </w:r>
      <w:r w:rsidRPr="00CF706D">
        <w:rPr>
          <w:szCs w:val="22"/>
          <w:lang w:eastAsia="en-US"/>
        </w:rPr>
        <w:t xml:space="preserve"> </w:t>
      </w:r>
      <w:r w:rsidRPr="00CF706D">
        <w:rPr>
          <w:color w:val="000000"/>
          <w:szCs w:val="22"/>
          <w:lang w:val="en-US" w:eastAsia="en-US"/>
        </w:rPr>
        <w:t>I</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Савинова;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2018.</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тит.</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сост.</w:t>
      </w:r>
      <w:r w:rsidRPr="00CF706D">
        <w:rPr>
          <w:szCs w:val="22"/>
          <w:lang w:eastAsia="en-US"/>
        </w:rPr>
        <w:t xml:space="preserve"> </w:t>
      </w:r>
      <w:r w:rsidRPr="00CF706D">
        <w:rPr>
          <w:color w:val="000000"/>
          <w:szCs w:val="22"/>
          <w:lang w:eastAsia="en-US"/>
        </w:rPr>
        <w:t>указаны</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авт.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Режим</w:t>
      </w:r>
      <w:r w:rsidRPr="00CF706D">
        <w:rPr>
          <w:szCs w:val="22"/>
          <w:lang w:eastAsia="en-US"/>
        </w:rPr>
        <w:t xml:space="preserve"> </w:t>
      </w:r>
      <w:r w:rsidRPr="00CF706D">
        <w:rPr>
          <w:color w:val="000000"/>
          <w:szCs w:val="22"/>
          <w:lang w:eastAsia="en-US"/>
        </w:rPr>
        <w:t>доступа:</w:t>
      </w:r>
      <w:r w:rsidRPr="00CF706D">
        <w:rPr>
          <w:szCs w:val="22"/>
          <w:lang w:eastAsia="en-US"/>
        </w:rPr>
        <w:t xml:space="preserve"> </w:t>
      </w:r>
      <w:hyperlink r:id="rId229"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/1/1514260/3437.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Pr>
          <w:color w:val="0000FF"/>
          <w:szCs w:val="22"/>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DD0641" w:rsidRPr="00CF706D" w:rsidRDefault="00DD0641" w:rsidP="00377729">
      <w:pPr>
        <w:widowControl/>
        <w:autoSpaceDE/>
        <w:autoSpaceDN/>
        <w:adjustRightInd/>
        <w:ind w:firstLine="0"/>
        <w:rPr>
          <w:szCs w:val="22"/>
          <w:lang w:eastAsia="en-US"/>
        </w:rPr>
      </w:pPr>
      <w:r>
        <w:rPr>
          <w:szCs w:val="22"/>
          <w:lang w:eastAsia="en-US"/>
        </w:rPr>
        <w:tab/>
      </w:r>
      <w:r w:rsidRPr="00CF706D">
        <w:rPr>
          <w:szCs w:val="22"/>
          <w:lang w:val="de-DE" w:eastAsia="en-US"/>
        </w:rPr>
        <w:t xml:space="preserve">3. </w:t>
      </w:r>
      <w:r w:rsidRPr="00CF706D">
        <w:rPr>
          <w:szCs w:val="22"/>
          <w:lang w:eastAsia="en-US"/>
        </w:rPr>
        <w:t>Дубских</w:t>
      </w:r>
      <w:r w:rsidRPr="00CF706D">
        <w:rPr>
          <w:szCs w:val="22"/>
          <w:lang w:val="de-DE" w:eastAsia="en-US"/>
        </w:rPr>
        <w:t xml:space="preserve">, </w:t>
      </w:r>
      <w:r w:rsidRPr="00CF706D">
        <w:rPr>
          <w:szCs w:val="22"/>
          <w:lang w:eastAsia="en-US"/>
        </w:rPr>
        <w:t>А</w:t>
      </w:r>
      <w:r w:rsidRPr="00CF706D">
        <w:rPr>
          <w:szCs w:val="22"/>
          <w:lang w:val="de-DE" w:eastAsia="en-US"/>
        </w:rPr>
        <w:t xml:space="preserve">. </w:t>
      </w:r>
      <w:r w:rsidRPr="00CF706D">
        <w:rPr>
          <w:szCs w:val="22"/>
          <w:lang w:eastAsia="en-US"/>
        </w:rPr>
        <w:t>И</w:t>
      </w:r>
      <w:r w:rsidRPr="00CF706D">
        <w:rPr>
          <w:szCs w:val="22"/>
          <w:lang w:val="de-DE" w:eastAsia="en-US"/>
        </w:rPr>
        <w:t xml:space="preserve">. Ich und mein Studium. </w:t>
      </w:r>
      <w:r w:rsidRPr="00CF706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0" w:history="1">
        <w:r w:rsidRPr="00CF706D">
          <w:rPr>
            <w:color w:val="0000FF"/>
            <w:szCs w:val="22"/>
            <w:u w:val="single"/>
            <w:lang w:eastAsia="en-US"/>
          </w:rPr>
          <w:t>https://magtu.informsystema.ru/uploader/fileUpload?name=3834.pdf&amp;show=dcatalogues/1/1530461/3834.pdf&amp;view=true</w:t>
        </w:r>
      </w:hyperlink>
      <w:r>
        <w:rPr>
          <w:szCs w:val="22"/>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w:t>
      </w:r>
      <w:r w:rsidRPr="00CF706D">
        <w:rPr>
          <w:szCs w:val="22"/>
          <w:lang w:eastAsia="en-US"/>
        </w:rPr>
        <w:t>- Макрообъект. - ISBN 978-5-9967-1520-6. - Текст: электронный. - Сведения доступны также на CD-ROM.</w:t>
      </w:r>
    </w:p>
    <w:p w:rsidR="00DD0641" w:rsidRPr="00CF706D" w:rsidRDefault="00DD0641" w:rsidP="00377729">
      <w:pPr>
        <w:widowControl/>
        <w:autoSpaceDE/>
        <w:autoSpaceDN/>
        <w:adjustRightInd/>
        <w:ind w:firstLine="0"/>
        <w:rPr>
          <w:b/>
          <w:color w:val="000000"/>
          <w:szCs w:val="22"/>
          <w:lang w:eastAsia="en-US"/>
        </w:rPr>
      </w:pPr>
    </w:p>
    <w:p w:rsidR="00DD0641" w:rsidRPr="00CF706D" w:rsidRDefault="00DD0641" w:rsidP="00377729">
      <w:pPr>
        <w:widowControl/>
        <w:autoSpaceDE/>
        <w:autoSpaceDN/>
        <w:adjustRightInd/>
        <w:ind w:firstLine="0"/>
        <w:rPr>
          <w:b/>
          <w:szCs w:val="22"/>
          <w:lang w:eastAsia="en-US"/>
        </w:rPr>
      </w:pPr>
      <w:r w:rsidRPr="00CF706D">
        <w:rPr>
          <w:b/>
          <w:color w:val="000000"/>
          <w:szCs w:val="22"/>
          <w:lang w:eastAsia="en-US"/>
        </w:rPr>
        <w:t>Французский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DD0641" w:rsidRPr="00CF706D" w:rsidRDefault="00DD0641" w:rsidP="00377729">
      <w:pPr>
        <w:widowControl/>
        <w:autoSpaceDE/>
        <w:autoSpaceDN/>
        <w:adjustRightInd/>
        <w:ind w:firstLine="0"/>
        <w:rPr>
          <w:szCs w:val="22"/>
          <w:lang w:eastAsia="en-US"/>
        </w:rPr>
      </w:pPr>
      <w:r>
        <w:rPr>
          <w:color w:val="000000"/>
          <w:szCs w:val="22"/>
          <w:lang w:eastAsia="en-US"/>
        </w:rPr>
        <w:tab/>
      </w:r>
      <w:bookmarkStart w:id="2" w:name="_GoBack"/>
      <w:bookmarkEnd w:id="2"/>
    </w:p>
    <w:p w:rsidR="00DD0641" w:rsidRPr="00CF706D" w:rsidRDefault="00DD0641" w:rsidP="00377729">
      <w:pPr>
        <w:widowControl/>
        <w:autoSpaceDE/>
        <w:autoSpaceDN/>
        <w:adjustRightInd/>
        <w:ind w:firstLine="0"/>
        <w:rPr>
          <w:lang w:eastAsia="en-US"/>
        </w:rPr>
      </w:pPr>
      <w:r>
        <w:rPr>
          <w:color w:val="000000"/>
          <w:szCs w:val="22"/>
          <w:lang w:eastAsia="en-US"/>
        </w:rPr>
        <w:t xml:space="preserve">               1</w:t>
      </w:r>
      <w:r w:rsidRPr="00CF706D">
        <w:rPr>
          <w:color w:val="000000"/>
          <w:szCs w:val="22"/>
          <w:lang w:eastAsia="en-US"/>
        </w:rPr>
        <w:t>. Журавлева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val="en-US" w:eastAsia="en-US"/>
        </w:rPr>
        <w:t>Professional</w:t>
      </w:r>
      <w:r w:rsidRPr="00CF706D">
        <w:rPr>
          <w:color w:val="000000"/>
          <w:szCs w:val="22"/>
          <w:lang w:eastAsia="en-US"/>
        </w:rPr>
        <w:t xml:space="preserve"> </w:t>
      </w:r>
      <w:r w:rsidRPr="00CF706D">
        <w:rPr>
          <w:color w:val="000000"/>
          <w:szCs w:val="22"/>
          <w:lang w:val="en-US" w:eastAsia="en-US"/>
        </w:rPr>
        <w:t>Readingin</w:t>
      </w:r>
      <w:r w:rsidRPr="00CF706D">
        <w:rPr>
          <w:color w:val="000000"/>
          <w:szCs w:val="22"/>
          <w:lang w:eastAsia="en-US"/>
        </w:rPr>
        <w:t xml:space="preserve"> </w:t>
      </w:r>
      <w:r w:rsidRPr="00CF706D">
        <w:rPr>
          <w:color w:val="000000"/>
          <w:szCs w:val="22"/>
          <w:lang w:val="en-US" w:eastAsia="en-US"/>
        </w:rPr>
        <w:t>English</w:t>
      </w:r>
      <w:r w:rsidRPr="00CF706D">
        <w:rPr>
          <w:color w:val="000000"/>
          <w:szCs w:val="22"/>
          <w:lang w:eastAsia="en-US"/>
        </w:rPr>
        <w:t>,</w:t>
      </w:r>
      <w:r w:rsidRPr="00CF706D">
        <w:rPr>
          <w:szCs w:val="22"/>
          <w:lang w:eastAsia="en-US"/>
        </w:rPr>
        <w:t xml:space="preserve"> </w:t>
      </w:r>
      <w:r w:rsidRPr="00CF706D">
        <w:rPr>
          <w:color w:val="000000"/>
          <w:szCs w:val="22"/>
          <w:lang w:val="en-US" w:eastAsia="en-US"/>
        </w:rPr>
        <w:t>FrenchandGerman</w:t>
      </w:r>
      <w:r w:rsidRPr="00CF706D">
        <w:rPr>
          <w:szCs w:val="22"/>
          <w:lang w:eastAsia="en-US"/>
        </w:rPr>
        <w:t xml:space="preserve"> </w:t>
      </w:r>
      <w:r w:rsidRPr="00CF706D">
        <w:rPr>
          <w:color w:val="000000"/>
          <w:szCs w:val="22"/>
          <w:lang w:eastAsia="en-US"/>
        </w:rPr>
        <w:t>[Электронный ресурс</w:t>
      </w:r>
      <w:r w:rsidRPr="00CF706D">
        <w:rPr>
          <w:color w:val="000000"/>
          <w:lang w:eastAsia="en-US"/>
        </w:rPr>
        <w:t>]:</w:t>
      </w:r>
      <w:r w:rsidRPr="00CF706D">
        <w:rPr>
          <w:szCs w:val="22"/>
          <w:lang w:eastAsia="en-US"/>
        </w:rPr>
        <w:t xml:space="preserve"> </w:t>
      </w:r>
      <w:r w:rsidRPr="00CF706D">
        <w:rPr>
          <w:color w:val="000000"/>
          <w:lang w:eastAsia="en-US"/>
        </w:rPr>
        <w:t>учебно-методическое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Журавлева,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Л.</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Шорохова;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2016.</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31"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/1/1130251/17.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Pr>
          <w:color w:val="0000FF"/>
          <w:u w:val="single"/>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sidRPr="00CF706D">
        <w:rPr>
          <w:color w:val="000000"/>
          <w:lang w:eastAsia="en-US"/>
        </w:rPr>
        <w:t>.</w:t>
      </w:r>
      <w:r w:rsidRPr="00CF706D">
        <w:rPr>
          <w:szCs w:val="22"/>
          <w:lang w:eastAsia="en-US"/>
        </w:rPr>
        <w:t xml:space="preserve"> </w:t>
      </w:r>
      <w:r w:rsidRPr="00CF706D">
        <w:rPr>
          <w:lang w:eastAsia="en-US"/>
        </w:rPr>
        <w:t xml:space="preserve">- Макрообъект. - Текст: электронный. - Сведения доступны также на </w:t>
      </w:r>
      <w:r w:rsidRPr="00CF706D">
        <w:rPr>
          <w:lang w:val="en-US" w:eastAsia="en-US"/>
        </w:rPr>
        <w:t>CD</w:t>
      </w:r>
      <w:r w:rsidRPr="00CF706D">
        <w:rPr>
          <w:lang w:eastAsia="en-US"/>
        </w:rPr>
        <w:t>-</w:t>
      </w:r>
      <w:r w:rsidRPr="00CF706D">
        <w:rPr>
          <w:lang w:val="en-US" w:eastAsia="en-US"/>
        </w:rPr>
        <w:t>ROM</w:t>
      </w:r>
      <w:r w:rsidRPr="00CF706D">
        <w:rPr>
          <w:lang w:eastAsia="en-US"/>
        </w:rPr>
        <w:t>.</w:t>
      </w:r>
    </w:p>
    <w:p w:rsidR="00DD0641" w:rsidRPr="00377729" w:rsidRDefault="00DD0641" w:rsidP="00377729">
      <w:pPr>
        <w:widowControl/>
        <w:autoSpaceDE/>
        <w:autoSpaceDN/>
        <w:adjustRightInd/>
        <w:ind w:firstLine="0"/>
        <w:rPr>
          <w:lang w:eastAsia="en-US"/>
        </w:rPr>
      </w:pPr>
      <w:r w:rsidRPr="002970C0">
        <w:rPr>
          <w:lang w:val="en-US" w:eastAsia="en-US"/>
        </w:rPr>
        <w:t xml:space="preserve">              2</w:t>
      </w:r>
      <w:r w:rsidRPr="00CF706D">
        <w:rPr>
          <w:lang w:val="en-US" w:eastAsia="en-US"/>
        </w:rPr>
        <w:t xml:space="preserve">. </w:t>
      </w:r>
      <w:r w:rsidRPr="00CF706D">
        <w:rPr>
          <w:lang w:eastAsia="en-US"/>
        </w:rPr>
        <w:t>Залавина</w:t>
      </w:r>
      <w:r w:rsidRPr="00CF706D">
        <w:rPr>
          <w:lang w:val="en-US" w:eastAsia="en-US"/>
        </w:rPr>
        <w:t xml:space="preserve">, </w:t>
      </w:r>
      <w:r w:rsidRPr="00CF706D">
        <w:rPr>
          <w:lang w:eastAsia="en-US"/>
        </w:rPr>
        <w:t>Т</w:t>
      </w:r>
      <w:r w:rsidRPr="00CF706D">
        <w:rPr>
          <w:lang w:val="en-US" w:eastAsia="en-US"/>
        </w:rPr>
        <w:t xml:space="preserve">. </w:t>
      </w:r>
      <w:r w:rsidRPr="00CF706D">
        <w:rPr>
          <w:lang w:eastAsia="en-US"/>
        </w:rPr>
        <w:t>Ю</w:t>
      </w:r>
      <w:r w:rsidRPr="00CF706D">
        <w:rPr>
          <w:lang w:val="en-US" w:eastAsia="en-US"/>
        </w:rPr>
        <w:t xml:space="preserve">. Le français pour les ingénieurs. </w:t>
      </w:r>
      <w:r w:rsidRPr="00CF706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2" w:history="1">
        <w:r w:rsidRPr="00CF706D">
          <w:rPr>
            <w:color w:val="0000FF"/>
            <w:u w:val="single"/>
            <w:lang w:eastAsia="en-US"/>
          </w:rPr>
          <w:t>https://magtu.informsystema.ru/uploader/fileUpload?name=4167.pdf&amp;show=dcatalogues/1/1533924/4167.pdf&amp;view=true</w:t>
        </w:r>
      </w:hyperlink>
      <w:r>
        <w:rPr>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 xml:space="preserve">. </w:t>
      </w:r>
      <w:r w:rsidRPr="00CF706D">
        <w:rPr>
          <w:lang w:eastAsia="en-US"/>
        </w:rPr>
        <w:t>- Макрообъект. - Текст: электронный. - Сведения доступны также на CD-ROM.</w:t>
      </w:r>
    </w:p>
    <w:p w:rsidR="00DD0641" w:rsidRDefault="00DD0641" w:rsidP="00F67E02">
      <w:pPr>
        <w:widowControl/>
        <w:ind w:firstLine="709"/>
        <w:rPr>
          <w:b/>
          <w:bCs/>
          <w:spacing w:val="40"/>
        </w:rPr>
      </w:pPr>
    </w:p>
    <w:p w:rsidR="00DD0641" w:rsidRPr="00B71369" w:rsidRDefault="00DD0641" w:rsidP="00F67E02">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DD0641" w:rsidRPr="00B71369" w:rsidRDefault="00DD0641" w:rsidP="00F67E02">
      <w:pPr>
        <w:widowControl/>
        <w:ind w:firstLine="720"/>
      </w:pPr>
      <w:r w:rsidRPr="00B71369">
        <w:t xml:space="preserve"> </w:t>
      </w:r>
    </w:p>
    <w:p w:rsidR="00DD0641" w:rsidRDefault="00DD0641" w:rsidP="00F67E02">
      <w:pPr>
        <w:widowControl/>
        <w:autoSpaceDE/>
        <w:autoSpaceDN/>
        <w:adjustRightInd/>
        <w:ind w:firstLine="0"/>
        <w:jc w:val="left"/>
        <w:rPr>
          <w:color w:val="000000"/>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Перевод</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вид</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коммуникативной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переводу</w:t>
      </w:r>
      <w:r w:rsidRPr="00CF706D">
        <w:rPr>
          <w:szCs w:val="22"/>
          <w:lang w:eastAsia="en-US"/>
        </w:rPr>
        <w:t xml:space="preserve"> </w:t>
      </w:r>
      <w:r w:rsidRPr="00CF706D">
        <w:rPr>
          <w:color w:val="000000"/>
          <w:szCs w:val="22"/>
          <w:lang w:eastAsia="en-US"/>
        </w:rPr>
        <w:t>научно-технических</w:t>
      </w:r>
      <w:r w:rsidRPr="00CF706D">
        <w:rPr>
          <w:szCs w:val="22"/>
          <w:lang w:eastAsia="en-US"/>
        </w:rPr>
        <w:t xml:space="preserve"> </w:t>
      </w:r>
      <w:r w:rsidRPr="00CF706D">
        <w:rPr>
          <w:color w:val="000000"/>
          <w:szCs w:val="22"/>
          <w:lang w:eastAsia="en-US"/>
        </w:rPr>
        <w:t>текстов</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английском,</w:t>
      </w:r>
      <w:r w:rsidRPr="00CF706D">
        <w:rPr>
          <w:szCs w:val="22"/>
          <w:lang w:eastAsia="en-US"/>
        </w:rPr>
        <w:t xml:space="preserve"> </w:t>
      </w:r>
      <w:r w:rsidRPr="00CF706D">
        <w:rPr>
          <w:color w:val="000000"/>
          <w:szCs w:val="22"/>
          <w:lang w:eastAsia="en-US"/>
        </w:rPr>
        <w:t>немецком</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французском</w:t>
      </w:r>
      <w:r w:rsidRPr="00CF706D">
        <w:rPr>
          <w:szCs w:val="22"/>
          <w:lang w:eastAsia="en-US"/>
        </w:rPr>
        <w:t xml:space="preserve"> </w:t>
      </w:r>
      <w:r w:rsidRPr="00CF706D">
        <w:rPr>
          <w:color w:val="000000"/>
          <w:szCs w:val="22"/>
          <w:lang w:eastAsia="en-US"/>
        </w:rPr>
        <w:t>языках</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студентов</w:t>
      </w:r>
      <w:r w:rsidRPr="00CF706D">
        <w:rPr>
          <w:szCs w:val="22"/>
          <w:lang w:eastAsia="en-US"/>
        </w:rPr>
        <w:t xml:space="preserve"> </w:t>
      </w:r>
      <w:r w:rsidRPr="00CF706D">
        <w:rPr>
          <w:color w:val="000000"/>
          <w:szCs w:val="22"/>
          <w:lang w:eastAsia="en-US"/>
        </w:rPr>
        <w:t>вузов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Ю.</w:t>
      </w:r>
      <w:r w:rsidRPr="00CF706D">
        <w:rPr>
          <w:szCs w:val="22"/>
          <w:lang w:eastAsia="en-US"/>
        </w:rPr>
        <w:t xml:space="preserve"> </w:t>
      </w:r>
      <w:r w:rsidRPr="00CF706D">
        <w:rPr>
          <w:color w:val="000000"/>
          <w:szCs w:val="22"/>
          <w:lang w:eastAsia="en-US"/>
        </w:rPr>
        <w:t>Залавина,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Магнитогорский</w:t>
      </w:r>
      <w:r w:rsidRPr="00CF706D">
        <w:rPr>
          <w:szCs w:val="22"/>
          <w:lang w:eastAsia="en-US"/>
        </w:rPr>
        <w:t xml:space="preserve"> </w:t>
      </w:r>
      <w:r w:rsidRPr="00CF706D">
        <w:rPr>
          <w:color w:val="000000"/>
          <w:szCs w:val="22"/>
          <w:lang w:eastAsia="en-US"/>
        </w:rPr>
        <w:t>гос.</w:t>
      </w:r>
      <w:r w:rsidRPr="00CF706D">
        <w:rPr>
          <w:szCs w:val="22"/>
          <w:lang w:eastAsia="en-US"/>
        </w:rPr>
        <w:t xml:space="preserve"> </w:t>
      </w:r>
      <w:r w:rsidRPr="00CF706D">
        <w:rPr>
          <w:color w:val="000000"/>
          <w:szCs w:val="22"/>
          <w:lang w:eastAsia="en-US"/>
        </w:rPr>
        <w:t>технический</w:t>
      </w:r>
      <w:r w:rsidRPr="00CF706D">
        <w:rPr>
          <w:szCs w:val="22"/>
          <w:lang w:eastAsia="en-US"/>
        </w:rPr>
        <w:t xml:space="preserve"> </w:t>
      </w:r>
      <w:r w:rsidRPr="00CF706D">
        <w:rPr>
          <w:color w:val="000000"/>
          <w:szCs w:val="22"/>
          <w:lang w:eastAsia="en-US"/>
        </w:rPr>
        <w:t>ун-т</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2019.</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szCs w:val="22"/>
          <w:lang w:eastAsia="en-US"/>
        </w:rPr>
        <w:t xml:space="preserve"> </w:t>
      </w:r>
      <w:r w:rsidRPr="00CF706D">
        <w:rPr>
          <w:color w:val="000000"/>
          <w:szCs w:val="22"/>
          <w:lang w:eastAsia="en-US"/>
        </w:rPr>
        <w:t>:</w:t>
      </w:r>
      <w:r w:rsidRPr="00CF706D">
        <w:rPr>
          <w:szCs w:val="22"/>
          <w:lang w:eastAsia="en-US"/>
        </w:rPr>
        <w:t xml:space="preserve"> </w:t>
      </w:r>
      <w:hyperlink r:id="rId233"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/1/1530474/3859.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Pr>
          <w:color w:val="000000"/>
          <w:szCs w:val="22"/>
          <w:lang w:eastAsia="en-US"/>
        </w:rPr>
        <w:t xml:space="preserve"> </w:t>
      </w:r>
      <w:r w:rsidRPr="00D34C9E">
        <w:rPr>
          <w:color w:val="000000"/>
        </w:rPr>
        <w:t>(дата</w:t>
      </w:r>
      <w:r w:rsidRPr="00D34C9E">
        <w:t xml:space="preserve"> </w:t>
      </w:r>
      <w:r w:rsidRPr="00D34C9E">
        <w:rPr>
          <w:color w:val="000000"/>
        </w:rPr>
        <w:t>обращения:</w:t>
      </w:r>
      <w:r w:rsidRPr="00D34C9E">
        <w:t xml:space="preserve"> </w:t>
      </w:r>
      <w:r w:rsidRPr="00D34C9E">
        <w:rPr>
          <w:color w:val="000000"/>
        </w:rPr>
        <w:t>0</w:t>
      </w:r>
      <w:r>
        <w:rPr>
          <w:color w:val="000000"/>
        </w:rPr>
        <w:t>1</w:t>
      </w:r>
      <w:r w:rsidRPr="00D34C9E">
        <w:rPr>
          <w:color w:val="000000"/>
        </w:rPr>
        <w:t>.09.20</w:t>
      </w:r>
      <w:r>
        <w:rPr>
          <w:color w:val="000000"/>
        </w:rPr>
        <w:t>20</w:t>
      </w:r>
      <w:r w:rsidRPr="00D34C9E">
        <w:rPr>
          <w:color w:val="000000"/>
        </w:rPr>
        <w:t>)</w:t>
      </w:r>
      <w:r>
        <w:rPr>
          <w:color w:val="000000"/>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p>
    <w:p w:rsidR="00DD0641" w:rsidRPr="00656BE8" w:rsidRDefault="00DD0641" w:rsidP="00656BE8">
      <w:pPr>
        <w:widowControl/>
        <w:autoSpaceDE/>
        <w:autoSpaceDN/>
        <w:adjustRightInd/>
        <w:spacing w:line="276" w:lineRule="auto"/>
        <w:ind w:firstLine="0"/>
        <w:jc w:val="left"/>
        <w:rPr>
          <w:color w:val="000000"/>
          <w:szCs w:val="22"/>
          <w:lang w:eastAsia="en-US"/>
        </w:rPr>
      </w:pPr>
      <w:r>
        <w:rPr>
          <w:color w:val="000000"/>
          <w:szCs w:val="22"/>
          <w:lang w:eastAsia="en-US"/>
        </w:rPr>
        <w:t>2.</w:t>
      </w:r>
      <w:r w:rsidRPr="00656BE8">
        <w:rPr>
          <w:b/>
        </w:rPr>
        <w:t xml:space="preserve"> </w:t>
      </w:r>
      <w:r w:rsidRPr="00656BE8">
        <w:rPr>
          <w:color w:val="000000"/>
          <w:szCs w:val="22"/>
          <w:lang w:eastAsia="en-US"/>
        </w:rPr>
        <w:t xml:space="preserve">Методические указания по организации </w:t>
      </w:r>
      <w:r>
        <w:rPr>
          <w:color w:val="000000"/>
          <w:szCs w:val="22"/>
          <w:lang w:eastAsia="en-US"/>
        </w:rPr>
        <w:t xml:space="preserve">текущего контроля </w:t>
      </w:r>
      <w:r>
        <w:t xml:space="preserve">представлены </w:t>
      </w:r>
      <w:r w:rsidRPr="002B61D1">
        <w:t xml:space="preserve"> в приложении</w:t>
      </w:r>
      <w:r>
        <w:rPr>
          <w:color w:val="000000"/>
          <w:szCs w:val="22"/>
          <w:lang w:eastAsia="en-US"/>
        </w:rPr>
        <w:t xml:space="preserve"> </w:t>
      </w:r>
    </w:p>
    <w:p w:rsidR="00DD0641" w:rsidRPr="00B71369" w:rsidRDefault="00DD0641" w:rsidP="00F67E02">
      <w:pPr>
        <w:widowControl/>
        <w:autoSpaceDE/>
        <w:autoSpaceDN/>
        <w:adjustRightInd/>
        <w:ind w:firstLine="0"/>
        <w:jc w:val="left"/>
        <w:rPr>
          <w:lang w:eastAsia="en-US"/>
        </w:rPr>
      </w:pPr>
    </w:p>
    <w:p w:rsidR="00DD0641" w:rsidRPr="00B71369" w:rsidRDefault="00DD0641" w:rsidP="00F67E02">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DD0641" w:rsidRPr="00B71369" w:rsidRDefault="00DD0641" w:rsidP="00F67E02">
      <w:pPr>
        <w:widowControl/>
        <w:autoSpaceDE/>
        <w:autoSpaceDN/>
        <w:adjustRightInd/>
        <w:ind w:firstLine="709"/>
        <w:contextualSpacing/>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3515"/>
        <w:gridCol w:w="3000"/>
      </w:tblGrid>
      <w:tr w:rsidR="00DD0641" w:rsidRPr="00334FC9" w:rsidTr="00C101F1">
        <w:trPr>
          <w:trHeight w:val="537"/>
        </w:trPr>
        <w:tc>
          <w:tcPr>
            <w:tcW w:w="2835" w:type="dxa"/>
            <w:vAlign w:val="center"/>
          </w:tcPr>
          <w:p w:rsidR="00DD0641" w:rsidRPr="00334FC9" w:rsidRDefault="00DD0641" w:rsidP="00C101F1">
            <w:pPr>
              <w:ind w:firstLine="5"/>
              <w:contextualSpacing/>
              <w:jc w:val="center"/>
            </w:pPr>
            <w:r w:rsidRPr="00334FC9">
              <w:t>Наименование ПО</w:t>
            </w:r>
          </w:p>
        </w:tc>
        <w:tc>
          <w:tcPr>
            <w:tcW w:w="3515" w:type="dxa"/>
            <w:vAlign w:val="center"/>
          </w:tcPr>
          <w:p w:rsidR="00DD0641" w:rsidRPr="00334FC9" w:rsidRDefault="00DD0641" w:rsidP="00C101F1">
            <w:pPr>
              <w:ind w:firstLine="5"/>
              <w:contextualSpacing/>
              <w:jc w:val="center"/>
            </w:pPr>
            <w:r w:rsidRPr="00334FC9">
              <w:t>№ договора</w:t>
            </w:r>
          </w:p>
        </w:tc>
        <w:tc>
          <w:tcPr>
            <w:tcW w:w="3000" w:type="dxa"/>
            <w:vAlign w:val="center"/>
          </w:tcPr>
          <w:p w:rsidR="00DD0641" w:rsidRPr="00334FC9" w:rsidRDefault="00DD0641" w:rsidP="00C101F1">
            <w:pPr>
              <w:ind w:firstLine="5"/>
              <w:contextualSpacing/>
              <w:jc w:val="center"/>
            </w:pPr>
            <w:r w:rsidRPr="00334FC9">
              <w:t>Срок действия лицензии</w:t>
            </w:r>
          </w:p>
        </w:tc>
      </w:tr>
      <w:tr w:rsidR="00DD0641" w:rsidRPr="00334FC9" w:rsidTr="00C101F1">
        <w:tc>
          <w:tcPr>
            <w:tcW w:w="2835" w:type="dxa"/>
            <w:vAlign w:val="center"/>
          </w:tcPr>
          <w:p w:rsidR="00DD0641" w:rsidRPr="00334FC9" w:rsidRDefault="00DD0641" w:rsidP="00C101F1">
            <w:pPr>
              <w:contextualSpacing/>
              <w:jc w:val="left"/>
            </w:pPr>
            <w:r w:rsidRPr="00334FC9">
              <w:t>MS Windows 7</w:t>
            </w:r>
          </w:p>
        </w:tc>
        <w:tc>
          <w:tcPr>
            <w:tcW w:w="3515" w:type="dxa"/>
            <w:vAlign w:val="center"/>
          </w:tcPr>
          <w:p w:rsidR="00DD0641" w:rsidRPr="00FE3A31" w:rsidRDefault="00DD0641" w:rsidP="00C101F1">
            <w:pPr>
              <w:ind w:firstLine="5"/>
              <w:contextualSpacing/>
              <w:jc w:val="left"/>
            </w:pPr>
            <w:r w:rsidRPr="00FE3A31">
              <w:t>Д-1227 от 08.10.2018</w:t>
            </w:r>
          </w:p>
          <w:p w:rsidR="00DD0641" w:rsidRDefault="00DD0641" w:rsidP="00C101F1">
            <w:pPr>
              <w:ind w:firstLine="5"/>
              <w:contextualSpacing/>
              <w:jc w:val="left"/>
            </w:pPr>
            <w:r w:rsidRPr="00FE3A31">
              <w:t xml:space="preserve">Д-757-17 от 27.06.2017 </w:t>
            </w:r>
          </w:p>
          <w:p w:rsidR="00DD0641" w:rsidRPr="00334FC9" w:rsidRDefault="00DD0641" w:rsidP="00C101F1">
            <w:pPr>
              <w:ind w:firstLine="5"/>
              <w:contextualSpacing/>
              <w:jc w:val="left"/>
            </w:pPr>
            <w:r w:rsidRPr="00FE3A31">
              <w:t>Д-593-16 от 20.05.2016</w:t>
            </w:r>
          </w:p>
        </w:tc>
        <w:tc>
          <w:tcPr>
            <w:tcW w:w="3000" w:type="dxa"/>
          </w:tcPr>
          <w:p w:rsidR="00DD0641" w:rsidRPr="00334FC9" w:rsidRDefault="00DD0641" w:rsidP="00C101F1">
            <w:pPr>
              <w:ind w:firstLine="743"/>
              <w:contextualSpacing/>
            </w:pPr>
            <w:r w:rsidRPr="00334FC9">
              <w:t>11.10.2021</w:t>
            </w:r>
          </w:p>
          <w:p w:rsidR="00DD0641" w:rsidRPr="00334FC9" w:rsidRDefault="00DD0641" w:rsidP="00C101F1">
            <w:pPr>
              <w:ind w:firstLine="743"/>
              <w:contextualSpacing/>
            </w:pPr>
            <w:r w:rsidRPr="00334FC9">
              <w:t>27.07.2018</w:t>
            </w:r>
          </w:p>
          <w:p w:rsidR="00DD0641" w:rsidRPr="00334FC9" w:rsidRDefault="00DD0641" w:rsidP="00C101F1">
            <w:pPr>
              <w:ind w:firstLine="743"/>
              <w:contextualSpacing/>
            </w:pPr>
            <w:r w:rsidRPr="00334FC9">
              <w:t>20.05.2017</w:t>
            </w:r>
          </w:p>
        </w:tc>
      </w:tr>
      <w:tr w:rsidR="00DD0641" w:rsidRPr="00334FC9" w:rsidTr="00C101F1">
        <w:tc>
          <w:tcPr>
            <w:tcW w:w="2835" w:type="dxa"/>
            <w:vAlign w:val="center"/>
          </w:tcPr>
          <w:p w:rsidR="00DD0641" w:rsidRPr="00334FC9" w:rsidRDefault="00DD0641" w:rsidP="00C101F1">
            <w:pPr>
              <w:contextualSpacing/>
              <w:jc w:val="left"/>
            </w:pPr>
            <w:r w:rsidRPr="00334FC9">
              <w:t>MS Office 2007</w:t>
            </w:r>
          </w:p>
        </w:tc>
        <w:tc>
          <w:tcPr>
            <w:tcW w:w="3515" w:type="dxa"/>
            <w:vAlign w:val="center"/>
          </w:tcPr>
          <w:p w:rsidR="00DD0641" w:rsidRPr="00334FC9" w:rsidRDefault="00DD0641" w:rsidP="00C101F1">
            <w:pPr>
              <w:ind w:firstLine="5"/>
              <w:contextualSpacing/>
              <w:jc w:val="left"/>
            </w:pPr>
            <w:r w:rsidRPr="00334FC9">
              <w:t>№ 135 от 17.09.2007</w:t>
            </w:r>
          </w:p>
        </w:tc>
        <w:tc>
          <w:tcPr>
            <w:tcW w:w="3000" w:type="dxa"/>
          </w:tcPr>
          <w:p w:rsidR="00DD0641" w:rsidRPr="00334FC9" w:rsidRDefault="00DD0641" w:rsidP="00C101F1">
            <w:pPr>
              <w:ind w:firstLine="743"/>
              <w:contextualSpacing/>
            </w:pPr>
            <w:r w:rsidRPr="00334FC9">
              <w:t>бессрочно</w:t>
            </w:r>
          </w:p>
        </w:tc>
      </w:tr>
      <w:tr w:rsidR="00DD0641" w:rsidRPr="00334FC9" w:rsidTr="00C101F1">
        <w:tc>
          <w:tcPr>
            <w:tcW w:w="2835" w:type="dxa"/>
            <w:vAlign w:val="center"/>
          </w:tcPr>
          <w:p w:rsidR="00DD0641" w:rsidRPr="00334FC9" w:rsidRDefault="00DD0641" w:rsidP="00C101F1">
            <w:pPr>
              <w:jc w:val="left"/>
            </w:pPr>
            <w:r w:rsidRPr="00334FC9">
              <w:t>FAR Manager</w:t>
            </w:r>
          </w:p>
        </w:tc>
        <w:tc>
          <w:tcPr>
            <w:tcW w:w="3515" w:type="dxa"/>
            <w:vAlign w:val="center"/>
          </w:tcPr>
          <w:p w:rsidR="00DD0641" w:rsidRPr="00334FC9" w:rsidRDefault="00DD0641" w:rsidP="00C101F1">
            <w:pPr>
              <w:ind w:firstLine="5"/>
              <w:jc w:val="left"/>
            </w:pPr>
            <w:r w:rsidRPr="00334FC9">
              <w:t>свободно распространяемое</w:t>
            </w:r>
          </w:p>
        </w:tc>
        <w:tc>
          <w:tcPr>
            <w:tcW w:w="3000" w:type="dxa"/>
          </w:tcPr>
          <w:p w:rsidR="00DD0641" w:rsidRPr="00334FC9" w:rsidRDefault="00DD0641" w:rsidP="00C101F1">
            <w:pPr>
              <w:ind w:firstLine="743"/>
            </w:pPr>
            <w:r w:rsidRPr="00334FC9">
              <w:t>бессрочно</w:t>
            </w:r>
          </w:p>
        </w:tc>
      </w:tr>
      <w:tr w:rsidR="00DD0641" w:rsidRPr="00334FC9" w:rsidTr="00C101F1">
        <w:tc>
          <w:tcPr>
            <w:tcW w:w="2835" w:type="dxa"/>
            <w:vAlign w:val="center"/>
          </w:tcPr>
          <w:p w:rsidR="00DD0641" w:rsidRPr="00334FC9" w:rsidRDefault="00DD0641" w:rsidP="00C101F1">
            <w:pPr>
              <w:contextualSpacing/>
              <w:jc w:val="left"/>
            </w:pPr>
            <w:r w:rsidRPr="00334FC9">
              <w:t>7Zip</w:t>
            </w:r>
          </w:p>
        </w:tc>
        <w:tc>
          <w:tcPr>
            <w:tcW w:w="3515" w:type="dxa"/>
            <w:vAlign w:val="center"/>
          </w:tcPr>
          <w:p w:rsidR="00DD0641" w:rsidRPr="00334FC9" w:rsidRDefault="00DD0641" w:rsidP="00C101F1">
            <w:pPr>
              <w:ind w:firstLine="5"/>
              <w:contextualSpacing/>
              <w:jc w:val="left"/>
            </w:pPr>
            <w:r w:rsidRPr="00334FC9">
              <w:t>свободно распространяемое</w:t>
            </w:r>
          </w:p>
        </w:tc>
        <w:tc>
          <w:tcPr>
            <w:tcW w:w="3000" w:type="dxa"/>
          </w:tcPr>
          <w:p w:rsidR="00DD0641" w:rsidRPr="00334FC9" w:rsidRDefault="00DD0641" w:rsidP="00C101F1">
            <w:pPr>
              <w:ind w:firstLine="743"/>
              <w:contextualSpacing/>
            </w:pPr>
            <w:r w:rsidRPr="00334FC9">
              <w:t>бессрочно</w:t>
            </w:r>
          </w:p>
        </w:tc>
      </w:tr>
    </w:tbl>
    <w:p w:rsidR="00DD0641" w:rsidRPr="00B71369" w:rsidRDefault="00DD0641" w:rsidP="00F67E02">
      <w:pPr>
        <w:widowControl/>
        <w:autoSpaceDE/>
        <w:autoSpaceDN/>
        <w:adjustRightInd/>
        <w:ind w:firstLine="709"/>
        <w:contextualSpacing/>
      </w:pPr>
    </w:p>
    <w:p w:rsidR="00DD0641" w:rsidRDefault="00DD0641" w:rsidP="007A768E">
      <w:pPr>
        <w:pStyle w:val="Style8"/>
        <w:widowControl/>
        <w:tabs>
          <w:tab w:val="left" w:pos="993"/>
        </w:tabs>
        <w:ind w:firstLine="0"/>
        <w:rPr>
          <w:rStyle w:val="FontStyle21"/>
          <w:b/>
          <w:color w:val="000000"/>
          <w:sz w:val="24"/>
          <w:szCs w:val="24"/>
        </w:rPr>
      </w:pPr>
      <w:r w:rsidRPr="00D310C8">
        <w:rPr>
          <w:rStyle w:val="FontStyle21"/>
          <w:b/>
          <w:color w:val="000000"/>
          <w:sz w:val="24"/>
          <w:szCs w:val="24"/>
        </w:rPr>
        <w:t>Интернет ресурсы</w:t>
      </w:r>
      <w:r>
        <w:rPr>
          <w:rStyle w:val="FontStyle21"/>
          <w:b/>
          <w:color w:val="000000"/>
          <w:sz w:val="24"/>
          <w:szCs w:val="24"/>
        </w:rPr>
        <w:t>:</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Информационная система - Единое окно доступа к информационным ресурсам. - </w:t>
      </w:r>
      <w:r w:rsidRPr="00763288">
        <w:rPr>
          <w:bCs/>
          <w:szCs w:val="24"/>
        </w:rPr>
        <w:t>URL</w:t>
      </w:r>
      <w:r w:rsidRPr="007A768E">
        <w:rPr>
          <w:bCs/>
          <w:szCs w:val="24"/>
          <w:lang w:val="ru-RU"/>
        </w:rPr>
        <w:t xml:space="preserve">: </w:t>
      </w:r>
      <w:hyperlink r:id="rId234" w:history="1">
        <w:r w:rsidRPr="00763288">
          <w:rPr>
            <w:rStyle w:val="Hyperlink"/>
            <w:szCs w:val="24"/>
          </w:rPr>
          <w:t>http</w:t>
        </w:r>
        <w:r w:rsidRPr="007A768E">
          <w:rPr>
            <w:rStyle w:val="Hyperlink"/>
            <w:szCs w:val="24"/>
            <w:lang w:val="ru-RU"/>
          </w:rPr>
          <w:t>://</w:t>
        </w:r>
        <w:r w:rsidRPr="00763288">
          <w:rPr>
            <w:rStyle w:val="Hyperlink"/>
            <w:szCs w:val="24"/>
          </w:rPr>
          <w:t>window</w:t>
        </w:r>
        <w:r w:rsidRPr="007A768E">
          <w:rPr>
            <w:rStyle w:val="Hyperlink"/>
            <w:szCs w:val="24"/>
            <w:lang w:val="ru-RU"/>
          </w:rPr>
          <w:t>.</w:t>
        </w:r>
        <w:r w:rsidRPr="00763288">
          <w:rPr>
            <w:rStyle w:val="Hyperlink"/>
            <w:szCs w:val="24"/>
          </w:rPr>
          <w:t>edu</w:t>
        </w:r>
        <w:r w:rsidRPr="007A768E">
          <w:rPr>
            <w:rStyle w:val="Hyperlink"/>
            <w:szCs w:val="24"/>
            <w:lang w:val="ru-RU"/>
          </w:rPr>
          <w:t>.</w:t>
        </w:r>
        <w:r w:rsidRPr="00763288">
          <w:rPr>
            <w:rStyle w:val="Hyperlink"/>
            <w:szCs w:val="24"/>
          </w:rPr>
          <w:t>ru</w:t>
        </w:r>
        <w:r w:rsidRPr="007A768E">
          <w:rPr>
            <w:rStyle w:val="Hyperlink"/>
            <w:szCs w:val="24"/>
            <w:lang w:val="ru-RU"/>
          </w:rPr>
          <w:t>/</w:t>
        </w:r>
      </w:hyperlink>
      <w:r w:rsidRPr="007A768E">
        <w:rPr>
          <w:bCs/>
          <w:szCs w:val="24"/>
          <w:lang w:val="ru-RU"/>
        </w:rPr>
        <w:t>, свободный доступ</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Международная база полнотекстовых журналов </w:t>
      </w:r>
      <w:r w:rsidRPr="00763288">
        <w:rPr>
          <w:bCs/>
          <w:szCs w:val="24"/>
        </w:rPr>
        <w:t>Springer</w:t>
      </w:r>
      <w:r w:rsidRPr="007A768E">
        <w:rPr>
          <w:bCs/>
          <w:szCs w:val="24"/>
          <w:lang w:val="ru-RU"/>
        </w:rPr>
        <w:t xml:space="preserve"> </w:t>
      </w:r>
      <w:r w:rsidRPr="00763288">
        <w:rPr>
          <w:bCs/>
          <w:szCs w:val="24"/>
        </w:rPr>
        <w:t>Journals</w:t>
      </w:r>
      <w:r w:rsidRPr="007A768E">
        <w:rPr>
          <w:bCs/>
          <w:szCs w:val="24"/>
          <w:lang w:val="ru-RU"/>
        </w:rPr>
        <w:t xml:space="preserve">. – Режим доступа: </w:t>
      </w:r>
      <w:hyperlink r:id="rId235" w:history="1">
        <w:r w:rsidRPr="00763288">
          <w:rPr>
            <w:rStyle w:val="Hyperlink"/>
            <w:szCs w:val="24"/>
          </w:rPr>
          <w:t>http</w:t>
        </w:r>
        <w:r w:rsidRPr="007A768E">
          <w:rPr>
            <w:rStyle w:val="Hyperlink"/>
            <w:szCs w:val="24"/>
            <w:lang w:val="ru-RU"/>
          </w:rPr>
          <w:t>://</w:t>
        </w:r>
        <w:r w:rsidRPr="00763288">
          <w:rPr>
            <w:rStyle w:val="Hyperlink"/>
            <w:szCs w:val="24"/>
          </w:rPr>
          <w:t>link</w:t>
        </w:r>
        <w:r w:rsidRPr="007A768E">
          <w:rPr>
            <w:rStyle w:val="Hyperlink"/>
            <w:szCs w:val="24"/>
            <w:lang w:val="ru-RU"/>
          </w:rPr>
          <w:t>.</w:t>
        </w:r>
        <w:r w:rsidRPr="00763288">
          <w:rPr>
            <w:rStyle w:val="Hyperlink"/>
            <w:szCs w:val="24"/>
          </w:rPr>
          <w:t>springer</w:t>
        </w:r>
        <w:r w:rsidRPr="007A768E">
          <w:rPr>
            <w:rStyle w:val="Hyperlink"/>
            <w:szCs w:val="24"/>
            <w:lang w:val="ru-RU"/>
          </w:rPr>
          <w:t>.</w:t>
        </w:r>
        <w:r w:rsidRPr="00763288">
          <w:rPr>
            <w:rStyle w:val="Hyperlink"/>
            <w:szCs w:val="24"/>
          </w:rPr>
          <w:t>com</w:t>
        </w:r>
        <w:r w:rsidRPr="007A768E">
          <w:rPr>
            <w:rStyle w:val="Hyperlink"/>
            <w:szCs w:val="24"/>
            <w:lang w:val="ru-RU"/>
          </w:rPr>
          <w:t>/</w:t>
        </w:r>
      </w:hyperlink>
      <w:r w:rsidRPr="007A768E">
        <w:rPr>
          <w:bCs/>
          <w:szCs w:val="24"/>
          <w:lang w:val="ru-RU"/>
        </w:rPr>
        <w:t xml:space="preserve">, вход по </w:t>
      </w:r>
      <w:r w:rsidRPr="00763288">
        <w:rPr>
          <w:bCs/>
          <w:szCs w:val="24"/>
        </w:rPr>
        <w:t>IP</w:t>
      </w:r>
      <w:r w:rsidRPr="007A768E">
        <w:rPr>
          <w:bCs/>
          <w:szCs w:val="24"/>
          <w:lang w:val="ru-RU"/>
        </w:rPr>
        <w:t>-адресам вуза</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Международная база справочных изданий по всем отраслям знаний </w:t>
      </w:r>
      <w:r w:rsidRPr="00763288">
        <w:rPr>
          <w:bCs/>
          <w:szCs w:val="24"/>
        </w:rPr>
        <w:t>SpringerReference</w:t>
      </w:r>
      <w:r w:rsidRPr="007A768E">
        <w:rPr>
          <w:bCs/>
          <w:szCs w:val="24"/>
          <w:lang w:val="ru-RU"/>
        </w:rPr>
        <w:t xml:space="preserve">. – Режим доступа: </w:t>
      </w:r>
      <w:hyperlink r:id="rId236" w:history="1">
        <w:r w:rsidRPr="00763288">
          <w:rPr>
            <w:rStyle w:val="Hyperlink"/>
            <w:szCs w:val="24"/>
          </w:rPr>
          <w:t>http</w:t>
        </w:r>
        <w:r w:rsidRPr="007A768E">
          <w:rPr>
            <w:rStyle w:val="Hyperlink"/>
            <w:szCs w:val="24"/>
            <w:lang w:val="ru-RU"/>
          </w:rPr>
          <w:t>://</w:t>
        </w:r>
        <w:r w:rsidRPr="00763288">
          <w:rPr>
            <w:rStyle w:val="Hyperlink"/>
            <w:szCs w:val="24"/>
          </w:rPr>
          <w:t>www</w:t>
        </w:r>
        <w:r w:rsidRPr="007A768E">
          <w:rPr>
            <w:rStyle w:val="Hyperlink"/>
            <w:szCs w:val="24"/>
            <w:lang w:val="ru-RU"/>
          </w:rPr>
          <w:t>.</w:t>
        </w:r>
        <w:r w:rsidRPr="00763288">
          <w:rPr>
            <w:rStyle w:val="Hyperlink"/>
            <w:szCs w:val="24"/>
          </w:rPr>
          <w:t>springer</w:t>
        </w:r>
        <w:r w:rsidRPr="007A768E">
          <w:rPr>
            <w:rStyle w:val="Hyperlink"/>
            <w:szCs w:val="24"/>
            <w:lang w:val="ru-RU"/>
          </w:rPr>
          <w:t>.</w:t>
        </w:r>
        <w:r w:rsidRPr="00763288">
          <w:rPr>
            <w:rStyle w:val="Hyperlink"/>
            <w:szCs w:val="24"/>
          </w:rPr>
          <w:t>com</w:t>
        </w:r>
        <w:r w:rsidRPr="007A768E">
          <w:rPr>
            <w:rStyle w:val="Hyperlink"/>
            <w:szCs w:val="24"/>
            <w:lang w:val="ru-RU"/>
          </w:rPr>
          <w:t>/</w:t>
        </w:r>
        <w:r w:rsidRPr="00763288">
          <w:rPr>
            <w:rStyle w:val="Hyperlink"/>
            <w:szCs w:val="24"/>
          </w:rPr>
          <w:t>references</w:t>
        </w:r>
      </w:hyperlink>
      <w:r w:rsidRPr="007A768E">
        <w:rPr>
          <w:bCs/>
          <w:szCs w:val="24"/>
          <w:lang w:val="ru-RU"/>
        </w:rPr>
        <w:t xml:space="preserve">, вход по </w:t>
      </w:r>
      <w:r w:rsidRPr="00763288">
        <w:rPr>
          <w:bCs/>
          <w:szCs w:val="24"/>
        </w:rPr>
        <w:t>IP</w:t>
      </w:r>
      <w:r w:rsidRPr="007A768E">
        <w:rPr>
          <w:bCs/>
          <w:szCs w:val="24"/>
          <w:lang w:val="ru-RU"/>
        </w:rPr>
        <w:t>-адресам вуза</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Международная наукометрическая реферативная и полнотекстовая база данных научных изданий «</w:t>
      </w:r>
      <w:r w:rsidRPr="00763288">
        <w:rPr>
          <w:bCs/>
          <w:szCs w:val="24"/>
        </w:rPr>
        <w:t>Web</w:t>
      </w:r>
      <w:r w:rsidRPr="007A768E">
        <w:rPr>
          <w:bCs/>
          <w:szCs w:val="24"/>
          <w:lang w:val="ru-RU"/>
        </w:rPr>
        <w:t xml:space="preserve"> </w:t>
      </w:r>
      <w:r w:rsidRPr="00763288">
        <w:rPr>
          <w:bCs/>
          <w:szCs w:val="24"/>
        </w:rPr>
        <w:t>of</w:t>
      </w:r>
      <w:r w:rsidRPr="007A768E">
        <w:rPr>
          <w:bCs/>
          <w:szCs w:val="24"/>
          <w:lang w:val="ru-RU"/>
        </w:rPr>
        <w:t xml:space="preserve"> </w:t>
      </w:r>
      <w:r w:rsidRPr="00763288">
        <w:rPr>
          <w:bCs/>
          <w:szCs w:val="24"/>
        </w:rPr>
        <w:t>science</w:t>
      </w:r>
      <w:r w:rsidRPr="007A768E">
        <w:rPr>
          <w:bCs/>
          <w:szCs w:val="24"/>
          <w:lang w:val="ru-RU"/>
        </w:rPr>
        <w:t xml:space="preserve">». – Режим доступа: </w:t>
      </w:r>
      <w:hyperlink r:id="rId237" w:history="1">
        <w:r w:rsidRPr="00763288">
          <w:rPr>
            <w:rStyle w:val="Hyperlink"/>
            <w:szCs w:val="24"/>
          </w:rPr>
          <w:t>http</w:t>
        </w:r>
        <w:r w:rsidRPr="007A768E">
          <w:rPr>
            <w:rStyle w:val="Hyperlink"/>
            <w:szCs w:val="24"/>
            <w:lang w:val="ru-RU"/>
          </w:rPr>
          <w:t>://</w:t>
        </w:r>
        <w:r w:rsidRPr="00763288">
          <w:rPr>
            <w:rStyle w:val="Hyperlink"/>
            <w:szCs w:val="24"/>
          </w:rPr>
          <w:t>webofscience</w:t>
        </w:r>
        <w:r w:rsidRPr="007A768E">
          <w:rPr>
            <w:rStyle w:val="Hyperlink"/>
            <w:szCs w:val="24"/>
            <w:lang w:val="ru-RU"/>
          </w:rPr>
          <w:t>.</w:t>
        </w:r>
        <w:r w:rsidRPr="00763288">
          <w:rPr>
            <w:rStyle w:val="Hyperlink"/>
            <w:szCs w:val="24"/>
          </w:rPr>
          <w:t>com</w:t>
        </w:r>
      </w:hyperlink>
      <w:r w:rsidRPr="007A768E">
        <w:rPr>
          <w:bCs/>
          <w:szCs w:val="24"/>
          <w:lang w:val="ru-RU"/>
        </w:rPr>
        <w:t xml:space="preserve">, вход по </w:t>
      </w:r>
      <w:r w:rsidRPr="00763288">
        <w:rPr>
          <w:bCs/>
          <w:szCs w:val="24"/>
        </w:rPr>
        <w:t>IP</w:t>
      </w:r>
      <w:r w:rsidRPr="007A768E">
        <w:rPr>
          <w:bCs/>
          <w:szCs w:val="24"/>
          <w:lang w:val="ru-RU"/>
        </w:rPr>
        <w:t>-адресам вуза</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Международная реферативная и полнотекстовая справочная база данных научных изданий «</w:t>
      </w:r>
      <w:r w:rsidRPr="00763288">
        <w:rPr>
          <w:bCs/>
          <w:szCs w:val="24"/>
        </w:rPr>
        <w:t>Scopus</w:t>
      </w:r>
      <w:r w:rsidRPr="007A768E">
        <w:rPr>
          <w:bCs/>
          <w:szCs w:val="24"/>
          <w:lang w:val="ru-RU"/>
        </w:rPr>
        <w:t xml:space="preserve">». – Режим доступа: </w:t>
      </w:r>
      <w:hyperlink r:id="rId238" w:history="1">
        <w:r w:rsidRPr="00763288">
          <w:rPr>
            <w:rStyle w:val="Hyperlink"/>
            <w:szCs w:val="24"/>
          </w:rPr>
          <w:t>http</w:t>
        </w:r>
        <w:r w:rsidRPr="007A768E">
          <w:rPr>
            <w:rStyle w:val="Hyperlink"/>
            <w:szCs w:val="24"/>
            <w:lang w:val="ru-RU"/>
          </w:rPr>
          <w:t>://</w:t>
        </w:r>
        <w:r w:rsidRPr="00763288">
          <w:rPr>
            <w:rStyle w:val="Hyperlink"/>
            <w:szCs w:val="24"/>
          </w:rPr>
          <w:t>scopus</w:t>
        </w:r>
        <w:r w:rsidRPr="007A768E">
          <w:rPr>
            <w:rStyle w:val="Hyperlink"/>
            <w:szCs w:val="24"/>
            <w:lang w:val="ru-RU"/>
          </w:rPr>
          <w:t>.</w:t>
        </w:r>
        <w:r w:rsidRPr="00763288">
          <w:rPr>
            <w:rStyle w:val="Hyperlink"/>
            <w:szCs w:val="24"/>
          </w:rPr>
          <w:t>com</w:t>
        </w:r>
      </w:hyperlink>
      <w:r w:rsidRPr="007A768E">
        <w:rPr>
          <w:bCs/>
          <w:szCs w:val="24"/>
          <w:lang w:val="ru-RU"/>
        </w:rPr>
        <w:t xml:space="preserve">, вход по </w:t>
      </w:r>
      <w:r w:rsidRPr="00763288">
        <w:rPr>
          <w:bCs/>
          <w:szCs w:val="24"/>
        </w:rPr>
        <w:t>IP</w:t>
      </w:r>
      <w:r w:rsidRPr="007A768E">
        <w:rPr>
          <w:bCs/>
          <w:szCs w:val="24"/>
          <w:lang w:val="ru-RU"/>
        </w:rPr>
        <w:t>-адресам вуза</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239" w:history="1">
        <w:r w:rsidRPr="00763288">
          <w:rPr>
            <w:rStyle w:val="Hyperlink"/>
            <w:szCs w:val="24"/>
          </w:rPr>
          <w:t>https</w:t>
        </w:r>
        <w:r w:rsidRPr="007A768E">
          <w:rPr>
            <w:rStyle w:val="Hyperlink"/>
            <w:szCs w:val="24"/>
            <w:lang w:val="ru-RU"/>
          </w:rPr>
          <w:t>://</w:t>
        </w:r>
        <w:r w:rsidRPr="00763288">
          <w:rPr>
            <w:rStyle w:val="Hyperlink"/>
            <w:szCs w:val="24"/>
          </w:rPr>
          <w:t>elibrary</w:t>
        </w:r>
        <w:r w:rsidRPr="007A768E">
          <w:rPr>
            <w:rStyle w:val="Hyperlink"/>
            <w:szCs w:val="24"/>
            <w:lang w:val="ru-RU"/>
          </w:rPr>
          <w:t>.</w:t>
        </w:r>
        <w:r w:rsidRPr="00763288">
          <w:rPr>
            <w:rStyle w:val="Hyperlink"/>
            <w:szCs w:val="24"/>
          </w:rPr>
          <w:t>ru</w:t>
        </w:r>
        <w:r w:rsidRPr="007A768E">
          <w:rPr>
            <w:rStyle w:val="Hyperlink"/>
            <w:szCs w:val="24"/>
            <w:lang w:val="ru-RU"/>
          </w:rPr>
          <w:t>/</w:t>
        </w:r>
        <w:r w:rsidRPr="00763288">
          <w:rPr>
            <w:rStyle w:val="Hyperlink"/>
            <w:szCs w:val="24"/>
          </w:rPr>
          <w:t>project</w:t>
        </w:r>
        <w:r w:rsidRPr="007A768E">
          <w:rPr>
            <w:rStyle w:val="Hyperlink"/>
            <w:szCs w:val="24"/>
            <w:lang w:val="ru-RU"/>
          </w:rPr>
          <w:t>_</w:t>
        </w:r>
        <w:r w:rsidRPr="00763288">
          <w:rPr>
            <w:rStyle w:val="Hyperlink"/>
            <w:szCs w:val="24"/>
          </w:rPr>
          <w:t>risc</w:t>
        </w:r>
        <w:r w:rsidRPr="007A768E">
          <w:rPr>
            <w:rStyle w:val="Hyperlink"/>
            <w:szCs w:val="24"/>
            <w:lang w:val="ru-RU"/>
          </w:rPr>
          <w:t>.</w:t>
        </w:r>
        <w:r w:rsidRPr="00763288">
          <w:rPr>
            <w:rStyle w:val="Hyperlink"/>
            <w:szCs w:val="24"/>
          </w:rPr>
          <w:t>asp</w:t>
        </w:r>
      </w:hyperlink>
      <w:r w:rsidRPr="007A768E">
        <w:rPr>
          <w:bCs/>
          <w:szCs w:val="24"/>
          <w:lang w:val="ru-RU"/>
        </w:rPr>
        <w:t xml:space="preserve"> , регистрация по логину и паролю</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Поисковая система Академия </w:t>
      </w:r>
      <w:r w:rsidRPr="00763288">
        <w:rPr>
          <w:bCs/>
          <w:szCs w:val="24"/>
        </w:rPr>
        <w:t>Google</w:t>
      </w:r>
      <w:r w:rsidRPr="007A768E">
        <w:rPr>
          <w:bCs/>
          <w:szCs w:val="24"/>
          <w:lang w:val="ru-RU"/>
        </w:rPr>
        <w:t xml:space="preserve"> (</w:t>
      </w:r>
      <w:r w:rsidRPr="00763288">
        <w:rPr>
          <w:bCs/>
          <w:szCs w:val="24"/>
        </w:rPr>
        <w:t>Google</w:t>
      </w:r>
      <w:r w:rsidRPr="007A768E">
        <w:rPr>
          <w:bCs/>
          <w:szCs w:val="24"/>
          <w:lang w:val="ru-RU"/>
        </w:rPr>
        <w:t xml:space="preserve"> </w:t>
      </w:r>
      <w:r w:rsidRPr="00763288">
        <w:rPr>
          <w:bCs/>
          <w:szCs w:val="24"/>
        </w:rPr>
        <w:t>Scholar</w:t>
      </w:r>
      <w:r w:rsidRPr="007A768E">
        <w:rPr>
          <w:bCs/>
          <w:szCs w:val="24"/>
          <w:lang w:val="ru-RU"/>
        </w:rPr>
        <w:t xml:space="preserve">). - </w:t>
      </w:r>
      <w:r w:rsidRPr="00763288">
        <w:rPr>
          <w:bCs/>
          <w:szCs w:val="24"/>
        </w:rPr>
        <w:t>URL</w:t>
      </w:r>
      <w:r w:rsidRPr="007A768E">
        <w:rPr>
          <w:bCs/>
          <w:szCs w:val="24"/>
          <w:lang w:val="ru-RU"/>
        </w:rPr>
        <w:t xml:space="preserve">: </w:t>
      </w:r>
      <w:hyperlink r:id="rId240" w:history="1">
        <w:r w:rsidRPr="00763288">
          <w:rPr>
            <w:rStyle w:val="Hyperlink"/>
            <w:szCs w:val="24"/>
          </w:rPr>
          <w:t>https</w:t>
        </w:r>
        <w:r w:rsidRPr="007A768E">
          <w:rPr>
            <w:rStyle w:val="Hyperlink"/>
            <w:szCs w:val="24"/>
            <w:lang w:val="ru-RU"/>
          </w:rPr>
          <w:t>://</w:t>
        </w:r>
        <w:r w:rsidRPr="00763288">
          <w:rPr>
            <w:rStyle w:val="Hyperlink"/>
            <w:szCs w:val="24"/>
          </w:rPr>
          <w:t>scholar</w:t>
        </w:r>
        <w:r w:rsidRPr="007A768E">
          <w:rPr>
            <w:rStyle w:val="Hyperlink"/>
            <w:szCs w:val="24"/>
            <w:lang w:val="ru-RU"/>
          </w:rPr>
          <w:t>.</w:t>
        </w:r>
        <w:r w:rsidRPr="00763288">
          <w:rPr>
            <w:rStyle w:val="Hyperlink"/>
            <w:szCs w:val="24"/>
          </w:rPr>
          <w:t>google</w:t>
        </w:r>
        <w:r w:rsidRPr="007A768E">
          <w:rPr>
            <w:rStyle w:val="Hyperlink"/>
            <w:szCs w:val="24"/>
            <w:lang w:val="ru-RU"/>
          </w:rPr>
          <w:t>.</w:t>
        </w:r>
        <w:r w:rsidRPr="00763288">
          <w:rPr>
            <w:rStyle w:val="Hyperlink"/>
            <w:szCs w:val="24"/>
          </w:rPr>
          <w:t>ru</w:t>
        </w:r>
        <w:r w:rsidRPr="007A768E">
          <w:rPr>
            <w:rStyle w:val="Hyperlink"/>
            <w:szCs w:val="24"/>
            <w:lang w:val="ru-RU"/>
          </w:rPr>
          <w:t>/</w:t>
        </w:r>
      </w:hyperlink>
      <w:r w:rsidRPr="007A768E">
        <w:rPr>
          <w:bCs/>
          <w:szCs w:val="24"/>
          <w:lang w:val="ru-RU"/>
        </w:rPr>
        <w:t xml:space="preserve">  </w:t>
      </w:r>
      <w:r w:rsidRPr="007A768E">
        <w:rPr>
          <w:bCs/>
          <w:szCs w:val="24"/>
          <w:lang w:val="ru-RU"/>
        </w:rPr>
        <w:tab/>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Российская Государственная библиотека. Каталоги. – Режим обращения: </w:t>
      </w:r>
      <w:hyperlink r:id="rId241" w:history="1">
        <w:r w:rsidRPr="0071342A">
          <w:rPr>
            <w:rStyle w:val="Hyperlink"/>
            <w:szCs w:val="24"/>
          </w:rPr>
          <w:t>https</w:t>
        </w:r>
        <w:r w:rsidRPr="007A768E">
          <w:rPr>
            <w:rStyle w:val="Hyperlink"/>
            <w:szCs w:val="24"/>
            <w:lang w:val="ru-RU"/>
          </w:rPr>
          <w:t>://</w:t>
        </w:r>
        <w:r w:rsidRPr="0071342A">
          <w:rPr>
            <w:rStyle w:val="Hyperlink"/>
            <w:szCs w:val="24"/>
          </w:rPr>
          <w:t>www</w:t>
        </w:r>
        <w:r w:rsidRPr="007A768E">
          <w:rPr>
            <w:rStyle w:val="Hyperlink"/>
            <w:szCs w:val="24"/>
            <w:lang w:val="ru-RU"/>
          </w:rPr>
          <w:t>.</w:t>
        </w:r>
        <w:r w:rsidRPr="0071342A">
          <w:rPr>
            <w:rStyle w:val="Hyperlink"/>
            <w:szCs w:val="24"/>
          </w:rPr>
          <w:t>rsl</w:t>
        </w:r>
        <w:r w:rsidRPr="007A768E">
          <w:rPr>
            <w:rStyle w:val="Hyperlink"/>
            <w:szCs w:val="24"/>
            <w:lang w:val="ru-RU"/>
          </w:rPr>
          <w:t>.</w:t>
        </w:r>
        <w:r w:rsidRPr="0071342A">
          <w:rPr>
            <w:rStyle w:val="Hyperlink"/>
            <w:szCs w:val="24"/>
          </w:rPr>
          <w:t>ru</w:t>
        </w:r>
        <w:r w:rsidRPr="007A768E">
          <w:rPr>
            <w:rStyle w:val="Hyperlink"/>
            <w:szCs w:val="24"/>
            <w:lang w:val="ru-RU"/>
          </w:rPr>
          <w:t>/</w:t>
        </w:r>
        <w:r w:rsidRPr="0071342A">
          <w:rPr>
            <w:rStyle w:val="Hyperlink"/>
            <w:szCs w:val="24"/>
          </w:rPr>
          <w:t>ru</w:t>
        </w:r>
        <w:r w:rsidRPr="007A768E">
          <w:rPr>
            <w:rStyle w:val="Hyperlink"/>
            <w:szCs w:val="24"/>
            <w:lang w:val="ru-RU"/>
          </w:rPr>
          <w:t>/4</w:t>
        </w:r>
        <w:r w:rsidRPr="0071342A">
          <w:rPr>
            <w:rStyle w:val="Hyperlink"/>
            <w:szCs w:val="24"/>
          </w:rPr>
          <w:t>readers</w:t>
        </w:r>
        <w:r w:rsidRPr="007A768E">
          <w:rPr>
            <w:rStyle w:val="Hyperlink"/>
            <w:szCs w:val="24"/>
            <w:lang w:val="ru-RU"/>
          </w:rPr>
          <w:t>/</w:t>
        </w:r>
        <w:r w:rsidRPr="0071342A">
          <w:rPr>
            <w:rStyle w:val="Hyperlink"/>
            <w:szCs w:val="24"/>
          </w:rPr>
          <w:t>catalogues</w:t>
        </w:r>
        <w:r w:rsidRPr="007A768E">
          <w:rPr>
            <w:rStyle w:val="Hyperlink"/>
            <w:szCs w:val="24"/>
            <w:lang w:val="ru-RU"/>
          </w:rPr>
          <w:t>/</w:t>
        </w:r>
      </w:hyperlink>
      <w:r w:rsidRPr="007A768E">
        <w:rPr>
          <w:bCs/>
          <w:szCs w:val="24"/>
          <w:lang w:val="ru-RU"/>
        </w:rPr>
        <w:t xml:space="preserve"> , свободный доступ</w:t>
      </w:r>
    </w:p>
    <w:p w:rsidR="00DD0641" w:rsidRPr="007A768E" w:rsidRDefault="00DD0641" w:rsidP="002C2339">
      <w:pPr>
        <w:pStyle w:val="ListParagraph"/>
        <w:numPr>
          <w:ilvl w:val="0"/>
          <w:numId w:val="190"/>
        </w:numPr>
        <w:tabs>
          <w:tab w:val="left" w:pos="851"/>
        </w:tabs>
        <w:spacing w:line="240" w:lineRule="auto"/>
        <w:ind w:left="0" w:firstLine="567"/>
        <w:rPr>
          <w:bCs/>
          <w:szCs w:val="24"/>
          <w:lang w:val="ru-RU"/>
        </w:rPr>
      </w:pPr>
      <w:r w:rsidRPr="007A768E">
        <w:rPr>
          <w:bCs/>
          <w:szCs w:val="24"/>
          <w:lang w:val="ru-RU"/>
        </w:rPr>
        <w:t xml:space="preserve">Университетская информационная система РОССИЯ. – Режим доступа: </w:t>
      </w:r>
      <w:hyperlink r:id="rId242" w:history="1">
        <w:r w:rsidRPr="00763288">
          <w:rPr>
            <w:rStyle w:val="Hyperlink"/>
            <w:szCs w:val="24"/>
          </w:rPr>
          <w:t>https</w:t>
        </w:r>
        <w:r w:rsidRPr="007A768E">
          <w:rPr>
            <w:rStyle w:val="Hyperlink"/>
            <w:szCs w:val="24"/>
            <w:lang w:val="ru-RU"/>
          </w:rPr>
          <w:t>://</w:t>
        </w:r>
        <w:r w:rsidRPr="00763288">
          <w:rPr>
            <w:rStyle w:val="Hyperlink"/>
            <w:szCs w:val="24"/>
          </w:rPr>
          <w:t>uisrussia</w:t>
        </w:r>
        <w:r w:rsidRPr="007A768E">
          <w:rPr>
            <w:rStyle w:val="Hyperlink"/>
            <w:szCs w:val="24"/>
            <w:lang w:val="ru-RU"/>
          </w:rPr>
          <w:t>.</w:t>
        </w:r>
        <w:r w:rsidRPr="00763288">
          <w:rPr>
            <w:rStyle w:val="Hyperlink"/>
            <w:szCs w:val="24"/>
          </w:rPr>
          <w:t>msu</w:t>
        </w:r>
        <w:r w:rsidRPr="007A768E">
          <w:rPr>
            <w:rStyle w:val="Hyperlink"/>
            <w:szCs w:val="24"/>
            <w:lang w:val="ru-RU"/>
          </w:rPr>
          <w:t>.</w:t>
        </w:r>
        <w:r w:rsidRPr="00763288">
          <w:rPr>
            <w:rStyle w:val="Hyperlink"/>
            <w:szCs w:val="24"/>
          </w:rPr>
          <w:t>ru</w:t>
        </w:r>
      </w:hyperlink>
      <w:r w:rsidRPr="007A768E">
        <w:rPr>
          <w:bCs/>
          <w:szCs w:val="24"/>
          <w:lang w:val="ru-RU"/>
        </w:rPr>
        <w:t>, свободный доступ</w:t>
      </w:r>
    </w:p>
    <w:p w:rsidR="00DD0641" w:rsidRPr="007A768E" w:rsidRDefault="00DD0641" w:rsidP="002C2339">
      <w:pPr>
        <w:pStyle w:val="ListParagraph"/>
        <w:numPr>
          <w:ilvl w:val="0"/>
          <w:numId w:val="190"/>
        </w:numPr>
        <w:tabs>
          <w:tab w:val="left" w:pos="993"/>
        </w:tabs>
        <w:spacing w:line="240" w:lineRule="auto"/>
        <w:ind w:left="0" w:firstLine="567"/>
        <w:rPr>
          <w:bCs/>
          <w:szCs w:val="24"/>
          <w:lang w:val="ru-RU"/>
        </w:rPr>
      </w:pPr>
      <w:r w:rsidRPr="007A768E">
        <w:rPr>
          <w:bCs/>
          <w:szCs w:val="24"/>
          <w:lang w:val="ru-RU"/>
        </w:rPr>
        <w:t xml:space="preserve">Федеральный образовательный портал – Экономика. Социология.  Менеджмент. – Режим доступа: </w:t>
      </w:r>
      <w:hyperlink r:id="rId243" w:history="1">
        <w:r w:rsidRPr="00763288">
          <w:rPr>
            <w:rStyle w:val="Hyperlink"/>
            <w:szCs w:val="24"/>
          </w:rPr>
          <w:t>http</w:t>
        </w:r>
        <w:r w:rsidRPr="007A768E">
          <w:rPr>
            <w:rStyle w:val="Hyperlink"/>
            <w:szCs w:val="24"/>
            <w:lang w:val="ru-RU"/>
          </w:rPr>
          <w:t>://</w:t>
        </w:r>
        <w:r w:rsidRPr="00763288">
          <w:rPr>
            <w:rStyle w:val="Hyperlink"/>
            <w:szCs w:val="24"/>
          </w:rPr>
          <w:t>ecsocman</w:t>
        </w:r>
        <w:r w:rsidRPr="007A768E">
          <w:rPr>
            <w:rStyle w:val="Hyperlink"/>
            <w:szCs w:val="24"/>
            <w:lang w:val="ru-RU"/>
          </w:rPr>
          <w:t>.</w:t>
        </w:r>
        <w:r w:rsidRPr="00763288">
          <w:rPr>
            <w:rStyle w:val="Hyperlink"/>
            <w:szCs w:val="24"/>
          </w:rPr>
          <w:t>hse</w:t>
        </w:r>
        <w:r w:rsidRPr="007A768E">
          <w:rPr>
            <w:rStyle w:val="Hyperlink"/>
            <w:szCs w:val="24"/>
            <w:lang w:val="ru-RU"/>
          </w:rPr>
          <w:t>.</w:t>
        </w:r>
        <w:r w:rsidRPr="00763288">
          <w:rPr>
            <w:rStyle w:val="Hyperlink"/>
            <w:szCs w:val="24"/>
          </w:rPr>
          <w:t>ru</w:t>
        </w:r>
      </w:hyperlink>
      <w:r w:rsidRPr="007A768E">
        <w:rPr>
          <w:bCs/>
          <w:szCs w:val="24"/>
          <w:lang w:val="ru-RU"/>
        </w:rPr>
        <w:t>, свободный доступ</w:t>
      </w:r>
    </w:p>
    <w:p w:rsidR="00DD0641" w:rsidRDefault="00DD0641" w:rsidP="002C2339">
      <w:pPr>
        <w:pStyle w:val="ListParagraph"/>
        <w:numPr>
          <w:ilvl w:val="0"/>
          <w:numId w:val="190"/>
        </w:numPr>
        <w:tabs>
          <w:tab w:val="left" w:pos="993"/>
        </w:tabs>
        <w:spacing w:line="240" w:lineRule="auto"/>
        <w:ind w:left="0" w:firstLine="567"/>
        <w:rPr>
          <w:bCs/>
          <w:szCs w:val="24"/>
          <w:lang w:val="ru-RU"/>
        </w:rPr>
      </w:pPr>
      <w:r w:rsidRPr="007A768E">
        <w:rPr>
          <w:bCs/>
          <w:szCs w:val="24"/>
          <w:lang w:val="ru-RU"/>
        </w:rPr>
        <w:t xml:space="preserve">Электронная база периодических изданий </w:t>
      </w:r>
      <w:r w:rsidRPr="00763288">
        <w:rPr>
          <w:bCs/>
          <w:szCs w:val="24"/>
        </w:rPr>
        <w:t>East</w:t>
      </w:r>
      <w:r w:rsidRPr="007A768E">
        <w:rPr>
          <w:bCs/>
          <w:szCs w:val="24"/>
          <w:lang w:val="ru-RU"/>
        </w:rPr>
        <w:t xml:space="preserve"> </w:t>
      </w:r>
      <w:r w:rsidRPr="00763288">
        <w:rPr>
          <w:bCs/>
          <w:szCs w:val="24"/>
        </w:rPr>
        <w:t>View</w:t>
      </w:r>
      <w:r w:rsidRPr="007A768E">
        <w:rPr>
          <w:bCs/>
          <w:szCs w:val="24"/>
          <w:lang w:val="ru-RU"/>
        </w:rPr>
        <w:t xml:space="preserve"> </w:t>
      </w:r>
      <w:r w:rsidRPr="00763288">
        <w:rPr>
          <w:bCs/>
          <w:szCs w:val="24"/>
        </w:rPr>
        <w:t>Information</w:t>
      </w:r>
      <w:r w:rsidRPr="007A768E">
        <w:rPr>
          <w:bCs/>
          <w:szCs w:val="24"/>
          <w:lang w:val="ru-RU"/>
        </w:rPr>
        <w:t xml:space="preserve"> </w:t>
      </w:r>
      <w:r w:rsidRPr="00763288">
        <w:rPr>
          <w:bCs/>
          <w:szCs w:val="24"/>
        </w:rPr>
        <w:t>Services</w:t>
      </w:r>
      <w:r w:rsidRPr="007A768E">
        <w:rPr>
          <w:bCs/>
          <w:szCs w:val="24"/>
          <w:lang w:val="ru-RU"/>
        </w:rPr>
        <w:t xml:space="preserve">, ООО «ИВИС». – Режим доступа: </w:t>
      </w:r>
      <w:hyperlink r:id="rId244" w:history="1">
        <w:r w:rsidRPr="0071342A">
          <w:rPr>
            <w:rStyle w:val="Hyperlink"/>
            <w:szCs w:val="24"/>
          </w:rPr>
          <w:t>https</w:t>
        </w:r>
        <w:r w:rsidRPr="007A768E">
          <w:rPr>
            <w:rStyle w:val="Hyperlink"/>
            <w:szCs w:val="24"/>
            <w:lang w:val="ru-RU"/>
          </w:rPr>
          <w:t>://</w:t>
        </w:r>
        <w:r w:rsidRPr="0071342A">
          <w:rPr>
            <w:rStyle w:val="Hyperlink"/>
            <w:szCs w:val="24"/>
          </w:rPr>
          <w:t>dlib</w:t>
        </w:r>
        <w:r w:rsidRPr="007A768E">
          <w:rPr>
            <w:rStyle w:val="Hyperlink"/>
            <w:szCs w:val="24"/>
            <w:lang w:val="ru-RU"/>
          </w:rPr>
          <w:t>.</w:t>
        </w:r>
        <w:r w:rsidRPr="0071342A">
          <w:rPr>
            <w:rStyle w:val="Hyperlink"/>
            <w:szCs w:val="24"/>
          </w:rPr>
          <w:t>eastview</w:t>
        </w:r>
        <w:r w:rsidRPr="007A768E">
          <w:rPr>
            <w:rStyle w:val="Hyperlink"/>
            <w:szCs w:val="24"/>
            <w:lang w:val="ru-RU"/>
          </w:rPr>
          <w:t>.</w:t>
        </w:r>
        <w:r w:rsidRPr="0071342A">
          <w:rPr>
            <w:rStyle w:val="Hyperlink"/>
            <w:szCs w:val="24"/>
          </w:rPr>
          <w:t>com</w:t>
        </w:r>
        <w:r w:rsidRPr="007A768E">
          <w:rPr>
            <w:rStyle w:val="Hyperlink"/>
            <w:szCs w:val="24"/>
            <w:lang w:val="ru-RU"/>
          </w:rPr>
          <w:t>/</w:t>
        </w:r>
      </w:hyperlink>
      <w:r w:rsidRPr="007A768E">
        <w:rPr>
          <w:bCs/>
          <w:szCs w:val="24"/>
          <w:lang w:val="ru-RU"/>
        </w:rPr>
        <w:t xml:space="preserve"> , вход по </w:t>
      </w:r>
      <w:r w:rsidRPr="00763288">
        <w:rPr>
          <w:bCs/>
          <w:szCs w:val="24"/>
        </w:rPr>
        <w:t>IP</w:t>
      </w:r>
      <w:r w:rsidRPr="007A768E">
        <w:rPr>
          <w:bCs/>
          <w:szCs w:val="24"/>
          <w:lang w:val="ru-RU"/>
        </w:rPr>
        <w:t>-адресам вуза, с внешней сети по логину и паролю</w:t>
      </w:r>
    </w:p>
    <w:p w:rsidR="00DD0641" w:rsidRPr="007A768E" w:rsidRDefault="00DD0641" w:rsidP="002C2339">
      <w:pPr>
        <w:pStyle w:val="ListParagraph"/>
        <w:numPr>
          <w:ilvl w:val="0"/>
          <w:numId w:val="190"/>
        </w:numPr>
        <w:tabs>
          <w:tab w:val="left" w:pos="993"/>
        </w:tabs>
        <w:spacing w:line="240" w:lineRule="auto"/>
        <w:ind w:left="0" w:firstLine="567"/>
        <w:rPr>
          <w:bCs/>
          <w:szCs w:val="24"/>
          <w:lang w:val="ru-RU"/>
        </w:rPr>
      </w:pPr>
      <w:r w:rsidRPr="00F95395">
        <w:rPr>
          <w:bCs/>
          <w:szCs w:val="24"/>
          <w:lang w:val="ru-RU"/>
        </w:rPr>
        <w:t xml:space="preserve">Электронные ресурсы библиотеки МГТУ им. Г.И. Носова. – Режим обращения: </w:t>
      </w:r>
      <w:hyperlink r:id="rId245" w:history="1">
        <w:r w:rsidRPr="0071342A">
          <w:rPr>
            <w:rStyle w:val="Hyperlink"/>
            <w:szCs w:val="24"/>
          </w:rPr>
          <w:t>http</w:t>
        </w:r>
        <w:r w:rsidRPr="00F95395">
          <w:rPr>
            <w:rStyle w:val="Hyperlink"/>
            <w:szCs w:val="24"/>
            <w:lang w:val="ru-RU"/>
          </w:rPr>
          <w:t>://</w:t>
        </w:r>
        <w:r w:rsidRPr="0071342A">
          <w:rPr>
            <w:rStyle w:val="Hyperlink"/>
            <w:szCs w:val="24"/>
          </w:rPr>
          <w:t>magtu</w:t>
        </w:r>
        <w:r w:rsidRPr="00F95395">
          <w:rPr>
            <w:rStyle w:val="Hyperlink"/>
            <w:szCs w:val="24"/>
            <w:lang w:val="ru-RU"/>
          </w:rPr>
          <w:t>.</w:t>
        </w:r>
        <w:r w:rsidRPr="0071342A">
          <w:rPr>
            <w:rStyle w:val="Hyperlink"/>
            <w:szCs w:val="24"/>
          </w:rPr>
          <w:t>ru</w:t>
        </w:r>
        <w:r w:rsidRPr="00F95395">
          <w:rPr>
            <w:rStyle w:val="Hyperlink"/>
            <w:szCs w:val="24"/>
            <w:lang w:val="ru-RU"/>
          </w:rPr>
          <w:t>:8085/</w:t>
        </w:r>
        <w:r w:rsidRPr="0071342A">
          <w:rPr>
            <w:rStyle w:val="Hyperlink"/>
            <w:szCs w:val="24"/>
          </w:rPr>
          <w:t>marcweb</w:t>
        </w:r>
        <w:r w:rsidRPr="00F95395">
          <w:rPr>
            <w:rStyle w:val="Hyperlink"/>
            <w:szCs w:val="24"/>
            <w:lang w:val="ru-RU"/>
          </w:rPr>
          <w:t>2/</w:t>
        </w:r>
        <w:r w:rsidRPr="0071342A">
          <w:rPr>
            <w:rStyle w:val="Hyperlink"/>
            <w:szCs w:val="24"/>
          </w:rPr>
          <w:t>Default</w:t>
        </w:r>
        <w:r w:rsidRPr="00F95395">
          <w:rPr>
            <w:rStyle w:val="Hyperlink"/>
            <w:szCs w:val="24"/>
            <w:lang w:val="ru-RU"/>
          </w:rPr>
          <w:t>.</w:t>
        </w:r>
        <w:r w:rsidRPr="0071342A">
          <w:rPr>
            <w:rStyle w:val="Hyperlink"/>
            <w:szCs w:val="24"/>
          </w:rPr>
          <w:t>asp</w:t>
        </w:r>
      </w:hyperlink>
      <w:r w:rsidRPr="00F95395">
        <w:rPr>
          <w:bCs/>
          <w:szCs w:val="24"/>
          <w:lang w:val="ru-RU"/>
        </w:rPr>
        <w:t>, вход с внешней сети по логину и паролю</w:t>
      </w:r>
    </w:p>
    <w:p w:rsidR="00DD0641" w:rsidRPr="00B71369" w:rsidRDefault="00DD0641" w:rsidP="00CF706D">
      <w:pPr>
        <w:widowControl/>
        <w:autoSpaceDE/>
        <w:autoSpaceDN/>
        <w:adjustRightInd/>
        <w:ind w:firstLine="709"/>
        <w:contextualSpacing/>
      </w:pPr>
    </w:p>
    <w:p w:rsidR="00DD0641" w:rsidRPr="00B71369" w:rsidRDefault="00DD0641" w:rsidP="00CF706D">
      <w:pPr>
        <w:widowControl/>
        <w:ind w:firstLine="720"/>
        <w:rPr>
          <w:b/>
          <w:bCs/>
        </w:rPr>
      </w:pPr>
      <w:r w:rsidRPr="00B71369">
        <w:rPr>
          <w:b/>
          <w:bCs/>
        </w:rPr>
        <w:t>9. Материально-техническое обеспечение дисциплины (модуля)</w:t>
      </w:r>
    </w:p>
    <w:p w:rsidR="00DD0641" w:rsidRPr="00B71369" w:rsidRDefault="00DD0641" w:rsidP="00CF706D">
      <w:pPr>
        <w:widowControl/>
        <w:ind w:firstLine="720"/>
        <w:rPr>
          <w:b/>
          <w:bCs/>
        </w:rPr>
      </w:pPr>
    </w:p>
    <w:p w:rsidR="00DD0641" w:rsidRPr="00B71369" w:rsidRDefault="00DD0641" w:rsidP="00CF706D">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D0641" w:rsidRPr="00B71369" w:rsidRDefault="00DD0641" w:rsidP="00CF706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00"/>
        <w:gridCol w:w="6054"/>
      </w:tblGrid>
      <w:tr w:rsidR="00DD0641" w:rsidRPr="002E6C72" w:rsidTr="000C7B63">
        <w:trPr>
          <w:tblHeader/>
        </w:trPr>
        <w:tc>
          <w:tcPr>
            <w:tcW w:w="1928" w:type="pct"/>
            <w:vAlign w:val="center"/>
          </w:tcPr>
          <w:p w:rsidR="00DD0641" w:rsidRPr="002E6C72" w:rsidRDefault="00DD0641" w:rsidP="000C7B63">
            <w:pPr>
              <w:ind w:firstLine="0"/>
              <w:jc w:val="center"/>
            </w:pPr>
            <w:r w:rsidRPr="002E6C72">
              <w:t xml:space="preserve">Тип и название аудитории </w:t>
            </w:r>
          </w:p>
        </w:tc>
        <w:tc>
          <w:tcPr>
            <w:tcW w:w="3072" w:type="pct"/>
            <w:vAlign w:val="center"/>
          </w:tcPr>
          <w:p w:rsidR="00DD0641" w:rsidRPr="002E6C72" w:rsidRDefault="00DD0641" w:rsidP="000C7B63">
            <w:pPr>
              <w:ind w:firstLine="0"/>
              <w:jc w:val="center"/>
            </w:pPr>
            <w:r w:rsidRPr="002E6C72">
              <w:t>Оснащение аудитории</w:t>
            </w:r>
          </w:p>
        </w:tc>
      </w:tr>
      <w:tr w:rsidR="00DD0641" w:rsidRPr="002E6C72" w:rsidTr="000C7B63">
        <w:tc>
          <w:tcPr>
            <w:tcW w:w="1928" w:type="pct"/>
          </w:tcPr>
          <w:p w:rsidR="00DD0641" w:rsidRPr="002E6C72" w:rsidRDefault="00DD0641" w:rsidP="000C7B63">
            <w:pPr>
              <w:ind w:firstLine="0"/>
              <w:jc w:val="left"/>
            </w:pPr>
            <w:r w:rsidRPr="002E6C72">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D0641" w:rsidRPr="002E6C72" w:rsidRDefault="00DD0641" w:rsidP="000C7B63">
            <w:pPr>
              <w:ind w:firstLine="0"/>
              <w:jc w:val="left"/>
              <w:rPr>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DD0641" w:rsidRPr="002E6C72" w:rsidTr="000C7B63">
        <w:tc>
          <w:tcPr>
            <w:tcW w:w="1928" w:type="pct"/>
          </w:tcPr>
          <w:p w:rsidR="00DD0641" w:rsidRPr="002E6C72" w:rsidRDefault="00DD0641" w:rsidP="000C7B63">
            <w:pPr>
              <w:ind w:firstLine="0"/>
              <w:jc w:val="left"/>
            </w:pPr>
            <w:r w:rsidRPr="002E6C72">
              <w:t>Помещения для самостоятельной работы обучающихся</w:t>
            </w:r>
          </w:p>
        </w:tc>
        <w:tc>
          <w:tcPr>
            <w:tcW w:w="3072" w:type="pct"/>
          </w:tcPr>
          <w:p w:rsidR="00DD0641" w:rsidRPr="002E6C72" w:rsidRDefault="00DD0641" w:rsidP="000C7B63">
            <w:pPr>
              <w:ind w:firstLine="0"/>
              <w:jc w:val="left"/>
              <w:rPr>
                <w:color w:val="000000"/>
              </w:rPr>
            </w:pPr>
            <w:r w:rsidRPr="002E6C72">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D0641" w:rsidRPr="002E6C72" w:rsidTr="000C7B63">
        <w:tc>
          <w:tcPr>
            <w:tcW w:w="1928" w:type="pct"/>
          </w:tcPr>
          <w:p w:rsidR="00DD0641" w:rsidRPr="002E6C72" w:rsidRDefault="00DD0641" w:rsidP="000C7B63">
            <w:pPr>
              <w:ind w:firstLine="0"/>
              <w:jc w:val="left"/>
            </w:pPr>
            <w:r w:rsidRPr="002E6C72">
              <w:t>Помещение для хранения и профилактического обслуживания учебного оборудования</w:t>
            </w:r>
          </w:p>
        </w:tc>
        <w:tc>
          <w:tcPr>
            <w:tcW w:w="3072" w:type="pct"/>
          </w:tcPr>
          <w:p w:rsidR="00DD0641" w:rsidRPr="002E6C72" w:rsidRDefault="00DD0641" w:rsidP="000C7B63">
            <w:pPr>
              <w:ind w:firstLine="0"/>
              <w:jc w:val="left"/>
            </w:pPr>
            <w:r w:rsidRPr="002E6C72">
              <w:t>Шкафы для хранения учебно-методической документации, учебного оборудования и учебно-наглядных пособий.</w:t>
            </w:r>
          </w:p>
        </w:tc>
      </w:tr>
    </w:tbl>
    <w:p w:rsidR="00DD0641" w:rsidRPr="00B71369" w:rsidRDefault="00DD0641" w:rsidP="00CF706D">
      <w:pPr>
        <w:widowControl/>
        <w:autoSpaceDE/>
        <w:adjustRightInd/>
        <w:spacing w:after="200" w:line="276" w:lineRule="auto"/>
        <w:ind w:firstLine="0"/>
        <w:jc w:val="left"/>
      </w:pPr>
    </w:p>
    <w:p w:rsidR="00DD0641" w:rsidRDefault="00DD0641" w:rsidP="00CF706D">
      <w:pPr>
        <w:widowControl/>
        <w:autoSpaceDE/>
        <w:autoSpaceDN/>
        <w:adjustRightInd/>
        <w:spacing w:after="200" w:line="276" w:lineRule="auto"/>
        <w:ind w:firstLine="0"/>
        <w:jc w:val="right"/>
        <w:rPr>
          <w:b/>
        </w:rPr>
      </w:pPr>
    </w:p>
    <w:p w:rsidR="00DD0641" w:rsidRDefault="00DD0641" w:rsidP="00CF706D">
      <w:pPr>
        <w:widowControl/>
        <w:autoSpaceDE/>
        <w:autoSpaceDN/>
        <w:adjustRightInd/>
        <w:spacing w:after="200" w:line="276" w:lineRule="auto"/>
        <w:ind w:firstLine="0"/>
        <w:jc w:val="right"/>
        <w:rPr>
          <w:b/>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Pr="00CF706D" w:rsidRDefault="00DD0641" w:rsidP="00F67E02">
      <w:pPr>
        <w:widowControl/>
        <w:ind w:firstLine="720"/>
        <w:rPr>
          <w:b/>
          <w:bCs/>
        </w:rPr>
      </w:pPr>
    </w:p>
    <w:p w:rsidR="00DD0641" w:rsidRDefault="00DD0641" w:rsidP="00ED0850">
      <w:pPr>
        <w:widowControl/>
        <w:autoSpaceDE/>
        <w:autoSpaceDN/>
        <w:adjustRightInd/>
        <w:spacing w:after="200" w:line="276" w:lineRule="auto"/>
        <w:ind w:firstLine="0"/>
        <w:jc w:val="right"/>
        <w:rPr>
          <w:b/>
        </w:rPr>
      </w:pPr>
    </w:p>
    <w:p w:rsidR="00DD0641" w:rsidRDefault="00DD0641" w:rsidP="00ED0850">
      <w:pPr>
        <w:widowControl/>
        <w:autoSpaceDE/>
        <w:autoSpaceDN/>
        <w:adjustRightInd/>
        <w:spacing w:after="200" w:line="276" w:lineRule="auto"/>
        <w:ind w:firstLine="0"/>
        <w:jc w:val="right"/>
        <w:rPr>
          <w:b/>
        </w:rPr>
      </w:pPr>
    </w:p>
    <w:p w:rsidR="00DD0641" w:rsidRDefault="00DD0641" w:rsidP="00ED0850">
      <w:pPr>
        <w:widowControl/>
        <w:autoSpaceDE/>
        <w:autoSpaceDN/>
        <w:adjustRightInd/>
        <w:spacing w:after="200" w:line="276" w:lineRule="auto"/>
        <w:ind w:firstLine="0"/>
        <w:jc w:val="right"/>
        <w:rPr>
          <w:b/>
        </w:rPr>
      </w:pPr>
    </w:p>
    <w:p w:rsidR="00DD0641" w:rsidRPr="00B71369" w:rsidRDefault="00DD0641" w:rsidP="00ED0850">
      <w:pPr>
        <w:widowControl/>
        <w:autoSpaceDE/>
        <w:autoSpaceDN/>
        <w:adjustRightInd/>
        <w:spacing w:after="200" w:line="276" w:lineRule="auto"/>
        <w:ind w:firstLine="0"/>
        <w:jc w:val="right"/>
        <w:rPr>
          <w:b/>
        </w:rPr>
      </w:pPr>
      <w:r w:rsidRPr="00B71369">
        <w:rPr>
          <w:b/>
        </w:rPr>
        <w:t>ПРИЛОЖЕНИЕ 1</w:t>
      </w:r>
    </w:p>
    <w:p w:rsidR="00DD0641" w:rsidRPr="00B71369" w:rsidRDefault="00DD0641"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работы </w:t>
      </w:r>
    </w:p>
    <w:p w:rsidR="00DD0641" w:rsidRPr="00B71369" w:rsidRDefault="00DD0641" w:rsidP="0080488B">
      <w:pPr>
        <w:pStyle w:val="NormalWeb"/>
        <w:shd w:val="clear" w:color="auto" w:fill="FFFFFF"/>
        <w:spacing w:before="0" w:beforeAutospacing="0" w:after="0" w:afterAutospacing="0" w:line="240" w:lineRule="auto"/>
        <w:jc w:val="center"/>
        <w:rPr>
          <w:b/>
          <w:bCs/>
          <w:sz w:val="24"/>
        </w:rPr>
      </w:pPr>
    </w:p>
    <w:p w:rsidR="00DD0641" w:rsidRPr="00B71369" w:rsidRDefault="00DD0641"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DD0641" w:rsidRPr="00B71369" w:rsidRDefault="00DD0641" w:rsidP="00ED0850">
      <w:pPr>
        <w:tabs>
          <w:tab w:val="left" w:pos="2250"/>
        </w:tabs>
        <w:ind w:firstLine="0"/>
        <w:rPr>
          <w:rStyle w:val="normaltextrun"/>
          <w:b/>
          <w:bCs/>
        </w:rPr>
      </w:pPr>
    </w:p>
    <w:p w:rsidR="00DD0641" w:rsidRPr="00B71369" w:rsidRDefault="00DD0641"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D0641" w:rsidRPr="00B71369" w:rsidRDefault="00DD0641" w:rsidP="00ED0850">
      <w:pPr>
        <w:widowControl/>
        <w:autoSpaceDE/>
        <w:autoSpaceDN/>
        <w:adjustRightInd/>
        <w:ind w:firstLine="709"/>
      </w:pPr>
      <w:r w:rsidRPr="00B71369">
        <w:t>Виды самостоятельной работы:</w:t>
      </w:r>
    </w:p>
    <w:p w:rsidR="00DD0641" w:rsidRPr="00B71369" w:rsidRDefault="00DD0641"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DD0641" w:rsidRPr="00B71369" w:rsidRDefault="00DD0641" w:rsidP="00ED0850">
      <w:pPr>
        <w:widowControl/>
        <w:autoSpaceDE/>
        <w:autoSpaceDN/>
        <w:adjustRightInd/>
        <w:ind w:firstLine="709"/>
      </w:pPr>
      <w:r w:rsidRPr="00B71369">
        <w:t>•работа с тестами и вопросами для самопроверки;</w:t>
      </w:r>
    </w:p>
    <w:p w:rsidR="00DD0641" w:rsidRPr="00B71369" w:rsidRDefault="00DD0641"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DD0641" w:rsidRPr="00B71369" w:rsidRDefault="00DD0641"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DD0641" w:rsidRPr="00B71369" w:rsidRDefault="00DD0641" w:rsidP="00ED0850">
      <w:pPr>
        <w:pStyle w:val="NormalWeb"/>
        <w:shd w:val="clear" w:color="auto" w:fill="FFFFFF"/>
        <w:spacing w:before="0" w:beforeAutospacing="0" w:after="0" w:afterAutospacing="0" w:line="240" w:lineRule="auto"/>
        <w:rPr>
          <w:b/>
          <w:bCs/>
          <w:sz w:val="24"/>
        </w:rPr>
      </w:pPr>
    </w:p>
    <w:p w:rsidR="00DD0641" w:rsidRPr="00B71369" w:rsidRDefault="00DD0641" w:rsidP="00924554">
      <w:pPr>
        <w:widowControl/>
        <w:autoSpaceDE/>
        <w:autoSpaceDN/>
        <w:adjustRightInd/>
        <w:ind w:firstLine="0"/>
      </w:pPr>
    </w:p>
    <w:p w:rsidR="00DD0641" w:rsidRPr="00B71369" w:rsidRDefault="00DD0641" w:rsidP="00924554">
      <w:pPr>
        <w:widowControl/>
        <w:autoSpaceDE/>
        <w:autoSpaceDN/>
        <w:adjustRightInd/>
        <w:ind w:firstLine="0"/>
        <w:rPr>
          <w:b/>
          <w:color w:val="000000"/>
          <w:lang w:eastAsia="en-US"/>
        </w:rPr>
      </w:pPr>
      <w:r w:rsidRPr="00B71369">
        <w:rPr>
          <w:b/>
        </w:rPr>
        <w:t>1.</w:t>
      </w:r>
      <w:r w:rsidRPr="00B71369">
        <w:rPr>
          <w:lang w:val="en-US"/>
        </w:rPr>
        <w:t> </w:t>
      </w:r>
      <w:r w:rsidRPr="00B71369">
        <w:rPr>
          <w:b/>
          <w:color w:val="000000"/>
          <w:lang w:eastAsia="en-US"/>
        </w:rPr>
        <w:t xml:space="preserve">Составление резюме </w:t>
      </w:r>
    </w:p>
    <w:p w:rsidR="00DD0641" w:rsidRPr="00B71369" w:rsidRDefault="00DD0641" w:rsidP="00924554">
      <w:pPr>
        <w:widowControl/>
        <w:autoSpaceDE/>
        <w:autoSpaceDN/>
        <w:adjustRightInd/>
        <w:ind w:firstLine="0"/>
        <w:jc w:val="center"/>
        <w:rPr>
          <w:b/>
          <w:color w:val="000000"/>
          <w:lang w:eastAsia="en-US"/>
        </w:rPr>
      </w:pPr>
    </w:p>
    <w:p w:rsidR="00DD0641" w:rsidRPr="00B71369" w:rsidRDefault="00DD0641" w:rsidP="00924554">
      <w:pPr>
        <w:widowControl/>
        <w:autoSpaceDE/>
        <w:autoSpaceDN/>
        <w:adjustRightInd/>
        <w:ind w:firstLine="0"/>
        <w:rPr>
          <w:color w:val="000000"/>
          <w:lang w:eastAsia="en-US"/>
        </w:rPr>
      </w:pPr>
      <w:r w:rsidRPr="00B71369">
        <w:rPr>
          <w:color w:val="000000"/>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color w:val="000000"/>
          <w:lang w:val="en-US" w:eastAsia="en-US"/>
        </w:rPr>
        <w:t>employer</w:t>
      </w:r>
      <w:r w:rsidRPr="00B71369">
        <w:rPr>
          <w:color w:val="000000"/>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color w:val="000000"/>
          <w:lang w:val="en-US" w:eastAsia="en-US"/>
        </w:rPr>
        <w:t>resume</w:t>
      </w:r>
      <w:r w:rsidRPr="00B71369">
        <w:rPr>
          <w:color w:val="000000"/>
          <w:lang w:eastAsia="en-US"/>
        </w:rPr>
        <w:t xml:space="preserve">” (резюме) используют аббревиатуру </w:t>
      </w:r>
      <w:r w:rsidRPr="00B71369">
        <w:rPr>
          <w:color w:val="000000"/>
          <w:lang w:val="en-US" w:eastAsia="en-US"/>
        </w:rPr>
        <w:t>CV</w:t>
      </w:r>
      <w:r w:rsidRPr="00B71369">
        <w:rPr>
          <w:color w:val="000000"/>
          <w:lang w:eastAsia="en-US"/>
        </w:rPr>
        <w:t xml:space="preserve"> (</w:t>
      </w:r>
      <w:r w:rsidRPr="00B71369">
        <w:rPr>
          <w:color w:val="000000"/>
          <w:lang w:val="en-US" w:eastAsia="en-US"/>
        </w:rPr>
        <w:t>Curriculum</w:t>
      </w:r>
      <w:r w:rsidRPr="00B71369">
        <w:rPr>
          <w:color w:val="000000"/>
          <w:lang w:eastAsia="en-US"/>
        </w:rPr>
        <w:t xml:space="preserve"> </w:t>
      </w:r>
      <w:r w:rsidRPr="00B71369">
        <w:rPr>
          <w:color w:val="000000"/>
          <w:lang w:val="en-US" w:eastAsia="en-US"/>
        </w:rPr>
        <w:t>Vitae</w:t>
      </w:r>
      <w:r w:rsidRPr="00B71369">
        <w:rPr>
          <w:color w:val="000000"/>
          <w:lang w:eastAsia="en-US"/>
        </w:rPr>
        <w:t xml:space="preserve">), что в переводе с латыни означает «ход жизни». </w:t>
      </w:r>
    </w:p>
    <w:p w:rsidR="00DD0641" w:rsidRPr="00B71369" w:rsidRDefault="00DD0641" w:rsidP="00924554">
      <w:pPr>
        <w:widowControl/>
        <w:autoSpaceDE/>
        <w:autoSpaceDN/>
        <w:adjustRightInd/>
        <w:ind w:firstLine="0"/>
        <w:rPr>
          <w:color w:val="000000"/>
          <w:lang w:eastAsia="en-US"/>
        </w:rPr>
      </w:pPr>
    </w:p>
    <w:p w:rsidR="00DD0641" w:rsidRPr="00B71369" w:rsidRDefault="00DD0641" w:rsidP="00924554">
      <w:pPr>
        <w:widowControl/>
        <w:autoSpaceDE/>
        <w:autoSpaceDN/>
        <w:adjustRightInd/>
        <w:ind w:firstLine="0"/>
        <w:rPr>
          <w:color w:val="000000"/>
          <w:lang w:eastAsia="en-US"/>
        </w:rPr>
      </w:pPr>
      <w:r w:rsidRPr="00B71369">
        <w:rPr>
          <w:color w:val="000000"/>
          <w:lang w:eastAsia="en-US"/>
        </w:rPr>
        <w:t>Резюме обычно состоит из следующих основных частей:</w:t>
      </w:r>
    </w:p>
    <w:p w:rsidR="00DD0641" w:rsidRPr="00B71369" w:rsidRDefault="00DD0641" w:rsidP="00470372">
      <w:pPr>
        <w:widowControl/>
        <w:numPr>
          <w:ilvl w:val="0"/>
          <w:numId w:val="177"/>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Личная информация / </w:t>
      </w:r>
      <w:r w:rsidRPr="00B71369">
        <w:rPr>
          <w:b/>
          <w:color w:val="000000"/>
          <w:lang w:val="en-US" w:eastAsia="en-US"/>
        </w:rPr>
        <w:t>Personal information</w:t>
      </w:r>
    </w:p>
    <w:p w:rsidR="00DD0641" w:rsidRPr="00B71369" w:rsidRDefault="00DD0641" w:rsidP="00924554">
      <w:pPr>
        <w:widowControl/>
        <w:autoSpaceDE/>
        <w:autoSpaceDN/>
        <w:adjustRightInd/>
        <w:ind w:left="284" w:firstLine="0"/>
        <w:contextualSpacing/>
        <w:rPr>
          <w:color w:val="000000"/>
          <w:lang w:eastAsia="en-US"/>
        </w:rPr>
      </w:pPr>
      <w:r w:rsidRPr="00B71369">
        <w:rPr>
          <w:color w:val="000000"/>
          <w:lang w:eastAsia="en-US"/>
        </w:rPr>
        <w:t xml:space="preserve">Напишите полностью своё имя и фамилию, укажите адрес, телефон (с кодом страны и города), электронную почту. </w:t>
      </w:r>
    </w:p>
    <w:p w:rsidR="00DD0641" w:rsidRPr="00B71369" w:rsidRDefault="00DD0641" w:rsidP="00924554">
      <w:pPr>
        <w:widowControl/>
        <w:autoSpaceDE/>
        <w:autoSpaceDN/>
        <w:adjustRightInd/>
        <w:ind w:left="284" w:firstLine="0"/>
        <w:contextualSpacing/>
        <w:rPr>
          <w:color w:val="000000"/>
          <w:lang w:eastAsia="en-US"/>
        </w:rPr>
      </w:pPr>
      <w:r w:rsidRPr="00B71369">
        <w:rPr>
          <w:color w:val="000000"/>
          <w:u w:val="single"/>
          <w:lang w:eastAsia="en-US"/>
        </w:rPr>
        <w:t>Запомните:</w:t>
      </w:r>
      <w:r w:rsidRPr="00B71369">
        <w:rPr>
          <w:color w:val="000000"/>
          <w:lang w:eastAsia="en-US"/>
        </w:rPr>
        <w:t xml:space="preserve"> В России имя пишут в формате </w:t>
      </w:r>
      <w:r w:rsidRPr="00B71369">
        <w:rPr>
          <w:i/>
          <w:color w:val="000000"/>
          <w:lang w:eastAsia="en-US"/>
        </w:rPr>
        <w:t>фамилия + имя + отчество (если имеется)</w:t>
      </w:r>
      <w:r w:rsidRPr="00B71369">
        <w:rPr>
          <w:color w:val="000000"/>
          <w:lang w:eastAsia="en-US"/>
        </w:rPr>
        <w:t>, а в англоговорящих странах – сначала имя, потом первую букву отчества (если имеется) и фамилию.</w:t>
      </w:r>
    </w:p>
    <w:p w:rsidR="00DD0641" w:rsidRPr="00B71369" w:rsidRDefault="00DD0641" w:rsidP="00924554">
      <w:pPr>
        <w:widowControl/>
        <w:autoSpaceDE/>
        <w:autoSpaceDN/>
        <w:adjustRightInd/>
        <w:ind w:left="709" w:firstLine="0"/>
        <w:contextualSpacing/>
        <w:rPr>
          <w:color w:val="000000"/>
          <w:lang w:eastAsia="en-US"/>
        </w:rPr>
      </w:pPr>
    </w:p>
    <w:p w:rsidR="00DD0641" w:rsidRPr="00B71369" w:rsidRDefault="00DD0641" w:rsidP="00470372">
      <w:pPr>
        <w:widowControl/>
        <w:numPr>
          <w:ilvl w:val="0"/>
          <w:numId w:val="177"/>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Цель </w:t>
      </w:r>
      <w:r w:rsidRPr="00B71369">
        <w:rPr>
          <w:b/>
          <w:color w:val="000000"/>
          <w:lang w:val="en-US" w:eastAsia="en-US"/>
        </w:rPr>
        <w:t>/ Objective</w:t>
      </w:r>
    </w:p>
    <w:p w:rsidR="00DD0641" w:rsidRPr="00B71369" w:rsidRDefault="00DD0641" w:rsidP="00924554">
      <w:pPr>
        <w:widowControl/>
        <w:autoSpaceDE/>
        <w:autoSpaceDN/>
        <w:adjustRightInd/>
        <w:ind w:left="284" w:firstLine="0"/>
        <w:contextualSpacing/>
        <w:rPr>
          <w:color w:val="000000"/>
          <w:lang w:eastAsia="en-US"/>
        </w:rPr>
      </w:pPr>
      <w:r w:rsidRPr="00B71369">
        <w:rPr>
          <w:color w:val="000000"/>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DD0641" w:rsidRPr="00B71369" w:rsidRDefault="00DD0641" w:rsidP="00924554">
      <w:pPr>
        <w:widowControl/>
        <w:autoSpaceDE/>
        <w:autoSpaceDN/>
        <w:adjustRightInd/>
        <w:ind w:left="709" w:firstLine="0"/>
        <w:contextualSpacing/>
        <w:rPr>
          <w:b/>
          <w:color w:val="000000"/>
          <w:lang w:eastAsia="en-US"/>
        </w:rPr>
      </w:pPr>
    </w:p>
    <w:p w:rsidR="00DD0641" w:rsidRPr="00B71369" w:rsidRDefault="00DD0641" w:rsidP="00470372">
      <w:pPr>
        <w:widowControl/>
        <w:numPr>
          <w:ilvl w:val="0"/>
          <w:numId w:val="177"/>
        </w:numPr>
        <w:autoSpaceDE/>
        <w:autoSpaceDN/>
        <w:adjustRightInd/>
        <w:spacing w:after="200" w:line="276" w:lineRule="auto"/>
        <w:ind w:left="709" w:firstLine="0"/>
        <w:contextualSpacing/>
        <w:jc w:val="left"/>
        <w:rPr>
          <w:b/>
          <w:color w:val="000000"/>
          <w:lang w:eastAsia="en-US"/>
        </w:rPr>
      </w:pPr>
      <w:r w:rsidRPr="00B71369">
        <w:rPr>
          <w:b/>
          <w:color w:val="000000"/>
          <w:lang w:eastAsia="en-US"/>
        </w:rPr>
        <w:t xml:space="preserve">Образование / </w:t>
      </w:r>
      <w:r w:rsidRPr="00B71369">
        <w:rPr>
          <w:b/>
          <w:color w:val="000000"/>
          <w:lang w:val="en-US" w:eastAsia="en-US"/>
        </w:rPr>
        <w:t>Education</w:t>
      </w:r>
    </w:p>
    <w:p w:rsidR="00DD0641" w:rsidRPr="00B71369" w:rsidRDefault="00DD0641" w:rsidP="00924554">
      <w:pPr>
        <w:widowControl/>
        <w:autoSpaceDE/>
        <w:autoSpaceDN/>
        <w:adjustRightInd/>
        <w:ind w:left="284" w:firstLine="0"/>
        <w:contextualSpacing/>
        <w:rPr>
          <w:color w:val="000000"/>
          <w:lang w:eastAsia="en-US"/>
        </w:rPr>
      </w:pPr>
      <w:r w:rsidRPr="00B71369">
        <w:rPr>
          <w:color w:val="000000"/>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DD0641" w:rsidRPr="00B71369" w:rsidRDefault="00DD0641" w:rsidP="00924554">
      <w:pPr>
        <w:widowControl/>
        <w:autoSpaceDE/>
        <w:autoSpaceDN/>
        <w:adjustRightInd/>
        <w:ind w:left="709" w:firstLine="0"/>
        <w:contextualSpacing/>
        <w:rPr>
          <w:b/>
          <w:color w:val="000000"/>
          <w:lang w:eastAsia="en-US"/>
        </w:rPr>
      </w:pPr>
    </w:p>
    <w:p w:rsidR="00DD0641" w:rsidRPr="00B71369" w:rsidRDefault="00DD0641" w:rsidP="00470372">
      <w:pPr>
        <w:widowControl/>
        <w:numPr>
          <w:ilvl w:val="0"/>
          <w:numId w:val="177"/>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Опыт</w:t>
      </w:r>
      <w:r w:rsidRPr="00B71369">
        <w:rPr>
          <w:b/>
          <w:color w:val="000000"/>
          <w:lang w:val="en-US" w:eastAsia="en-US"/>
        </w:rPr>
        <w:t xml:space="preserve"> </w:t>
      </w:r>
      <w:r w:rsidRPr="00B71369">
        <w:rPr>
          <w:b/>
          <w:color w:val="000000"/>
          <w:lang w:eastAsia="en-US"/>
        </w:rPr>
        <w:t>работы</w:t>
      </w:r>
      <w:r w:rsidRPr="00B71369">
        <w:rPr>
          <w:b/>
          <w:color w:val="000000"/>
          <w:lang w:val="en-US" w:eastAsia="en-US"/>
        </w:rPr>
        <w:t xml:space="preserve"> / Work Experience </w:t>
      </w:r>
      <w:r w:rsidRPr="00B71369">
        <w:rPr>
          <w:b/>
          <w:color w:val="000000"/>
          <w:lang w:eastAsia="en-US"/>
        </w:rPr>
        <w:t>или</w:t>
      </w:r>
      <w:r w:rsidRPr="00B71369">
        <w:rPr>
          <w:b/>
          <w:color w:val="000000"/>
          <w:lang w:val="en-US" w:eastAsia="en-US"/>
        </w:rPr>
        <w:t xml:space="preserve"> Employment</w:t>
      </w:r>
    </w:p>
    <w:p w:rsidR="00DD0641" w:rsidRPr="00B71369" w:rsidRDefault="00DD0641" w:rsidP="00924554">
      <w:pPr>
        <w:widowControl/>
        <w:autoSpaceDE/>
        <w:autoSpaceDN/>
        <w:adjustRightInd/>
        <w:ind w:left="284" w:firstLine="0"/>
        <w:contextualSpacing/>
        <w:rPr>
          <w:color w:val="000000"/>
          <w:lang w:eastAsia="en-US"/>
        </w:rPr>
      </w:pPr>
      <w:r w:rsidRPr="00B71369">
        <w:rPr>
          <w:color w:val="000000"/>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DD0641" w:rsidRPr="00B71369" w:rsidRDefault="00DD0641" w:rsidP="00924554">
      <w:pPr>
        <w:widowControl/>
        <w:autoSpaceDE/>
        <w:autoSpaceDN/>
        <w:adjustRightInd/>
        <w:ind w:left="709" w:firstLine="0"/>
        <w:contextualSpacing/>
        <w:rPr>
          <w:b/>
          <w:color w:val="000000"/>
          <w:lang w:eastAsia="en-US"/>
        </w:rPr>
      </w:pPr>
    </w:p>
    <w:p w:rsidR="00DD0641" w:rsidRPr="00B71369" w:rsidRDefault="00DD0641" w:rsidP="00470372">
      <w:pPr>
        <w:widowControl/>
        <w:numPr>
          <w:ilvl w:val="0"/>
          <w:numId w:val="177"/>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 xml:space="preserve">Специальные навыки / </w:t>
      </w:r>
      <w:r w:rsidRPr="00B71369">
        <w:rPr>
          <w:b/>
          <w:color w:val="000000"/>
          <w:lang w:val="en-US" w:eastAsia="en-US"/>
        </w:rPr>
        <w:t>Special skills</w:t>
      </w:r>
    </w:p>
    <w:p w:rsidR="00DD0641" w:rsidRPr="00B71369" w:rsidRDefault="00DD0641" w:rsidP="00924554">
      <w:pPr>
        <w:widowControl/>
        <w:autoSpaceDE/>
        <w:autoSpaceDN/>
        <w:adjustRightInd/>
        <w:ind w:left="709" w:firstLine="0"/>
        <w:contextualSpacing/>
        <w:rPr>
          <w:color w:val="000000"/>
          <w:lang w:eastAsia="en-US"/>
        </w:rPr>
      </w:pPr>
      <w:r w:rsidRPr="00B71369">
        <w:rPr>
          <w:color w:val="000000"/>
          <w:lang w:eastAsia="en-US"/>
        </w:rPr>
        <w:t>В данном разделе необходимо указать:</w:t>
      </w:r>
    </w:p>
    <w:p w:rsidR="00DD0641" w:rsidRPr="00B71369" w:rsidRDefault="00DD0641" w:rsidP="00470372">
      <w:pPr>
        <w:widowControl/>
        <w:numPr>
          <w:ilvl w:val="0"/>
          <w:numId w:val="178"/>
        </w:numPr>
        <w:autoSpaceDE/>
        <w:autoSpaceDN/>
        <w:adjustRightInd/>
        <w:spacing w:after="200" w:line="276" w:lineRule="auto"/>
        <w:ind w:left="709" w:firstLine="0"/>
        <w:contextualSpacing/>
        <w:jc w:val="left"/>
        <w:rPr>
          <w:color w:val="000000"/>
          <w:lang w:eastAsia="en-US"/>
        </w:rPr>
      </w:pPr>
      <w:r w:rsidRPr="00B71369">
        <w:rPr>
          <w:color w:val="000000"/>
          <w:lang w:eastAsia="en-US"/>
        </w:rPr>
        <w:t>уровень компьютерной грамотности;</w:t>
      </w:r>
    </w:p>
    <w:p w:rsidR="00DD0641" w:rsidRPr="00B71369" w:rsidRDefault="00DD0641" w:rsidP="00470372">
      <w:pPr>
        <w:widowControl/>
        <w:numPr>
          <w:ilvl w:val="0"/>
          <w:numId w:val="178"/>
        </w:numPr>
        <w:autoSpaceDE/>
        <w:autoSpaceDN/>
        <w:adjustRightInd/>
        <w:spacing w:after="200" w:line="276" w:lineRule="auto"/>
        <w:ind w:left="709" w:firstLine="0"/>
        <w:contextualSpacing/>
        <w:jc w:val="left"/>
        <w:rPr>
          <w:color w:val="000000"/>
          <w:lang w:eastAsia="en-US"/>
        </w:rPr>
      </w:pPr>
      <w:r w:rsidRPr="00B71369">
        <w:rPr>
          <w:color w:val="000000"/>
          <w:lang w:eastAsia="en-US"/>
        </w:rPr>
        <w:t>знание иностранных языков и их уровень;</w:t>
      </w:r>
    </w:p>
    <w:p w:rsidR="00DD0641" w:rsidRPr="00B71369" w:rsidRDefault="00DD0641" w:rsidP="00470372">
      <w:pPr>
        <w:widowControl/>
        <w:numPr>
          <w:ilvl w:val="0"/>
          <w:numId w:val="178"/>
        </w:numPr>
        <w:autoSpaceDE/>
        <w:autoSpaceDN/>
        <w:adjustRightInd/>
        <w:spacing w:after="200" w:line="276" w:lineRule="auto"/>
        <w:ind w:left="709" w:firstLine="0"/>
        <w:contextualSpacing/>
        <w:jc w:val="left"/>
        <w:rPr>
          <w:color w:val="000000"/>
          <w:lang w:eastAsia="en-US"/>
        </w:rPr>
      </w:pPr>
      <w:r w:rsidRPr="00B71369">
        <w:rPr>
          <w:color w:val="000000"/>
          <w:lang w:eastAsia="en-US"/>
        </w:rPr>
        <w:t>опыт воинской службы (если есть) и имеет ли он отношение к предполагаемой работе;</w:t>
      </w:r>
    </w:p>
    <w:p w:rsidR="00DD0641" w:rsidRPr="00B71369" w:rsidRDefault="00DD0641" w:rsidP="00470372">
      <w:pPr>
        <w:widowControl/>
        <w:numPr>
          <w:ilvl w:val="0"/>
          <w:numId w:val="178"/>
        </w:numPr>
        <w:autoSpaceDE/>
        <w:autoSpaceDN/>
        <w:adjustRightInd/>
        <w:spacing w:after="200" w:line="276" w:lineRule="auto"/>
        <w:ind w:left="709" w:firstLine="0"/>
        <w:contextualSpacing/>
        <w:jc w:val="left"/>
        <w:rPr>
          <w:color w:val="000000"/>
          <w:lang w:eastAsia="en-US"/>
        </w:rPr>
      </w:pPr>
      <w:r w:rsidRPr="00B71369">
        <w:rPr>
          <w:color w:val="000000"/>
          <w:lang w:eastAsia="en-US"/>
        </w:rPr>
        <w:t>наличие водительских прав и опыта вождения.</w:t>
      </w:r>
    </w:p>
    <w:p w:rsidR="00DD0641" w:rsidRPr="00B71369" w:rsidRDefault="00DD0641" w:rsidP="00924554">
      <w:pPr>
        <w:widowControl/>
        <w:autoSpaceDE/>
        <w:autoSpaceDN/>
        <w:adjustRightInd/>
        <w:ind w:left="709" w:firstLine="0"/>
        <w:contextualSpacing/>
        <w:rPr>
          <w:color w:val="000000"/>
          <w:lang w:eastAsia="en-US"/>
        </w:rPr>
      </w:pPr>
    </w:p>
    <w:p w:rsidR="00DD0641" w:rsidRPr="00B71369" w:rsidRDefault="00DD0641" w:rsidP="00470372">
      <w:pPr>
        <w:widowControl/>
        <w:numPr>
          <w:ilvl w:val="0"/>
          <w:numId w:val="177"/>
        </w:numPr>
        <w:autoSpaceDE/>
        <w:autoSpaceDN/>
        <w:adjustRightInd/>
        <w:spacing w:after="200" w:line="276" w:lineRule="auto"/>
        <w:ind w:left="709" w:firstLine="0"/>
        <w:contextualSpacing/>
        <w:jc w:val="left"/>
        <w:rPr>
          <w:b/>
          <w:color w:val="000000"/>
          <w:lang w:val="en-US" w:eastAsia="en-US"/>
        </w:rPr>
      </w:pPr>
      <w:r w:rsidRPr="00B71369">
        <w:rPr>
          <w:b/>
          <w:color w:val="000000"/>
          <w:lang w:eastAsia="en-US"/>
        </w:rPr>
        <w:t xml:space="preserve">Рекомендации / </w:t>
      </w:r>
      <w:r w:rsidRPr="00B71369">
        <w:rPr>
          <w:b/>
          <w:color w:val="000000"/>
          <w:lang w:val="en-US" w:eastAsia="en-US"/>
        </w:rPr>
        <w:t>References</w:t>
      </w:r>
    </w:p>
    <w:p w:rsidR="00DD0641" w:rsidRPr="00B71369" w:rsidRDefault="00DD0641" w:rsidP="00924554">
      <w:pPr>
        <w:widowControl/>
        <w:autoSpaceDE/>
        <w:autoSpaceDN/>
        <w:adjustRightInd/>
        <w:ind w:left="284" w:firstLine="0"/>
        <w:contextualSpacing/>
        <w:rPr>
          <w:color w:val="000000"/>
          <w:lang w:eastAsia="en-US"/>
        </w:rPr>
      </w:pPr>
      <w:r w:rsidRPr="00B71369">
        <w:rPr>
          <w:color w:val="000000"/>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DD0641" w:rsidRPr="00B71369" w:rsidRDefault="00DD0641" w:rsidP="00924554">
      <w:pPr>
        <w:widowControl/>
        <w:autoSpaceDE/>
        <w:autoSpaceDN/>
        <w:adjustRightInd/>
        <w:ind w:left="709" w:firstLine="0"/>
        <w:rPr>
          <w:color w:val="000000"/>
          <w:lang w:eastAsia="en-US"/>
        </w:rPr>
      </w:pPr>
    </w:p>
    <w:p w:rsidR="00DD0641" w:rsidRPr="00B71369" w:rsidRDefault="00DD0641" w:rsidP="00924554">
      <w:pPr>
        <w:widowControl/>
        <w:autoSpaceDE/>
        <w:autoSpaceDN/>
        <w:adjustRightInd/>
        <w:ind w:firstLine="0"/>
        <w:jc w:val="center"/>
        <w:rPr>
          <w:b/>
          <w:color w:val="000000"/>
          <w:lang w:eastAsia="en-US"/>
        </w:rPr>
      </w:pPr>
      <w:r w:rsidRPr="00B71369">
        <w:rPr>
          <w:b/>
          <w:color w:val="000000"/>
          <w:lang w:eastAsia="en-US"/>
        </w:rPr>
        <w:t>Образец составления резюме на  английском языке</w:t>
      </w:r>
    </w:p>
    <w:p w:rsidR="00DD0641" w:rsidRPr="00B71369" w:rsidRDefault="00DD0641" w:rsidP="00924554">
      <w:pPr>
        <w:widowControl/>
        <w:autoSpaceDE/>
        <w:autoSpaceDN/>
        <w:adjustRightInd/>
        <w:ind w:firstLine="0"/>
        <w:jc w:val="center"/>
        <w:rPr>
          <w:i/>
          <w:color w:val="000000"/>
          <w:lang w:eastAsia="en-US"/>
        </w:rPr>
      </w:pPr>
      <w:r w:rsidRPr="00B71369">
        <w:rPr>
          <w:i/>
          <w:color w:val="000000"/>
          <w:lang w:eastAsia="en-US"/>
        </w:rPr>
        <w:t>На должность маркетингового начальника</w:t>
      </w:r>
    </w:p>
    <w:p w:rsidR="00DD0641" w:rsidRPr="00B71369" w:rsidRDefault="00DD0641" w:rsidP="00924554">
      <w:pPr>
        <w:widowControl/>
        <w:autoSpaceDE/>
        <w:autoSpaceDN/>
        <w:adjustRightInd/>
        <w:ind w:firstLine="0"/>
        <w:jc w:val="center"/>
        <w:rPr>
          <w:i/>
          <w:color w:val="000000"/>
          <w:lang w:eastAsia="en-US"/>
        </w:rPr>
      </w:pPr>
    </w:p>
    <w:p w:rsidR="00DD0641" w:rsidRPr="00B71369" w:rsidRDefault="00DD0641" w:rsidP="00924554">
      <w:pPr>
        <w:widowControl/>
        <w:autoSpaceDE/>
        <w:autoSpaceDN/>
        <w:adjustRightInd/>
        <w:ind w:firstLine="0"/>
        <w:rPr>
          <w:color w:val="000000"/>
          <w:lang w:eastAsia="en-US"/>
        </w:rPr>
      </w:pPr>
      <w:r w:rsidRPr="00B71369">
        <w:rPr>
          <w:color w:val="000000"/>
          <w:lang w:val="en-US" w:eastAsia="en-US"/>
        </w:rPr>
        <w:t>IRINA</w:t>
      </w:r>
      <w:r w:rsidRPr="00B71369">
        <w:rPr>
          <w:color w:val="000000"/>
          <w:lang w:eastAsia="en-US"/>
        </w:rPr>
        <w:t xml:space="preserve"> </w:t>
      </w:r>
      <w:r w:rsidRPr="00B71369">
        <w:rPr>
          <w:color w:val="000000"/>
          <w:lang w:val="en-US" w:eastAsia="en-US"/>
        </w:rPr>
        <w:t>D</w:t>
      </w:r>
      <w:r w:rsidRPr="00B71369">
        <w:rPr>
          <w:color w:val="000000"/>
          <w:lang w:eastAsia="en-US"/>
        </w:rPr>
        <w:t xml:space="preserve">. </w:t>
      </w:r>
      <w:r w:rsidRPr="00B71369">
        <w:rPr>
          <w:color w:val="000000"/>
          <w:lang w:val="en-US" w:eastAsia="en-US"/>
        </w:rPr>
        <w:t>SMIRNOVA</w:t>
      </w:r>
    </w:p>
    <w:p w:rsidR="00DD0641" w:rsidRPr="00B71369" w:rsidRDefault="00DD0641" w:rsidP="00924554">
      <w:pPr>
        <w:widowControl/>
        <w:autoSpaceDE/>
        <w:autoSpaceDN/>
        <w:adjustRightInd/>
        <w:ind w:firstLine="0"/>
        <w:rPr>
          <w:color w:val="000000"/>
          <w:lang w:val="en-US" w:eastAsia="en-US"/>
        </w:rPr>
      </w:pPr>
      <w:smartTag w:uri="urn:schemas-microsoft-com:office:smarttags" w:element="address">
        <w:smartTag w:uri="urn:schemas-microsoft-com:office:smarttags" w:element="Street">
          <w:r w:rsidRPr="00B71369">
            <w:rPr>
              <w:color w:val="000000"/>
              <w:lang w:val="en-US" w:eastAsia="en-US"/>
            </w:rPr>
            <w:t>37/2 – 378 Obychnaya St.</w:t>
          </w:r>
        </w:smartTag>
      </w:smartTag>
      <w:r w:rsidRPr="00B71369">
        <w:rPr>
          <w:color w:val="000000"/>
          <w:lang w:val="en-US" w:eastAsia="en-US"/>
        </w:rPr>
        <w:t>, St.-Perersburg</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Tel. (home): + 7(095) 000-0000</w:t>
      </w:r>
    </w:p>
    <w:p w:rsidR="00DD0641" w:rsidRPr="00F95395" w:rsidRDefault="00DD0641" w:rsidP="00924554">
      <w:pPr>
        <w:widowControl/>
        <w:autoSpaceDE/>
        <w:autoSpaceDN/>
        <w:adjustRightInd/>
        <w:ind w:firstLine="0"/>
        <w:rPr>
          <w:color w:val="000000"/>
          <w:lang w:val="it-IT" w:eastAsia="en-US"/>
        </w:rPr>
      </w:pPr>
      <w:r w:rsidRPr="00F95395">
        <w:rPr>
          <w:color w:val="000000"/>
          <w:lang w:val="it-IT" w:eastAsia="en-US"/>
        </w:rPr>
        <w:t>Tel. (mobile): + 7 000-000-0000</w:t>
      </w:r>
    </w:p>
    <w:p w:rsidR="00DD0641" w:rsidRPr="00F95395" w:rsidRDefault="00DD0641" w:rsidP="00924554">
      <w:pPr>
        <w:widowControl/>
        <w:autoSpaceDE/>
        <w:autoSpaceDN/>
        <w:adjustRightInd/>
        <w:ind w:firstLine="0"/>
        <w:rPr>
          <w:color w:val="000000"/>
          <w:lang w:val="it-IT" w:eastAsia="en-US"/>
        </w:rPr>
      </w:pPr>
      <w:r w:rsidRPr="00F95395">
        <w:rPr>
          <w:color w:val="000000"/>
          <w:lang w:val="it-IT" w:eastAsia="en-US"/>
        </w:rPr>
        <w:t xml:space="preserve">E-mail: </w:t>
      </w:r>
      <w:hyperlink r:id="rId246" w:history="1">
        <w:r w:rsidRPr="00F95395">
          <w:rPr>
            <w:color w:val="0000FF"/>
            <w:u w:val="single"/>
            <w:lang w:val="it-IT" w:eastAsia="en-US"/>
          </w:rPr>
          <w:t>unknown@com.ru</w:t>
        </w:r>
      </w:hyperlink>
      <w:r w:rsidRPr="00F95395">
        <w:rPr>
          <w:color w:val="000000"/>
          <w:lang w:val="it-IT" w:eastAsia="en-US"/>
        </w:rPr>
        <w:t xml:space="preserve"> </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 xml:space="preserve">OBJECTIVE: A full-time position as a Market Analyst, where a motivated high-energy team player capable of individual initiative with contribute to the efficiency and profitability of the company. </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 xml:space="preserve">EDUCATION: September, 1991 – June, 1996: Institute of International Economic Affairs, </w:t>
      </w:r>
      <w:smartTag w:uri="urn:schemas-microsoft-com:office:smarttags" w:element="PlaceName">
        <w:r w:rsidRPr="00B71369">
          <w:rPr>
            <w:color w:val="000000"/>
            <w:lang w:val="en-US" w:eastAsia="en-US"/>
          </w:rPr>
          <w:t>Finance</w:t>
        </w:r>
      </w:smartTag>
      <w:r w:rsidRPr="00B71369">
        <w:rPr>
          <w:color w:val="000000"/>
          <w:lang w:val="en-US" w:eastAsia="en-US"/>
        </w:rPr>
        <w:t xml:space="preserve"> </w:t>
      </w:r>
      <w:smartTag w:uri="urn:schemas-microsoft-com:office:smarttags" w:element="PlaceType">
        <w:r w:rsidRPr="00B71369">
          <w:rPr>
            <w:color w:val="000000"/>
            <w:lang w:val="en-US" w:eastAsia="en-US"/>
          </w:rPr>
          <w:t>Academy</w:t>
        </w:r>
      </w:smartTag>
      <w:r w:rsidRPr="00B71369">
        <w:rPr>
          <w:color w:val="000000"/>
          <w:lang w:val="en-US" w:eastAsia="en-US"/>
        </w:rPr>
        <w:t xml:space="preserve"> (</w:t>
      </w:r>
      <w:smartTag w:uri="urn:schemas-microsoft-com:office:smarttags" w:element="place">
        <w:smartTag w:uri="urn:schemas-microsoft-com:office:smarttags" w:element="City">
          <w:r w:rsidRPr="00B71369">
            <w:rPr>
              <w:color w:val="000000"/>
              <w:lang w:val="en-US" w:eastAsia="en-US"/>
            </w:rPr>
            <w:t>Moscow</w:t>
          </w:r>
        </w:smartTag>
      </w:smartTag>
      <w:r w:rsidRPr="00B71369">
        <w:rPr>
          <w:color w:val="000000"/>
          <w:lang w:val="en-US" w:eastAsia="en-US"/>
        </w:rPr>
        <w:t>).</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 xml:space="preserve">WORK EXPERIENCE: </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June, 1998 – present</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Procter &amp; Gamble, Junior Marketing Manager, Cosmetics department:</w:t>
      </w:r>
    </w:p>
    <w:p w:rsidR="00DD0641" w:rsidRPr="00B71369" w:rsidRDefault="00DD0641" w:rsidP="00470372">
      <w:pPr>
        <w:widowControl/>
        <w:numPr>
          <w:ilvl w:val="0"/>
          <w:numId w:val="179"/>
        </w:numPr>
        <w:tabs>
          <w:tab w:val="left" w:pos="1134"/>
        </w:tabs>
        <w:autoSpaceDE/>
        <w:autoSpaceDN/>
        <w:adjustRightInd/>
        <w:spacing w:after="200" w:line="276" w:lineRule="auto"/>
        <w:ind w:firstLine="0"/>
        <w:contextualSpacing/>
        <w:jc w:val="left"/>
        <w:rPr>
          <w:color w:val="000000"/>
          <w:lang w:val="en-US" w:eastAsia="en-US"/>
        </w:rPr>
      </w:pPr>
      <w:r w:rsidRPr="00B71369">
        <w:rPr>
          <w:color w:val="000000"/>
          <w:lang w:val="en-US" w:eastAsia="en-US"/>
        </w:rPr>
        <w:t>register clients’ orders on the data base;</w:t>
      </w:r>
    </w:p>
    <w:p w:rsidR="00DD0641" w:rsidRPr="00B71369" w:rsidRDefault="00DD0641" w:rsidP="00470372">
      <w:pPr>
        <w:widowControl/>
        <w:numPr>
          <w:ilvl w:val="0"/>
          <w:numId w:val="179"/>
        </w:numPr>
        <w:tabs>
          <w:tab w:val="left" w:pos="1134"/>
        </w:tabs>
        <w:autoSpaceDE/>
        <w:autoSpaceDN/>
        <w:adjustRightInd/>
        <w:spacing w:after="200" w:line="276" w:lineRule="auto"/>
        <w:ind w:firstLine="0"/>
        <w:contextualSpacing/>
        <w:jc w:val="left"/>
        <w:rPr>
          <w:color w:val="000000"/>
          <w:lang w:val="en-US" w:eastAsia="en-US"/>
        </w:rPr>
      </w:pPr>
      <w:r w:rsidRPr="00B71369">
        <w:rPr>
          <w:color w:val="000000"/>
          <w:lang w:val="en-US" w:eastAsia="en-US"/>
        </w:rPr>
        <w:t xml:space="preserve">analyze the efficiency of sales; </w:t>
      </w:r>
    </w:p>
    <w:p w:rsidR="00DD0641" w:rsidRPr="00B71369" w:rsidRDefault="00DD0641" w:rsidP="00924554">
      <w:pPr>
        <w:widowControl/>
        <w:autoSpaceDE/>
        <w:autoSpaceDN/>
        <w:adjustRightInd/>
        <w:ind w:left="360" w:firstLine="0"/>
        <w:rPr>
          <w:color w:val="000000"/>
          <w:lang w:val="en-US" w:eastAsia="en-US"/>
        </w:rPr>
      </w:pPr>
      <w:r w:rsidRPr="00B71369">
        <w:rPr>
          <w:color w:val="000000"/>
          <w:u w:val="single"/>
          <w:lang w:val="en-US" w:eastAsia="en-US"/>
        </w:rPr>
        <w:t>Area of work:</w:t>
      </w:r>
      <w:r w:rsidRPr="00B71369">
        <w:rPr>
          <w:color w:val="000000"/>
          <w:lang w:val="en-US" w:eastAsia="en-US"/>
        </w:rPr>
        <w:t xml:space="preserve"> My duties are to provide the Head of Marketing Department with the relevant information about the market of cosmetic goods in </w:t>
      </w:r>
      <w:smartTag w:uri="urn:schemas-microsoft-com:office:smarttags" w:element="place">
        <w:smartTag w:uri="urn:schemas-microsoft-com:office:smarttags" w:element="City">
          <w:r w:rsidRPr="00B71369">
            <w:rPr>
              <w:color w:val="000000"/>
              <w:lang w:val="en-US" w:eastAsia="en-US"/>
            </w:rPr>
            <w:t>Moscow</w:t>
          </w:r>
        </w:smartTag>
      </w:smartTag>
      <w:r w:rsidRPr="00B71369">
        <w:rPr>
          <w:color w:val="000000"/>
          <w:lang w:val="en-US" w:eastAsia="en-US"/>
        </w:rPr>
        <w:t>, about costs’ dynamics and to maintain the client’ data base.</w:t>
      </w:r>
    </w:p>
    <w:p w:rsidR="00DD0641" w:rsidRPr="00B71369" w:rsidRDefault="00DD0641" w:rsidP="00924554">
      <w:pPr>
        <w:widowControl/>
        <w:autoSpaceDE/>
        <w:autoSpaceDN/>
        <w:adjustRightInd/>
        <w:ind w:left="360" w:firstLine="0"/>
        <w:rPr>
          <w:color w:val="000000"/>
          <w:lang w:val="en-US" w:eastAsia="en-US"/>
        </w:rPr>
      </w:pPr>
      <w:r w:rsidRPr="00B71369">
        <w:rPr>
          <w:color w:val="000000"/>
          <w:lang w:val="en-US" w:eastAsia="en-US"/>
        </w:rPr>
        <w:t>September, 1995 – June, 1998</w:t>
      </w:r>
    </w:p>
    <w:p w:rsidR="00DD0641" w:rsidRPr="00B71369" w:rsidRDefault="00DD0641" w:rsidP="00924554">
      <w:pPr>
        <w:widowControl/>
        <w:autoSpaceDE/>
        <w:autoSpaceDN/>
        <w:adjustRightInd/>
        <w:ind w:left="360" w:firstLine="0"/>
        <w:rPr>
          <w:color w:val="000000"/>
          <w:lang w:val="en-US" w:eastAsia="en-US"/>
        </w:rPr>
      </w:pPr>
      <w:r w:rsidRPr="00B71369">
        <w:rPr>
          <w:color w:val="000000"/>
          <w:lang w:val="en-US" w:eastAsia="en-US"/>
        </w:rPr>
        <w:t>Milling Ltd, Specialist in advertising and marketing:</w:t>
      </w:r>
    </w:p>
    <w:p w:rsidR="00DD0641" w:rsidRPr="00B71369" w:rsidRDefault="00DD0641" w:rsidP="00470372">
      <w:pPr>
        <w:widowControl/>
        <w:numPr>
          <w:ilvl w:val="0"/>
          <w:numId w:val="180"/>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Development of advertising strategy of the company;</w:t>
      </w:r>
    </w:p>
    <w:p w:rsidR="00DD0641" w:rsidRPr="00B71369" w:rsidRDefault="00DD0641" w:rsidP="00470372">
      <w:pPr>
        <w:widowControl/>
        <w:numPr>
          <w:ilvl w:val="0"/>
          <w:numId w:val="180"/>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Copywriting advertising information;</w:t>
      </w:r>
    </w:p>
    <w:p w:rsidR="00DD0641" w:rsidRPr="00B71369" w:rsidRDefault="00DD0641" w:rsidP="00470372">
      <w:pPr>
        <w:widowControl/>
        <w:numPr>
          <w:ilvl w:val="0"/>
          <w:numId w:val="180"/>
        </w:numPr>
        <w:autoSpaceDE/>
        <w:autoSpaceDN/>
        <w:adjustRightInd/>
        <w:spacing w:after="200" w:line="276" w:lineRule="auto"/>
        <w:ind w:firstLine="0"/>
        <w:contextualSpacing/>
        <w:jc w:val="left"/>
        <w:rPr>
          <w:color w:val="000000"/>
          <w:lang w:val="en-US" w:eastAsia="en-US"/>
        </w:rPr>
      </w:pPr>
      <w:r w:rsidRPr="00B71369">
        <w:rPr>
          <w:color w:val="000000"/>
          <w:lang w:val="en-US" w:eastAsia="en-US"/>
        </w:rPr>
        <w:t>Clients data base administration.</w:t>
      </w:r>
    </w:p>
    <w:p w:rsidR="00DD0641" w:rsidRPr="00B71369" w:rsidRDefault="00DD0641" w:rsidP="00924554">
      <w:pPr>
        <w:widowControl/>
        <w:autoSpaceDE/>
        <w:autoSpaceDN/>
        <w:adjustRightInd/>
        <w:ind w:firstLine="0"/>
        <w:rPr>
          <w:color w:val="000000"/>
          <w:lang w:val="en-US" w:eastAsia="en-US"/>
        </w:rPr>
      </w:pPr>
      <w:r w:rsidRPr="00B71369">
        <w:rPr>
          <w:color w:val="000000"/>
          <w:u w:val="single"/>
          <w:lang w:val="en-US" w:eastAsia="en-US"/>
        </w:rPr>
        <w:t>Area of work:</w:t>
      </w:r>
      <w:r w:rsidRPr="00B71369">
        <w:rPr>
          <w:color w:val="000000"/>
          <w:lang w:val="en-US" w:eastAsia="en-US"/>
        </w:rPr>
        <w:t xml:space="preserve"> During my work for Milling Ltd I developed advertising profile for the company, created its corporate web site and conducted constant analysis of relevant markets in </w:t>
      </w:r>
      <w:smartTag w:uri="urn:schemas-microsoft-com:office:smarttags" w:element="place">
        <w:smartTag w:uri="urn:schemas-microsoft-com:office:smarttags" w:element="country-region">
          <w:r w:rsidRPr="00B71369">
            <w:rPr>
              <w:color w:val="000000"/>
              <w:lang w:val="en-US" w:eastAsia="en-US"/>
            </w:rPr>
            <w:t>Russia</w:t>
          </w:r>
        </w:smartTag>
      </w:smartTag>
      <w:r w:rsidRPr="00B71369">
        <w:rPr>
          <w:color w:val="000000"/>
          <w:lang w:val="en-US" w:eastAsia="en-US"/>
        </w:rPr>
        <w:t xml:space="preserve">. </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SPECIAL SKILLS:</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Languages: Russian – Mother tongue, English – fluent at the Advanced level, French – fluent at the International level.</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Computer literate: Windows 95/98/NT, Word, Excel, Access, PowerPoint, CorelDraw, HTML.</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Clerical: Typing 20 wpm.</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 xml:space="preserve">Other: A professional Internet user. Have a driving license and prepared to be as mobile as necessary to provide the best performance. </w:t>
      </w:r>
    </w:p>
    <w:p w:rsidR="00DD0641" w:rsidRPr="00B71369" w:rsidRDefault="00DD0641" w:rsidP="00924554">
      <w:pPr>
        <w:widowControl/>
        <w:autoSpaceDE/>
        <w:autoSpaceDN/>
        <w:adjustRightInd/>
        <w:ind w:firstLine="0"/>
        <w:rPr>
          <w:color w:val="000000"/>
          <w:lang w:val="en-US" w:eastAsia="en-US"/>
        </w:rPr>
      </w:pPr>
      <w:r w:rsidRPr="00B71369">
        <w:rPr>
          <w:color w:val="000000"/>
          <w:lang w:val="en-US" w:eastAsia="en-US"/>
        </w:rPr>
        <w:t>REFERENCES: Available upon request.</w:t>
      </w:r>
    </w:p>
    <w:p w:rsidR="00DD0641" w:rsidRPr="00842634" w:rsidRDefault="00DD0641" w:rsidP="007D2F38">
      <w:pPr>
        <w:rPr>
          <w:b/>
          <w:bCs/>
          <w:lang w:val="en-US"/>
        </w:rPr>
      </w:pPr>
      <w:r w:rsidRPr="00B71369">
        <w:rPr>
          <w:b/>
          <w:bCs/>
        </w:rPr>
        <w:t>Пример</w:t>
      </w:r>
      <w:r w:rsidRPr="00842634">
        <w:rPr>
          <w:b/>
          <w:bCs/>
          <w:lang w:val="en-US"/>
        </w:rPr>
        <w:t>:</w:t>
      </w:r>
    </w:p>
    <w:p w:rsidR="00DD0641" w:rsidRPr="00B71369" w:rsidRDefault="00DD0641" w:rsidP="007D2F38">
      <w:pPr>
        <w:jc w:val="center"/>
        <w:rPr>
          <w:b/>
          <w:bCs/>
          <w:i/>
          <w:iCs/>
          <w:spacing w:val="40"/>
          <w:lang w:val="de-DE"/>
        </w:rPr>
      </w:pPr>
      <w:r w:rsidRPr="00B71369">
        <w:rPr>
          <w:b/>
          <w:bCs/>
          <w:i/>
          <w:iCs/>
          <w:spacing w:val="40"/>
          <w:lang w:val="de-DE"/>
        </w:rPr>
        <w:t>Lebenslauf</w:t>
      </w:r>
    </w:p>
    <w:p w:rsidR="00DD0641" w:rsidRPr="00B71369" w:rsidRDefault="00DD0641" w:rsidP="007D2F38">
      <w:pPr>
        <w:tabs>
          <w:tab w:val="left" w:pos="7089"/>
          <w:tab w:val="left" w:pos="7372"/>
          <w:tab w:val="left" w:pos="7656"/>
          <w:tab w:val="left" w:pos="7939"/>
          <w:tab w:val="left" w:pos="8506"/>
        </w:tabs>
        <w:rPr>
          <w:b/>
          <w:bCs/>
          <w:lang w:val="de-DE"/>
        </w:rPr>
      </w:pPr>
      <w:r w:rsidRPr="00B71369">
        <w:rPr>
          <w:b/>
          <w:bCs/>
          <w:lang w:val="de-DE"/>
        </w:rPr>
        <w:t>Persönliche Daten</w:t>
      </w:r>
    </w:p>
    <w:p w:rsidR="00DD0641" w:rsidRPr="00B71369" w:rsidRDefault="00DD0641" w:rsidP="007D2F38">
      <w:pPr>
        <w:tabs>
          <w:tab w:val="left" w:pos="8505"/>
        </w:tabs>
        <w:rPr>
          <w:lang w:val="de-DE"/>
        </w:rPr>
      </w:pPr>
      <w:r w:rsidRPr="00B71369">
        <w:rPr>
          <w:lang w:val="de-DE"/>
        </w:rPr>
        <w:t>Name:                                       Iwan Iwanov</w:t>
      </w:r>
    </w:p>
    <w:p w:rsidR="00DD0641" w:rsidRPr="00B71369" w:rsidRDefault="00DD0641" w:rsidP="007D2F38">
      <w:pPr>
        <w:tabs>
          <w:tab w:val="left" w:pos="8505"/>
        </w:tabs>
        <w:rPr>
          <w:lang w:val="de-DE"/>
        </w:rPr>
      </w:pPr>
      <w:r w:rsidRPr="00B71369">
        <w:rPr>
          <w:lang w:val="de-DE"/>
        </w:rPr>
        <w:t>Geburtsdatum:                          16.02.1979</w:t>
      </w:r>
    </w:p>
    <w:p w:rsidR="00DD0641" w:rsidRPr="00B71369" w:rsidRDefault="00DD0641" w:rsidP="007D2F38">
      <w:pPr>
        <w:tabs>
          <w:tab w:val="left" w:pos="8505"/>
        </w:tabs>
        <w:rPr>
          <w:lang w:val="de-DE"/>
        </w:rPr>
      </w:pPr>
      <w:r w:rsidRPr="00B71369">
        <w:rPr>
          <w:lang w:val="de-DE"/>
        </w:rPr>
        <w:t>Geburtsort:                                Rostov</w:t>
      </w:r>
    </w:p>
    <w:p w:rsidR="00DD0641" w:rsidRPr="00B71369" w:rsidRDefault="00DD0641" w:rsidP="007D2F38">
      <w:pPr>
        <w:tabs>
          <w:tab w:val="left" w:pos="8505"/>
        </w:tabs>
        <w:rPr>
          <w:lang w:val="de-DE"/>
        </w:rPr>
      </w:pPr>
      <w:r w:rsidRPr="00B71369">
        <w:rPr>
          <w:lang w:val="de-DE"/>
        </w:rPr>
        <w:t>Staatsangehörigkeit:                  Russische Föderation</w:t>
      </w:r>
    </w:p>
    <w:p w:rsidR="00DD0641" w:rsidRPr="00B71369" w:rsidRDefault="00DD0641" w:rsidP="007D2F38">
      <w:pPr>
        <w:rPr>
          <w:lang w:val="de-DE"/>
        </w:rPr>
      </w:pPr>
    </w:p>
    <w:p w:rsidR="00DD0641" w:rsidRPr="00B71369" w:rsidRDefault="00DD0641" w:rsidP="007D2F38">
      <w:pPr>
        <w:tabs>
          <w:tab w:val="left" w:pos="7089"/>
          <w:tab w:val="left" w:pos="7372"/>
          <w:tab w:val="left" w:pos="7656"/>
          <w:tab w:val="left" w:pos="7939"/>
          <w:tab w:val="left" w:pos="8506"/>
        </w:tabs>
        <w:rPr>
          <w:b/>
          <w:bCs/>
          <w:lang w:val="de-DE"/>
        </w:rPr>
      </w:pPr>
      <w:r w:rsidRPr="00B71369">
        <w:rPr>
          <w:b/>
          <w:bCs/>
          <w:lang w:val="de-DE"/>
        </w:rPr>
        <w:t>Schulbildung</w:t>
      </w:r>
    </w:p>
    <w:p w:rsidR="00DD0641" w:rsidRPr="00B71369" w:rsidRDefault="00DD0641"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DD0641" w:rsidRPr="00B71369" w:rsidRDefault="00DD0641"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DD0641" w:rsidRPr="00B71369" w:rsidRDefault="00DD0641" w:rsidP="007D2F38">
      <w:pPr>
        <w:rPr>
          <w:lang w:val="de-DE"/>
        </w:rPr>
      </w:pPr>
    </w:p>
    <w:p w:rsidR="00DD0641" w:rsidRPr="00B71369" w:rsidRDefault="00DD0641"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DD0641" w:rsidRPr="00B71369" w:rsidRDefault="00DD0641" w:rsidP="007D2F38">
      <w:pPr>
        <w:pBdr>
          <w:top w:val="single" w:sz="4" w:space="1" w:color="000000"/>
        </w:pBdr>
        <w:tabs>
          <w:tab w:val="left" w:pos="2977"/>
          <w:tab w:val="left" w:pos="7372"/>
          <w:tab w:val="left" w:pos="7656"/>
        </w:tabs>
        <w:rPr>
          <w:lang w:val="de-DE"/>
        </w:rPr>
      </w:pPr>
    </w:p>
    <w:p w:rsidR="00DD0641" w:rsidRPr="00B71369" w:rsidRDefault="00DD0641"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DD0641" w:rsidRPr="00B71369" w:rsidRDefault="00DD0641" w:rsidP="007D2F38">
      <w:pPr>
        <w:tabs>
          <w:tab w:val="left" w:pos="3260"/>
          <w:tab w:val="left" w:pos="8505"/>
        </w:tabs>
        <w:rPr>
          <w:lang w:val="de-DE"/>
        </w:rPr>
      </w:pPr>
    </w:p>
    <w:p w:rsidR="00DD0641" w:rsidRPr="00B71369" w:rsidRDefault="00DD0641"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DD0641" w:rsidRPr="00B71369" w:rsidRDefault="00DD0641" w:rsidP="007D2F38">
      <w:pPr>
        <w:pBdr>
          <w:top w:val="single" w:sz="4" w:space="1" w:color="000000"/>
        </w:pBdr>
        <w:tabs>
          <w:tab w:val="left" w:pos="2977"/>
          <w:tab w:val="left" w:pos="7372"/>
          <w:tab w:val="left" w:pos="7656"/>
        </w:tabs>
        <w:rPr>
          <w:lang w:val="de-DE"/>
        </w:rPr>
      </w:pPr>
    </w:p>
    <w:p w:rsidR="00DD0641" w:rsidRPr="00B71369" w:rsidRDefault="00DD0641"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DD0641" w:rsidRPr="00B71369" w:rsidRDefault="00DD0641" w:rsidP="007D2F38">
      <w:pPr>
        <w:tabs>
          <w:tab w:val="left" w:pos="3260"/>
          <w:tab w:val="left" w:pos="8505"/>
        </w:tabs>
        <w:rPr>
          <w:lang w:val="de-DE"/>
        </w:rPr>
      </w:pPr>
    </w:p>
    <w:p w:rsidR="00DD0641" w:rsidRPr="00B71369" w:rsidRDefault="00DD0641"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DD0641" w:rsidRPr="00B71369" w:rsidRDefault="00DD0641" w:rsidP="00470372">
      <w:pPr>
        <w:numPr>
          <w:ilvl w:val="0"/>
          <w:numId w:val="105"/>
        </w:numPr>
        <w:tabs>
          <w:tab w:val="left" w:pos="284"/>
          <w:tab w:val="left" w:pos="2552"/>
        </w:tabs>
        <w:suppressAutoHyphens/>
        <w:autoSpaceDE/>
        <w:adjustRightInd/>
        <w:ind w:left="0" w:firstLine="0"/>
      </w:pPr>
      <w:r w:rsidRPr="00B71369">
        <w:t xml:space="preserve">                                                       Englisch Fortgeschrittenenkenntnisse</w:t>
      </w:r>
    </w:p>
    <w:p w:rsidR="00DD0641" w:rsidRPr="00B71369" w:rsidRDefault="00DD0641" w:rsidP="007D2F38">
      <w:pPr>
        <w:rPr>
          <w:b/>
          <w:bCs/>
        </w:rPr>
      </w:pPr>
      <w:r w:rsidRPr="00B71369">
        <w:rPr>
          <w:b/>
          <w:bCs/>
          <w:lang w:val="en-US"/>
        </w:rPr>
        <w:t>05.12.2010, Unterschrift</w:t>
      </w:r>
    </w:p>
    <w:p w:rsidR="00DD0641" w:rsidRPr="00B71369" w:rsidRDefault="00DD0641" w:rsidP="007D2F38">
      <w:pPr>
        <w:ind w:firstLine="709"/>
        <w:rPr>
          <w:b/>
          <w:bCs/>
        </w:rPr>
      </w:pPr>
    </w:p>
    <w:p w:rsidR="00DD0641" w:rsidRPr="00B71369" w:rsidRDefault="00DD0641" w:rsidP="007D2F38">
      <w:pPr>
        <w:ind w:firstLine="709"/>
        <w:rPr>
          <w:b/>
          <w:bCs/>
        </w:rPr>
      </w:pPr>
      <w:r w:rsidRPr="00B71369">
        <w:rPr>
          <w:b/>
          <w:bCs/>
        </w:rPr>
        <w:t>Оформление конверта для письма в Германию</w:t>
      </w:r>
    </w:p>
    <w:p w:rsidR="00DD0641" w:rsidRPr="00B71369" w:rsidRDefault="00DD0641" w:rsidP="007D2F38">
      <w:pPr>
        <w:ind w:firstLine="709"/>
      </w:pPr>
    </w:p>
    <w:p w:rsidR="00DD0641" w:rsidRPr="00B71369" w:rsidRDefault="00DD0641" w:rsidP="007D2F38">
      <w:pPr>
        <w:ind w:firstLine="709"/>
      </w:pPr>
      <w:r w:rsidRPr="00B71369">
        <w:t>Конверт для письма на немецком языке оформляется по следующим правилам:</w:t>
      </w:r>
    </w:p>
    <w:p w:rsidR="00DD0641" w:rsidRPr="00B71369" w:rsidRDefault="00DD0641" w:rsidP="007D2F38">
      <w:pPr>
        <w:shd w:val="clear" w:color="auto" w:fill="FCF7EE"/>
        <w:ind w:firstLine="709"/>
      </w:pPr>
      <w:r>
        <w:rPr>
          <w:noProof/>
        </w:rPr>
        <w:pict>
          <v:shape id="_x0000_i1028" type="#_x0000_t75" style="width:350.25pt;height:177pt;visibility:visible" filled="t">
            <v:imagedata r:id="rId247" o:title=""/>
          </v:shape>
        </w:pict>
      </w:r>
    </w:p>
    <w:p w:rsidR="00DD0641" w:rsidRPr="00B71369" w:rsidRDefault="00DD0641" w:rsidP="007D2F38">
      <w:pPr>
        <w:shd w:val="clear" w:color="auto" w:fill="FCF7EE"/>
        <w:ind w:firstLine="709"/>
      </w:pPr>
    </w:p>
    <w:p w:rsidR="00DD0641" w:rsidRPr="00B71369" w:rsidRDefault="00DD0641" w:rsidP="007D2F38">
      <w:pPr>
        <w:shd w:val="clear" w:color="auto" w:fill="FCF7EE"/>
        <w:ind w:firstLine="709"/>
      </w:pPr>
      <w:r w:rsidRPr="00B71369">
        <w:t>Слева вверху пишется адрес отправителя латиницей в следующем порядке:</w:t>
      </w:r>
    </w:p>
    <w:p w:rsidR="00DD0641" w:rsidRPr="00B71369" w:rsidRDefault="00DD0641" w:rsidP="007D2F38">
      <w:pPr>
        <w:shd w:val="clear" w:color="auto" w:fill="FCF7EE"/>
        <w:ind w:firstLine="709"/>
        <w:rPr>
          <w:i/>
          <w:iCs/>
        </w:rPr>
      </w:pPr>
      <w:r w:rsidRPr="00B71369">
        <w:rPr>
          <w:i/>
          <w:iCs/>
        </w:rPr>
        <w:t>Имя Фамилия (в именительном падеже)</w:t>
      </w:r>
    </w:p>
    <w:p w:rsidR="00DD0641" w:rsidRPr="00B71369" w:rsidRDefault="00DD0641" w:rsidP="007D2F38">
      <w:pPr>
        <w:shd w:val="clear" w:color="auto" w:fill="FCF7EE"/>
        <w:ind w:firstLine="709"/>
        <w:rPr>
          <w:i/>
          <w:iCs/>
        </w:rPr>
      </w:pPr>
      <w:r w:rsidRPr="00B71369">
        <w:rPr>
          <w:i/>
          <w:iCs/>
        </w:rPr>
        <w:t>Улица, номер дома</w:t>
      </w:r>
    </w:p>
    <w:p w:rsidR="00DD0641" w:rsidRPr="00B71369" w:rsidRDefault="00DD0641" w:rsidP="007D2F38">
      <w:pPr>
        <w:shd w:val="clear" w:color="auto" w:fill="FCF7EE"/>
        <w:ind w:firstLine="709"/>
      </w:pPr>
    </w:p>
    <w:p w:rsidR="00DD0641" w:rsidRPr="00B71369" w:rsidRDefault="00DD0641"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DD0641" w:rsidRPr="00B71369" w:rsidRDefault="00DD0641" w:rsidP="007D2F38">
      <w:pPr>
        <w:shd w:val="clear" w:color="auto" w:fill="FCF7EE"/>
        <w:ind w:firstLine="709"/>
        <w:rPr>
          <w:i/>
          <w:iCs/>
        </w:rPr>
      </w:pPr>
      <w:r w:rsidRPr="00B71369">
        <w:rPr>
          <w:i/>
          <w:iCs/>
        </w:rPr>
        <w:t>Индекс, название города</w:t>
      </w:r>
    </w:p>
    <w:p w:rsidR="00DD0641" w:rsidRPr="00B71369" w:rsidRDefault="00DD0641"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DD0641" w:rsidRPr="00B71369" w:rsidRDefault="00DD0641" w:rsidP="007D2F38">
      <w:pPr>
        <w:shd w:val="clear" w:color="auto" w:fill="FCF7EE"/>
        <w:ind w:firstLine="709"/>
        <w:rPr>
          <w:i/>
          <w:iCs/>
        </w:rPr>
      </w:pPr>
      <w:r w:rsidRPr="00B71369">
        <w:rPr>
          <w:i/>
          <w:iCs/>
        </w:rPr>
        <w:t>Название страны</w:t>
      </w:r>
    </w:p>
    <w:p w:rsidR="00DD0641" w:rsidRPr="00B71369" w:rsidRDefault="00DD0641"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DD0641" w:rsidRPr="00B71369" w:rsidRDefault="00DD0641" w:rsidP="007D2F38">
      <w:pPr>
        <w:shd w:val="clear" w:color="auto" w:fill="FCF7EE"/>
        <w:ind w:firstLine="709"/>
      </w:pPr>
      <w:r w:rsidRPr="00B71369">
        <w:t>Внизу справа пишется адресат в следующем виде:</w:t>
      </w:r>
    </w:p>
    <w:p w:rsidR="00DD0641" w:rsidRPr="00B71369" w:rsidRDefault="00DD0641"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DD0641" w:rsidRPr="00B71369" w:rsidRDefault="00DD0641" w:rsidP="007D2F38">
      <w:pPr>
        <w:shd w:val="clear" w:color="auto" w:fill="FCF7EE"/>
        <w:ind w:firstLine="709"/>
      </w:pPr>
    </w:p>
    <w:tbl>
      <w:tblPr>
        <w:tblW w:w="0" w:type="auto"/>
        <w:tblInd w:w="-52" w:type="dxa"/>
        <w:tblLayout w:type="fixed"/>
        <w:tblLook w:val="00A0"/>
      </w:tblPr>
      <w:tblGrid>
        <w:gridCol w:w="3465"/>
        <w:gridCol w:w="3022"/>
      </w:tblGrid>
      <w:tr w:rsidR="00DD0641"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DD0641" w:rsidRPr="00B71369" w:rsidRDefault="00DD0641"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DD0641" w:rsidRPr="00B71369" w:rsidRDefault="00DD0641"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D0641" w:rsidRPr="00B71369" w:rsidRDefault="00DD0641" w:rsidP="00887881">
            <w:pPr>
              <w:snapToGrid w:val="0"/>
              <w:ind w:firstLine="709"/>
              <w:rPr>
                <w:lang w:eastAsia="en-US"/>
              </w:rPr>
            </w:pPr>
            <w:r w:rsidRPr="00B71369">
              <w:rPr>
                <w:lang w:eastAsia="en-US"/>
              </w:rPr>
              <w:t>Госпоже такой-то</w:t>
            </w:r>
          </w:p>
          <w:p w:rsidR="00DD0641" w:rsidRPr="00B71369" w:rsidRDefault="00DD0641" w:rsidP="00887881">
            <w:pPr>
              <w:ind w:firstLine="709"/>
              <w:rPr>
                <w:lang w:eastAsia="en-US"/>
              </w:rPr>
            </w:pPr>
            <w:r w:rsidRPr="00B71369">
              <w:rPr>
                <w:lang w:eastAsia="en-US"/>
              </w:rPr>
              <w:t>Господину такому-то</w:t>
            </w:r>
          </w:p>
        </w:tc>
      </w:tr>
      <w:tr w:rsidR="00DD0641"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DD0641" w:rsidRPr="00B71369" w:rsidRDefault="00DD0641" w:rsidP="00887881">
            <w:pPr>
              <w:snapToGrid w:val="0"/>
              <w:ind w:firstLine="709"/>
              <w:rPr>
                <w:lang w:eastAsia="en-US"/>
              </w:rPr>
            </w:pPr>
            <w:r w:rsidRPr="00B71369">
              <w:rPr>
                <w:lang w:eastAsia="en-US"/>
              </w:rPr>
              <w:t>Или</w:t>
            </w:r>
          </w:p>
          <w:p w:rsidR="00DD0641" w:rsidRPr="00B71369" w:rsidRDefault="00DD0641"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DD0641" w:rsidRPr="00B71369" w:rsidRDefault="00DD0641"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D0641" w:rsidRPr="00B71369" w:rsidRDefault="00DD0641" w:rsidP="00887881">
            <w:pPr>
              <w:snapToGrid w:val="0"/>
              <w:ind w:firstLine="709"/>
              <w:rPr>
                <w:lang w:eastAsia="en-US"/>
              </w:rPr>
            </w:pPr>
          </w:p>
          <w:p w:rsidR="00DD0641" w:rsidRPr="00B71369" w:rsidRDefault="00DD0641" w:rsidP="00887881">
            <w:pPr>
              <w:ind w:firstLine="709"/>
              <w:rPr>
                <w:lang w:eastAsia="en-US"/>
              </w:rPr>
            </w:pPr>
            <w:r w:rsidRPr="00B71369">
              <w:rPr>
                <w:lang w:eastAsia="en-US"/>
              </w:rPr>
              <w:t>Госпоже такой-то</w:t>
            </w:r>
          </w:p>
          <w:p w:rsidR="00DD0641" w:rsidRPr="00B71369" w:rsidRDefault="00DD0641" w:rsidP="00887881">
            <w:pPr>
              <w:ind w:firstLine="709"/>
              <w:rPr>
                <w:lang w:eastAsia="en-US"/>
              </w:rPr>
            </w:pPr>
            <w:r w:rsidRPr="00B71369">
              <w:rPr>
                <w:lang w:eastAsia="en-US"/>
              </w:rPr>
              <w:t>Господину такому-то</w:t>
            </w:r>
          </w:p>
        </w:tc>
      </w:tr>
      <w:tr w:rsidR="00DD0641"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DD0641" w:rsidRPr="00B71369" w:rsidRDefault="00DD0641"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DD0641" w:rsidRPr="00B71369" w:rsidRDefault="00DD0641"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D0641" w:rsidRPr="00B71369" w:rsidRDefault="00DD0641" w:rsidP="00887881">
            <w:pPr>
              <w:snapToGrid w:val="0"/>
              <w:ind w:firstLine="709"/>
              <w:rPr>
                <w:lang w:eastAsia="en-US"/>
              </w:rPr>
            </w:pPr>
            <w:r w:rsidRPr="00B71369">
              <w:rPr>
                <w:lang w:eastAsia="en-US"/>
              </w:rPr>
              <w:t>Фирме такой-то</w:t>
            </w:r>
          </w:p>
          <w:p w:rsidR="00DD0641" w:rsidRPr="00B71369" w:rsidRDefault="00DD0641" w:rsidP="00887881">
            <w:pPr>
              <w:ind w:firstLine="709"/>
              <w:rPr>
                <w:lang w:eastAsia="en-US"/>
              </w:rPr>
            </w:pPr>
            <w:r w:rsidRPr="00B71369">
              <w:rPr>
                <w:lang w:eastAsia="en-US"/>
              </w:rPr>
              <w:t>В такую-то организацию</w:t>
            </w:r>
          </w:p>
        </w:tc>
      </w:tr>
    </w:tbl>
    <w:p w:rsidR="00DD0641" w:rsidRPr="00B71369" w:rsidRDefault="00DD0641" w:rsidP="007D2F38">
      <w:pPr>
        <w:shd w:val="clear" w:color="auto" w:fill="FCF7EE"/>
        <w:ind w:firstLine="709"/>
      </w:pPr>
      <w:r w:rsidRPr="00B71369">
        <w:t>Далее в адресе следуют:</w:t>
      </w:r>
    </w:p>
    <w:p w:rsidR="00DD0641" w:rsidRPr="00B71369" w:rsidRDefault="00DD0641" w:rsidP="007D2F38">
      <w:pPr>
        <w:shd w:val="clear" w:color="auto" w:fill="FCF7EE"/>
        <w:ind w:firstLine="709"/>
        <w:rPr>
          <w:i/>
          <w:iCs/>
        </w:rPr>
      </w:pPr>
      <w:r w:rsidRPr="00B71369">
        <w:rPr>
          <w:i/>
          <w:iCs/>
        </w:rPr>
        <w:t>Улица, номер дома</w:t>
      </w:r>
    </w:p>
    <w:p w:rsidR="00DD0641" w:rsidRPr="00B71369" w:rsidRDefault="00DD0641" w:rsidP="007D2F38">
      <w:pPr>
        <w:shd w:val="clear" w:color="auto" w:fill="FCF7EE"/>
        <w:ind w:firstLine="709"/>
        <w:rPr>
          <w:i/>
          <w:iCs/>
        </w:rPr>
      </w:pPr>
      <w:r w:rsidRPr="00B71369">
        <w:rPr>
          <w:i/>
          <w:iCs/>
        </w:rPr>
        <w:t>Индекс, название города</w:t>
      </w:r>
    </w:p>
    <w:p w:rsidR="00DD0641" w:rsidRPr="00B71369" w:rsidRDefault="00DD0641" w:rsidP="007D2F38">
      <w:pPr>
        <w:shd w:val="clear" w:color="auto" w:fill="FCF7EE"/>
        <w:ind w:firstLine="709"/>
        <w:rPr>
          <w:i/>
          <w:iCs/>
        </w:rPr>
      </w:pPr>
      <w:r w:rsidRPr="00B71369">
        <w:rPr>
          <w:i/>
          <w:iCs/>
        </w:rPr>
        <w:t>Название страны</w:t>
      </w:r>
    </w:p>
    <w:p w:rsidR="00DD0641" w:rsidRPr="00B71369" w:rsidRDefault="00DD0641" w:rsidP="00924554">
      <w:pPr>
        <w:widowControl/>
        <w:autoSpaceDE/>
        <w:autoSpaceDN/>
        <w:adjustRightInd/>
        <w:ind w:firstLine="0"/>
        <w:rPr>
          <w:color w:val="000000"/>
          <w:lang w:eastAsia="en-US"/>
        </w:rPr>
      </w:pPr>
    </w:p>
    <w:p w:rsidR="00DD0641" w:rsidRPr="00B71369" w:rsidRDefault="00DD0641" w:rsidP="00924554">
      <w:pPr>
        <w:widowControl/>
        <w:autoSpaceDE/>
        <w:autoSpaceDN/>
        <w:adjustRightInd/>
        <w:ind w:firstLine="0"/>
        <w:jc w:val="center"/>
        <w:rPr>
          <w:b/>
          <w:i/>
          <w:color w:val="000000"/>
          <w:lang w:eastAsia="en-US"/>
        </w:rPr>
      </w:pPr>
    </w:p>
    <w:p w:rsidR="00DD0641" w:rsidRPr="00B71369" w:rsidRDefault="00DD0641" w:rsidP="00924554">
      <w:pPr>
        <w:widowControl/>
        <w:autoSpaceDE/>
        <w:autoSpaceDN/>
        <w:adjustRightInd/>
        <w:ind w:firstLine="0"/>
        <w:rPr>
          <w:b/>
          <w:color w:val="000000"/>
          <w:lang w:eastAsia="en-US"/>
        </w:rPr>
      </w:pPr>
      <w:r w:rsidRPr="00B71369">
        <w:rPr>
          <w:b/>
          <w:color w:val="000000"/>
          <w:lang w:eastAsia="en-US"/>
        </w:rPr>
        <w:t>Методические указания по написанию сопроводительного письма</w:t>
      </w:r>
    </w:p>
    <w:p w:rsidR="00DD0641" w:rsidRPr="00B71369" w:rsidRDefault="00DD0641" w:rsidP="00924554">
      <w:pPr>
        <w:widowControl/>
        <w:autoSpaceDE/>
        <w:autoSpaceDN/>
        <w:adjustRightInd/>
        <w:ind w:firstLine="0"/>
        <w:rPr>
          <w:b/>
          <w:color w:val="000000"/>
          <w:lang w:eastAsia="en-US"/>
        </w:rPr>
      </w:pPr>
    </w:p>
    <w:p w:rsidR="00DD0641" w:rsidRPr="00B71369" w:rsidRDefault="00DD064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48" w:history="1">
        <w:r w:rsidRPr="00B71369">
          <w:rPr>
            <w:rStyle w:val="Hyperlink"/>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DD0641" w:rsidRPr="00B71369" w:rsidRDefault="00DD064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D0641" w:rsidRPr="00B71369" w:rsidRDefault="00DD0641" w:rsidP="009D4061">
      <w:pPr>
        <w:pStyle w:val="Heading2"/>
        <w:shd w:val="clear" w:color="auto" w:fill="FFFFFF"/>
        <w:spacing w:after="240"/>
        <w:rPr>
          <w:szCs w:val="24"/>
        </w:rPr>
      </w:pPr>
      <w:r w:rsidRPr="00B71369">
        <w:rPr>
          <w:szCs w:val="24"/>
        </w:rPr>
        <w:t>Основные типы сопроводительных писем к резюме на английском языке</w:t>
      </w:r>
    </w:p>
    <w:p w:rsidR="00DD0641" w:rsidRPr="00B71369" w:rsidRDefault="00DD0641" w:rsidP="009D4061">
      <w:pPr>
        <w:shd w:val="clear" w:color="auto" w:fill="FFFFFF"/>
        <w:spacing w:after="240"/>
      </w:pPr>
      <w:r w:rsidRPr="00B71369">
        <w:t>Можно выделить три основных типа писем о приеме на работу на английском языке:</w:t>
      </w:r>
    </w:p>
    <w:p w:rsidR="00DD0641" w:rsidRPr="00B71369" w:rsidRDefault="00DD0641" w:rsidP="00470372">
      <w:pPr>
        <w:widowControl/>
        <w:numPr>
          <w:ilvl w:val="0"/>
          <w:numId w:val="64"/>
        </w:numPr>
        <w:shd w:val="clear" w:color="auto" w:fill="FFFFFF"/>
        <w:autoSpaceDE/>
        <w:adjustRightInd/>
        <w:spacing w:after="240"/>
        <w:jc w:val="left"/>
      </w:pPr>
      <w:r w:rsidRPr="00B71369">
        <w:t>Письмо-заявка. Сопроводительное письмо к резюме высылается в ответ на рекламное объявление о вакансии в средствах массовой информации.</w:t>
      </w:r>
    </w:p>
    <w:p w:rsidR="00DD0641" w:rsidRPr="00B71369" w:rsidRDefault="00DD0641" w:rsidP="00470372">
      <w:pPr>
        <w:widowControl/>
        <w:numPr>
          <w:ilvl w:val="0"/>
          <w:numId w:val="64"/>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DD0641" w:rsidRPr="00B71369" w:rsidRDefault="00DD0641" w:rsidP="00470372">
      <w:pPr>
        <w:widowControl/>
        <w:numPr>
          <w:ilvl w:val="0"/>
          <w:numId w:val="64"/>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D0641" w:rsidRPr="00B71369" w:rsidRDefault="00DD0641" w:rsidP="009D4061">
      <w:pPr>
        <w:pStyle w:val="Heading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DD0641" w:rsidRPr="00B71369" w:rsidRDefault="00DD0641" w:rsidP="009D4061">
      <w:pPr>
        <w:shd w:val="clear" w:color="auto" w:fill="FFFFFF"/>
        <w:spacing w:after="240"/>
      </w:pPr>
      <w:r w:rsidRPr="00B71369">
        <w:t> </w:t>
      </w:r>
    </w:p>
    <w:p w:rsidR="00DD0641" w:rsidRPr="00B71369" w:rsidRDefault="00DD0641" w:rsidP="009D4061">
      <w:pPr>
        <w:pStyle w:val="Heading4"/>
        <w:shd w:val="clear" w:color="auto" w:fill="FFFFFF"/>
        <w:spacing w:before="0" w:after="240"/>
        <w:rPr>
          <w:rFonts w:ascii="Times New Roman" w:hAnsi="Times New Roman"/>
          <w:color w:val="auto"/>
        </w:rPr>
      </w:pPr>
      <w:r w:rsidRPr="00B71369">
        <w:rPr>
          <w:rFonts w:ascii="Times New Roman" w:hAnsi="Times New Roman"/>
          <w:color w:val="auto"/>
        </w:rPr>
        <w:t>Ваша контактная информация.</w:t>
      </w:r>
    </w:p>
    <w:p w:rsidR="00DD0641" w:rsidRPr="00B71369" w:rsidRDefault="00DD064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DD0641" w:rsidRPr="00B71369" w:rsidRDefault="00DD0641" w:rsidP="009D4061">
      <w:pPr>
        <w:pStyle w:val="Heading4"/>
        <w:shd w:val="clear" w:color="auto" w:fill="FFFFFF"/>
        <w:spacing w:before="0" w:after="240"/>
        <w:jc w:val="left"/>
        <w:rPr>
          <w:rFonts w:ascii="Times New Roman" w:hAnsi="Times New Roman"/>
          <w:color w:val="auto"/>
        </w:rPr>
      </w:pPr>
      <w:r w:rsidRPr="00B71369">
        <w:rPr>
          <w:rFonts w:ascii="Times New Roman" w:hAnsi="Times New Roman"/>
          <w:color w:val="auto"/>
          <w:shd w:val="clear" w:color="auto" w:fill="FFFFFF"/>
        </w:rPr>
        <w:t>Дата.</w:t>
      </w:r>
    </w:p>
    <w:p w:rsidR="00DD0641" w:rsidRPr="00B71369" w:rsidRDefault="00DD064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DD0641" w:rsidRPr="00B71369" w:rsidRDefault="00DD0641" w:rsidP="009D4061">
      <w:pPr>
        <w:pStyle w:val="Heading4"/>
        <w:shd w:val="clear" w:color="auto" w:fill="FFFFFF"/>
        <w:spacing w:before="0" w:after="240"/>
        <w:ind w:firstLine="0"/>
        <w:rPr>
          <w:rFonts w:ascii="Times New Roman" w:hAnsi="Times New Roman"/>
          <w:color w:val="auto"/>
        </w:rPr>
      </w:pPr>
      <w:r w:rsidRPr="00B71369">
        <w:rPr>
          <w:rFonts w:ascii="Times New Roman" w:hAnsi="Times New Roman"/>
          <w:color w:val="auto"/>
          <w:shd w:val="clear" w:color="auto" w:fill="FFFFFF"/>
        </w:rPr>
        <w:t>Контактная информация работодателя (если она есть).</w:t>
      </w:r>
    </w:p>
    <w:p w:rsidR="00DD0641" w:rsidRPr="00B71369" w:rsidRDefault="00DD064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DD0641" w:rsidRPr="00B71369" w:rsidRDefault="00DD0641" w:rsidP="009D4061">
      <w:pPr>
        <w:pStyle w:val="Heading4"/>
        <w:shd w:val="clear" w:color="auto" w:fill="FFFFFF"/>
        <w:spacing w:before="0" w:after="240"/>
        <w:jc w:val="left"/>
        <w:rPr>
          <w:rFonts w:ascii="Times New Roman" w:hAnsi="Times New Roman"/>
          <w:color w:val="auto"/>
        </w:rPr>
      </w:pPr>
      <w:r w:rsidRPr="00B71369">
        <w:rPr>
          <w:rFonts w:ascii="Times New Roman" w:hAnsi="Times New Roman"/>
          <w:color w:val="auto"/>
        </w:rPr>
        <w:t>Тема.</w:t>
      </w:r>
    </w:p>
    <w:p w:rsidR="00DD0641" w:rsidRPr="00B71369" w:rsidRDefault="00DD064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DD0641" w:rsidRPr="00B71369" w:rsidRDefault="00DD0641" w:rsidP="009D4061">
      <w:pPr>
        <w:pStyle w:val="Heading4"/>
        <w:shd w:val="clear" w:color="auto" w:fill="FFFFFF"/>
        <w:spacing w:before="0" w:after="240"/>
        <w:jc w:val="left"/>
        <w:rPr>
          <w:rFonts w:ascii="Times New Roman" w:hAnsi="Times New Roman"/>
          <w:color w:val="auto"/>
        </w:rPr>
      </w:pPr>
      <w:r w:rsidRPr="00B71369">
        <w:rPr>
          <w:rFonts w:ascii="Times New Roman" w:hAnsi="Times New Roman"/>
          <w:color w:val="auto"/>
        </w:rPr>
        <w:t>Обращение.</w:t>
      </w:r>
    </w:p>
    <w:p w:rsidR="00DD0641" w:rsidRPr="00B71369" w:rsidRDefault="00DD064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DD0641" w:rsidRPr="00B71369" w:rsidRDefault="00DD0641" w:rsidP="009D4061">
      <w:pPr>
        <w:pStyle w:val="Heading4"/>
        <w:shd w:val="clear" w:color="auto" w:fill="FFFFFF"/>
        <w:spacing w:before="0" w:after="240"/>
        <w:rPr>
          <w:rFonts w:ascii="Times New Roman" w:hAnsi="Times New Roman"/>
          <w:color w:val="auto"/>
        </w:rPr>
      </w:pPr>
      <w:r w:rsidRPr="00B71369">
        <w:rPr>
          <w:rFonts w:ascii="Times New Roman" w:hAnsi="Times New Roman"/>
          <w:color w:val="auto"/>
        </w:rPr>
        <w:t>Первый абзац вашего сопроводительного письма на английском.</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am writing to you in replay to your advertising in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My name is Alex and I am a final year student at the ...</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was most interested to read your advertisement for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With reference to your vacancy for a ...</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DD0641" w:rsidRPr="00B71369" w:rsidRDefault="00DD0641" w:rsidP="009D4061">
      <w:pPr>
        <w:pStyle w:val="Heading4"/>
        <w:shd w:val="clear" w:color="auto" w:fill="FFFFFF"/>
        <w:spacing w:before="0" w:after="240"/>
        <w:rPr>
          <w:rFonts w:ascii="Times New Roman" w:hAnsi="Times New Roman"/>
          <w:color w:val="auto"/>
        </w:rPr>
      </w:pPr>
      <w:r w:rsidRPr="00B71369">
        <w:rPr>
          <w:rFonts w:ascii="Times New Roman" w:hAnsi="Times New Roman"/>
          <w:color w:val="auto"/>
        </w:rPr>
        <w:t>Второй абзац сопроводительного письма на английском.</w:t>
      </w:r>
    </w:p>
    <w:p w:rsidR="00DD0641" w:rsidRPr="00B71369" w:rsidRDefault="00DD0641" w:rsidP="009D4061">
      <w:pPr>
        <w:pStyle w:val="NormalWeb"/>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w:t>
      </w:r>
      <w:r w:rsidRPr="00B71369">
        <w:rPr>
          <w:sz w:val="24"/>
          <w:lang w:val="en-US"/>
        </w:rPr>
        <w:t xml:space="preserve"> </w:t>
      </w:r>
      <w:r w:rsidRPr="00B71369">
        <w:rPr>
          <w:sz w:val="24"/>
        </w:rPr>
        <w:t>почему</w:t>
      </w:r>
      <w:r w:rsidRPr="00B71369">
        <w:rPr>
          <w:sz w:val="24"/>
          <w:lang w:val="en-US"/>
        </w:rPr>
        <w:t xml:space="preserve"> </w:t>
      </w:r>
      <w:r w:rsidRPr="00B71369">
        <w:rPr>
          <w:sz w:val="24"/>
        </w:rPr>
        <w:t>вы</w:t>
      </w:r>
      <w:r w:rsidRPr="00B71369">
        <w:rPr>
          <w:sz w:val="24"/>
          <w:lang w:val="en-US"/>
        </w:rPr>
        <w:t xml:space="preserve"> - </w:t>
      </w:r>
      <w:r w:rsidRPr="00B71369">
        <w:rPr>
          <w:sz w:val="24"/>
        </w:rPr>
        <w:t>лучший</w:t>
      </w:r>
      <w:r w:rsidRPr="00B71369">
        <w:rPr>
          <w:sz w:val="24"/>
          <w:lang w:val="en-US"/>
        </w:rPr>
        <w:t xml:space="preserve"> </w:t>
      </w:r>
      <w:r w:rsidRPr="00B71369">
        <w:rPr>
          <w:sz w:val="24"/>
        </w:rPr>
        <w:t>кандидат</w:t>
      </w:r>
      <w:r w:rsidRPr="00B71369">
        <w:rPr>
          <w:sz w:val="24"/>
          <w:lang w:val="en-US"/>
        </w:rPr>
        <w:t xml:space="preserve"> </w:t>
      </w:r>
      <w:r w:rsidRPr="00B71369">
        <w:rPr>
          <w:sz w:val="24"/>
        </w:rPr>
        <w:t>на</w:t>
      </w:r>
      <w:r w:rsidRPr="00B71369">
        <w:rPr>
          <w:sz w:val="24"/>
          <w:lang w:val="en-US"/>
        </w:rPr>
        <w:t xml:space="preserve"> </w:t>
      </w:r>
      <w:r w:rsidRPr="00B71369">
        <w:rPr>
          <w:sz w:val="24"/>
        </w:rPr>
        <w:t>эту</w:t>
      </w:r>
      <w:r w:rsidRPr="00B71369">
        <w:rPr>
          <w:sz w:val="24"/>
          <w:lang w:val="en-US"/>
        </w:rPr>
        <w:t xml:space="preserve"> </w:t>
      </w:r>
      <w:r w:rsidRPr="00B71369">
        <w:rPr>
          <w:sz w:val="24"/>
        </w:rPr>
        <w:t>должность</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am hardworking, analytical and like taking initiative.</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have driver's license and can drive rather well.</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 </w:t>
      </w:r>
    </w:p>
    <w:p w:rsidR="00DD0641" w:rsidRPr="00F95395" w:rsidRDefault="00DD0641" w:rsidP="009D4061">
      <w:pPr>
        <w:pStyle w:val="NormalWeb"/>
        <w:shd w:val="clear" w:color="auto" w:fill="FFFFFF"/>
        <w:spacing w:before="0" w:beforeAutospacing="0" w:after="0" w:afterAutospacing="0"/>
        <w:rPr>
          <w:sz w:val="24"/>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w:t>
      </w:r>
      <w:r w:rsidRPr="00F95395">
        <w:rPr>
          <w:sz w:val="24"/>
        </w:rPr>
        <w:t xml:space="preserve"> </w:t>
      </w:r>
      <w:r w:rsidRPr="00B71369">
        <w:rPr>
          <w:sz w:val="24"/>
        </w:rPr>
        <w:t>вызвать</w:t>
      </w:r>
      <w:r w:rsidRPr="00F95395">
        <w:rPr>
          <w:sz w:val="24"/>
        </w:rPr>
        <w:t xml:space="preserve"> </w:t>
      </w:r>
      <w:r w:rsidRPr="00B71369">
        <w:rPr>
          <w:sz w:val="24"/>
        </w:rPr>
        <w:t>вас</w:t>
      </w:r>
      <w:r w:rsidRPr="00F95395">
        <w:rPr>
          <w:sz w:val="24"/>
        </w:rPr>
        <w:t xml:space="preserve"> </w:t>
      </w:r>
      <w:r w:rsidRPr="00B71369">
        <w:rPr>
          <w:sz w:val="24"/>
        </w:rPr>
        <w:t>на</w:t>
      </w:r>
      <w:r w:rsidRPr="00F95395">
        <w:rPr>
          <w:sz w:val="24"/>
        </w:rPr>
        <w:t xml:space="preserve"> </w:t>
      </w:r>
      <w:r w:rsidRPr="00B71369">
        <w:rPr>
          <w:sz w:val="24"/>
        </w:rPr>
        <w:t>собеседование</w:t>
      </w:r>
      <w:r w:rsidRPr="00F95395">
        <w:rPr>
          <w:sz w:val="24"/>
        </w:rPr>
        <w:t>.</w:t>
      </w:r>
    </w:p>
    <w:p w:rsidR="00DD0641" w:rsidRPr="00F95395" w:rsidRDefault="00DD0641" w:rsidP="009D4061">
      <w:pPr>
        <w:pStyle w:val="NormalWeb"/>
        <w:shd w:val="clear" w:color="auto" w:fill="FFFFFF"/>
        <w:spacing w:before="0" w:beforeAutospacing="0" w:after="240" w:afterAutospacing="0"/>
        <w:rPr>
          <w:sz w:val="24"/>
        </w:rPr>
      </w:pPr>
      <w:r w:rsidRPr="00B71369">
        <w:rPr>
          <w:sz w:val="24"/>
          <w:lang w:val="en-US"/>
        </w:rPr>
        <w:t>Please</w:t>
      </w:r>
      <w:r w:rsidRPr="00F95395">
        <w:rPr>
          <w:sz w:val="24"/>
        </w:rPr>
        <w:t xml:space="preserve"> </w:t>
      </w:r>
      <w:r w:rsidRPr="00B71369">
        <w:rPr>
          <w:sz w:val="24"/>
          <w:lang w:val="en-US"/>
        </w:rPr>
        <w:t>take</w:t>
      </w:r>
      <w:r w:rsidRPr="00F95395">
        <w:rPr>
          <w:sz w:val="24"/>
        </w:rPr>
        <w:t xml:space="preserve"> </w:t>
      </w:r>
      <w:r w:rsidRPr="00B71369">
        <w:rPr>
          <w:sz w:val="24"/>
          <w:lang w:val="en-US"/>
        </w:rPr>
        <w:t>the</w:t>
      </w:r>
      <w:r w:rsidRPr="00F95395">
        <w:rPr>
          <w:sz w:val="24"/>
        </w:rPr>
        <w:t xml:space="preserve"> </w:t>
      </w:r>
      <w:r w:rsidRPr="00B71369">
        <w:rPr>
          <w:sz w:val="24"/>
          <w:lang w:val="en-US"/>
        </w:rPr>
        <w:t>time</w:t>
      </w:r>
      <w:r w:rsidRPr="00F95395">
        <w:rPr>
          <w:sz w:val="24"/>
        </w:rPr>
        <w:t xml:space="preserve"> </w:t>
      </w:r>
      <w:r w:rsidRPr="00B71369">
        <w:rPr>
          <w:sz w:val="24"/>
          <w:lang w:val="en-US"/>
        </w:rPr>
        <w:t>to</w:t>
      </w:r>
      <w:r w:rsidRPr="00F95395">
        <w:rPr>
          <w:sz w:val="24"/>
        </w:rPr>
        <w:t xml:space="preserve"> </w:t>
      </w:r>
      <w:r w:rsidRPr="00B71369">
        <w:rPr>
          <w:sz w:val="24"/>
          <w:lang w:val="en-US"/>
        </w:rPr>
        <w:t>review</w:t>
      </w:r>
      <w:r w:rsidRPr="00F95395">
        <w:rPr>
          <w:sz w:val="24"/>
        </w:rPr>
        <w:t xml:space="preserve"> </w:t>
      </w:r>
      <w:r w:rsidRPr="00B71369">
        <w:rPr>
          <w:sz w:val="24"/>
          <w:lang w:val="en-US"/>
        </w:rPr>
        <w:t>my</w:t>
      </w:r>
      <w:r w:rsidRPr="00F95395">
        <w:rPr>
          <w:sz w:val="24"/>
        </w:rPr>
        <w:t xml:space="preserve"> </w:t>
      </w:r>
      <w:r w:rsidRPr="00B71369">
        <w:rPr>
          <w:sz w:val="24"/>
          <w:lang w:val="en-US"/>
        </w:rPr>
        <w:t>resume</w:t>
      </w:r>
      <w:r w:rsidRPr="00F95395">
        <w:rPr>
          <w:sz w:val="24"/>
        </w:rPr>
        <w:t>.</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can supply references from…if required.</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D0641" w:rsidRPr="00B71369" w:rsidRDefault="00DD0641" w:rsidP="009D4061">
      <w:pPr>
        <w:shd w:val="clear" w:color="auto" w:fill="FFFFFF"/>
      </w:pPr>
      <w:r w:rsidRPr="00B71369">
        <w:t> </w:t>
      </w:r>
    </w:p>
    <w:p w:rsidR="00DD0641" w:rsidRPr="00B71369" w:rsidRDefault="00DD0641" w:rsidP="009D4061">
      <w:pPr>
        <w:pStyle w:val="Heading4"/>
        <w:shd w:val="clear" w:color="auto" w:fill="FFFFFF"/>
        <w:spacing w:before="0" w:after="240"/>
        <w:rPr>
          <w:rFonts w:ascii="Times New Roman" w:hAnsi="Times New Roman"/>
          <w:color w:val="auto"/>
        </w:rPr>
      </w:pPr>
      <w:r w:rsidRPr="00B71369">
        <w:rPr>
          <w:rFonts w:ascii="Times New Roman" w:hAnsi="Times New Roman"/>
          <w:color w:val="auto"/>
        </w:rPr>
        <w:t> Благодарность.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Thank you for your attention.</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внимание</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Thank you for your time.</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Ваше</w:t>
      </w:r>
      <w:r w:rsidRPr="00B71369">
        <w:rPr>
          <w:sz w:val="24"/>
          <w:lang w:val="en-US"/>
        </w:rPr>
        <w:t xml:space="preserve"> </w:t>
      </w:r>
      <w:r w:rsidRPr="00B71369">
        <w:rPr>
          <w:sz w:val="24"/>
        </w:rPr>
        <w:t>время</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Thank you for your help.</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Вашу</w:t>
      </w:r>
      <w:r w:rsidRPr="00B71369">
        <w:rPr>
          <w:sz w:val="24"/>
          <w:lang w:val="en-US"/>
        </w:rPr>
        <w:t xml:space="preserve"> </w:t>
      </w:r>
      <w:r w:rsidRPr="00B71369">
        <w:rPr>
          <w:sz w:val="24"/>
        </w:rPr>
        <w:t>помощь</w:t>
      </w:r>
      <w:r w:rsidRPr="00B71369">
        <w:rPr>
          <w:sz w:val="24"/>
          <w:lang w:val="en-US"/>
        </w:rPr>
        <w:t>.</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Thank you for your early attention to this request.</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DD0641" w:rsidRPr="00B71369" w:rsidRDefault="00DD0641" w:rsidP="009D4061">
      <w:pPr>
        <w:pStyle w:val="Heading4"/>
        <w:shd w:val="clear" w:color="auto" w:fill="FFFFFF"/>
        <w:spacing w:before="0"/>
        <w:rPr>
          <w:rFonts w:ascii="Times New Roman" w:hAnsi="Times New Roman"/>
          <w:color w:val="auto"/>
        </w:rPr>
      </w:pPr>
      <w:r w:rsidRPr="00B71369">
        <w:rPr>
          <w:rFonts w:ascii="Times New Roman" w:hAnsi="Times New Roman"/>
          <w:color w:val="auto"/>
        </w:rPr>
        <w:t>Заключительная вежливая фраза.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После этой фразы ставится запятая.</w:t>
      </w:r>
    </w:p>
    <w:p w:rsidR="00DD0641" w:rsidRPr="00B71369" w:rsidRDefault="00DD0641" w:rsidP="009D4061">
      <w:pPr>
        <w:pStyle w:val="NormalWeb"/>
        <w:shd w:val="clear" w:color="auto" w:fill="FFFFFF"/>
        <w:spacing w:before="0" w:beforeAutospacing="0" w:after="0" w:afterAutospacing="0"/>
        <w:jc w:val="left"/>
        <w:rPr>
          <w:sz w:val="24"/>
          <w:lang w:val="en-US"/>
        </w:rPr>
      </w:pPr>
      <w:r w:rsidRPr="00B71369">
        <w:rPr>
          <w:sz w:val="24"/>
          <w:lang w:val="en-US"/>
        </w:rPr>
        <w:t>Sincerely yours,</w:t>
      </w:r>
    </w:p>
    <w:p w:rsidR="00DD0641" w:rsidRPr="00B71369" w:rsidRDefault="00DD0641" w:rsidP="009D4061">
      <w:pPr>
        <w:pStyle w:val="NormalWeb"/>
        <w:shd w:val="clear" w:color="auto" w:fill="FFFFFF"/>
        <w:spacing w:before="0" w:beforeAutospacing="0" w:after="0" w:afterAutospacing="0"/>
        <w:jc w:val="left"/>
        <w:rPr>
          <w:sz w:val="24"/>
          <w:lang w:val="en-US"/>
        </w:rPr>
      </w:pPr>
      <w:r w:rsidRPr="00B71369">
        <w:rPr>
          <w:sz w:val="24"/>
        </w:rPr>
        <w:t>Искренне</w:t>
      </w:r>
      <w:r w:rsidRPr="00B71369">
        <w:rPr>
          <w:sz w:val="24"/>
          <w:lang w:val="en-US"/>
        </w:rPr>
        <w:t xml:space="preserve"> </w:t>
      </w:r>
      <w:r w:rsidRPr="00B71369">
        <w:rPr>
          <w:sz w:val="24"/>
        </w:rPr>
        <w:t>ваш</w:t>
      </w:r>
      <w:r w:rsidRPr="00B71369">
        <w:rPr>
          <w:sz w:val="24"/>
          <w:lang w:val="en-US"/>
        </w:rPr>
        <w:t>,</w:t>
      </w:r>
    </w:p>
    <w:p w:rsidR="00DD0641" w:rsidRPr="00B71369" w:rsidRDefault="00DD0641" w:rsidP="009D4061">
      <w:pPr>
        <w:pStyle w:val="NormalWeb"/>
        <w:shd w:val="clear" w:color="auto" w:fill="FFFFFF"/>
        <w:spacing w:before="0" w:beforeAutospacing="0" w:after="0" w:afterAutospacing="0"/>
        <w:jc w:val="left"/>
        <w:rPr>
          <w:sz w:val="24"/>
          <w:lang w:val="en-US"/>
        </w:rPr>
      </w:pPr>
      <w:r w:rsidRPr="00B71369">
        <w:rPr>
          <w:sz w:val="24"/>
          <w:lang w:val="en-US"/>
        </w:rPr>
        <w:t>Yours faithfully,</w:t>
      </w:r>
    </w:p>
    <w:p w:rsidR="00DD0641" w:rsidRPr="00B71369" w:rsidRDefault="00DD0641" w:rsidP="009D4061">
      <w:pPr>
        <w:pStyle w:val="NormalWeb"/>
        <w:shd w:val="clear" w:color="auto" w:fill="FFFFFF"/>
        <w:spacing w:before="0" w:beforeAutospacing="0" w:after="0" w:afterAutospacing="0"/>
        <w:jc w:val="left"/>
        <w:rPr>
          <w:sz w:val="24"/>
        </w:rPr>
      </w:pPr>
      <w:r w:rsidRPr="00B71369">
        <w:rPr>
          <w:sz w:val="24"/>
        </w:rPr>
        <w:t>С уважением,</w:t>
      </w:r>
    </w:p>
    <w:p w:rsidR="00DD0641" w:rsidRPr="00B71369" w:rsidRDefault="00DD0641" w:rsidP="009D4061">
      <w:pPr>
        <w:pStyle w:val="NormalWeb"/>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DD0641" w:rsidRPr="00B71369" w:rsidRDefault="00DD0641" w:rsidP="009D4061">
      <w:pPr>
        <w:pStyle w:val="NormalWeb"/>
        <w:shd w:val="clear" w:color="auto" w:fill="FFFFFF"/>
        <w:spacing w:before="0" w:beforeAutospacing="0" w:after="0" w:afterAutospacing="0"/>
        <w:jc w:val="left"/>
        <w:rPr>
          <w:sz w:val="24"/>
        </w:rPr>
      </w:pPr>
      <w:r w:rsidRPr="00B71369">
        <w:rPr>
          <w:sz w:val="24"/>
        </w:rPr>
        <w:t>Искренне ваш,</w:t>
      </w:r>
    </w:p>
    <w:p w:rsidR="00DD0641" w:rsidRPr="00B71369" w:rsidRDefault="00DD0641" w:rsidP="009D4061">
      <w:pPr>
        <w:pStyle w:val="NormalWeb"/>
        <w:shd w:val="clear" w:color="auto" w:fill="FFFFFF"/>
        <w:spacing w:before="0" w:beforeAutospacing="0" w:after="0" w:afterAutospacing="0"/>
        <w:jc w:val="left"/>
        <w:rPr>
          <w:sz w:val="24"/>
          <w:lang w:val="en-US"/>
        </w:rPr>
      </w:pPr>
      <w:r w:rsidRPr="00B71369">
        <w:rPr>
          <w:sz w:val="24"/>
          <w:lang w:val="en-US"/>
        </w:rPr>
        <w:t>Respectfully yours,</w:t>
      </w:r>
    </w:p>
    <w:p w:rsidR="00DD0641" w:rsidRPr="00B71369" w:rsidRDefault="00DD0641" w:rsidP="009D4061">
      <w:pPr>
        <w:pStyle w:val="NormalWeb"/>
        <w:shd w:val="clear" w:color="auto" w:fill="FFFFFF"/>
        <w:spacing w:before="0" w:beforeAutospacing="0" w:after="0" w:afterAutospacing="0"/>
        <w:jc w:val="left"/>
        <w:rPr>
          <w:sz w:val="24"/>
          <w:lang w:val="en-US"/>
        </w:rPr>
      </w:pPr>
      <w:r w:rsidRPr="00B71369">
        <w:rPr>
          <w:sz w:val="24"/>
        </w:rPr>
        <w:t>С</w:t>
      </w:r>
      <w:r w:rsidRPr="00B71369">
        <w:rPr>
          <w:sz w:val="24"/>
          <w:lang w:val="en-US"/>
        </w:rPr>
        <w:t xml:space="preserve"> </w:t>
      </w:r>
      <w:r w:rsidRPr="00B71369">
        <w:rPr>
          <w:sz w:val="24"/>
        </w:rPr>
        <w:t>уважением</w:t>
      </w:r>
      <w:r w:rsidRPr="00B71369">
        <w:rPr>
          <w:sz w:val="24"/>
          <w:lang w:val="en-US"/>
        </w:rPr>
        <w:t>,</w:t>
      </w:r>
    </w:p>
    <w:p w:rsidR="00DD0641" w:rsidRPr="00B71369" w:rsidRDefault="00DD0641" w:rsidP="009D4061">
      <w:pPr>
        <w:pStyle w:val="NormalWeb"/>
        <w:shd w:val="clear" w:color="auto" w:fill="FFFFFF"/>
        <w:spacing w:before="0" w:beforeAutospacing="0" w:after="0" w:afterAutospacing="0"/>
        <w:jc w:val="left"/>
        <w:rPr>
          <w:sz w:val="24"/>
          <w:lang w:val="en-US"/>
        </w:rPr>
      </w:pPr>
      <w:r w:rsidRPr="00B71369">
        <w:rPr>
          <w:sz w:val="24"/>
          <w:lang w:val="en-US"/>
        </w:rPr>
        <w:t>Sincerely,</w:t>
      </w:r>
    </w:p>
    <w:p w:rsidR="00DD0641" w:rsidRPr="00B71369" w:rsidRDefault="00DD0641" w:rsidP="009D4061">
      <w:pPr>
        <w:pStyle w:val="NormalWeb"/>
        <w:shd w:val="clear" w:color="auto" w:fill="FFFFFF"/>
        <w:spacing w:before="0" w:beforeAutospacing="0" w:after="0" w:afterAutospacing="0"/>
        <w:jc w:val="left"/>
        <w:rPr>
          <w:sz w:val="24"/>
        </w:rPr>
      </w:pPr>
      <w:r w:rsidRPr="00B71369">
        <w:rPr>
          <w:sz w:val="24"/>
        </w:rPr>
        <w:t>С уважением,</w:t>
      </w:r>
    </w:p>
    <w:p w:rsidR="00DD0641" w:rsidRPr="00B71369" w:rsidRDefault="00DD0641" w:rsidP="009D4061">
      <w:pPr>
        <w:pStyle w:val="Heading4"/>
        <w:shd w:val="clear" w:color="auto" w:fill="FFFFFF"/>
        <w:spacing w:before="0"/>
        <w:jc w:val="left"/>
        <w:rPr>
          <w:rFonts w:ascii="Times New Roman" w:hAnsi="Times New Roman"/>
          <w:color w:val="auto"/>
        </w:rPr>
      </w:pPr>
      <w:r w:rsidRPr="00B71369">
        <w:rPr>
          <w:rFonts w:ascii="Times New Roman" w:hAnsi="Times New Roman"/>
          <w:color w:val="auto"/>
        </w:rPr>
        <w:t>Подпись. </w:t>
      </w:r>
    </w:p>
    <w:p w:rsidR="00DD0641" w:rsidRPr="00B71369" w:rsidRDefault="00DD064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DD0641" w:rsidRPr="00B71369" w:rsidRDefault="00DD0641" w:rsidP="009D4061">
      <w:pPr>
        <w:pStyle w:val="Heading3"/>
        <w:shd w:val="clear" w:color="auto" w:fill="FFFFFF"/>
        <w:spacing w:before="0" w:beforeAutospacing="0" w:after="0" w:afterAutospacing="0"/>
        <w:rPr>
          <w:bCs w:val="0"/>
          <w:sz w:val="24"/>
          <w:szCs w:val="24"/>
        </w:rPr>
      </w:pPr>
    </w:p>
    <w:p w:rsidR="00DD0641" w:rsidRPr="00B71369" w:rsidRDefault="00DD0641" w:rsidP="009D4061">
      <w:pPr>
        <w:pStyle w:val="NormalWeb"/>
        <w:shd w:val="clear" w:color="auto" w:fill="FFFFFF"/>
        <w:spacing w:before="0" w:beforeAutospacing="0" w:after="0" w:afterAutospacing="0"/>
        <w:rPr>
          <w:sz w:val="24"/>
        </w:rPr>
      </w:pPr>
      <w:r w:rsidRPr="00B71369">
        <w:rPr>
          <w:sz w:val="24"/>
        </w:rPr>
        <w:t xml:space="preserve">Примечание </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Enclosure: Resume</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Enc: Resume</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rPr>
        <w:t>Прил</w:t>
      </w:r>
      <w:r w:rsidRPr="00B71369">
        <w:rPr>
          <w:sz w:val="24"/>
          <w:lang w:val="en-US"/>
        </w:rPr>
        <w:t xml:space="preserve">: </w:t>
      </w:r>
      <w:r w:rsidRPr="00B71369">
        <w:rPr>
          <w:sz w:val="24"/>
        </w:rPr>
        <w:t>Резюме</w:t>
      </w:r>
    </w:p>
    <w:p w:rsidR="00DD0641" w:rsidRPr="00B71369" w:rsidRDefault="00DD0641" w:rsidP="009D4061">
      <w:pPr>
        <w:pStyle w:val="NormalWeb"/>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DD0641" w:rsidRPr="00B71369" w:rsidRDefault="00DD0641" w:rsidP="009D4061">
      <w:pPr>
        <w:pStyle w:val="NormalWeb"/>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DD0641" w:rsidRPr="00B71369" w:rsidRDefault="00DD0641" w:rsidP="009D4061">
      <w:pPr>
        <w:pStyle w:val="Heading1"/>
        <w:shd w:val="clear" w:color="auto" w:fill="FFFFFF"/>
        <w:spacing w:before="0"/>
        <w:textAlignment w:val="baseline"/>
        <w:rPr>
          <w:color w:val="373A3E"/>
          <w:szCs w:val="24"/>
          <w:lang w:val="en-US"/>
        </w:rPr>
      </w:pPr>
      <w:r w:rsidRPr="00B71369">
        <w:rPr>
          <w:rStyle w:val="titletext"/>
          <w:color w:val="373A3E"/>
          <w:szCs w:val="24"/>
          <w:bdr w:val="none" w:sz="0" w:space="0" w:color="auto" w:frame="1"/>
          <w:lang w:val="en-US"/>
        </w:rPr>
        <w:t>Examples of application letters</w:t>
      </w:r>
    </w:p>
    <w:p w:rsidR="00DD0641" w:rsidRPr="00B71369" w:rsidRDefault="00DD0641" w:rsidP="009D4061">
      <w:pPr>
        <w:spacing w:after="240"/>
        <w:jc w:val="left"/>
        <w:rPr>
          <w:lang w:val="en-US"/>
        </w:rPr>
      </w:pPr>
      <w:r w:rsidRPr="00B71369">
        <w:rPr>
          <w:lang w:val="en-US"/>
        </w:rPr>
        <w:t>John Donaldson</w:t>
      </w:r>
      <w:r w:rsidRPr="00B71369">
        <w:rPr>
          <w:lang w:val="en-US"/>
        </w:rPr>
        <w:br/>
        <w:t xml:space="preserve">8 </w:t>
      </w:r>
      <w:smartTag w:uri="urn:schemas-microsoft-com:office:smarttags" w:element="address">
        <w:smartTag w:uri="urn:schemas-microsoft-com:office:smarttags" w:element="Street">
          <w:r w:rsidRPr="00B71369">
            <w:rPr>
              <w:lang w:val="en-US"/>
            </w:rPr>
            <w:t>Sue Circle</w:t>
          </w:r>
        </w:smartTag>
        <w:r w:rsidRPr="00B71369">
          <w:rPr>
            <w:lang w:val="en-US"/>
          </w:rPr>
          <w:br/>
        </w:r>
        <w:smartTag w:uri="urn:schemas-microsoft-com:office:smarttags" w:element="City">
          <w:r w:rsidRPr="00B71369">
            <w:rPr>
              <w:lang w:val="en-US"/>
            </w:rPr>
            <w:t>Smithtown</w:t>
          </w:r>
        </w:smartTag>
        <w:r w:rsidRPr="00B71369">
          <w:rPr>
            <w:lang w:val="en-US"/>
          </w:rPr>
          <w:t xml:space="preserve">, </w:t>
        </w:r>
        <w:smartTag w:uri="urn:schemas-microsoft-com:office:smarttags" w:element="State">
          <w:r w:rsidRPr="00B71369">
            <w:rPr>
              <w:lang w:val="en-US"/>
            </w:rPr>
            <w:t>CA</w:t>
          </w:r>
        </w:smartTag>
        <w:r w:rsidRPr="00B71369">
          <w:rPr>
            <w:lang w:val="en-US"/>
          </w:rPr>
          <w:t xml:space="preserve"> </w:t>
        </w:r>
        <w:smartTag w:uri="urn:schemas-microsoft-com:office:smarttags" w:element="PostalCode">
          <w:r w:rsidRPr="00B71369">
            <w:rPr>
              <w:lang w:val="en-US"/>
            </w:rPr>
            <w:t>08067</w:t>
          </w:r>
        </w:smartTag>
      </w:smartTag>
      <w:r w:rsidRPr="00B71369">
        <w:rPr>
          <w:lang w:val="en-US"/>
        </w:rPr>
        <w:br/>
        <w:t>909-555-5555</w:t>
      </w:r>
      <w:r w:rsidRPr="00B71369">
        <w:rPr>
          <w:lang w:val="en-US"/>
        </w:rPr>
        <w:br/>
        <w:t>john.donaldson@emailexample.com</w:t>
      </w:r>
    </w:p>
    <w:p w:rsidR="00DD0641" w:rsidRPr="00B71369" w:rsidRDefault="00DD0641" w:rsidP="009D4061">
      <w:pPr>
        <w:spacing w:after="240"/>
        <w:jc w:val="left"/>
        <w:rPr>
          <w:lang w:val="en-US"/>
        </w:rPr>
      </w:pPr>
      <w:r w:rsidRPr="00B71369">
        <w:rPr>
          <w:lang w:val="en-US"/>
        </w:rPr>
        <w:t>Date</w:t>
      </w:r>
    </w:p>
    <w:p w:rsidR="00DD0641" w:rsidRPr="00B71369" w:rsidRDefault="00DD0641" w:rsidP="009D4061">
      <w:pPr>
        <w:spacing w:after="240"/>
        <w:jc w:val="left"/>
        <w:rPr>
          <w:lang w:val="en-US"/>
        </w:rPr>
      </w:pPr>
      <w:r w:rsidRPr="00B71369">
        <w:rPr>
          <w:lang w:val="en-US"/>
        </w:rPr>
        <w:t>George Gilhooley</w:t>
      </w:r>
      <w:r w:rsidRPr="00B71369">
        <w:rPr>
          <w:lang w:val="en-US"/>
        </w:rPr>
        <w:br/>
        <w:t>XYZ Company</w:t>
      </w:r>
      <w:r w:rsidRPr="00B71369">
        <w:rPr>
          <w:lang w:val="en-US"/>
        </w:rPr>
        <w:br/>
      </w:r>
      <w:smartTag w:uri="urn:schemas-microsoft-com:office:smarttags" w:element="address">
        <w:smartTag w:uri="urn:schemas-microsoft-com:office:smarttags" w:element="Street">
          <w:r w:rsidRPr="00B71369">
            <w:rPr>
              <w:lang w:val="en-US"/>
            </w:rPr>
            <w:t>87 Delaware Road</w:t>
          </w:r>
        </w:smartTag>
        <w:r w:rsidRPr="00B71369">
          <w:rPr>
            <w:lang w:val="en-US"/>
          </w:rPr>
          <w:br/>
        </w:r>
        <w:smartTag w:uri="urn:schemas-microsoft-com:office:smarttags" w:element="City">
          <w:r w:rsidRPr="00B71369">
            <w:rPr>
              <w:lang w:val="en-US"/>
            </w:rPr>
            <w:t>Hatfield</w:t>
          </w:r>
        </w:smartTag>
        <w:r w:rsidRPr="00B71369">
          <w:rPr>
            <w:lang w:val="en-US"/>
          </w:rPr>
          <w:t xml:space="preserve">, </w:t>
        </w:r>
        <w:smartTag w:uri="urn:schemas-microsoft-com:office:smarttags" w:element="State">
          <w:r w:rsidRPr="00B71369">
            <w:rPr>
              <w:lang w:val="en-US"/>
            </w:rPr>
            <w:t>CA</w:t>
          </w:r>
        </w:smartTag>
        <w:r w:rsidRPr="00B71369">
          <w:rPr>
            <w:lang w:val="en-US"/>
          </w:rPr>
          <w:t xml:space="preserve"> </w:t>
        </w:r>
        <w:smartTag w:uri="urn:schemas-microsoft-com:office:smarttags" w:element="PostalCode">
          <w:r w:rsidRPr="00B71369">
            <w:rPr>
              <w:lang w:val="en-US"/>
            </w:rPr>
            <w:t>08065</w:t>
          </w:r>
        </w:smartTag>
      </w:smartTag>
    </w:p>
    <w:p w:rsidR="00DD0641" w:rsidRPr="00B71369" w:rsidRDefault="00DD0641" w:rsidP="009D4061">
      <w:pPr>
        <w:spacing w:after="240"/>
        <w:rPr>
          <w:lang w:val="en-US"/>
        </w:rPr>
      </w:pPr>
      <w:r w:rsidRPr="00B71369">
        <w:rPr>
          <w:lang w:val="en-US"/>
        </w:rPr>
        <w:t>Dear Mr. Gilhooley,</w:t>
      </w:r>
    </w:p>
    <w:p w:rsidR="00DD0641" w:rsidRPr="00B71369" w:rsidRDefault="00DD064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DD0641" w:rsidRPr="00B71369" w:rsidRDefault="00DD064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D0641" w:rsidRPr="00B71369" w:rsidRDefault="00DD0641" w:rsidP="00470372">
      <w:pPr>
        <w:widowControl/>
        <w:numPr>
          <w:ilvl w:val="0"/>
          <w:numId w:val="65"/>
        </w:numPr>
        <w:autoSpaceDE/>
        <w:adjustRightInd/>
        <w:spacing w:after="240"/>
        <w:jc w:val="left"/>
        <w:rPr>
          <w:lang w:val="en-US"/>
        </w:rPr>
      </w:pPr>
      <w:r w:rsidRPr="00B71369">
        <w:rPr>
          <w:lang w:val="en-US"/>
        </w:rPr>
        <w:t>I have successfully designed, developed, and supported live use applications</w:t>
      </w:r>
    </w:p>
    <w:p w:rsidR="00DD0641" w:rsidRPr="00B71369" w:rsidRDefault="00DD0641" w:rsidP="00470372">
      <w:pPr>
        <w:widowControl/>
        <w:numPr>
          <w:ilvl w:val="0"/>
          <w:numId w:val="66"/>
        </w:numPr>
        <w:autoSpaceDE/>
        <w:adjustRightInd/>
        <w:spacing w:after="240"/>
        <w:jc w:val="left"/>
      </w:pPr>
      <w:r w:rsidRPr="00B71369">
        <w:t>I strive for continued excellence</w:t>
      </w:r>
    </w:p>
    <w:p w:rsidR="00DD0641" w:rsidRPr="00B71369" w:rsidRDefault="00DD0641" w:rsidP="00470372">
      <w:pPr>
        <w:widowControl/>
        <w:numPr>
          <w:ilvl w:val="0"/>
          <w:numId w:val="66"/>
        </w:numPr>
        <w:autoSpaceDE/>
        <w:adjustRightInd/>
        <w:spacing w:after="240"/>
        <w:jc w:val="left"/>
        <w:rPr>
          <w:lang w:val="en-US"/>
        </w:rPr>
      </w:pPr>
      <w:r w:rsidRPr="00B71369">
        <w:rPr>
          <w:lang w:val="en-US"/>
        </w:rPr>
        <w:t>I provide exceptional contributions to customer service for all customers</w:t>
      </w:r>
    </w:p>
    <w:p w:rsidR="00DD0641" w:rsidRPr="00B71369" w:rsidRDefault="00DD064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DD0641" w:rsidRPr="00B71369" w:rsidRDefault="00DD0641" w:rsidP="009D4061">
      <w:pPr>
        <w:spacing w:after="240"/>
        <w:rPr>
          <w:lang w:val="en-US"/>
        </w:rPr>
      </w:pPr>
      <w:r w:rsidRPr="00B71369">
        <w:rPr>
          <w:lang w:val="en-US"/>
        </w:rPr>
        <w:t>Please see my resume for additional information on my experience.</w:t>
      </w:r>
    </w:p>
    <w:p w:rsidR="00DD0641" w:rsidRPr="00B71369" w:rsidRDefault="00DD0641" w:rsidP="009D4061">
      <w:pPr>
        <w:spacing w:after="240"/>
        <w:rPr>
          <w:lang w:val="en-US"/>
        </w:rPr>
      </w:pPr>
      <w:r w:rsidRPr="00B71369">
        <w:rPr>
          <w:lang w:val="en-US"/>
        </w:rPr>
        <w:t>I can be reached anytime via email at john.donaldson@emailexample.com or my cell phone, 909-555-5555.</w:t>
      </w:r>
    </w:p>
    <w:p w:rsidR="00DD0641" w:rsidRPr="00B71369" w:rsidRDefault="00DD0641" w:rsidP="009D4061">
      <w:pPr>
        <w:spacing w:after="240"/>
        <w:rPr>
          <w:lang w:val="en-US"/>
        </w:rPr>
      </w:pPr>
      <w:r w:rsidRPr="00B71369">
        <w:rPr>
          <w:lang w:val="en-US"/>
        </w:rPr>
        <w:t>Thank you for your time and consideration. I look forward to speaking with you about this employment opportunity.</w:t>
      </w:r>
    </w:p>
    <w:p w:rsidR="00DD0641" w:rsidRPr="00B71369" w:rsidRDefault="00DD0641" w:rsidP="009D4061">
      <w:pPr>
        <w:spacing w:after="240"/>
        <w:rPr>
          <w:lang w:val="en-US"/>
        </w:rPr>
      </w:pPr>
      <w:r w:rsidRPr="00B71369">
        <w:rPr>
          <w:lang w:val="en-US"/>
        </w:rPr>
        <w:t>Sincerely,</w:t>
      </w:r>
    </w:p>
    <w:p w:rsidR="00DD0641" w:rsidRPr="00B71369" w:rsidRDefault="00DD0641" w:rsidP="009D4061">
      <w:pPr>
        <w:spacing w:after="240"/>
        <w:rPr>
          <w:lang w:val="en-US"/>
        </w:rPr>
      </w:pPr>
      <w:r w:rsidRPr="00B71369">
        <w:rPr>
          <w:i/>
          <w:iCs/>
          <w:lang w:val="en-US"/>
        </w:rPr>
        <w:t>Signature </w:t>
      </w:r>
      <w:r w:rsidRPr="00B71369">
        <w:rPr>
          <w:lang w:val="en-US"/>
        </w:rPr>
        <w:t>(for hard copy letter)</w:t>
      </w:r>
    </w:p>
    <w:p w:rsidR="00DD0641" w:rsidRPr="00B71369" w:rsidRDefault="00DD0641" w:rsidP="009D4061">
      <w:pPr>
        <w:spacing w:after="240"/>
        <w:rPr>
          <w:lang w:val="en-US"/>
        </w:rPr>
      </w:pPr>
      <w:r w:rsidRPr="00B71369">
        <w:rPr>
          <w:lang w:val="en-US"/>
        </w:rPr>
        <w:t>John Donaldson</w:t>
      </w:r>
    </w:p>
    <w:p w:rsidR="00DD0641" w:rsidRPr="00B71369" w:rsidRDefault="00DD0641" w:rsidP="009D4061">
      <w:pPr>
        <w:spacing w:after="240"/>
        <w:rPr>
          <w:b/>
          <w:lang w:val="en-US"/>
        </w:rPr>
      </w:pPr>
      <w:r w:rsidRPr="00B71369">
        <w:rPr>
          <w:b/>
          <w:lang w:val="en-US"/>
        </w:rPr>
        <w:t>Sample Job Application Letter</w:t>
      </w:r>
    </w:p>
    <w:p w:rsidR="00DD0641" w:rsidRPr="00B71369" w:rsidRDefault="00DD0641" w:rsidP="009D4061">
      <w:pPr>
        <w:jc w:val="left"/>
        <w:rPr>
          <w:bCs/>
        </w:rPr>
      </w:pPr>
      <w:r w:rsidRPr="00B71369">
        <w:rPr>
          <w:bCs/>
          <w:lang w:val="en-US"/>
        </w:rPr>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 xml:space="preserve">I am Janilo B. Sarmiento, single, 18 years of age, in excellent health and a resident of </w:t>
      </w:r>
      <w:smartTag w:uri="urn:schemas-microsoft-com:office:smarttags" w:element="City">
        <w:r w:rsidRPr="00B71369">
          <w:rPr>
            <w:bCs/>
            <w:lang w:val="en-US"/>
          </w:rPr>
          <w:t>La Paz</w:t>
        </w:r>
      </w:smartTag>
      <w:r w:rsidRPr="00B71369">
        <w:rPr>
          <w:bCs/>
          <w:lang w:val="en-US"/>
        </w:rPr>
        <w:t xml:space="preserve">, Carmen, </w:t>
      </w:r>
      <w:smartTag w:uri="urn:schemas-microsoft-com:office:smarttags" w:element="place">
        <w:r w:rsidRPr="00B71369">
          <w:rPr>
            <w:bCs/>
            <w:lang w:val="en-US"/>
          </w:rPr>
          <w:t>Bohol</w:t>
        </w:r>
      </w:smartTag>
      <w:r w:rsidRPr="00B71369">
        <w:rPr>
          <w:bCs/>
          <w:lang w:val="en-US"/>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w:t>
      </w:r>
      <w:r w:rsidRPr="00B71369">
        <w:rPr>
          <w:bCs/>
        </w:rPr>
        <w:t xml:space="preserve"> </w:t>
      </w:r>
      <w:r w:rsidRPr="00B71369">
        <w:rPr>
          <w:bCs/>
          <w:lang w:val="en-US"/>
        </w:rPr>
        <w:t>Respectfully</w:t>
      </w:r>
      <w:r w:rsidRPr="00B71369">
        <w:rPr>
          <w:bCs/>
        </w:rPr>
        <w:t xml:space="preserve"> </w:t>
      </w:r>
      <w:r w:rsidRPr="00B71369">
        <w:rPr>
          <w:bCs/>
          <w:lang w:val="en-US"/>
        </w:rPr>
        <w:t>Yours</w:t>
      </w:r>
      <w:r w:rsidRPr="00B71369">
        <w:rPr>
          <w:bCs/>
        </w:rPr>
        <w:t>,</w:t>
      </w:r>
      <w:r w:rsidRPr="00B71369">
        <w:br/>
      </w:r>
      <w:r w:rsidRPr="00B71369">
        <w:rPr>
          <w:bCs/>
          <w:lang w:val="en-US"/>
        </w:rPr>
        <w:t>JANILO</w:t>
      </w:r>
      <w:r w:rsidRPr="00B71369">
        <w:rPr>
          <w:bCs/>
        </w:rPr>
        <w:t xml:space="preserve"> </w:t>
      </w:r>
      <w:r w:rsidRPr="00B71369">
        <w:rPr>
          <w:bCs/>
          <w:lang w:val="en-US"/>
        </w:rPr>
        <w:t>B</w:t>
      </w:r>
      <w:r w:rsidRPr="00B71369">
        <w:rPr>
          <w:bCs/>
        </w:rPr>
        <w:t xml:space="preserve">. </w:t>
      </w:r>
      <w:r w:rsidRPr="00B71369">
        <w:rPr>
          <w:bCs/>
          <w:lang w:val="en-US"/>
        </w:rPr>
        <w:t>SARMIENTO</w:t>
      </w:r>
    </w:p>
    <w:p w:rsidR="00DD0641" w:rsidRPr="00B71369" w:rsidRDefault="00DD0641" w:rsidP="007D2F38">
      <w:pPr>
        <w:pStyle w:val="Heading1"/>
        <w:shd w:val="clear" w:color="auto" w:fill="FFFFFF"/>
        <w:spacing w:before="0" w:after="0"/>
        <w:ind w:left="0" w:firstLine="709"/>
        <w:rPr>
          <w:szCs w:val="24"/>
        </w:rPr>
      </w:pPr>
      <w:r w:rsidRPr="00B71369">
        <w:br/>
      </w:r>
      <w:r w:rsidRPr="00B71369">
        <w:rPr>
          <w:szCs w:val="24"/>
        </w:rPr>
        <w:t>Правила написания электронного письма</w:t>
      </w:r>
    </w:p>
    <w:p w:rsidR="00DD0641" w:rsidRPr="00B71369" w:rsidRDefault="00DD0641" w:rsidP="007D2F38">
      <w:pPr>
        <w:ind w:firstLine="709"/>
      </w:pPr>
    </w:p>
    <w:p w:rsidR="00DD0641" w:rsidRPr="00B71369" w:rsidRDefault="00DD0641"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DD0641" w:rsidRPr="00B71369" w:rsidRDefault="00DD0641" w:rsidP="00470372">
      <w:pPr>
        <w:widowControl/>
        <w:numPr>
          <w:ilvl w:val="0"/>
          <w:numId w:val="106"/>
        </w:numPr>
        <w:shd w:val="clear" w:color="auto" w:fill="FFFFFF"/>
        <w:autoSpaceDE/>
        <w:adjustRightInd/>
        <w:ind w:left="0" w:firstLine="709"/>
      </w:pPr>
      <w:r w:rsidRPr="00B71369">
        <w:t>информативность и выразительность сообщения,</w:t>
      </w:r>
    </w:p>
    <w:p w:rsidR="00DD0641" w:rsidRPr="00B71369" w:rsidRDefault="00DD0641" w:rsidP="00470372">
      <w:pPr>
        <w:widowControl/>
        <w:numPr>
          <w:ilvl w:val="0"/>
          <w:numId w:val="106"/>
        </w:numPr>
        <w:shd w:val="clear" w:color="auto" w:fill="FFFFFF"/>
        <w:autoSpaceDE/>
        <w:adjustRightInd/>
        <w:ind w:left="0" w:firstLine="709"/>
      </w:pPr>
      <w:r w:rsidRPr="00B71369">
        <w:t>наличие формул приветствия и прощания,</w:t>
      </w:r>
    </w:p>
    <w:p w:rsidR="00DD0641" w:rsidRPr="00B71369" w:rsidRDefault="00DD0641" w:rsidP="00470372">
      <w:pPr>
        <w:widowControl/>
        <w:numPr>
          <w:ilvl w:val="0"/>
          <w:numId w:val="106"/>
        </w:numPr>
        <w:shd w:val="clear" w:color="auto" w:fill="FFFFFF"/>
        <w:autoSpaceDE/>
        <w:adjustRightInd/>
        <w:ind w:left="0" w:firstLine="709"/>
      </w:pPr>
      <w:r w:rsidRPr="00B71369">
        <w:t>абзацы между содержательными блоками.</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DD0641" w:rsidRPr="00B71369" w:rsidRDefault="00DD0641" w:rsidP="007D2F38">
      <w:pPr>
        <w:pStyle w:val="NormalWeb"/>
        <w:shd w:val="clear" w:color="auto" w:fill="FFFFFF"/>
        <w:spacing w:before="0" w:beforeAutospacing="0" w:after="0" w:afterAutospacing="0" w:line="240" w:lineRule="auto"/>
        <w:ind w:firstLine="709"/>
        <w:rPr>
          <w:b/>
          <w:bCs/>
          <w:sz w:val="24"/>
        </w:rPr>
      </w:pP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sz w:val="24"/>
          <w:lang w:val="de-DE"/>
        </w:rPr>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DD0641" w:rsidRPr="00B71369" w:rsidRDefault="00DD0641" w:rsidP="007D2F38">
      <w:pPr>
        <w:pStyle w:val="NormalWeb"/>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49" w:history="1">
        <w:r w:rsidRPr="00B71369">
          <w:rPr>
            <w:rStyle w:val="Hyperlink"/>
            <w:sz w:val="24"/>
            <w:lang w:val="de-DE"/>
          </w:rPr>
          <w:t>xyz@sonstwo.de</w:t>
        </w:r>
      </w:hyperlink>
    </w:p>
    <w:p w:rsidR="00DD0641" w:rsidRPr="00B71369" w:rsidRDefault="00DD0641" w:rsidP="007D2F38">
      <w:pPr>
        <w:pStyle w:val="NormalWeb"/>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0" w:history="1">
        <w:r w:rsidRPr="00B71369">
          <w:rPr>
            <w:rStyle w:val="Hyperlink"/>
            <w:sz w:val="24"/>
            <w:lang w:val="de-DE"/>
          </w:rPr>
          <w:t>sekretariat@iik-duesseldorf.de</w:t>
        </w:r>
      </w:hyperlink>
    </w:p>
    <w:p w:rsidR="00DD0641" w:rsidRPr="00B71369" w:rsidRDefault="00DD0641" w:rsidP="007D2F38">
      <w:pPr>
        <w:pStyle w:val="NormalWeb"/>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DD0641" w:rsidRPr="00B71369" w:rsidRDefault="00DD0641" w:rsidP="007D2F38">
      <w:pPr>
        <w:pStyle w:val="NormalWeb"/>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1" w:history="1">
        <w:r w:rsidRPr="00B71369">
          <w:rPr>
            <w:rStyle w:val="Hyperlink"/>
            <w:sz w:val="24"/>
            <w:lang w:val="de-DE"/>
          </w:rPr>
          <w:t>riechert@phil-fak.uni-duesseldorf.de</w:t>
        </w:r>
      </w:hyperlink>
    </w:p>
    <w:p w:rsidR="00DD0641" w:rsidRPr="00B71369" w:rsidRDefault="00DD0641" w:rsidP="007D2F38">
      <w:pPr>
        <w:pStyle w:val="NormalWeb"/>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DD0641" w:rsidRPr="00B71369" w:rsidRDefault="00DD0641" w:rsidP="007D2F38">
      <w:pPr>
        <w:pStyle w:val="NormalWeb"/>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DD0641" w:rsidRPr="00B71369" w:rsidRDefault="00DD0641" w:rsidP="00470372">
      <w:pPr>
        <w:widowControl/>
        <w:numPr>
          <w:ilvl w:val="0"/>
          <w:numId w:val="107"/>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2" w:history="1">
        <w:r w:rsidRPr="00B71369">
          <w:rPr>
            <w:rStyle w:val="Hyperlink"/>
          </w:rPr>
          <w:t>xyz@sonstwo.de</w:t>
        </w:r>
      </w:hyperlink>
      <w:r w:rsidRPr="00B71369">
        <w:t>&gt;</w:t>
      </w:r>
    </w:p>
    <w:p w:rsidR="00DD0641" w:rsidRPr="00B71369" w:rsidRDefault="00DD0641" w:rsidP="00470372">
      <w:pPr>
        <w:widowControl/>
        <w:numPr>
          <w:ilvl w:val="0"/>
          <w:numId w:val="107"/>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DD0641" w:rsidRPr="00B71369" w:rsidRDefault="00DD0641" w:rsidP="00470372">
      <w:pPr>
        <w:widowControl/>
        <w:numPr>
          <w:ilvl w:val="0"/>
          <w:numId w:val="107"/>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DD0641" w:rsidRPr="00B71369" w:rsidRDefault="00DD0641" w:rsidP="007D2F38">
      <w:pPr>
        <w:tabs>
          <w:tab w:val="left" w:pos="2250"/>
        </w:tabs>
        <w:ind w:firstLine="0"/>
        <w:rPr>
          <w:rStyle w:val="normaltextrun"/>
          <w:b/>
          <w:bCs/>
        </w:rPr>
      </w:pPr>
    </w:p>
    <w:p w:rsidR="00DD0641" w:rsidRPr="00B71369" w:rsidRDefault="00DD0641" w:rsidP="00924554">
      <w:pPr>
        <w:widowControl/>
        <w:autoSpaceDE/>
        <w:autoSpaceDN/>
        <w:adjustRightInd/>
        <w:ind w:firstLine="0"/>
        <w:rPr>
          <w:b/>
          <w:color w:val="000000"/>
          <w:lang w:eastAsia="en-US"/>
        </w:rPr>
      </w:pPr>
    </w:p>
    <w:p w:rsidR="00DD0641" w:rsidRPr="00B71369" w:rsidRDefault="00DD0641" w:rsidP="00924554">
      <w:pPr>
        <w:widowControl/>
        <w:autoSpaceDE/>
        <w:autoSpaceDN/>
        <w:adjustRightInd/>
        <w:ind w:firstLine="0"/>
        <w:rPr>
          <w:color w:val="000000"/>
          <w:lang w:eastAsia="en-US"/>
        </w:rPr>
      </w:pPr>
      <w:r w:rsidRPr="00B71369">
        <w:rPr>
          <w:b/>
          <w:color w:val="000000"/>
          <w:lang w:eastAsia="en-US"/>
        </w:rPr>
        <w:t xml:space="preserve">Методические рекомендации по переводу текстов </w:t>
      </w:r>
    </w:p>
    <w:p w:rsidR="00DD0641" w:rsidRPr="00B71369" w:rsidRDefault="00DD0641" w:rsidP="00924554">
      <w:pPr>
        <w:widowControl/>
        <w:autoSpaceDE/>
        <w:autoSpaceDN/>
        <w:adjustRightInd/>
        <w:ind w:firstLine="0"/>
        <w:rPr>
          <w:color w:val="000000"/>
          <w:lang w:eastAsia="en-US"/>
        </w:rPr>
      </w:pPr>
      <w:r w:rsidRPr="00B71369">
        <w:rPr>
          <w:color w:val="000000"/>
          <w:lang w:eastAsia="en-US"/>
        </w:rPr>
        <w:t>При переводе текстов помните о следующем:</w:t>
      </w:r>
    </w:p>
    <w:p w:rsidR="00DD0641" w:rsidRPr="00B71369" w:rsidRDefault="00DD0641" w:rsidP="00924554">
      <w:pPr>
        <w:widowControl/>
        <w:autoSpaceDE/>
        <w:autoSpaceDN/>
        <w:adjustRightInd/>
        <w:ind w:firstLine="0"/>
        <w:rPr>
          <w:color w:val="000000"/>
          <w:lang w:eastAsia="en-US"/>
        </w:rPr>
      </w:pPr>
    </w:p>
    <w:p w:rsidR="00DD0641" w:rsidRPr="00B71369" w:rsidRDefault="00DD0641" w:rsidP="00470372">
      <w:pPr>
        <w:widowControl/>
        <w:numPr>
          <w:ilvl w:val="0"/>
          <w:numId w:val="174"/>
        </w:numPr>
        <w:autoSpaceDE/>
        <w:autoSpaceDN/>
        <w:adjustRightInd/>
        <w:spacing w:after="200" w:line="276" w:lineRule="auto"/>
        <w:ind w:left="426" w:hanging="284"/>
        <w:contextualSpacing/>
        <w:jc w:val="left"/>
        <w:rPr>
          <w:color w:val="000000"/>
          <w:lang w:eastAsia="en-US"/>
        </w:rPr>
      </w:pPr>
      <w:r w:rsidRPr="00B71369">
        <w:rPr>
          <w:color w:val="000000"/>
          <w:lang w:eastAsia="en-US"/>
        </w:rPr>
        <w:t>Текст, предназначенный для перевода, необходимо рассматривать как единое смысловое целое.</w:t>
      </w:r>
    </w:p>
    <w:p w:rsidR="00DD0641" w:rsidRPr="00B71369" w:rsidRDefault="00DD0641" w:rsidP="00470372">
      <w:pPr>
        <w:widowControl/>
        <w:numPr>
          <w:ilvl w:val="0"/>
          <w:numId w:val="174"/>
        </w:numPr>
        <w:autoSpaceDE/>
        <w:autoSpaceDN/>
        <w:adjustRightInd/>
        <w:spacing w:after="200" w:line="276" w:lineRule="auto"/>
        <w:ind w:left="426" w:hanging="284"/>
        <w:contextualSpacing/>
        <w:jc w:val="left"/>
        <w:rPr>
          <w:color w:val="000000"/>
          <w:lang w:eastAsia="en-US"/>
        </w:rPr>
      </w:pPr>
      <w:r w:rsidRPr="00B71369">
        <w:rPr>
          <w:color w:val="000000"/>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D0641" w:rsidRPr="00B71369" w:rsidRDefault="00DD0641" w:rsidP="00470372">
      <w:pPr>
        <w:widowControl/>
        <w:numPr>
          <w:ilvl w:val="0"/>
          <w:numId w:val="174"/>
        </w:numPr>
        <w:autoSpaceDE/>
        <w:autoSpaceDN/>
        <w:adjustRightInd/>
        <w:spacing w:after="200" w:line="276" w:lineRule="auto"/>
        <w:ind w:left="426" w:hanging="284"/>
        <w:contextualSpacing/>
        <w:jc w:val="left"/>
        <w:rPr>
          <w:color w:val="000000"/>
          <w:lang w:eastAsia="en-US"/>
        </w:rPr>
      </w:pPr>
      <w:r w:rsidRPr="00B71369">
        <w:rPr>
          <w:color w:val="000000"/>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D0641" w:rsidRPr="00B71369" w:rsidRDefault="00DD0641" w:rsidP="00470372">
      <w:pPr>
        <w:widowControl/>
        <w:numPr>
          <w:ilvl w:val="0"/>
          <w:numId w:val="174"/>
        </w:numPr>
        <w:autoSpaceDE/>
        <w:autoSpaceDN/>
        <w:adjustRightInd/>
        <w:spacing w:after="200" w:line="276" w:lineRule="auto"/>
        <w:ind w:left="426" w:hanging="284"/>
        <w:contextualSpacing/>
        <w:jc w:val="left"/>
        <w:rPr>
          <w:color w:val="000000"/>
          <w:lang w:eastAsia="en-US"/>
        </w:rPr>
      </w:pPr>
      <w:r w:rsidRPr="00B71369">
        <w:rPr>
          <w:color w:val="000000"/>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D0641" w:rsidRPr="00B71369" w:rsidRDefault="00DD0641" w:rsidP="00470372">
      <w:pPr>
        <w:widowControl/>
        <w:numPr>
          <w:ilvl w:val="0"/>
          <w:numId w:val="174"/>
        </w:numPr>
        <w:autoSpaceDE/>
        <w:autoSpaceDN/>
        <w:adjustRightInd/>
        <w:spacing w:after="200" w:line="276" w:lineRule="auto"/>
        <w:ind w:left="426" w:hanging="284"/>
        <w:contextualSpacing/>
        <w:jc w:val="left"/>
        <w:rPr>
          <w:color w:val="000000"/>
          <w:lang w:eastAsia="en-US"/>
        </w:rPr>
      </w:pPr>
      <w:r w:rsidRPr="00B71369">
        <w:rPr>
          <w:color w:val="000000"/>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D0641" w:rsidRPr="00B71369" w:rsidRDefault="00DD0641" w:rsidP="00924554">
      <w:pPr>
        <w:widowControl/>
        <w:autoSpaceDE/>
        <w:autoSpaceDN/>
        <w:adjustRightInd/>
        <w:ind w:left="1080" w:firstLine="0"/>
        <w:contextualSpacing/>
        <w:rPr>
          <w:color w:val="000000"/>
          <w:lang w:eastAsia="en-US"/>
        </w:rPr>
      </w:pPr>
    </w:p>
    <w:p w:rsidR="00DD0641" w:rsidRPr="00B71369" w:rsidRDefault="00DD0641" w:rsidP="00924554">
      <w:pPr>
        <w:widowControl/>
        <w:autoSpaceDE/>
        <w:autoSpaceDN/>
        <w:adjustRightInd/>
        <w:ind w:firstLine="0"/>
        <w:rPr>
          <w:color w:val="000000"/>
          <w:lang w:val="en-US" w:eastAsia="en-US"/>
        </w:rPr>
      </w:pPr>
      <w:r w:rsidRPr="00B71369">
        <w:rPr>
          <w:color w:val="000000"/>
          <w:lang w:eastAsia="en-US"/>
        </w:rPr>
        <w:t>При переводе допускается:</w:t>
      </w:r>
    </w:p>
    <w:p w:rsidR="00DD0641" w:rsidRPr="00B71369" w:rsidRDefault="00DD0641" w:rsidP="00924554">
      <w:pPr>
        <w:widowControl/>
        <w:autoSpaceDE/>
        <w:autoSpaceDN/>
        <w:adjustRightInd/>
        <w:ind w:firstLine="0"/>
        <w:rPr>
          <w:color w:val="000000"/>
          <w:lang w:val="en-US" w:eastAsia="en-US"/>
        </w:rPr>
      </w:pPr>
    </w:p>
    <w:p w:rsidR="00DD0641" w:rsidRPr="00B71369" w:rsidRDefault="00DD0641" w:rsidP="00470372">
      <w:pPr>
        <w:widowControl/>
        <w:numPr>
          <w:ilvl w:val="0"/>
          <w:numId w:val="175"/>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изменение порядка слов в предложении</w:t>
      </w:r>
    </w:p>
    <w:p w:rsidR="00DD0641" w:rsidRPr="00B71369" w:rsidRDefault="00DD0641" w:rsidP="00470372">
      <w:pPr>
        <w:widowControl/>
        <w:numPr>
          <w:ilvl w:val="0"/>
          <w:numId w:val="175"/>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перенос отдельного слова из одного предложения в другое,</w:t>
      </w:r>
    </w:p>
    <w:p w:rsidR="00DD0641" w:rsidRPr="00B71369" w:rsidRDefault="00DD0641" w:rsidP="00470372">
      <w:pPr>
        <w:widowControl/>
        <w:numPr>
          <w:ilvl w:val="0"/>
          <w:numId w:val="175"/>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объединение двух или более предложений в одно или наоборот</w:t>
      </w:r>
    </w:p>
    <w:p w:rsidR="00DD0641" w:rsidRPr="00B71369" w:rsidRDefault="00DD0641" w:rsidP="00470372">
      <w:pPr>
        <w:widowControl/>
        <w:numPr>
          <w:ilvl w:val="0"/>
          <w:numId w:val="175"/>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D0641" w:rsidRPr="00B71369" w:rsidRDefault="00DD0641" w:rsidP="00470372">
      <w:pPr>
        <w:widowControl/>
        <w:numPr>
          <w:ilvl w:val="0"/>
          <w:numId w:val="175"/>
        </w:numPr>
        <w:tabs>
          <w:tab w:val="left" w:pos="993"/>
        </w:tabs>
        <w:autoSpaceDE/>
        <w:autoSpaceDN/>
        <w:adjustRightInd/>
        <w:spacing w:after="200" w:line="276" w:lineRule="auto"/>
        <w:ind w:left="993" w:hanging="426"/>
        <w:contextualSpacing/>
        <w:jc w:val="left"/>
        <w:rPr>
          <w:color w:val="000000"/>
          <w:lang w:eastAsia="en-US"/>
        </w:rPr>
      </w:pPr>
      <w:r w:rsidRPr="00B71369">
        <w:rPr>
          <w:color w:val="000000"/>
          <w:lang w:eastAsia="en-US"/>
        </w:rPr>
        <w:t>замена одной части речи другой</w:t>
      </w:r>
    </w:p>
    <w:p w:rsidR="00DD0641" w:rsidRPr="00B71369" w:rsidRDefault="00DD0641" w:rsidP="00924554">
      <w:pPr>
        <w:widowControl/>
        <w:autoSpaceDE/>
        <w:autoSpaceDN/>
        <w:adjustRightInd/>
        <w:ind w:left="720" w:firstLine="0"/>
        <w:contextualSpacing/>
        <w:rPr>
          <w:color w:val="000000"/>
          <w:lang w:eastAsia="en-US"/>
        </w:rPr>
      </w:pPr>
    </w:p>
    <w:p w:rsidR="00DD0641" w:rsidRPr="00B71369" w:rsidRDefault="00DD0641" w:rsidP="00924554">
      <w:pPr>
        <w:widowControl/>
        <w:autoSpaceDE/>
        <w:autoSpaceDN/>
        <w:adjustRightInd/>
        <w:ind w:firstLine="0"/>
        <w:rPr>
          <w:color w:val="000000"/>
          <w:lang w:val="en-US" w:eastAsia="en-US"/>
        </w:rPr>
      </w:pPr>
      <w:r w:rsidRPr="00B71369">
        <w:rPr>
          <w:color w:val="000000"/>
          <w:lang w:eastAsia="en-US"/>
        </w:rPr>
        <w:t xml:space="preserve">При переводе пользуйтесь словарем. </w:t>
      </w:r>
    </w:p>
    <w:p w:rsidR="00DD0641" w:rsidRPr="00B71369" w:rsidRDefault="00DD0641" w:rsidP="00924554">
      <w:pPr>
        <w:widowControl/>
        <w:autoSpaceDE/>
        <w:autoSpaceDN/>
        <w:adjustRightInd/>
        <w:ind w:firstLine="0"/>
        <w:rPr>
          <w:color w:val="000000"/>
          <w:lang w:eastAsia="en-US"/>
        </w:rPr>
      </w:pPr>
      <w:r w:rsidRPr="00B71369">
        <w:rPr>
          <w:color w:val="000000"/>
          <w:lang w:eastAsia="en-US"/>
        </w:rPr>
        <w:t>Чтобы работа со словарем не отнимала много времени, следует:</w:t>
      </w:r>
    </w:p>
    <w:p w:rsidR="00DD0641" w:rsidRPr="00B71369" w:rsidRDefault="00DD0641" w:rsidP="00470372">
      <w:pPr>
        <w:widowControl/>
        <w:numPr>
          <w:ilvl w:val="0"/>
          <w:numId w:val="176"/>
        </w:numPr>
        <w:autoSpaceDE/>
        <w:autoSpaceDN/>
        <w:adjustRightInd/>
        <w:spacing w:after="200" w:line="276" w:lineRule="auto"/>
        <w:ind w:firstLine="0"/>
        <w:contextualSpacing/>
        <w:jc w:val="left"/>
        <w:rPr>
          <w:color w:val="000000"/>
          <w:lang w:eastAsia="en-US"/>
        </w:rPr>
      </w:pPr>
      <w:r w:rsidRPr="00B71369">
        <w:rPr>
          <w:color w:val="000000"/>
          <w:lang w:eastAsia="en-US"/>
        </w:rPr>
        <w:t>хорошо знать алфавит , так как слова расположены в алфавитном порядке не только по первой букве, но и по всем последующим;</w:t>
      </w:r>
    </w:p>
    <w:p w:rsidR="00DD0641" w:rsidRPr="00B71369" w:rsidRDefault="00DD0641" w:rsidP="00470372">
      <w:pPr>
        <w:widowControl/>
        <w:numPr>
          <w:ilvl w:val="0"/>
          <w:numId w:val="176"/>
        </w:numPr>
        <w:autoSpaceDE/>
        <w:autoSpaceDN/>
        <w:adjustRightInd/>
        <w:spacing w:after="200" w:line="276" w:lineRule="auto"/>
        <w:ind w:firstLine="0"/>
        <w:contextualSpacing/>
        <w:jc w:val="left"/>
        <w:rPr>
          <w:color w:val="000000"/>
          <w:lang w:eastAsia="en-US"/>
        </w:rPr>
      </w:pPr>
      <w:r w:rsidRPr="00B71369">
        <w:rPr>
          <w:color w:val="000000"/>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D0641" w:rsidRPr="00B71369" w:rsidRDefault="00DD0641" w:rsidP="00924554">
      <w:pPr>
        <w:widowControl/>
        <w:autoSpaceDE/>
        <w:autoSpaceDN/>
        <w:adjustRightInd/>
        <w:ind w:left="720" w:firstLine="0"/>
        <w:contextualSpacing/>
        <w:rPr>
          <w:color w:val="000000"/>
          <w:lang w:eastAsia="en-US"/>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835"/>
      </w:tblGrid>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adjective</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a.</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прилагательное</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adverb</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adv.</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наречие</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conjunction</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cj.</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союз</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noun</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n</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существительное</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numeral</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num</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числительное</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plural</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pl</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множественное число</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preposition</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prep</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предлог</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pronoun</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pron</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местоимение</w:t>
            </w:r>
          </w:p>
        </w:tc>
      </w:tr>
      <w:tr w:rsidR="00DD0641" w:rsidRPr="00B71369" w:rsidTr="00C101F1">
        <w:tc>
          <w:tcPr>
            <w:tcW w:w="2376"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verb</w:t>
            </w:r>
          </w:p>
        </w:tc>
        <w:tc>
          <w:tcPr>
            <w:tcW w:w="2410" w:type="dxa"/>
          </w:tcPr>
          <w:p w:rsidR="00DD0641" w:rsidRPr="00C101F1" w:rsidRDefault="00DD0641" w:rsidP="00C101F1">
            <w:pPr>
              <w:widowControl/>
              <w:autoSpaceDE/>
              <w:autoSpaceDN/>
              <w:adjustRightInd/>
              <w:ind w:firstLine="0"/>
              <w:jc w:val="center"/>
              <w:rPr>
                <w:color w:val="000000"/>
                <w:lang w:val="en-US" w:eastAsia="en-US"/>
              </w:rPr>
            </w:pPr>
            <w:r w:rsidRPr="00C101F1">
              <w:rPr>
                <w:color w:val="000000"/>
                <w:sz w:val="22"/>
                <w:szCs w:val="22"/>
                <w:lang w:val="en-US" w:eastAsia="en-US"/>
              </w:rPr>
              <w:t>v</w:t>
            </w:r>
          </w:p>
        </w:tc>
        <w:tc>
          <w:tcPr>
            <w:tcW w:w="2835" w:type="dxa"/>
          </w:tcPr>
          <w:p w:rsidR="00DD0641" w:rsidRPr="00C101F1" w:rsidRDefault="00DD0641" w:rsidP="00C101F1">
            <w:pPr>
              <w:widowControl/>
              <w:autoSpaceDE/>
              <w:autoSpaceDN/>
              <w:adjustRightInd/>
              <w:ind w:firstLine="0"/>
              <w:jc w:val="center"/>
              <w:rPr>
                <w:color w:val="000000"/>
                <w:lang w:eastAsia="en-US"/>
              </w:rPr>
            </w:pPr>
            <w:r w:rsidRPr="00C101F1">
              <w:rPr>
                <w:color w:val="000000"/>
                <w:sz w:val="22"/>
                <w:szCs w:val="22"/>
                <w:lang w:eastAsia="en-US"/>
              </w:rPr>
              <w:t>глагол</w:t>
            </w:r>
          </w:p>
        </w:tc>
      </w:tr>
    </w:tbl>
    <w:p w:rsidR="00DD0641" w:rsidRPr="00B71369" w:rsidRDefault="00DD0641" w:rsidP="00924554">
      <w:pPr>
        <w:widowControl/>
        <w:autoSpaceDE/>
        <w:autoSpaceDN/>
        <w:adjustRightInd/>
        <w:ind w:firstLine="0"/>
        <w:jc w:val="left"/>
        <w:rPr>
          <w:color w:val="000000"/>
          <w:lang w:eastAsia="en-US"/>
        </w:rPr>
      </w:pPr>
    </w:p>
    <w:p w:rsidR="00DD0641" w:rsidRPr="00B71369" w:rsidRDefault="00DD0641" w:rsidP="00924554">
      <w:pPr>
        <w:widowControl/>
        <w:autoSpaceDE/>
        <w:autoSpaceDN/>
        <w:adjustRightInd/>
        <w:ind w:firstLine="0"/>
        <w:jc w:val="left"/>
        <w:rPr>
          <w:b/>
          <w:color w:val="000000"/>
          <w:lang w:val="en-US" w:eastAsia="en-US"/>
        </w:rPr>
      </w:pPr>
      <w:r w:rsidRPr="00B71369">
        <w:rPr>
          <w:b/>
          <w:color w:val="000000"/>
          <w:lang w:eastAsia="en-US"/>
        </w:rPr>
        <w:t>Следует помнить!!</w:t>
      </w:r>
      <w:r w:rsidRPr="00B71369">
        <w:rPr>
          <w:b/>
          <w:color w:val="000000"/>
          <w:lang w:val="en-US" w:eastAsia="en-US"/>
        </w:rPr>
        <w:t>!</w:t>
      </w:r>
    </w:p>
    <w:p w:rsidR="00DD0641" w:rsidRPr="00B71369" w:rsidRDefault="00DD0641" w:rsidP="00924554">
      <w:pPr>
        <w:widowControl/>
        <w:autoSpaceDE/>
        <w:autoSpaceDN/>
        <w:adjustRightInd/>
        <w:ind w:firstLine="0"/>
        <w:rPr>
          <w:color w:val="000000"/>
          <w:lang w:eastAsia="en-US"/>
        </w:rPr>
      </w:pPr>
      <w:r w:rsidRPr="00B71369">
        <w:rPr>
          <w:color w:val="000000"/>
          <w:lang w:eastAsia="en-US"/>
        </w:rPr>
        <w:t xml:space="preserve">Нельзя злоупотреблять </w:t>
      </w:r>
      <w:r w:rsidRPr="00B71369">
        <w:rPr>
          <w:color w:val="000000"/>
          <w:lang w:val="en-US" w:eastAsia="en-US"/>
        </w:rPr>
        <w:t>on</w:t>
      </w:r>
      <w:r w:rsidRPr="00B71369">
        <w:rPr>
          <w:color w:val="000000"/>
          <w:lang w:eastAsia="en-US"/>
        </w:rPr>
        <w:t>-</w:t>
      </w:r>
      <w:r w:rsidRPr="00B71369">
        <w:rPr>
          <w:color w:val="000000"/>
          <w:lang w:val="en-US" w:eastAsia="en-US"/>
        </w:rPr>
        <w:t>line</w:t>
      </w:r>
      <w:r w:rsidRPr="00B71369">
        <w:rPr>
          <w:color w:val="000000"/>
          <w:lang w:eastAsia="en-US"/>
        </w:rPr>
        <w:t xml:space="preserve"> переводчиками, а если используете их, то необходима серьезная редактура переведенного текста!!!</w:t>
      </w:r>
    </w:p>
    <w:p w:rsidR="00DD0641" w:rsidRPr="00B71369" w:rsidRDefault="00DD0641" w:rsidP="00924554">
      <w:pPr>
        <w:widowControl/>
        <w:autoSpaceDE/>
        <w:autoSpaceDN/>
        <w:adjustRightInd/>
        <w:ind w:firstLine="0"/>
        <w:rPr>
          <w:color w:val="000000"/>
          <w:lang w:eastAsia="en-US"/>
        </w:rPr>
      </w:pPr>
      <w:r w:rsidRPr="00B71369">
        <w:rPr>
          <w:color w:val="000000"/>
          <w:lang w:eastAsia="en-US"/>
        </w:rPr>
        <w:t xml:space="preserve">Так, например, </w:t>
      </w:r>
      <w:r w:rsidRPr="00B71369">
        <w:rPr>
          <w:color w:val="000000"/>
          <w:lang w:val="en-US" w:eastAsia="en-US"/>
        </w:rPr>
        <w:t>Google</w:t>
      </w:r>
      <w:r w:rsidRPr="00B71369">
        <w:rPr>
          <w:color w:val="000000"/>
          <w:lang w:eastAsia="en-US"/>
        </w:rPr>
        <w:t xml:space="preserve"> </w:t>
      </w:r>
      <w:r w:rsidRPr="00B71369">
        <w:rPr>
          <w:color w:val="000000"/>
          <w:lang w:val="en-US" w:eastAsia="en-US"/>
        </w:rPr>
        <w:t>Translate</w:t>
      </w:r>
      <w:r w:rsidRPr="00B71369">
        <w:rPr>
          <w:color w:val="000000"/>
          <w:lang w:eastAsia="en-US"/>
        </w:rPr>
        <w:t xml:space="preserve"> (</w:t>
      </w:r>
      <w:hyperlink r:id="rId253" w:history="1">
        <w:r w:rsidRPr="00B71369">
          <w:rPr>
            <w:color w:val="000000"/>
            <w:u w:val="single"/>
            <w:lang w:val="en-US" w:eastAsia="en-US"/>
          </w:rPr>
          <w:t>http</w:t>
        </w:r>
        <w:r w:rsidRPr="00B71369">
          <w:rPr>
            <w:color w:val="000000"/>
            <w:u w:val="single"/>
            <w:lang w:eastAsia="en-US"/>
          </w:rPr>
          <w:t>://</w:t>
        </w:r>
        <w:r w:rsidRPr="00B71369">
          <w:rPr>
            <w:color w:val="000000"/>
            <w:u w:val="single"/>
            <w:lang w:val="en-US" w:eastAsia="en-US"/>
          </w:rPr>
          <w:t>translate</w:t>
        </w:r>
        <w:r w:rsidRPr="00B71369">
          <w:rPr>
            <w:color w:val="000000"/>
            <w:u w:val="single"/>
            <w:lang w:eastAsia="en-US"/>
          </w:rPr>
          <w:t>.</w:t>
        </w:r>
        <w:r w:rsidRPr="00B71369">
          <w:rPr>
            <w:color w:val="000000"/>
            <w:u w:val="single"/>
            <w:lang w:val="en-US" w:eastAsia="en-US"/>
          </w:rPr>
          <w:t>google</w:t>
        </w:r>
        <w:r w:rsidRPr="00B71369">
          <w:rPr>
            <w:color w:val="000000"/>
            <w:u w:val="single"/>
            <w:lang w:eastAsia="en-US"/>
          </w:rPr>
          <w:t>.</w:t>
        </w:r>
        <w:r w:rsidRPr="00B71369">
          <w:rPr>
            <w:color w:val="000000"/>
            <w:u w:val="single"/>
            <w:lang w:val="en-US" w:eastAsia="en-US"/>
          </w:rPr>
          <w:t>com</w:t>
        </w:r>
        <w:r w:rsidRPr="00B71369">
          <w:rPr>
            <w:color w:val="000000"/>
            <w:u w:val="single"/>
            <w:lang w:eastAsia="en-US"/>
          </w:rPr>
          <w:t>/</w:t>
        </w:r>
      </w:hyperlink>
      <w:r w:rsidRPr="00B71369">
        <w:rPr>
          <w:color w:val="000000"/>
          <w:lang w:eastAsia="en-US"/>
        </w:rPr>
        <w:t xml:space="preserve">) – это система статистического машинного перевода, что означает, что </w:t>
      </w:r>
      <w:r w:rsidRPr="00B71369">
        <w:rPr>
          <w:color w:val="000000"/>
          <w:lang w:val="en-US" w:eastAsia="en-US"/>
        </w:rPr>
        <w:t>GT</w:t>
      </w:r>
      <w:r w:rsidRPr="00B71369">
        <w:rPr>
          <w:color w:val="000000"/>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color w:val="000000"/>
          <w:lang w:val="en-US" w:eastAsia="en-US"/>
        </w:rPr>
        <w:t>GT</w:t>
      </w:r>
      <w:r w:rsidRPr="00B71369">
        <w:rPr>
          <w:color w:val="000000"/>
          <w:lang w:eastAsia="en-US"/>
        </w:rPr>
        <w:t xml:space="preserve"> выдает тарабарщину или просто переносит в перевод те слова оригинала, для которых у нее нет перевода.</w:t>
      </w:r>
    </w:p>
    <w:p w:rsidR="00DD0641" w:rsidRPr="00B71369" w:rsidRDefault="00DD0641" w:rsidP="00924554">
      <w:pPr>
        <w:tabs>
          <w:tab w:val="left" w:pos="2250"/>
        </w:tabs>
        <w:ind w:firstLine="0"/>
        <w:rPr>
          <w:rStyle w:val="normaltextrun"/>
          <w:b/>
          <w:bCs/>
        </w:rPr>
      </w:pPr>
    </w:p>
    <w:p w:rsidR="00DD0641" w:rsidRPr="00B71369" w:rsidRDefault="00DD0641"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DD0641" w:rsidRPr="00B71369" w:rsidRDefault="00DD0641" w:rsidP="00924554">
      <w:pPr>
        <w:tabs>
          <w:tab w:val="left" w:pos="2250"/>
        </w:tabs>
        <w:ind w:firstLine="0"/>
        <w:rPr>
          <w:b/>
          <w:bCs/>
        </w:rPr>
      </w:pPr>
    </w:p>
    <w:p w:rsidR="00DD0641" w:rsidRPr="00B71369" w:rsidRDefault="00DD0641" w:rsidP="00924554">
      <w:pPr>
        <w:tabs>
          <w:tab w:val="left" w:pos="2250"/>
        </w:tabs>
        <w:ind w:firstLine="0"/>
        <w:rPr>
          <w:b/>
          <w:bCs/>
        </w:rPr>
      </w:pPr>
      <w:r w:rsidRPr="00B71369">
        <w:rPr>
          <w:b/>
          <w:bCs/>
        </w:rPr>
        <w:t xml:space="preserve">Тип задания: </w:t>
      </w:r>
    </w:p>
    <w:p w:rsidR="00DD0641" w:rsidRPr="00B71369" w:rsidRDefault="00DD0641" w:rsidP="00924554">
      <w:pPr>
        <w:tabs>
          <w:tab w:val="left" w:pos="2250"/>
        </w:tabs>
        <w:ind w:firstLine="0"/>
        <w:rPr>
          <w:bCs/>
        </w:rPr>
      </w:pPr>
      <w:r w:rsidRPr="00B71369">
        <w:rPr>
          <w:bCs/>
        </w:rPr>
        <w:t>Письменное высказывание с элементами рассуждения.</w:t>
      </w:r>
    </w:p>
    <w:p w:rsidR="00DD0641" w:rsidRPr="00B71369" w:rsidRDefault="00DD0641" w:rsidP="00924554">
      <w:pPr>
        <w:tabs>
          <w:tab w:val="left" w:pos="2250"/>
        </w:tabs>
        <w:ind w:firstLine="0"/>
        <w:rPr>
          <w:b/>
          <w:bCs/>
        </w:rPr>
      </w:pPr>
      <w:r w:rsidRPr="00B71369">
        <w:rPr>
          <w:b/>
          <w:bCs/>
        </w:rPr>
        <w:t xml:space="preserve">Проверяемые умения: </w:t>
      </w:r>
    </w:p>
    <w:p w:rsidR="00DD0641" w:rsidRPr="00B71369" w:rsidRDefault="00DD0641" w:rsidP="00924554">
      <w:pPr>
        <w:tabs>
          <w:tab w:val="left" w:pos="2250"/>
        </w:tabs>
        <w:ind w:firstLine="0"/>
        <w:rPr>
          <w:bCs/>
        </w:rPr>
      </w:pPr>
      <w:r w:rsidRPr="00B71369">
        <w:rPr>
          <w:bCs/>
        </w:rPr>
        <w:t>- Высказать свое мнение и привести аргументы, доказательства, примеры.</w:t>
      </w:r>
    </w:p>
    <w:p w:rsidR="00DD0641" w:rsidRPr="00B71369" w:rsidRDefault="00DD0641"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DD0641" w:rsidRPr="00B71369" w:rsidRDefault="00DD0641" w:rsidP="00924554">
      <w:pPr>
        <w:tabs>
          <w:tab w:val="left" w:pos="2250"/>
        </w:tabs>
        <w:ind w:firstLine="0"/>
        <w:rPr>
          <w:bCs/>
        </w:rPr>
      </w:pPr>
      <w:r w:rsidRPr="00B71369">
        <w:rPr>
          <w:bCs/>
        </w:rPr>
        <w:t>- Использовать соответствующие средства логической связи.</w:t>
      </w:r>
    </w:p>
    <w:p w:rsidR="00DD0641" w:rsidRPr="00B71369" w:rsidRDefault="00DD0641"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DD0641" w:rsidRPr="00B71369" w:rsidRDefault="00DD0641" w:rsidP="00924554">
      <w:pPr>
        <w:tabs>
          <w:tab w:val="left" w:pos="2250"/>
        </w:tabs>
        <w:ind w:firstLine="0"/>
        <w:rPr>
          <w:b/>
          <w:bCs/>
        </w:rPr>
      </w:pPr>
      <w:r w:rsidRPr="00B71369">
        <w:rPr>
          <w:b/>
          <w:bCs/>
        </w:rPr>
        <w:t>Требуемый объем:</w:t>
      </w:r>
    </w:p>
    <w:p w:rsidR="00DD0641" w:rsidRPr="00B71369" w:rsidRDefault="00DD0641" w:rsidP="00924554">
      <w:pPr>
        <w:tabs>
          <w:tab w:val="left" w:pos="2250"/>
        </w:tabs>
        <w:ind w:firstLine="0"/>
        <w:rPr>
          <w:bCs/>
        </w:rPr>
      </w:pPr>
      <w:r w:rsidRPr="00B71369">
        <w:rPr>
          <w:bCs/>
        </w:rPr>
        <w:t>200-250 слов.</w:t>
      </w:r>
    </w:p>
    <w:p w:rsidR="00DD0641" w:rsidRPr="00B71369" w:rsidRDefault="00DD0641"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D0641" w:rsidRPr="00B71369" w:rsidRDefault="00DD0641" w:rsidP="00924554">
      <w:pPr>
        <w:tabs>
          <w:tab w:val="left" w:pos="2250"/>
        </w:tabs>
        <w:ind w:firstLine="0"/>
        <w:rPr>
          <w:bCs/>
        </w:rPr>
      </w:pPr>
      <w:r w:rsidRPr="00B71369">
        <w:rPr>
          <w:bCs/>
        </w:rPr>
        <w:t>При этом:</w:t>
      </w:r>
    </w:p>
    <w:p w:rsidR="00DD0641" w:rsidRPr="00B71369" w:rsidRDefault="00DD0641"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DD0641" w:rsidRPr="00B71369" w:rsidRDefault="00DD0641" w:rsidP="00924554">
      <w:pPr>
        <w:tabs>
          <w:tab w:val="left" w:pos="2250"/>
        </w:tabs>
        <w:ind w:firstLine="0"/>
        <w:rPr>
          <w:bCs/>
        </w:rPr>
      </w:pPr>
      <w:r w:rsidRPr="00B71369">
        <w:rPr>
          <w:bCs/>
        </w:rPr>
        <w:t>- числительные, выраженные цифрами, т.е. 25, 1002 и т.п., считаются как одно слово;</w:t>
      </w:r>
    </w:p>
    <w:p w:rsidR="00DD0641" w:rsidRPr="00B71369" w:rsidRDefault="00DD0641"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DD0641" w:rsidRPr="00B71369" w:rsidRDefault="00DD0641"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DD0641" w:rsidRPr="00B71369" w:rsidRDefault="00DD0641" w:rsidP="00470372">
      <w:pPr>
        <w:numPr>
          <w:ilvl w:val="0"/>
          <w:numId w:val="181"/>
        </w:numPr>
        <w:tabs>
          <w:tab w:val="left" w:pos="2250"/>
        </w:tabs>
        <w:rPr>
          <w:bCs/>
        </w:rPr>
      </w:pPr>
      <w:r w:rsidRPr="00B71369">
        <w:rPr>
          <w:bCs/>
        </w:rPr>
        <w:t>Содержание  (максимальное количество баллов – 4 б.).</w:t>
      </w:r>
    </w:p>
    <w:p w:rsidR="00DD0641" w:rsidRPr="00B71369" w:rsidRDefault="00DD0641" w:rsidP="00470372">
      <w:pPr>
        <w:numPr>
          <w:ilvl w:val="0"/>
          <w:numId w:val="181"/>
        </w:numPr>
        <w:tabs>
          <w:tab w:val="left" w:pos="2250"/>
        </w:tabs>
        <w:rPr>
          <w:bCs/>
        </w:rPr>
      </w:pPr>
      <w:r w:rsidRPr="00B71369">
        <w:rPr>
          <w:bCs/>
        </w:rPr>
        <w:t>Организация текста (максимальное количество баллов – 4 б.).</w:t>
      </w:r>
    </w:p>
    <w:p w:rsidR="00DD0641" w:rsidRPr="00B71369" w:rsidRDefault="00DD0641" w:rsidP="00470372">
      <w:pPr>
        <w:numPr>
          <w:ilvl w:val="0"/>
          <w:numId w:val="181"/>
        </w:numPr>
        <w:tabs>
          <w:tab w:val="left" w:pos="2250"/>
        </w:tabs>
        <w:rPr>
          <w:bCs/>
        </w:rPr>
      </w:pPr>
      <w:r w:rsidRPr="00B71369">
        <w:rPr>
          <w:bCs/>
        </w:rPr>
        <w:t>Лексика (максимальное количество баллов – 4 б.).</w:t>
      </w:r>
    </w:p>
    <w:p w:rsidR="00DD0641" w:rsidRPr="00B71369" w:rsidRDefault="00DD0641" w:rsidP="00470372">
      <w:pPr>
        <w:numPr>
          <w:ilvl w:val="0"/>
          <w:numId w:val="181"/>
        </w:numPr>
        <w:tabs>
          <w:tab w:val="left" w:pos="2250"/>
        </w:tabs>
        <w:rPr>
          <w:bCs/>
        </w:rPr>
      </w:pPr>
      <w:r w:rsidRPr="00B71369">
        <w:rPr>
          <w:bCs/>
        </w:rPr>
        <w:t>Грамматика (максимальное количество баллов – 4 б.).</w:t>
      </w:r>
    </w:p>
    <w:p w:rsidR="00DD0641" w:rsidRPr="00B71369" w:rsidRDefault="00DD0641" w:rsidP="00470372">
      <w:pPr>
        <w:numPr>
          <w:ilvl w:val="0"/>
          <w:numId w:val="181"/>
        </w:numPr>
        <w:tabs>
          <w:tab w:val="left" w:pos="2250"/>
        </w:tabs>
        <w:rPr>
          <w:bCs/>
        </w:rPr>
      </w:pPr>
      <w:r w:rsidRPr="00B71369">
        <w:rPr>
          <w:bCs/>
        </w:rPr>
        <w:t>Орфография и пунктуация (максимальное количество баллов – 1 б.).</w:t>
      </w:r>
    </w:p>
    <w:p w:rsidR="00DD0641" w:rsidRPr="00B71369" w:rsidRDefault="00DD0641" w:rsidP="00924554">
      <w:pPr>
        <w:tabs>
          <w:tab w:val="left" w:pos="2250"/>
        </w:tabs>
        <w:ind w:firstLine="0"/>
        <w:rPr>
          <w:bCs/>
        </w:rPr>
      </w:pPr>
    </w:p>
    <w:p w:rsidR="00DD0641" w:rsidRPr="00B71369" w:rsidRDefault="00DD0641" w:rsidP="00470372">
      <w:pPr>
        <w:numPr>
          <w:ilvl w:val="0"/>
          <w:numId w:val="184"/>
        </w:numPr>
        <w:tabs>
          <w:tab w:val="left" w:pos="2250"/>
        </w:tabs>
        <w:rPr>
          <w:b/>
          <w:bCs/>
        </w:rPr>
      </w:pPr>
      <w:r w:rsidRPr="00B71369">
        <w:rPr>
          <w:b/>
          <w:bCs/>
        </w:rPr>
        <w:t>Содержание</w:t>
      </w:r>
    </w:p>
    <w:p w:rsidR="00DD0641" w:rsidRPr="00B71369" w:rsidRDefault="00DD0641" w:rsidP="00924554">
      <w:pPr>
        <w:tabs>
          <w:tab w:val="left" w:pos="2250"/>
        </w:tabs>
        <w:ind w:firstLine="0"/>
        <w:rPr>
          <w:bCs/>
        </w:rPr>
      </w:pPr>
      <w:r w:rsidRPr="00B71369">
        <w:rPr>
          <w:bCs/>
        </w:rPr>
        <w:t>- Вступление - постановка проблемы.</w:t>
      </w:r>
    </w:p>
    <w:p w:rsidR="00DD0641" w:rsidRPr="00B71369" w:rsidRDefault="00DD0641" w:rsidP="00924554">
      <w:pPr>
        <w:tabs>
          <w:tab w:val="left" w:pos="2250"/>
        </w:tabs>
        <w:ind w:firstLine="0"/>
        <w:rPr>
          <w:bCs/>
        </w:rPr>
      </w:pPr>
      <w:r w:rsidRPr="00B71369">
        <w:rPr>
          <w:bCs/>
        </w:rPr>
        <w:t>- Мнение автора с аргументами.</w:t>
      </w:r>
    </w:p>
    <w:p w:rsidR="00DD0641" w:rsidRPr="00B71369" w:rsidRDefault="00DD0641" w:rsidP="00924554">
      <w:pPr>
        <w:tabs>
          <w:tab w:val="left" w:pos="2250"/>
        </w:tabs>
        <w:ind w:firstLine="0"/>
        <w:rPr>
          <w:bCs/>
        </w:rPr>
      </w:pPr>
      <w:r w:rsidRPr="00B71369">
        <w:rPr>
          <w:bCs/>
        </w:rPr>
        <w:t>- Другие точки зрения с объяснениями, почему автор не согласен.</w:t>
      </w:r>
    </w:p>
    <w:p w:rsidR="00DD0641" w:rsidRPr="00B71369" w:rsidRDefault="00DD0641" w:rsidP="00924554">
      <w:pPr>
        <w:tabs>
          <w:tab w:val="left" w:pos="2250"/>
        </w:tabs>
        <w:ind w:firstLine="0"/>
        <w:rPr>
          <w:bCs/>
        </w:rPr>
      </w:pPr>
      <w:r w:rsidRPr="00B71369">
        <w:rPr>
          <w:bCs/>
        </w:rPr>
        <w:t>- Заключение (вывод).</w:t>
      </w:r>
    </w:p>
    <w:p w:rsidR="00DD0641" w:rsidRPr="00B71369" w:rsidRDefault="00DD0641" w:rsidP="00924554">
      <w:pPr>
        <w:tabs>
          <w:tab w:val="left" w:pos="2250"/>
        </w:tabs>
        <w:ind w:firstLine="0"/>
        <w:rPr>
          <w:bCs/>
        </w:rPr>
      </w:pPr>
    </w:p>
    <w:p w:rsidR="00DD0641" w:rsidRPr="00B71369" w:rsidRDefault="00DD0641"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DD0641" w:rsidRPr="00B71369" w:rsidRDefault="00DD0641"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D0641" w:rsidRPr="00B71369" w:rsidRDefault="00DD0641" w:rsidP="00924554">
      <w:pPr>
        <w:tabs>
          <w:tab w:val="left" w:pos="2250"/>
        </w:tabs>
        <w:ind w:firstLine="0"/>
        <w:rPr>
          <w:bCs/>
        </w:rPr>
      </w:pPr>
    </w:p>
    <w:p w:rsidR="00DD0641" w:rsidRPr="00B71369" w:rsidRDefault="00DD0641"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DD0641" w:rsidRPr="00B71369" w:rsidRDefault="00DD0641"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D0641" w:rsidRPr="00B71369" w:rsidRDefault="00DD0641" w:rsidP="00924554">
      <w:pPr>
        <w:tabs>
          <w:tab w:val="left" w:pos="2250"/>
        </w:tabs>
        <w:ind w:firstLine="0"/>
        <w:rPr>
          <w:b/>
          <w:bCs/>
        </w:rPr>
      </w:pPr>
    </w:p>
    <w:p w:rsidR="00DD0641" w:rsidRPr="00B71369" w:rsidRDefault="00DD0641"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DD0641" w:rsidRPr="00B71369" w:rsidRDefault="00DD0641"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D0641" w:rsidRPr="00B71369" w:rsidRDefault="00DD0641" w:rsidP="00924554">
      <w:pPr>
        <w:tabs>
          <w:tab w:val="left" w:pos="2250"/>
        </w:tabs>
        <w:ind w:firstLine="0"/>
        <w:rPr>
          <w:bCs/>
        </w:rPr>
      </w:pPr>
    </w:p>
    <w:p w:rsidR="00DD0641" w:rsidRPr="00B71369" w:rsidRDefault="00DD0641" w:rsidP="00470372">
      <w:pPr>
        <w:numPr>
          <w:ilvl w:val="0"/>
          <w:numId w:val="182"/>
        </w:numPr>
        <w:tabs>
          <w:tab w:val="left" w:pos="2250"/>
        </w:tabs>
        <w:rPr>
          <w:b/>
          <w:bCs/>
        </w:rPr>
      </w:pPr>
      <w:r w:rsidRPr="00B71369">
        <w:rPr>
          <w:b/>
          <w:bCs/>
        </w:rPr>
        <w:t>Организация текста</w:t>
      </w:r>
    </w:p>
    <w:p w:rsidR="00DD0641" w:rsidRPr="00B71369" w:rsidRDefault="00DD0641" w:rsidP="00924554">
      <w:pPr>
        <w:tabs>
          <w:tab w:val="left" w:pos="2250"/>
        </w:tabs>
        <w:ind w:firstLine="0"/>
        <w:rPr>
          <w:bCs/>
        </w:rPr>
      </w:pPr>
      <w:r w:rsidRPr="00B71369">
        <w:rPr>
          <w:b/>
          <w:bCs/>
        </w:rPr>
        <w:t xml:space="preserve">- </w:t>
      </w:r>
      <w:r w:rsidRPr="00B71369">
        <w:rPr>
          <w:bCs/>
        </w:rPr>
        <w:t>Логичность</w:t>
      </w:r>
    </w:p>
    <w:p w:rsidR="00DD0641" w:rsidRPr="00B71369" w:rsidRDefault="00DD0641" w:rsidP="00924554">
      <w:pPr>
        <w:tabs>
          <w:tab w:val="left" w:pos="2250"/>
        </w:tabs>
        <w:ind w:firstLine="0"/>
        <w:rPr>
          <w:bCs/>
        </w:rPr>
      </w:pPr>
      <w:r w:rsidRPr="00B71369">
        <w:rPr>
          <w:b/>
          <w:bCs/>
        </w:rPr>
        <w:t>-</w:t>
      </w:r>
      <w:r w:rsidRPr="00B71369">
        <w:rPr>
          <w:bCs/>
        </w:rPr>
        <w:t xml:space="preserve"> Деление на абзацы</w:t>
      </w:r>
    </w:p>
    <w:p w:rsidR="00DD0641" w:rsidRPr="00B71369" w:rsidRDefault="00DD0641"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DD0641" w:rsidRPr="00B71369" w:rsidRDefault="00DD0641" w:rsidP="00924554">
      <w:pPr>
        <w:tabs>
          <w:tab w:val="left" w:pos="2250"/>
        </w:tabs>
        <w:ind w:firstLine="0"/>
        <w:rPr>
          <w:b/>
          <w:bCs/>
        </w:rPr>
      </w:pPr>
    </w:p>
    <w:p w:rsidR="00DD0641" w:rsidRPr="00B71369" w:rsidRDefault="00DD0641" w:rsidP="00924554">
      <w:pPr>
        <w:tabs>
          <w:tab w:val="left" w:pos="2250"/>
        </w:tabs>
        <w:ind w:firstLine="0"/>
        <w:rPr>
          <w:b/>
          <w:bCs/>
        </w:rPr>
      </w:pPr>
      <w:r w:rsidRPr="00B71369">
        <w:rPr>
          <w:b/>
          <w:bCs/>
        </w:rPr>
        <w:t>Логичность</w:t>
      </w:r>
    </w:p>
    <w:p w:rsidR="00DD0641" w:rsidRPr="00B71369" w:rsidRDefault="00DD0641"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D0641" w:rsidRPr="00B71369" w:rsidRDefault="00DD0641" w:rsidP="00924554">
      <w:pPr>
        <w:tabs>
          <w:tab w:val="left" w:pos="2250"/>
        </w:tabs>
        <w:ind w:firstLine="0"/>
        <w:rPr>
          <w:b/>
          <w:bCs/>
        </w:rPr>
      </w:pPr>
    </w:p>
    <w:p w:rsidR="00DD0641" w:rsidRPr="00B71369" w:rsidRDefault="00DD0641" w:rsidP="00924554">
      <w:pPr>
        <w:tabs>
          <w:tab w:val="left" w:pos="2250"/>
        </w:tabs>
        <w:ind w:firstLine="0"/>
        <w:rPr>
          <w:b/>
          <w:bCs/>
        </w:rPr>
      </w:pPr>
      <w:r w:rsidRPr="00B71369">
        <w:rPr>
          <w:b/>
          <w:bCs/>
        </w:rPr>
        <w:t>Деление на абзацы</w:t>
      </w:r>
    </w:p>
    <w:p w:rsidR="00DD0641" w:rsidRPr="00B71369" w:rsidRDefault="00DD0641" w:rsidP="00924554">
      <w:pPr>
        <w:tabs>
          <w:tab w:val="left" w:pos="2250"/>
        </w:tabs>
        <w:ind w:firstLine="0"/>
        <w:rPr>
          <w:bCs/>
        </w:rPr>
      </w:pPr>
      <w:r w:rsidRPr="00B71369">
        <w:rPr>
          <w:bCs/>
        </w:rPr>
        <w:t>Параграфы распределяются следующим образом:</w:t>
      </w:r>
    </w:p>
    <w:p w:rsidR="00DD0641" w:rsidRPr="00B71369" w:rsidRDefault="00DD0641" w:rsidP="00924554">
      <w:pPr>
        <w:tabs>
          <w:tab w:val="left" w:pos="2250"/>
        </w:tabs>
        <w:ind w:firstLine="0"/>
        <w:rPr>
          <w:bCs/>
          <w:lang w:val="en-US"/>
        </w:rPr>
      </w:pPr>
      <w:r w:rsidRPr="00B71369">
        <w:rPr>
          <w:bCs/>
          <w:lang w:val="en-US"/>
        </w:rPr>
        <w:t>I Introduction</w:t>
      </w:r>
    </w:p>
    <w:p w:rsidR="00DD0641" w:rsidRPr="00B71369" w:rsidRDefault="00DD0641" w:rsidP="00924554">
      <w:pPr>
        <w:tabs>
          <w:tab w:val="left" w:pos="2250"/>
        </w:tabs>
        <w:ind w:firstLine="0"/>
        <w:rPr>
          <w:bCs/>
          <w:lang w:val="en-US"/>
        </w:rPr>
      </w:pPr>
      <w:r w:rsidRPr="00B71369">
        <w:rPr>
          <w:bCs/>
          <w:lang w:val="en-US"/>
        </w:rPr>
        <w:t>II Body</w:t>
      </w:r>
    </w:p>
    <w:p w:rsidR="00DD0641" w:rsidRPr="00B71369" w:rsidRDefault="00DD0641" w:rsidP="00924554">
      <w:pPr>
        <w:tabs>
          <w:tab w:val="left" w:pos="2250"/>
        </w:tabs>
        <w:ind w:firstLine="0"/>
        <w:rPr>
          <w:bCs/>
          <w:lang w:val="en-US"/>
        </w:rPr>
      </w:pPr>
      <w:r w:rsidRPr="00B71369">
        <w:rPr>
          <w:bCs/>
          <w:lang w:val="en-US"/>
        </w:rPr>
        <w:t>III Conclusion</w:t>
      </w:r>
    </w:p>
    <w:p w:rsidR="00DD0641" w:rsidRPr="00B71369" w:rsidRDefault="00DD0641" w:rsidP="00924554">
      <w:pPr>
        <w:tabs>
          <w:tab w:val="left" w:pos="2250"/>
        </w:tabs>
        <w:ind w:firstLine="0"/>
        <w:rPr>
          <w:b/>
          <w:bCs/>
          <w:lang w:val="en-US"/>
        </w:rPr>
      </w:pPr>
    </w:p>
    <w:p w:rsidR="00DD0641" w:rsidRPr="00B71369" w:rsidRDefault="00DD0641" w:rsidP="00924554">
      <w:pPr>
        <w:tabs>
          <w:tab w:val="left" w:pos="2250"/>
        </w:tabs>
        <w:ind w:firstLine="0"/>
        <w:rPr>
          <w:b/>
          <w:bCs/>
        </w:rPr>
      </w:pPr>
      <w:r w:rsidRPr="00B71369">
        <w:rPr>
          <w:b/>
          <w:bCs/>
        </w:rPr>
        <w:t>Использование средств логической связи</w:t>
      </w:r>
    </w:p>
    <w:p w:rsidR="00DD0641" w:rsidRPr="00B71369" w:rsidRDefault="00DD0641"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DD0641" w:rsidRPr="00B71369" w:rsidRDefault="00DD0641" w:rsidP="00924554">
      <w:pPr>
        <w:tabs>
          <w:tab w:val="left" w:pos="2250"/>
        </w:tabs>
        <w:ind w:firstLine="0"/>
        <w:rPr>
          <w:bCs/>
        </w:rPr>
      </w:pPr>
    </w:p>
    <w:p w:rsidR="00DD0641" w:rsidRPr="00B71369" w:rsidRDefault="00DD0641" w:rsidP="00470372">
      <w:pPr>
        <w:numPr>
          <w:ilvl w:val="0"/>
          <w:numId w:val="182"/>
        </w:numPr>
        <w:tabs>
          <w:tab w:val="left" w:pos="2250"/>
        </w:tabs>
        <w:rPr>
          <w:b/>
          <w:bCs/>
        </w:rPr>
      </w:pPr>
      <w:r w:rsidRPr="00B71369">
        <w:rPr>
          <w:b/>
          <w:bCs/>
        </w:rPr>
        <w:t>Лексика</w:t>
      </w:r>
    </w:p>
    <w:p w:rsidR="00DD0641" w:rsidRPr="00B71369" w:rsidRDefault="00DD0641"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 xml:space="preserve"> </w:t>
      </w:r>
      <w:r w:rsidRPr="00B71369">
        <w:rPr>
          <w:b/>
          <w:bCs/>
        </w:rPr>
        <w:t xml:space="preserve"> </w:t>
      </w:r>
      <w:r w:rsidRPr="00B71369">
        <w:rPr>
          <w:bCs/>
        </w:rPr>
        <w:t>учитываются:</w:t>
      </w:r>
    </w:p>
    <w:p w:rsidR="00DD0641" w:rsidRPr="00B71369" w:rsidRDefault="00DD0641"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DD0641" w:rsidRPr="00B71369" w:rsidRDefault="00DD0641" w:rsidP="00924554">
      <w:pPr>
        <w:tabs>
          <w:tab w:val="left" w:pos="2250"/>
        </w:tabs>
        <w:ind w:firstLine="0"/>
        <w:rPr>
          <w:bCs/>
        </w:rPr>
      </w:pPr>
      <w:r w:rsidRPr="00B71369">
        <w:rPr>
          <w:bCs/>
        </w:rPr>
        <w:t>- правильность лексических словосочетаний;</w:t>
      </w:r>
    </w:p>
    <w:p w:rsidR="00DD0641" w:rsidRPr="00B71369" w:rsidRDefault="00DD0641" w:rsidP="00924554">
      <w:pPr>
        <w:tabs>
          <w:tab w:val="left" w:pos="2250"/>
        </w:tabs>
        <w:ind w:firstLine="0"/>
        <w:rPr>
          <w:bCs/>
        </w:rPr>
      </w:pPr>
      <w:r w:rsidRPr="00B71369">
        <w:rPr>
          <w:bCs/>
        </w:rPr>
        <w:t>- грамотность словообразования;</w:t>
      </w:r>
    </w:p>
    <w:p w:rsidR="00DD0641" w:rsidRPr="00B71369" w:rsidRDefault="00DD0641"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DD0641" w:rsidRPr="00B71369" w:rsidRDefault="00DD0641" w:rsidP="00924554">
      <w:pPr>
        <w:tabs>
          <w:tab w:val="left" w:pos="2250"/>
        </w:tabs>
        <w:ind w:firstLine="0"/>
        <w:rPr>
          <w:bCs/>
        </w:rPr>
      </w:pPr>
    </w:p>
    <w:p w:rsidR="00DD0641" w:rsidRPr="00B71369" w:rsidRDefault="00DD0641" w:rsidP="00470372">
      <w:pPr>
        <w:numPr>
          <w:ilvl w:val="0"/>
          <w:numId w:val="182"/>
        </w:numPr>
        <w:tabs>
          <w:tab w:val="left" w:pos="2250"/>
        </w:tabs>
        <w:rPr>
          <w:b/>
          <w:bCs/>
        </w:rPr>
      </w:pPr>
      <w:r w:rsidRPr="00B71369">
        <w:rPr>
          <w:b/>
          <w:bCs/>
        </w:rPr>
        <w:t>Грамматика</w:t>
      </w:r>
    </w:p>
    <w:p w:rsidR="00DD0641" w:rsidRPr="00B71369" w:rsidRDefault="00DD0641"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DD0641" w:rsidRPr="00B71369" w:rsidRDefault="00DD0641"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DD0641" w:rsidRPr="00B71369" w:rsidRDefault="00DD0641" w:rsidP="00924554">
      <w:pPr>
        <w:tabs>
          <w:tab w:val="left" w:pos="2250"/>
        </w:tabs>
        <w:ind w:firstLine="0"/>
        <w:rPr>
          <w:bCs/>
        </w:rPr>
      </w:pPr>
      <w:r w:rsidRPr="00B71369">
        <w:rPr>
          <w:bCs/>
        </w:rPr>
        <w:t>- разнообразие используемых грамматических средств;</w:t>
      </w:r>
    </w:p>
    <w:p w:rsidR="00DD0641" w:rsidRPr="00B71369" w:rsidRDefault="00DD0641" w:rsidP="00924554">
      <w:pPr>
        <w:tabs>
          <w:tab w:val="left" w:pos="2250"/>
        </w:tabs>
        <w:ind w:firstLine="0"/>
        <w:rPr>
          <w:bCs/>
        </w:rPr>
      </w:pPr>
      <w:r w:rsidRPr="00B71369">
        <w:rPr>
          <w:bCs/>
        </w:rPr>
        <w:t>- сложность используемых конструкций.</w:t>
      </w:r>
    </w:p>
    <w:p w:rsidR="00DD0641" w:rsidRPr="00B71369" w:rsidRDefault="00DD0641" w:rsidP="00924554">
      <w:pPr>
        <w:tabs>
          <w:tab w:val="left" w:pos="2250"/>
        </w:tabs>
        <w:ind w:firstLine="0"/>
        <w:rPr>
          <w:bCs/>
        </w:rPr>
      </w:pPr>
    </w:p>
    <w:p w:rsidR="00DD0641" w:rsidRPr="00B71369" w:rsidRDefault="00DD0641" w:rsidP="00470372">
      <w:pPr>
        <w:numPr>
          <w:ilvl w:val="0"/>
          <w:numId w:val="182"/>
        </w:numPr>
        <w:tabs>
          <w:tab w:val="left" w:pos="2250"/>
        </w:tabs>
        <w:rPr>
          <w:b/>
          <w:bCs/>
        </w:rPr>
      </w:pPr>
      <w:r w:rsidRPr="00B71369">
        <w:rPr>
          <w:b/>
          <w:bCs/>
        </w:rPr>
        <w:t>Орфография и пунктуация</w:t>
      </w:r>
    </w:p>
    <w:p w:rsidR="00DD0641" w:rsidRPr="00B71369" w:rsidRDefault="00DD0641"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w:t>
      </w:r>
      <w:r w:rsidRPr="00B71369">
        <w:rPr>
          <w:bCs/>
        </w:rPr>
        <w:t xml:space="preserve"> </w:t>
      </w:r>
      <w:r w:rsidRPr="00B71369">
        <w:rPr>
          <w:bCs/>
          <w:lang w:val="en-US"/>
        </w:rPr>
        <w:t>Clauses</w:t>
      </w:r>
      <w:r w:rsidRPr="00B71369">
        <w:rPr>
          <w:bCs/>
        </w:rPr>
        <w:t xml:space="preserve">, </w:t>
      </w:r>
      <w:r w:rsidRPr="00B71369">
        <w:rPr>
          <w:bCs/>
          <w:lang w:val="en-US"/>
        </w:rPr>
        <w:t>Adjectives</w:t>
      </w:r>
      <w:r w:rsidRPr="00B71369">
        <w:rPr>
          <w:bCs/>
        </w:rPr>
        <w:t xml:space="preserve">: </w:t>
      </w:r>
      <w:r w:rsidRPr="00B71369">
        <w:rPr>
          <w:bCs/>
          <w:lang w:val="en-US"/>
        </w:rPr>
        <w:t>word</w:t>
      </w:r>
      <w:r w:rsidRPr="00B71369">
        <w:rPr>
          <w:bCs/>
        </w:rPr>
        <w:t xml:space="preserve"> </w:t>
      </w:r>
      <w:r w:rsidRPr="00B71369">
        <w:rPr>
          <w:bCs/>
          <w:lang w:val="en-US"/>
        </w:rPr>
        <w:t>order</w:t>
      </w:r>
      <w:r w:rsidRPr="00B71369">
        <w:rPr>
          <w:bCs/>
        </w:rPr>
        <w:t xml:space="preserve"> и т.д. </w:t>
      </w:r>
    </w:p>
    <w:p w:rsidR="00DD0641" w:rsidRPr="00B71369" w:rsidRDefault="00DD0641" w:rsidP="00924554">
      <w:pPr>
        <w:tabs>
          <w:tab w:val="left" w:pos="2250"/>
        </w:tabs>
        <w:ind w:firstLine="0"/>
        <w:rPr>
          <w:b/>
          <w:bCs/>
        </w:rPr>
        <w:sectPr w:rsidR="00DD0641" w:rsidRPr="00B71369" w:rsidSect="00ED0850">
          <w:pgSz w:w="11906" w:h="16838"/>
          <w:pgMar w:top="1134" w:right="1134" w:bottom="1134" w:left="1134" w:header="709" w:footer="709" w:gutter="0"/>
          <w:cols w:space="708"/>
          <w:docGrid w:linePitch="360"/>
        </w:sectPr>
      </w:pPr>
    </w:p>
    <w:p w:rsidR="00DD0641" w:rsidRPr="00B71369" w:rsidRDefault="00DD0641" w:rsidP="00924554">
      <w:pPr>
        <w:tabs>
          <w:tab w:val="left" w:pos="2250"/>
        </w:tabs>
        <w:ind w:firstLine="0"/>
        <w:rPr>
          <w:b/>
          <w:bCs/>
        </w:rPr>
      </w:pPr>
      <w:r w:rsidRPr="00B71369">
        <w:rPr>
          <w:b/>
          <w:bCs/>
        </w:rPr>
        <w:t>Рекомендации:</w:t>
      </w:r>
    </w:p>
    <w:p w:rsidR="00DD0641" w:rsidRPr="00B71369" w:rsidRDefault="00DD0641" w:rsidP="00470372">
      <w:pPr>
        <w:numPr>
          <w:ilvl w:val="0"/>
          <w:numId w:val="183"/>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DD0641" w:rsidRPr="00B71369" w:rsidRDefault="00DD0641" w:rsidP="00470372">
      <w:pPr>
        <w:numPr>
          <w:ilvl w:val="0"/>
          <w:numId w:val="183"/>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DD0641" w:rsidRPr="00B71369" w:rsidRDefault="00DD0641" w:rsidP="00470372">
      <w:pPr>
        <w:numPr>
          <w:ilvl w:val="0"/>
          <w:numId w:val="183"/>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D0641" w:rsidRPr="00B71369" w:rsidRDefault="00DD0641" w:rsidP="00470372">
      <w:pPr>
        <w:numPr>
          <w:ilvl w:val="0"/>
          <w:numId w:val="183"/>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DD0641" w:rsidRPr="00B71369" w:rsidRDefault="00DD0641" w:rsidP="00470372">
      <w:pPr>
        <w:numPr>
          <w:ilvl w:val="0"/>
          <w:numId w:val="183"/>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t>
      </w:r>
      <w:r w:rsidRPr="00B71369">
        <w:rPr>
          <w:bCs/>
        </w:rPr>
        <w:t xml:space="preserve"> </w:t>
      </w:r>
      <w:r w:rsidRPr="00B71369">
        <w:rPr>
          <w:bCs/>
          <w:lang w:val="en-US"/>
        </w:rPr>
        <w:t>with</w:t>
      </w:r>
      <w:r w:rsidRPr="00B71369">
        <w:rPr>
          <w:bCs/>
        </w:rPr>
        <w:t xml:space="preserve">, </w:t>
      </w:r>
      <w:r w:rsidRPr="00B71369">
        <w:rPr>
          <w:bCs/>
          <w:lang w:val="en-US"/>
        </w:rPr>
        <w:t>what</w:t>
      </w:r>
      <w:r w:rsidRPr="00B71369">
        <w:rPr>
          <w:bCs/>
        </w:rPr>
        <w:t xml:space="preserve"> </w:t>
      </w:r>
      <w:r w:rsidRPr="00B71369">
        <w:rPr>
          <w:bCs/>
          <w:lang w:val="en-US"/>
        </w:rPr>
        <w:t>is</w:t>
      </w:r>
      <w:r w:rsidRPr="00B71369">
        <w:rPr>
          <w:bCs/>
        </w:rPr>
        <w:t xml:space="preserve"> </w:t>
      </w:r>
      <w:r w:rsidRPr="00B71369">
        <w:rPr>
          <w:bCs/>
          <w:lang w:val="en-US"/>
        </w:rPr>
        <w:t>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one</w:t>
      </w:r>
      <w:r w:rsidRPr="00B71369">
        <w:rPr>
          <w:bCs/>
        </w:rPr>
        <w:t xml:space="preserve"> </w:t>
      </w:r>
      <w:r w:rsidRPr="00B71369">
        <w:rPr>
          <w:bCs/>
          <w:lang w:val="en-US"/>
        </w:rPr>
        <w:t>hand</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other</w:t>
      </w:r>
      <w:r w:rsidRPr="00B71369">
        <w:rPr>
          <w:bCs/>
        </w:rPr>
        <w:t xml:space="preserve">, </w:t>
      </w:r>
      <w:r w:rsidRPr="00B71369">
        <w:rPr>
          <w:bCs/>
          <w:lang w:val="en-US"/>
        </w:rPr>
        <w:t>in</w:t>
      </w:r>
      <w:r w:rsidRPr="00B71369">
        <w:rPr>
          <w:bCs/>
        </w:rPr>
        <w:t xml:space="preserve"> </w:t>
      </w:r>
      <w:r w:rsidRPr="00B71369">
        <w:rPr>
          <w:bCs/>
          <w:lang w:val="en-US"/>
        </w:rPr>
        <w:t>conclusion</w:t>
      </w:r>
      <w:r w:rsidRPr="00B71369">
        <w:rPr>
          <w:bCs/>
        </w:rPr>
        <w:t xml:space="preserve">, </w:t>
      </w:r>
      <w:r w:rsidRPr="00B71369">
        <w:rPr>
          <w:bCs/>
          <w:lang w:val="en-US"/>
        </w:rPr>
        <w:t>to</w:t>
      </w:r>
      <w:r w:rsidRPr="00B71369">
        <w:rPr>
          <w:bCs/>
        </w:rPr>
        <w:t xml:space="preserve"> </w:t>
      </w:r>
      <w:r w:rsidRPr="00B71369">
        <w:rPr>
          <w:bCs/>
          <w:lang w:val="en-US"/>
        </w:rPr>
        <w:t>sum</w:t>
      </w:r>
      <w:r w:rsidRPr="00B71369">
        <w:rPr>
          <w:bCs/>
        </w:rPr>
        <w:t xml:space="preserve"> </w:t>
      </w:r>
      <w:r w:rsidRPr="00B71369">
        <w:rPr>
          <w:bCs/>
          <w:lang w:val="en-US"/>
        </w:rPr>
        <w:t>up</w:t>
      </w:r>
      <w:r w:rsidRPr="00B71369">
        <w:rPr>
          <w:bCs/>
        </w:rPr>
        <w:t xml:space="preserve"> и др.).</w:t>
      </w:r>
    </w:p>
    <w:p w:rsidR="00DD0641" w:rsidRPr="00B71369" w:rsidRDefault="00DD0641" w:rsidP="00470372">
      <w:pPr>
        <w:numPr>
          <w:ilvl w:val="0"/>
          <w:numId w:val="183"/>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DD0641" w:rsidRPr="00B71369" w:rsidRDefault="00DD0641" w:rsidP="00470372">
      <w:pPr>
        <w:numPr>
          <w:ilvl w:val="0"/>
          <w:numId w:val="183"/>
        </w:numPr>
        <w:tabs>
          <w:tab w:val="left" w:pos="2250"/>
        </w:tabs>
        <w:rPr>
          <w:bCs/>
        </w:rPr>
      </w:pPr>
      <w:r w:rsidRPr="00B71369">
        <w:rPr>
          <w:bCs/>
        </w:rPr>
        <w:t>После написания сочинения проведите редактирование, используя следующий алгоритм:</w:t>
      </w:r>
    </w:p>
    <w:p w:rsidR="00DD0641" w:rsidRPr="00B71369" w:rsidRDefault="00DD0641" w:rsidP="00470372">
      <w:pPr>
        <w:numPr>
          <w:ilvl w:val="0"/>
          <w:numId w:val="185"/>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D0641" w:rsidRPr="00B71369" w:rsidRDefault="00DD0641" w:rsidP="00470372">
      <w:pPr>
        <w:numPr>
          <w:ilvl w:val="0"/>
          <w:numId w:val="185"/>
        </w:numPr>
        <w:tabs>
          <w:tab w:val="left" w:pos="2250"/>
        </w:tabs>
        <w:rPr>
          <w:bCs/>
        </w:rPr>
      </w:pPr>
      <w:r w:rsidRPr="00B71369">
        <w:rPr>
          <w:bCs/>
        </w:rPr>
        <w:t>я выбрал(а) верную лексику она достаточно официальная. Орфография верна.</w:t>
      </w:r>
    </w:p>
    <w:p w:rsidR="00DD0641" w:rsidRPr="00B71369" w:rsidRDefault="00DD0641" w:rsidP="00470372">
      <w:pPr>
        <w:numPr>
          <w:ilvl w:val="0"/>
          <w:numId w:val="185"/>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DD0641" w:rsidRPr="00B71369" w:rsidRDefault="00DD0641" w:rsidP="00470372">
      <w:pPr>
        <w:numPr>
          <w:ilvl w:val="0"/>
          <w:numId w:val="185"/>
        </w:numPr>
        <w:tabs>
          <w:tab w:val="left" w:pos="2250"/>
        </w:tabs>
        <w:rPr>
          <w:bCs/>
        </w:rPr>
      </w:pPr>
      <w:r w:rsidRPr="00B71369">
        <w:rPr>
          <w:bCs/>
        </w:rPr>
        <w:t>я использовал(а) средства логической связи (слова-связки) и они уместны.</w:t>
      </w:r>
    </w:p>
    <w:p w:rsidR="00DD0641" w:rsidRPr="00B71369" w:rsidRDefault="00DD0641" w:rsidP="00470372">
      <w:pPr>
        <w:numPr>
          <w:ilvl w:val="0"/>
          <w:numId w:val="185"/>
        </w:numPr>
        <w:tabs>
          <w:tab w:val="left" w:pos="2250"/>
        </w:tabs>
        <w:rPr>
          <w:bCs/>
        </w:rPr>
      </w:pPr>
      <w:r w:rsidRPr="00B71369">
        <w:rPr>
          <w:bCs/>
        </w:rPr>
        <w:t>я использовал(а) достаточное количество примеров и фактов.</w:t>
      </w:r>
    </w:p>
    <w:p w:rsidR="00DD0641" w:rsidRPr="00B71369" w:rsidRDefault="00DD0641" w:rsidP="00470372">
      <w:pPr>
        <w:numPr>
          <w:ilvl w:val="0"/>
          <w:numId w:val="185"/>
        </w:numPr>
        <w:tabs>
          <w:tab w:val="left" w:pos="2250"/>
        </w:tabs>
        <w:rPr>
          <w:bCs/>
        </w:rPr>
      </w:pPr>
      <w:r w:rsidRPr="00B71369">
        <w:rPr>
          <w:bCs/>
        </w:rPr>
        <w:t>моя точка зрения ясна и определенна.</w:t>
      </w:r>
    </w:p>
    <w:p w:rsidR="00DD0641" w:rsidRPr="00B71369" w:rsidRDefault="00DD0641" w:rsidP="007D2F38">
      <w:pPr>
        <w:tabs>
          <w:tab w:val="left" w:pos="2250"/>
        </w:tabs>
        <w:ind w:left="360" w:firstLine="0"/>
        <w:rPr>
          <w:bCs/>
        </w:rPr>
      </w:pPr>
    </w:p>
    <w:p w:rsidR="00DD0641" w:rsidRPr="00B71369" w:rsidRDefault="00DD0641" w:rsidP="001A7A40"/>
    <w:p w:rsidR="00DD0641" w:rsidRPr="00B71369" w:rsidRDefault="00DD0641" w:rsidP="001A7A40"/>
    <w:p w:rsidR="00DD0641" w:rsidRDefault="00DD0641">
      <w:pPr>
        <w:widowControl/>
        <w:autoSpaceDE/>
        <w:autoSpaceDN/>
        <w:adjustRightInd/>
        <w:spacing w:after="200" w:line="276" w:lineRule="auto"/>
        <w:ind w:firstLine="0"/>
        <w:jc w:val="left"/>
        <w:rPr>
          <w:b/>
        </w:rPr>
      </w:pPr>
      <w:r>
        <w:rPr>
          <w:b/>
        </w:rPr>
        <w:br w:type="page"/>
      </w:r>
    </w:p>
    <w:p w:rsidR="00DD0641" w:rsidRPr="00B71369" w:rsidRDefault="00DD0641" w:rsidP="00924554">
      <w:pPr>
        <w:widowControl/>
        <w:autoSpaceDE/>
        <w:autoSpaceDN/>
        <w:adjustRightInd/>
        <w:spacing w:after="200" w:line="276" w:lineRule="auto"/>
        <w:ind w:firstLine="0"/>
        <w:jc w:val="right"/>
        <w:rPr>
          <w:b/>
        </w:rPr>
      </w:pPr>
      <w:r w:rsidRPr="00B71369">
        <w:rPr>
          <w:b/>
        </w:rPr>
        <w:t>Приложение  2</w:t>
      </w:r>
    </w:p>
    <w:p w:rsidR="00DD0641" w:rsidRPr="00B71369" w:rsidRDefault="00DD0641" w:rsidP="00924554">
      <w:pPr>
        <w:pStyle w:val="NormalWeb"/>
        <w:shd w:val="clear" w:color="auto" w:fill="FFFFFF"/>
        <w:spacing w:before="0" w:beforeAutospacing="0" w:after="0" w:afterAutospacing="0" w:line="240" w:lineRule="auto"/>
        <w:ind w:firstLine="0"/>
        <w:jc w:val="center"/>
        <w:rPr>
          <w:b/>
          <w:bCs/>
          <w:sz w:val="24"/>
        </w:rPr>
      </w:pPr>
      <w:r w:rsidRPr="00B71369">
        <w:rPr>
          <w:b/>
          <w:bCs/>
          <w:sz w:val="24"/>
        </w:rPr>
        <w:t xml:space="preserve">Методические разработки по темам </w:t>
      </w:r>
    </w:p>
    <w:p w:rsidR="00DD0641" w:rsidRPr="00B71369" w:rsidRDefault="00DD0641" w:rsidP="00924554">
      <w:pPr>
        <w:pStyle w:val="NormalWeb"/>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работы обучающихся </w:t>
      </w:r>
    </w:p>
    <w:p w:rsidR="00DD0641" w:rsidRPr="00B71369" w:rsidRDefault="00DD0641" w:rsidP="00924554">
      <w:pPr>
        <w:pStyle w:val="NormalWeb"/>
        <w:shd w:val="clear" w:color="auto" w:fill="FFFFFF"/>
        <w:spacing w:before="0" w:beforeAutospacing="0" w:after="0" w:afterAutospacing="0" w:line="240" w:lineRule="auto"/>
        <w:jc w:val="center"/>
        <w:rPr>
          <w:b/>
          <w:bCs/>
          <w:sz w:val="24"/>
        </w:rPr>
      </w:pPr>
    </w:p>
    <w:p w:rsidR="00DD0641" w:rsidRPr="00B71369" w:rsidRDefault="00DD0641" w:rsidP="00924554">
      <w:pPr>
        <w:pStyle w:val="NormalWeb"/>
        <w:shd w:val="clear" w:color="auto" w:fill="FFFFFF"/>
        <w:spacing w:before="0" w:beforeAutospacing="0" w:after="0" w:afterAutospacing="0" w:line="240" w:lineRule="auto"/>
        <w:jc w:val="center"/>
        <w:rPr>
          <w:b/>
          <w:bCs/>
          <w:sz w:val="24"/>
        </w:rPr>
      </w:pPr>
    </w:p>
    <w:p w:rsidR="00DD0641" w:rsidRPr="00B71369" w:rsidRDefault="00DD0641" w:rsidP="0080488B">
      <w:pPr>
        <w:pStyle w:val="NormalWeb"/>
        <w:shd w:val="clear" w:color="auto" w:fill="FFFFFF"/>
        <w:spacing w:before="0" w:beforeAutospacing="0" w:after="0" w:afterAutospacing="0" w:line="240" w:lineRule="auto"/>
        <w:jc w:val="center"/>
        <w:rPr>
          <w:b/>
          <w:bCs/>
          <w:sz w:val="24"/>
          <w:lang w:val="en-US"/>
        </w:rPr>
      </w:pPr>
      <w:r w:rsidRPr="00B71369">
        <w:rPr>
          <w:b/>
          <w:bCs/>
          <w:sz w:val="24"/>
        </w:rPr>
        <w:t>Английский</w:t>
      </w:r>
      <w:r w:rsidRPr="00B71369">
        <w:rPr>
          <w:b/>
          <w:bCs/>
          <w:sz w:val="24"/>
          <w:lang w:val="en-US"/>
        </w:rPr>
        <w:t xml:space="preserve"> </w:t>
      </w:r>
      <w:r w:rsidRPr="00B71369">
        <w:rPr>
          <w:b/>
          <w:bCs/>
          <w:sz w:val="24"/>
        </w:rPr>
        <w:t>язык</w:t>
      </w:r>
    </w:p>
    <w:p w:rsidR="00DD0641" w:rsidRPr="00B71369" w:rsidRDefault="00DD0641" w:rsidP="0080488B">
      <w:pPr>
        <w:pStyle w:val="NormalWeb"/>
        <w:shd w:val="clear" w:color="auto" w:fill="FFFFFF"/>
        <w:spacing w:before="0" w:beforeAutospacing="0" w:after="0" w:afterAutospacing="0" w:line="240" w:lineRule="auto"/>
        <w:jc w:val="center"/>
        <w:rPr>
          <w:bCs/>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bCs/>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 xml:space="preserve">of March </w:t>
      </w:r>
      <w:smartTag w:uri="urn:schemas-microsoft-com:office:smarttags" w:element="metricconverter">
        <w:smartTagPr>
          <w:attr w:name="ProductID" w:val="1998 in"/>
        </w:smartTagPr>
        <w:r w:rsidRPr="00B71369">
          <w:rPr>
            <w:sz w:val="24"/>
            <w:lang w:val="en-US"/>
          </w:rPr>
          <w:t>1998 in</w:t>
        </w:r>
      </w:smartTag>
      <w:r w:rsidRPr="00B71369">
        <w:rPr>
          <w:sz w:val="24"/>
          <w:lang w:val="en-US"/>
        </w:rPr>
        <w:t xml:space="preserve">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I am a </w:t>
      </w:r>
      <w:hyperlink r:id="rId254" w:tooltip="Glossary: First-year student" w:history="1">
        <w:r w:rsidRPr="00B71369">
          <w:rPr>
            <w:rStyle w:val="Hyperlink"/>
            <w:sz w:val="24"/>
            <w:lang w:val="en-US"/>
          </w:rPr>
          <w:t>first-year student</w:t>
        </w:r>
      </w:hyperlink>
      <w:r w:rsidRPr="00B71369">
        <w:rPr>
          <w:sz w:val="24"/>
          <w:lang w:val="en-US"/>
        </w:rPr>
        <w:t xml:space="preserve"> at </w:t>
      </w:r>
      <w:smartTag w:uri="urn:schemas-microsoft-com:office:smarttags" w:element="place">
        <w:smartTag w:uri="urn:schemas-microsoft-com:office:smarttags" w:element="PlaceName">
          <w:r w:rsidRPr="00B71369">
            <w:rPr>
              <w:sz w:val="24"/>
              <w:lang w:val="en-US"/>
            </w:rPr>
            <w:t>Sakhalin</w:t>
          </w:r>
        </w:smartTag>
        <w:r w:rsidRPr="00B71369">
          <w:rPr>
            <w:sz w:val="24"/>
            <w:lang w:val="en-US"/>
          </w:rPr>
          <w:t xml:space="preserve"> </w:t>
        </w:r>
        <w:smartTag w:uri="urn:schemas-microsoft-com:office:smarttags" w:element="PlaceType">
          <w:r w:rsidRPr="00B71369">
            <w:rPr>
              <w:sz w:val="24"/>
              <w:lang w:val="en-US"/>
            </w:rPr>
            <w:t>State</w:t>
          </w:r>
        </w:smartTag>
        <w:r w:rsidRPr="00B71369">
          <w:rPr>
            <w:sz w:val="24"/>
            <w:lang w:val="en-US"/>
          </w:rPr>
          <w:t> </w:t>
        </w:r>
        <w:hyperlink r:id="rId255" w:tooltip="Система Высшего образования в странах изучаемого языка: University" w:history="1">
          <w:r w:rsidRPr="00B71369">
            <w:rPr>
              <w:rStyle w:val="Hyperlink"/>
              <w:sz w:val="24"/>
              <w:lang w:val="en-US"/>
            </w:rPr>
            <w:t>University</w:t>
          </w:r>
        </w:hyperlink>
      </w:smartTag>
      <w:r w:rsidRPr="00B71369">
        <w:rPr>
          <w:sz w:val="24"/>
          <w:lang w:val="en-US"/>
        </w:rPr>
        <w:t>. I </w:t>
      </w:r>
      <w:hyperlink r:id="rId256" w:tooltip="Glossary: Study" w:history="1">
        <w:r w:rsidRPr="00B71369">
          <w:rPr>
            <w:rStyle w:val="Hyperlink"/>
            <w:sz w:val="24"/>
            <w:lang w:val="en-US"/>
          </w:rPr>
          <w:t>study</w:t>
        </w:r>
      </w:hyperlink>
      <w:r w:rsidRPr="00B71369">
        <w:rPr>
          <w:sz w:val="24"/>
          <w:lang w:val="en-US"/>
        </w:rPr>
        <w:t> at </w:t>
      </w:r>
      <w:hyperlink r:id="rId257" w:tooltip="Glossary: Physics" w:history="1">
        <w:r w:rsidRPr="00B71369">
          <w:rPr>
            <w:rStyle w:val="Hyperlink"/>
            <w:sz w:val="24"/>
            <w:lang w:val="en-US"/>
          </w:rPr>
          <w:t>Physics</w:t>
        </w:r>
      </w:hyperlink>
      <w:r w:rsidRPr="00B71369">
        <w:rPr>
          <w:sz w:val="24"/>
          <w:lang w:val="en-US"/>
        </w:rPr>
        <w:t> and </w:t>
      </w:r>
      <w:hyperlink r:id="rId258" w:tooltip="Glossary: Mathematics" w:history="1">
        <w:r w:rsidRPr="00B71369">
          <w:rPr>
            <w:rStyle w:val="Hyperlink"/>
            <w:sz w:val="24"/>
            <w:lang w:val="en-US"/>
          </w:rPr>
          <w:t>Mathematics</w:t>
        </w:r>
      </w:hyperlink>
      <w:r w:rsidRPr="00B71369">
        <w:rPr>
          <w:sz w:val="24"/>
          <w:lang w:val="en-US"/>
        </w:rPr>
        <w:t> </w:t>
      </w:r>
      <w:hyperlink r:id="rId259" w:tooltip="Система Высшего образования в странах изучаемого языка: Institute" w:history="1">
        <w:r w:rsidRPr="00B71369">
          <w:rPr>
            <w:rStyle w:val="Hyperlink"/>
            <w:sz w:val="24"/>
            <w:lang w:val="en-US"/>
          </w:rPr>
          <w:t>Institute</w:t>
        </w:r>
      </w:hyperlink>
      <w:r w:rsidRPr="00B71369">
        <w:rPr>
          <w:sz w:val="24"/>
          <w:lang w:val="en-US"/>
        </w:rPr>
        <w:t>. In 4 years I’ll get </w:t>
      </w:r>
      <w:hyperlink r:id="rId260" w:tooltip="Glossary: A bachelor degree" w:history="1">
        <w:r w:rsidRPr="00B71369">
          <w:rPr>
            <w:rStyle w:val="Hyperlink"/>
            <w:sz w:val="24"/>
            <w:lang w:val="en-US"/>
          </w:rPr>
          <w:t>a Bachelor Degree</w:t>
        </w:r>
      </w:hyperlink>
      <w:r w:rsidRPr="00B71369">
        <w:rPr>
          <w:sz w:val="24"/>
          <w:lang w:val="en-US"/>
        </w:rPr>
        <w:t>. </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1" w:tooltip="Glossary: Parents" w:history="1">
        <w:r w:rsidRPr="00B71369">
          <w:rPr>
            <w:rStyle w:val="Hyperlink"/>
            <w:sz w:val="24"/>
            <w:lang w:val="en-US"/>
          </w:rPr>
          <w:t>parents</w:t>
        </w:r>
      </w:hyperlink>
      <w:r w:rsidRPr="00B71369">
        <w:rPr>
          <w:sz w:val="24"/>
          <w:lang w:val="en-US"/>
        </w:rPr>
        <w:t xml:space="preserve">, my younger sister and my grandmother. My father’s name is </w:t>
      </w:r>
      <w:smartTag w:uri="urn:schemas-microsoft-com:office:smarttags" w:element="place">
        <w:smartTag w:uri="urn:schemas-microsoft-com:office:smarttags" w:element="City">
          <w:r w:rsidRPr="00B71369">
            <w:rPr>
              <w:sz w:val="24"/>
              <w:lang w:val="en-US"/>
            </w:rPr>
            <w:t>Vladimir</w:t>
          </w:r>
        </w:smartTag>
      </w:smartTag>
      <w:r w:rsidRPr="00B71369">
        <w:rPr>
          <w:sz w:val="24"/>
          <w:lang w:val="en-US"/>
        </w:rPr>
        <w:t>. He is forty years old. He is a doctor and he works at a hospital. My mother’s name is Lyudmila. She is thirty-nine years old. She is a </w:t>
      </w:r>
      <w:hyperlink r:id="rId262" w:tooltip="Glossary: Housewife" w:history="1">
        <w:r w:rsidRPr="00B71369">
          <w:rPr>
            <w:rStyle w:val="Hyperlink"/>
            <w:sz w:val="24"/>
            <w:lang w:val="en-US"/>
          </w:rPr>
          <w:t>housewife</w:t>
        </w:r>
      </w:hyperlink>
      <w:r w:rsidRPr="00B71369">
        <w:rPr>
          <w:sz w:val="24"/>
          <w:lang w:val="en-US"/>
        </w:rPr>
        <w:t>. My younger sister Natasha is a pupil. She is in the seventh form. My grandmother lives with us. She doesn’t work. She is a </w:t>
      </w:r>
      <w:hyperlink r:id="rId263" w:tooltip="Glossary: Pensioner" w:history="1">
        <w:r w:rsidRPr="00B71369">
          <w:rPr>
            <w:rStyle w:val="Hyperlink"/>
            <w:sz w:val="24"/>
            <w:lang w:val="en-US"/>
          </w:rPr>
          <w:t>pensioner</w:t>
        </w:r>
      </w:hyperlink>
      <w:r w:rsidRPr="00B71369">
        <w:rPr>
          <w:sz w:val="24"/>
          <w:lang w:val="en-US"/>
        </w:rPr>
        <w:t>. I love my family. We are all friends and we love each other.</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4" w:tooltip="Glossary: A living room" w:history="1">
        <w:r w:rsidRPr="00B71369">
          <w:rPr>
            <w:rStyle w:val="Hyperlink"/>
            <w:sz w:val="24"/>
            <w:lang w:val="en-US"/>
          </w:rPr>
          <w:t>a living room</w:t>
        </w:r>
      </w:hyperlink>
      <w:r w:rsidRPr="00B71369">
        <w:rPr>
          <w:sz w:val="24"/>
          <w:lang w:val="en-US"/>
        </w:rPr>
        <w:t>, a </w:t>
      </w:r>
      <w:hyperlink r:id="rId265" w:tooltip="Glossary: Study" w:history="1">
        <w:r w:rsidRPr="00B71369">
          <w:rPr>
            <w:rStyle w:val="Hyperlink"/>
            <w:sz w:val="24"/>
            <w:lang w:val="en-US"/>
          </w:rPr>
          <w:t>study</w:t>
        </w:r>
      </w:hyperlink>
      <w:r w:rsidRPr="00B71369">
        <w:rPr>
          <w:sz w:val="24"/>
          <w:lang w:val="en-US"/>
        </w:rPr>
        <w:t>, two bedrooms, </w:t>
      </w:r>
      <w:hyperlink r:id="rId266" w:tooltip="Glossary: A kitchen" w:history="1">
        <w:r w:rsidRPr="00B71369">
          <w:rPr>
            <w:rStyle w:val="Hyperlink"/>
            <w:sz w:val="24"/>
            <w:lang w:val="en-US"/>
          </w:rPr>
          <w:t>a kitchen</w:t>
        </w:r>
      </w:hyperlink>
      <w:r w:rsidRPr="00B71369">
        <w:rPr>
          <w:sz w:val="24"/>
          <w:lang w:val="en-US"/>
        </w:rPr>
        <w:t>, and </w:t>
      </w:r>
      <w:hyperlink r:id="rId267" w:tooltip="Glossary: A bathroom" w:history="1">
        <w:r w:rsidRPr="00B71369">
          <w:rPr>
            <w:rStyle w:val="Hyperlink"/>
            <w:sz w:val="24"/>
            <w:lang w:val="en-US"/>
          </w:rPr>
          <w:t>a bathroom</w:t>
        </w:r>
      </w:hyperlink>
      <w:r w:rsidRPr="00B71369">
        <w:rPr>
          <w:sz w:val="24"/>
          <w:lang w:val="en-US"/>
        </w:rPr>
        <w:t>. We have all </w:t>
      </w:r>
      <w:hyperlink r:id="rId268" w:tooltip="Glossary: Modern conveniences" w:history="1">
        <w:r w:rsidRPr="00B71369">
          <w:rPr>
            <w:rStyle w:val="Hyperlink"/>
            <w:sz w:val="24"/>
            <w:lang w:val="en-US"/>
          </w:rPr>
          <w:t>modern conveniences</w:t>
        </w:r>
      </w:hyperlink>
      <w:r w:rsidRPr="00B71369">
        <w:rPr>
          <w:sz w:val="24"/>
          <w:lang w:val="en-US"/>
        </w:rPr>
        <w:t>: gas, hot water, </w:t>
      </w:r>
      <w:hyperlink r:id="rId269" w:tooltip="Glossary: Running water" w:history="1">
        <w:r w:rsidRPr="00B71369">
          <w:rPr>
            <w:rStyle w:val="Hyperlink"/>
            <w:sz w:val="24"/>
            <w:lang w:val="en-US"/>
          </w:rPr>
          <w:t>running water</w:t>
        </w:r>
      </w:hyperlink>
      <w:r w:rsidRPr="00B71369">
        <w:rPr>
          <w:sz w:val="24"/>
          <w:lang w:val="en-US"/>
        </w:rPr>
        <w:t>, </w:t>
      </w:r>
      <w:hyperlink r:id="rId270" w:tooltip="Glossary: Electricity" w:history="1">
        <w:r w:rsidRPr="00B71369">
          <w:rPr>
            <w:rStyle w:val="Hyperlink"/>
            <w:sz w:val="24"/>
            <w:lang w:val="en-US"/>
          </w:rPr>
          <w:t>electricity</w:t>
        </w:r>
      </w:hyperlink>
      <w:r w:rsidRPr="00B71369">
        <w:rPr>
          <w:sz w:val="24"/>
          <w:lang w:val="en-US"/>
        </w:rPr>
        <w:t> and telephone.</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I have my </w:t>
      </w:r>
      <w:hyperlink r:id="rId271" w:tooltip="Glossary: Duties about the house" w:history="1">
        <w:r w:rsidRPr="00B71369">
          <w:rPr>
            <w:rStyle w:val="Hyperlink"/>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2" w:tooltip="Glossary: Well-educated" w:history="1">
        <w:r w:rsidRPr="00B71369">
          <w:rPr>
            <w:rStyle w:val="Hyperlink"/>
            <w:sz w:val="24"/>
            <w:lang w:val="en-US"/>
          </w:rPr>
          <w:t>well-educated</w:t>
        </w:r>
      </w:hyperlink>
      <w:r w:rsidRPr="00B71369">
        <w:rPr>
          <w:sz w:val="24"/>
          <w:lang w:val="en-US"/>
        </w:rPr>
        <w:t> teachers at our school. I was a good pupil and I did well in all subjects. My </w:t>
      </w:r>
      <w:hyperlink r:id="rId273" w:tooltip="Glossary: Favourite" w:history="1">
        <w:r w:rsidRPr="00B71369">
          <w:rPr>
            <w:rStyle w:val="Hyperlink"/>
            <w:sz w:val="24"/>
            <w:lang w:val="en-US"/>
          </w:rPr>
          <w:t>favourite</w:t>
        </w:r>
      </w:hyperlink>
      <w:r w:rsidRPr="00B71369">
        <w:rPr>
          <w:sz w:val="24"/>
          <w:lang w:val="en-US"/>
        </w:rPr>
        <w:t> subjects at school were </w:t>
      </w:r>
      <w:hyperlink r:id="rId274" w:tooltip="Glossary: Mathematics" w:history="1">
        <w:r w:rsidRPr="00B71369">
          <w:rPr>
            <w:rStyle w:val="Hyperlink"/>
            <w:sz w:val="24"/>
            <w:lang w:val="en-US"/>
          </w:rPr>
          <w:t>Mathematics</w:t>
        </w:r>
      </w:hyperlink>
      <w:r w:rsidRPr="00B71369">
        <w:rPr>
          <w:sz w:val="24"/>
          <w:lang w:val="en-US"/>
        </w:rPr>
        <w:t>, Russian and English. Now I’m a </w:t>
      </w:r>
      <w:hyperlink r:id="rId275" w:tooltip="Glossary: First-year student" w:history="1">
        <w:r w:rsidRPr="00B71369">
          <w:rPr>
            <w:rStyle w:val="Hyperlink"/>
            <w:sz w:val="24"/>
            <w:lang w:val="en-US"/>
          </w:rPr>
          <w:t>first-year student</w:t>
        </w:r>
      </w:hyperlink>
      <w:r w:rsidRPr="00B71369">
        <w:rPr>
          <w:sz w:val="24"/>
          <w:lang w:val="en-US"/>
        </w:rPr>
        <w:t> of the </w:t>
      </w:r>
      <w:hyperlink r:id="rId276" w:tooltip="Система Высшего образования в странах изучаемого языка: University" w:history="1">
        <w:r w:rsidRPr="00B71369">
          <w:rPr>
            <w:rStyle w:val="Hyperlink"/>
            <w:sz w:val="24"/>
            <w:lang w:val="en-US"/>
          </w:rPr>
          <w:t>University</w:t>
        </w:r>
      </w:hyperlink>
      <w:r w:rsidRPr="00B71369">
        <w:rPr>
          <w:sz w:val="24"/>
          <w:lang w:val="en-US"/>
        </w:rPr>
        <w:t>.</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7" w:tooltip="Glossary: Favourite" w:history="1">
        <w:r w:rsidRPr="00B71369">
          <w:rPr>
            <w:rStyle w:val="Hyperlink"/>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78" w:tooltip="Glossary: Fresh" w:history="1">
        <w:r w:rsidRPr="00B71369">
          <w:rPr>
            <w:rStyle w:val="Hyperlink"/>
            <w:sz w:val="24"/>
            <w:lang w:val="en-US"/>
          </w:rPr>
          <w:t>fresh</w:t>
        </w:r>
      </w:hyperlink>
      <w:r w:rsidRPr="00B71369">
        <w:rPr>
          <w:sz w:val="24"/>
          <w:lang w:val="en-US"/>
        </w:rPr>
        <w:t> newspapers or read some interesting book. I like </w:t>
      </w:r>
      <w:hyperlink r:id="rId279" w:tooltip="Glossary: Fresh" w:history="1">
        <w:r w:rsidRPr="00B71369">
          <w:rPr>
            <w:rStyle w:val="Hyperlink"/>
            <w:sz w:val="24"/>
            <w:lang w:val="en-US"/>
          </w:rPr>
          <w:t>fresh</w:t>
        </w:r>
      </w:hyperlink>
      <w:r w:rsidRPr="00B71369">
        <w:rPr>
          <w:sz w:val="24"/>
          <w:lang w:val="en-US"/>
        </w:rPr>
        <w:t> air and </w:t>
      </w:r>
      <w:hyperlink r:id="rId280" w:tooltip="Glossary: Exercise" w:history="1">
        <w:r w:rsidRPr="00B71369">
          <w:rPr>
            <w:rStyle w:val="Hyperlink"/>
            <w:sz w:val="24"/>
            <w:lang w:val="en-US"/>
          </w:rPr>
          <w:t>exercise</w:t>
        </w:r>
      </w:hyperlink>
      <w:r w:rsidRPr="00B71369">
        <w:rPr>
          <w:sz w:val="24"/>
          <w:lang w:val="en-US"/>
        </w:rPr>
        <w:t>s, but I have not much time for doing sports.</w:t>
      </w:r>
    </w:p>
    <w:p w:rsidR="00DD0641" w:rsidRPr="00B71369" w:rsidRDefault="00DD0641" w:rsidP="0080488B">
      <w:pPr>
        <w:pStyle w:val="NormalWeb"/>
        <w:shd w:val="clear" w:color="auto" w:fill="FFFFFF"/>
        <w:spacing w:before="0" w:beforeAutospacing="0" w:after="0" w:afterAutospacing="0" w:line="240" w:lineRule="auto"/>
        <w:rPr>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0A0"/>
      </w:tblPr>
      <w:tblGrid>
        <w:gridCol w:w="7855"/>
        <w:gridCol w:w="208"/>
      </w:tblGrid>
      <w:tr w:rsidR="00DD0641" w:rsidRPr="00B71369" w:rsidTr="0080488B">
        <w:tc>
          <w:tcPr>
            <w:tcW w:w="7855" w:type="dxa"/>
            <w:tcMar>
              <w:top w:w="94" w:type="dxa"/>
              <w:left w:w="94" w:type="dxa"/>
              <w:bottom w:w="94" w:type="dxa"/>
              <w:right w:w="281" w:type="dxa"/>
            </w:tcMar>
          </w:tcPr>
          <w:p w:rsidR="00DD0641" w:rsidRPr="00B71369" w:rsidRDefault="00DD0641" w:rsidP="0080488B">
            <w:pPr>
              <w:widowControl/>
              <w:autoSpaceDE/>
              <w:autoSpaceDN/>
              <w:adjustRightInd/>
              <w:spacing w:after="200" w:line="276" w:lineRule="auto"/>
              <w:ind w:firstLine="0"/>
              <w:jc w:val="left"/>
              <w:rPr>
                <w:lang w:val="en-US" w:eastAsia="en-US"/>
              </w:rPr>
            </w:pPr>
          </w:p>
        </w:tc>
        <w:tc>
          <w:tcPr>
            <w:tcW w:w="208" w:type="dxa"/>
            <w:tcMar>
              <w:top w:w="94" w:type="dxa"/>
              <w:left w:w="94" w:type="dxa"/>
              <w:bottom w:w="94" w:type="dxa"/>
              <w:right w:w="94" w:type="dxa"/>
            </w:tcMar>
          </w:tcPr>
          <w:p w:rsidR="00DD0641" w:rsidRPr="00B71369" w:rsidRDefault="00DD0641" w:rsidP="0080488B">
            <w:pPr>
              <w:widowControl/>
              <w:autoSpaceDE/>
              <w:autoSpaceDN/>
              <w:adjustRightInd/>
              <w:spacing w:after="200" w:line="276" w:lineRule="auto"/>
              <w:ind w:firstLine="0"/>
              <w:jc w:val="left"/>
              <w:rPr>
                <w:lang w:val="en-US" w:eastAsia="en-US"/>
              </w:rPr>
            </w:pPr>
          </w:p>
        </w:tc>
      </w:tr>
    </w:tbl>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D0641" w:rsidRPr="00B71369" w:rsidRDefault="00DD0641" w:rsidP="0080488B">
      <w:pPr>
        <w:pStyle w:val="NormalWeb"/>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DD0641" w:rsidRPr="00B71369" w:rsidRDefault="00DD0641"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w:t>
      </w:r>
      <w:r w:rsidRPr="00B71369">
        <w:rPr>
          <w:lang w:val="en-US"/>
        </w:rPr>
        <w:t xml:space="preserve"> </w:t>
      </w:r>
      <w:r w:rsidRPr="00B71369">
        <w:t>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w:t>
      </w:r>
      <w:r w:rsidRPr="00B71369">
        <w:rPr>
          <w:lang w:val="en-US"/>
        </w:rPr>
        <w:t xml:space="preserve"> </w:t>
      </w:r>
      <w:r w:rsidRPr="00B71369">
        <w:t>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DD0641" w:rsidRPr="00B71369" w:rsidRDefault="00DD0641" w:rsidP="0080488B">
      <w:pPr>
        <w:jc w:val="left"/>
        <w:textAlignment w:val="baseline"/>
        <w:outlineLvl w:val="2"/>
        <w:rPr>
          <w:lang w:val="en-US"/>
        </w:rPr>
      </w:pPr>
    </w:p>
    <w:p w:rsidR="00DD0641" w:rsidRPr="00B71369" w:rsidRDefault="00DD0641" w:rsidP="0080488B">
      <w:pPr>
        <w:jc w:val="center"/>
        <w:textAlignment w:val="baseline"/>
        <w:outlineLvl w:val="2"/>
        <w:rPr>
          <w:b/>
          <w:lang w:val="en-US"/>
        </w:rPr>
      </w:pPr>
    </w:p>
    <w:p w:rsidR="00DD0641" w:rsidRPr="00B71369" w:rsidRDefault="00DD0641" w:rsidP="0080488B">
      <w:pPr>
        <w:pStyle w:val="NormalWeb"/>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Do you want to </w:t>
      </w:r>
      <w:hyperlink r:id="rId281" w:tooltip="Glossary: Study" w:history="1">
        <w:r w:rsidRPr="00B71369">
          <w:rPr>
            <w:rStyle w:val="Hyperlink"/>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2" w:tooltip="Глоссарий: engine" w:history="1">
        <w:r w:rsidRPr="00B71369">
          <w:rPr>
            <w:rStyle w:val="Hyperlink"/>
            <w:sz w:val="24"/>
            <w:lang w:val="en-US"/>
          </w:rPr>
          <w:t>engine</w:t>
        </w:r>
      </w:hyperlink>
      <w:r w:rsidRPr="00B71369">
        <w:rPr>
          <w:sz w:val="24"/>
          <w:lang w:val="en-US"/>
        </w:rPr>
        <w:t>ering, or another fascinating field, knowing English will give you a competitive edge over other </w:t>
      </w:r>
      <w:hyperlink r:id="rId283" w:tooltip="Ведущие университеты мира: applicant" w:history="1">
        <w:r w:rsidRPr="00B71369">
          <w:rPr>
            <w:rStyle w:val="Hyperlink"/>
            <w:sz w:val="24"/>
            <w:lang w:val="en-US"/>
          </w:rPr>
          <w:t>applicant</w:t>
        </w:r>
      </w:hyperlink>
      <w:r w:rsidRPr="00B71369">
        <w:rPr>
          <w:sz w:val="24"/>
          <w:lang w:val="en-US"/>
        </w:rPr>
        <w:t>s.</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4" w:tooltip="Глоссарий: countries" w:history="1">
        <w:r w:rsidRPr="00B71369">
          <w:rPr>
            <w:rStyle w:val="Hyperlink"/>
            <w:sz w:val="24"/>
            <w:lang w:val="en-US"/>
          </w:rPr>
          <w:t>Countries</w:t>
        </w:r>
      </w:hyperlink>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There are many </w:t>
      </w:r>
      <w:hyperlink r:id="rId285" w:tooltip="Глоссарий: countries" w:history="1">
        <w:r w:rsidRPr="00B71369">
          <w:rPr>
            <w:rStyle w:val="Hyperlink"/>
            <w:sz w:val="24"/>
            <w:lang w:val="en-US"/>
          </w:rPr>
          <w:t>countries</w:t>
        </w:r>
      </w:hyperlink>
      <w:r w:rsidRPr="00B71369">
        <w:rPr>
          <w:sz w:val="24"/>
          <w:lang w:val="en-US"/>
        </w:rPr>
        <w:t xml:space="preserve"> around the world that use English as one of their official or accepted languages. In fact, 54 sovereign states list English as an official language including </w:t>
      </w:r>
      <w:smartTag w:uri="urn:schemas-microsoft-com:office:smarttags" w:element="country-region">
        <w:r w:rsidRPr="00B71369">
          <w:rPr>
            <w:sz w:val="24"/>
            <w:lang w:val="en-US"/>
          </w:rPr>
          <w:t>Singapore</w:t>
        </w:r>
      </w:smartTag>
      <w:r w:rsidRPr="00B71369">
        <w:rPr>
          <w:sz w:val="24"/>
          <w:lang w:val="en-US"/>
        </w:rPr>
        <w:t xml:space="preserve">, </w:t>
      </w:r>
      <w:smartTag w:uri="urn:schemas-microsoft-com:office:smarttags" w:element="country-region">
        <w:r w:rsidRPr="00B71369">
          <w:rPr>
            <w:sz w:val="24"/>
            <w:lang w:val="en-US"/>
          </w:rPr>
          <w:t>Kenya</w:t>
        </w:r>
      </w:smartTag>
      <w:r w:rsidRPr="00B71369">
        <w:rPr>
          <w:sz w:val="24"/>
          <w:lang w:val="en-US"/>
        </w:rPr>
        <w:t xml:space="preserve">, </w:t>
      </w:r>
      <w:smartTag w:uri="urn:schemas-microsoft-com:office:smarttags" w:element="place">
        <w:smartTag w:uri="urn:schemas-microsoft-com:office:smarttags" w:element="country-region">
          <w:r w:rsidRPr="00B71369">
            <w:rPr>
              <w:sz w:val="24"/>
              <w:lang w:val="en-US"/>
            </w:rPr>
            <w:t>India</w:t>
          </w:r>
        </w:smartTag>
      </w:smartTag>
      <w:r w:rsidRPr="00B71369">
        <w:rPr>
          <w:sz w:val="24"/>
          <w:lang w:val="en-US"/>
        </w:rPr>
        <w:t>, and other exciting locations. By learning English, you’ll have the option to work abroad in many different </w:t>
      </w:r>
      <w:hyperlink r:id="rId286" w:tooltip="Глоссарий: countries" w:history="1">
        <w:r w:rsidRPr="00B71369">
          <w:rPr>
            <w:rStyle w:val="Hyperlink"/>
            <w:sz w:val="24"/>
            <w:lang w:val="en-US"/>
          </w:rPr>
          <w:t>countries</w:t>
        </w:r>
      </w:hyperlink>
      <w:r w:rsidRPr="00B71369">
        <w:rPr>
          <w:sz w:val="24"/>
          <w:lang w:val="en-US"/>
        </w:rPr>
        <w:t>, which could open up many exciting career opportunities.</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DD0641" w:rsidRPr="00B71369" w:rsidRDefault="00DD0641" w:rsidP="0080488B">
      <w:pPr>
        <w:pStyle w:val="NormalWeb"/>
        <w:shd w:val="clear" w:color="auto" w:fill="FFFFFF"/>
        <w:spacing w:before="0" w:beforeAutospacing="0" w:after="0" w:afterAutospacing="0" w:line="240" w:lineRule="auto"/>
        <w:rPr>
          <w:sz w:val="24"/>
          <w:lang w:val="en-US"/>
        </w:rPr>
      </w:pPr>
      <w:r w:rsidRPr="00B71369">
        <w:rPr>
          <w:sz w:val="24"/>
          <w:lang w:val="en-US"/>
        </w:rPr>
        <w:t>As English </w:t>
      </w:r>
      <w:hyperlink r:id="rId287" w:tooltip="Глоссарий: become" w:history="1">
        <w:r w:rsidRPr="00B71369">
          <w:rPr>
            <w:rStyle w:val="Hyperlink"/>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DD0641" w:rsidRPr="00B71369" w:rsidRDefault="00DD0641" w:rsidP="0080488B">
      <w:pPr>
        <w:pStyle w:val="NormalWeb"/>
        <w:shd w:val="clear" w:color="auto" w:fill="FFFFFF"/>
        <w:spacing w:before="0" w:beforeAutospacing="0" w:after="0" w:afterAutospacing="0" w:line="240" w:lineRule="auto"/>
        <w:rPr>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r w:rsidRPr="00B71369">
        <w:rPr>
          <w:b/>
          <w:sz w:val="24"/>
          <w:lang w:val="en-US"/>
        </w:rPr>
        <w:t xml:space="preserve">Education in </w:t>
      </w:r>
      <w:smartTag w:uri="urn:schemas-microsoft-com:office:smarttags" w:element="place">
        <w:smartTag w:uri="urn:schemas-microsoft-com:office:smarttags" w:element="country-region">
          <w:r w:rsidRPr="00B71369">
            <w:rPr>
              <w:b/>
              <w:sz w:val="24"/>
              <w:lang w:val="en-US"/>
            </w:rPr>
            <w:t>Great Britain</w:t>
          </w:r>
        </w:smartTag>
      </w:smartTag>
    </w:p>
    <w:p w:rsidR="00DD0641" w:rsidRPr="00B71369" w:rsidRDefault="00DD0641" w:rsidP="0080488B">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80488B">
      <w:pPr>
        <w:shd w:val="clear" w:color="auto" w:fill="FFFFFF"/>
        <w:rPr>
          <w:lang w:val="en-US"/>
        </w:rPr>
      </w:pPr>
      <w:r w:rsidRPr="00B71369">
        <w:rPr>
          <w:lang w:val="en-US"/>
        </w:rPr>
        <w:t xml:space="preserve">A university in </w:t>
      </w:r>
      <w:smartTag w:uri="urn:schemas-microsoft-com:office:smarttags" w:element="place">
        <w:smartTag w:uri="urn:schemas-microsoft-com:office:smarttags" w:element="country-region">
          <w:r w:rsidRPr="00B71369">
            <w:rPr>
              <w:lang w:val="en-US"/>
            </w:rPr>
            <w:t>Great Britain</w:t>
          </w:r>
        </w:smartTag>
      </w:smartTag>
      <w:r w:rsidRPr="00B71369">
        <w:rPr>
          <w:lang w:val="en-US"/>
        </w:rPr>
        <w:t xml:space="preserve"> is a place of higher education to which young men and women may go after finishing the course at a high school, that is, when they are about 18 years old.</w:t>
      </w:r>
    </w:p>
    <w:p w:rsidR="00DD0641" w:rsidRPr="00B71369" w:rsidRDefault="00DD0641"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DD0641" w:rsidRPr="00B71369" w:rsidRDefault="00DD0641"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DD0641" w:rsidRPr="00B71369" w:rsidRDefault="00DD0641" w:rsidP="0080488B">
      <w:pPr>
        <w:shd w:val="clear" w:color="auto" w:fill="FFFFFF"/>
        <w:rPr>
          <w:lang w:val="en-US"/>
        </w:rPr>
      </w:pPr>
      <w:r w:rsidRPr="00B71369">
        <w:rPr>
          <w:lang w:val="en-US"/>
        </w:rPr>
        <w:t xml:space="preserve">The </w:t>
      </w:r>
      <w:smartTag w:uri="urn:schemas-microsoft-com:office:smarttags" w:element="PlaceType">
        <w:r w:rsidRPr="00B71369">
          <w:rPr>
            <w:lang w:val="en-US"/>
          </w:rPr>
          <w:t>University</w:t>
        </w:r>
      </w:smartTag>
      <w:r w:rsidRPr="00B71369">
        <w:rPr>
          <w:lang w:val="en-US"/>
        </w:rPr>
        <w:t xml:space="preserve"> of </w:t>
      </w:r>
      <w:smartTag w:uri="urn:schemas-microsoft-com:office:smarttags" w:element="PlaceName">
        <w:r w:rsidRPr="00B71369">
          <w:rPr>
            <w:lang w:val="en-US"/>
          </w:rPr>
          <w:t>London</w:t>
        </w:r>
      </w:smartTag>
      <w:r w:rsidRPr="00B71369">
        <w:rPr>
          <w:lang w:val="en-US"/>
        </w:rPr>
        <w:t>, for instance, includes </w:t>
      </w:r>
      <w:r w:rsidRPr="00B71369">
        <w:rPr>
          <w:i/>
          <w:iCs/>
          <w:lang w:val="en-US"/>
        </w:rPr>
        <w:t>internal and external students</w:t>
      </w:r>
      <w:r w:rsidRPr="00B71369">
        <w:rPr>
          <w:lang w:val="en-US"/>
        </w:rPr>
        <w:t xml:space="preserve">, the latter coming to </w:t>
      </w:r>
      <w:smartTag w:uri="urn:schemas-microsoft-com:office:smarttags" w:element="place">
        <w:smartTag w:uri="urn:schemas-microsoft-com:office:smarttags" w:element="City">
          <w:r w:rsidRPr="00B71369">
            <w:rPr>
              <w:lang w:val="en-US"/>
            </w:rPr>
            <w:t>London</w:t>
          </w:r>
        </w:smartTag>
      </w:smartTag>
      <w:r w:rsidRPr="00B71369">
        <w:rPr>
          <w:lang w:val="en-US"/>
        </w:rPr>
        <w:t xml:space="preserve"> only to sit for their examinations. Actually most external students at </w:t>
      </w:r>
      <w:smartTag w:uri="urn:schemas-microsoft-com:office:smarttags" w:element="PlaceName">
        <w:r w:rsidRPr="00B71369">
          <w:rPr>
            <w:lang w:val="en-US"/>
          </w:rPr>
          <w:t>London</w:t>
        </w:r>
      </w:smartTag>
      <w:r w:rsidRPr="00B71369">
        <w:rPr>
          <w:lang w:val="en-US"/>
        </w:rPr>
        <w:t xml:space="preserve"> </w:t>
      </w:r>
      <w:smartTag w:uri="urn:schemas-microsoft-com:office:smarttags" w:element="PlaceType">
        <w:r w:rsidRPr="00B71369">
          <w:rPr>
            <w:lang w:val="en-US"/>
          </w:rPr>
          <w:t>University</w:t>
        </w:r>
      </w:smartTag>
      <w:r w:rsidRPr="00B71369">
        <w:rPr>
          <w:lang w:val="en-US"/>
        </w:rPr>
        <w:t xml:space="preserve"> are living in </w:t>
      </w:r>
      <w:smartTag w:uri="urn:schemas-microsoft-com:office:smarttags" w:element="place">
        <w:smartTag w:uri="urn:schemas-microsoft-com:office:smarttags" w:element="City">
          <w:r w:rsidRPr="00B71369">
            <w:rPr>
              <w:lang w:val="en-US"/>
            </w:rPr>
            <w:t>London</w:t>
          </w:r>
        </w:smartTag>
      </w:smartTag>
      <w:r w:rsidRPr="00B71369">
        <w:rPr>
          <w:lang w:val="en-US"/>
        </w:rPr>
        <w:t xml:space="preserve">. The colleges in the </w:t>
      </w:r>
      <w:smartTag w:uri="urn:schemas-microsoft-com:office:smarttags" w:element="place">
        <w:smartTag w:uri="urn:schemas-microsoft-com:office:smarttags" w:element="PlaceType">
          <w:r w:rsidRPr="00B71369">
            <w:rPr>
              <w:lang w:val="en-US"/>
            </w:rPr>
            <w:t>University</w:t>
          </w:r>
        </w:smartTag>
        <w:r w:rsidRPr="00B71369">
          <w:rPr>
            <w:lang w:val="en-US"/>
          </w:rPr>
          <w:t xml:space="preserve"> of </w:t>
        </w:r>
        <w:smartTag w:uri="urn:schemas-microsoft-com:office:smarttags" w:element="PlaceName">
          <w:r w:rsidRPr="00B71369">
            <w:rPr>
              <w:lang w:val="en-US"/>
            </w:rPr>
            <w:t>London</w:t>
          </w:r>
        </w:smartTag>
      </w:smartTag>
      <w:r w:rsidRPr="00B71369">
        <w:rPr>
          <w:lang w:val="en-US"/>
        </w:rPr>
        <w:t xml:space="preserve"> are essentially teaching institutions, providing instruction chiefly by means of lectures, which are attended mainly by day students. The colleges of </w:t>
      </w:r>
      <w:smartTag w:uri="urn:schemas-microsoft-com:office:smarttags" w:element="City">
        <w:r w:rsidRPr="00B71369">
          <w:rPr>
            <w:lang w:val="en-US"/>
          </w:rPr>
          <w:t>Oxford</w:t>
        </w:r>
      </w:smartTag>
      <w:r w:rsidRPr="00B71369">
        <w:rPr>
          <w:lang w:val="en-US"/>
        </w:rPr>
        <w:t xml:space="preserve"> and </w:t>
      </w:r>
      <w:smartTag w:uri="urn:schemas-microsoft-com:office:smarttags" w:element="place">
        <w:smartTag w:uri="urn:schemas-microsoft-com:office:smarttags" w:element="City">
          <w:r w:rsidRPr="00B71369">
            <w:rPr>
              <w:lang w:val="en-US"/>
            </w:rPr>
            <w:t>Cambridge</w:t>
          </w:r>
        </w:smartTag>
      </w:smartTag>
      <w:r w:rsidRPr="00B71369">
        <w:rPr>
          <w:lang w:val="en-US"/>
        </w:rPr>
        <w:t>, however, are essentially residential institutions and they mainly use a tutorial method.</w:t>
      </w:r>
    </w:p>
    <w:p w:rsidR="00DD0641" w:rsidRPr="00B71369" w:rsidRDefault="00DD0641" w:rsidP="0080488B">
      <w:pPr>
        <w:shd w:val="clear" w:color="auto" w:fill="FFFFFF"/>
        <w:rPr>
          <w:lang w:val="en-US"/>
        </w:rPr>
      </w:pPr>
      <w:r w:rsidRPr="00B71369">
        <w:rPr>
          <w:bCs/>
          <w:lang w:val="en-US"/>
        </w:rPr>
        <w:t>This tutorial system</w:t>
      </w:r>
      <w:r w:rsidRPr="00B71369">
        <w:rPr>
          <w:lang w:val="en-US"/>
        </w:rPr>
        <w:t xml:space="preserve"> began at </w:t>
      </w:r>
      <w:smartTag w:uri="urn:schemas-microsoft-com:office:smarttags" w:element="City">
        <w:r w:rsidRPr="00B71369">
          <w:rPr>
            <w:lang w:val="en-US"/>
          </w:rPr>
          <w:t>Oxford</w:t>
        </w:r>
      </w:smartTag>
      <w:r w:rsidRPr="00B71369">
        <w:rPr>
          <w:lang w:val="en-US"/>
        </w:rPr>
        <w:t xml:space="preserve"> and </w:t>
      </w:r>
      <w:smartTag w:uri="urn:schemas-microsoft-com:office:smarttags" w:element="place">
        <w:smartTag w:uri="urn:schemas-microsoft-com:office:smarttags" w:element="City">
          <w:r w:rsidRPr="00B71369">
            <w:rPr>
              <w:lang w:val="en-US"/>
            </w:rPr>
            <w:t>Cambridge</w:t>
          </w:r>
        </w:smartTag>
      </w:smartTag>
      <w:r w:rsidRPr="00B71369">
        <w:rPr>
          <w:lang w:val="en-US"/>
        </w:rPr>
        <w:t xml:space="preserv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w:t>
      </w:r>
      <w:smartTag w:uri="urn:schemas-microsoft-com:office:smarttags" w:element="City">
        <w:r w:rsidRPr="00B71369">
          <w:rPr>
            <w:lang w:val="en-US"/>
          </w:rPr>
          <w:t>Oxford</w:t>
        </w:r>
      </w:smartTag>
      <w:r w:rsidRPr="00B71369">
        <w:rPr>
          <w:lang w:val="en-US"/>
        </w:rPr>
        <w:t xml:space="preserve"> and </w:t>
      </w:r>
      <w:smartTag w:uri="urn:schemas-microsoft-com:office:smarttags" w:element="City">
        <w:r w:rsidRPr="00B71369">
          <w:rPr>
            <w:lang w:val="en-US"/>
          </w:rPr>
          <w:t>Cambridge</w:t>
        </w:r>
      </w:smartTag>
      <w:r w:rsidRPr="00B71369">
        <w:rPr>
          <w:lang w:val="en-US"/>
        </w:rPr>
        <w:t xml:space="preserve">, being residential, are necessarily far smaller than most of the colleges of the </w:t>
      </w:r>
      <w:smartTag w:uri="urn:schemas-microsoft-com:office:smarttags" w:element="place">
        <w:smartTag w:uri="urn:schemas-microsoft-com:office:smarttags" w:element="PlaceType">
          <w:r w:rsidRPr="00B71369">
            <w:rPr>
              <w:lang w:val="en-US"/>
            </w:rPr>
            <w:t>University</w:t>
          </w:r>
        </w:smartTag>
        <w:r w:rsidRPr="00B71369">
          <w:rPr>
            <w:lang w:val="en-US"/>
          </w:rPr>
          <w:t xml:space="preserve"> of </w:t>
        </w:r>
        <w:smartTag w:uri="urn:schemas-microsoft-com:office:smarttags" w:element="PlaceName">
          <w:r w:rsidRPr="00B71369">
            <w:rPr>
              <w:lang w:val="en-US"/>
            </w:rPr>
            <w:t>London</w:t>
          </w:r>
        </w:smartTag>
      </w:smartTag>
      <w:r w:rsidRPr="00B71369">
        <w:rPr>
          <w:lang w:val="en-US"/>
        </w:rPr>
        <w:t>.</w:t>
      </w:r>
    </w:p>
    <w:p w:rsidR="00DD0641" w:rsidRPr="00B71369" w:rsidRDefault="00DD0641"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xml:space="preserve"> into which the </w:t>
      </w:r>
      <w:smartTag w:uri="urn:schemas-microsoft-com:office:smarttags" w:element="place">
        <w:smartTag w:uri="urn:schemas-microsoft-com:office:smarttags" w:element="PlaceName">
          <w:r w:rsidRPr="00B71369">
            <w:rPr>
              <w:lang w:val="en-US"/>
            </w:rPr>
            <w:t>British</w:t>
          </w:r>
        </w:smartTag>
        <w:r w:rsidRPr="00B71369">
          <w:rPr>
            <w:lang w:val="en-US"/>
          </w:rPr>
          <w:t xml:space="preserve"> </w:t>
        </w:r>
        <w:smartTag w:uri="urn:schemas-microsoft-com:office:smarttags" w:element="PlaceType">
          <w:r w:rsidRPr="00B71369">
            <w:rPr>
              <w:lang w:val="en-US"/>
            </w:rPr>
            <w:t>University</w:t>
          </w:r>
        </w:smartTag>
      </w:smartTag>
      <w:r w:rsidRPr="00B71369">
        <w:rPr>
          <w:lang w:val="en-US"/>
        </w:rPr>
        <w:t xml:space="preserve"> year is divided are roughly </w:t>
      </w:r>
      <w:r w:rsidRPr="00B71369">
        <w:rPr>
          <w:bCs/>
          <w:i/>
          <w:iCs/>
          <w:lang w:val="en-US"/>
        </w:rPr>
        <w:t>8 to 10 weeks</w:t>
      </w:r>
      <w:r w:rsidRPr="00B71369">
        <w:rPr>
          <w:lang w:val="en-US"/>
        </w:rPr>
        <w:t>. Each term is crowded with activity. The students have vacations between the terms.</w:t>
      </w:r>
    </w:p>
    <w:p w:rsidR="00DD0641" w:rsidRPr="00B71369" w:rsidRDefault="00DD0641" w:rsidP="0080488B">
      <w:pPr>
        <w:shd w:val="clear" w:color="auto" w:fill="FFFFFF"/>
        <w:rPr>
          <w:lang w:val="en-US"/>
        </w:rPr>
      </w:pPr>
      <w:r w:rsidRPr="00B71369">
        <w:rPr>
          <w:lang w:val="en-US"/>
        </w:rPr>
        <w:t xml:space="preserve">A university usually has longer holidays than a school, and in </w:t>
      </w:r>
      <w:smartTag w:uri="urn:schemas-microsoft-com:office:smarttags" w:element="place">
        <w:smartTag w:uri="urn:schemas-microsoft-com:office:smarttags" w:element="country-region">
          <w:r w:rsidRPr="00B71369">
            <w:rPr>
              <w:lang w:val="en-US"/>
            </w:rPr>
            <w:t>England</w:t>
          </w:r>
        </w:smartTag>
      </w:smartTag>
      <w:r w:rsidRPr="00B71369">
        <w:rPr>
          <w:lang w:val="en-US"/>
        </w:rPr>
        <w:t>,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DD0641" w:rsidRPr="00B71369" w:rsidRDefault="00DD0641" w:rsidP="0080488B">
      <w:pPr>
        <w:shd w:val="clear" w:color="auto" w:fill="FFFFFF"/>
        <w:rPr>
          <w:lang w:val="en-US"/>
        </w:rPr>
      </w:pPr>
      <w:r w:rsidRPr="00B71369">
        <w:rPr>
          <w:lang w:val="en-US"/>
        </w:rPr>
        <w:t xml:space="preserve">If a person has a </w:t>
      </w:r>
      <w:smartTag w:uri="urn:schemas-microsoft-com:office:smarttags" w:element="City">
        <w:r w:rsidRPr="00B71369">
          <w:rPr>
            <w:lang w:val="en-US"/>
          </w:rPr>
          <w:t>London</w:t>
        </w:r>
      </w:smartTag>
      <w:r w:rsidRPr="00B71369">
        <w:rPr>
          <w:lang w:val="en-US"/>
        </w:rPr>
        <w:t xml:space="preserve"> degree, that means he has graduated from the </w:t>
      </w:r>
      <w:smartTag w:uri="urn:schemas-microsoft-com:office:smarttags" w:element="place">
        <w:smartTag w:uri="urn:schemas-microsoft-com:office:smarttags" w:element="PlaceType">
          <w:r w:rsidRPr="00B71369">
            <w:rPr>
              <w:lang w:val="en-US"/>
            </w:rPr>
            <w:t>University</w:t>
          </w:r>
        </w:smartTag>
        <w:r w:rsidRPr="00B71369">
          <w:rPr>
            <w:lang w:val="en-US"/>
          </w:rPr>
          <w:t xml:space="preserve"> of </w:t>
        </w:r>
        <w:smartTag w:uri="urn:schemas-microsoft-com:office:smarttags" w:element="PlaceName">
          <w:r w:rsidRPr="00B71369">
            <w:rPr>
              <w:lang w:val="en-US"/>
            </w:rPr>
            <w:t>London</w:t>
          </w:r>
        </w:smartTag>
      </w:smartTag>
      <w:r w:rsidRPr="00B71369">
        <w:rPr>
          <w:lang w:val="en-US"/>
        </w:rPr>
        <w:t>.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DD0641" w:rsidRPr="00B71369" w:rsidRDefault="00DD0641" w:rsidP="0080488B">
      <w:pPr>
        <w:shd w:val="clear" w:color="auto" w:fill="FFFFFF"/>
        <w:rPr>
          <w:lang w:val="en-US"/>
        </w:rPr>
      </w:pPr>
      <w:r w:rsidRPr="00B71369">
        <w:rPr>
          <w:lang w:val="en-US"/>
        </w:rPr>
        <w:t xml:space="preserve">Life at a university is not all hard work. In fact at some universities in </w:t>
      </w:r>
      <w:smartTag w:uri="urn:schemas-microsoft-com:office:smarttags" w:element="country-region">
        <w:r w:rsidRPr="00B71369">
          <w:rPr>
            <w:lang w:val="en-US"/>
          </w:rPr>
          <w:t>England</w:t>
        </w:r>
      </w:smartTag>
      <w:r w:rsidRPr="00B71369">
        <w:rPr>
          <w:lang w:val="en-US"/>
        </w:rPr>
        <w:t xml:space="preserve"> and </w:t>
      </w:r>
      <w:smartTag w:uri="urn:schemas-microsoft-com:office:smarttags" w:element="place">
        <w:smartTag w:uri="urn:schemas-microsoft-com:office:smarttags" w:element="country-region">
          <w:r w:rsidRPr="00B71369">
            <w:rPr>
              <w:lang w:val="en-US"/>
            </w:rPr>
            <w:t>America</w:t>
          </w:r>
        </w:smartTag>
      </w:smartTag>
      <w:r w:rsidRPr="00B71369">
        <w:rPr>
          <w:lang w:val="en-US"/>
        </w:rPr>
        <w:t xml:space="preserve"> success in sports and games seems almost as important as success in studies and it is considered a high honour to be chosen to play for one’s university at cricket or football. Students of </w:t>
      </w:r>
      <w:smartTag w:uri="urn:schemas-microsoft-com:office:smarttags" w:element="City">
        <w:r w:rsidRPr="00B71369">
          <w:rPr>
            <w:lang w:val="en-US"/>
          </w:rPr>
          <w:t>Oxford</w:t>
        </w:r>
      </w:smartTag>
      <w:r w:rsidRPr="00B71369">
        <w:rPr>
          <w:lang w:val="en-US"/>
        </w:rPr>
        <w:t xml:space="preserve"> and </w:t>
      </w:r>
      <w:smartTag w:uri="urn:schemas-microsoft-com:office:smarttags" w:element="place">
        <w:smartTag w:uri="urn:schemas-microsoft-com:office:smarttags" w:element="City">
          <w:r w:rsidRPr="00B71369">
            <w:rPr>
              <w:lang w:val="en-US"/>
            </w:rPr>
            <w:t>Cambridge</w:t>
          </w:r>
        </w:smartTag>
      </w:smartTag>
      <w:r w:rsidRPr="00B71369">
        <w:rPr>
          <w:lang w:val="en-US"/>
        </w:rPr>
        <w:t xml:space="preserve"> meet at almost every kind of sport, including tennis, running and jumping. And sometimes there are sports meetings between American and British universities.</w:t>
      </w:r>
    </w:p>
    <w:p w:rsidR="00DD0641" w:rsidRPr="00B71369" w:rsidRDefault="00DD0641" w:rsidP="0080488B">
      <w:pPr>
        <w:shd w:val="clear" w:color="auto" w:fill="FFFFFF"/>
        <w:jc w:val="center"/>
        <w:rPr>
          <w:b/>
          <w:lang w:val="en-US"/>
        </w:rPr>
      </w:pPr>
    </w:p>
    <w:p w:rsidR="00DD0641" w:rsidRPr="00B71369" w:rsidRDefault="00DD0641" w:rsidP="0080488B">
      <w:pPr>
        <w:shd w:val="clear" w:color="auto" w:fill="FFFFFF"/>
        <w:jc w:val="center"/>
        <w:rPr>
          <w:b/>
          <w:bCs/>
          <w:lang w:val="en-US"/>
        </w:rPr>
      </w:pPr>
      <w:r w:rsidRPr="00B71369">
        <w:rPr>
          <w:b/>
          <w:bCs/>
          <w:lang w:val="en-US"/>
        </w:rPr>
        <w:t>Student Life</w:t>
      </w:r>
    </w:p>
    <w:p w:rsidR="00DD0641" w:rsidRPr="00B71369" w:rsidRDefault="00DD0641" w:rsidP="0080488B">
      <w:pPr>
        <w:shd w:val="clear" w:color="auto" w:fill="FFFFFF"/>
        <w:rPr>
          <w:lang w:val="en-US"/>
        </w:rPr>
      </w:pPr>
      <w:r w:rsidRPr="00B71369">
        <w:rPr>
          <w:lang w:val="en-US"/>
        </w:rPr>
        <w:t>Becoming a student is often the first step to independence, particularly if you are moving away from home. You'll get to </w:t>
      </w:r>
      <w:hyperlink r:id="rId288" w:tooltip="Глоссарий: meet" w:history="1">
        <w:r w:rsidRPr="00B71369">
          <w:rPr>
            <w:rStyle w:val="Hyperlink"/>
            <w:lang w:val="en-US"/>
          </w:rPr>
          <w:t>meet</w:t>
        </w:r>
      </w:hyperlink>
      <w:r w:rsidRPr="00B71369">
        <w:rPr>
          <w:lang w:val="en-US"/>
        </w:rPr>
        <w:t> new people and there are lots of chances to socialise. However, you may find yourself struggling to achieve your </w:t>
      </w:r>
      <w:hyperlink r:id="rId289" w:tooltip="Glossary: Study" w:history="1">
        <w:r w:rsidRPr="00B71369">
          <w:rPr>
            <w:rStyle w:val="Hyperlink"/>
            <w:lang w:val="en-US"/>
          </w:rPr>
          <w:t>study</w:t>
        </w:r>
      </w:hyperlink>
      <w:r w:rsidRPr="00B71369">
        <w:rPr>
          <w:lang w:val="en-US"/>
        </w:rPr>
        <w:t> goals. Student life is different for everyone.</w:t>
      </w:r>
    </w:p>
    <w:p w:rsidR="00DD0641" w:rsidRPr="00B71369" w:rsidRDefault="00DD0641" w:rsidP="0080488B">
      <w:pPr>
        <w:shd w:val="clear" w:color="auto" w:fill="FFFFFF"/>
        <w:rPr>
          <w:lang w:val="en-US"/>
        </w:rPr>
      </w:pPr>
      <w:r w:rsidRPr="00B71369">
        <w:rPr>
          <w:lang w:val="en-US"/>
        </w:rPr>
        <w:t>How can I prepare for student life?</w:t>
      </w:r>
    </w:p>
    <w:p w:rsidR="00DD0641" w:rsidRPr="00B71369" w:rsidRDefault="00DD0641" w:rsidP="00470372">
      <w:pPr>
        <w:widowControl/>
        <w:numPr>
          <w:ilvl w:val="0"/>
          <w:numId w:val="21"/>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0" w:tooltip="Nanotechnology: suggest" w:history="1">
        <w:r w:rsidRPr="00B71369">
          <w:rPr>
            <w:rStyle w:val="Hyperlink"/>
            <w:lang w:val="en-US"/>
          </w:rPr>
          <w:t>suggest</w:t>
        </w:r>
      </w:hyperlink>
      <w:r w:rsidRPr="00B71369">
        <w:rPr>
          <w:lang w:val="en-US"/>
        </w:rPr>
        <w:t>ions for how you can prepare.</w:t>
      </w:r>
    </w:p>
    <w:p w:rsidR="00DD0641" w:rsidRPr="00B71369" w:rsidRDefault="00DD0641" w:rsidP="00470372">
      <w:pPr>
        <w:widowControl/>
        <w:numPr>
          <w:ilvl w:val="0"/>
          <w:numId w:val="21"/>
        </w:numPr>
        <w:shd w:val="clear" w:color="auto" w:fill="FFFFFF"/>
        <w:autoSpaceDE/>
        <w:adjustRightInd/>
        <w:ind w:left="0"/>
        <w:rPr>
          <w:lang w:val="en-US"/>
        </w:rPr>
      </w:pPr>
      <w:r w:rsidRPr="00B71369">
        <w:rPr>
          <w:lang w:val="en-US"/>
        </w:rPr>
        <w:t>If you're moving to a different place, try to arrive a few </w:t>
      </w:r>
      <w:hyperlink r:id="rId291" w:tooltip="TRACKING   HURRICANES: day" w:history="1">
        <w:r w:rsidRPr="00B71369">
          <w:rPr>
            <w:rStyle w:val="Hyperlink"/>
            <w:lang w:val="en-US"/>
          </w:rPr>
          <w:t>day</w:t>
        </w:r>
      </w:hyperlink>
      <w:r w:rsidRPr="00B71369">
        <w:rPr>
          <w:lang w:val="en-US"/>
        </w:rPr>
        <w:t>s before you start your course. That way you'll have time to get familiar with the t</w:t>
      </w:r>
      <w:hyperlink r:id="rId292" w:tooltip="Глоссарий: own" w:history="1">
        <w:r w:rsidRPr="00B71369">
          <w:rPr>
            <w:rStyle w:val="Hyperlink"/>
            <w:lang w:val="en-US"/>
          </w:rPr>
          <w:t>own</w:t>
        </w:r>
      </w:hyperlink>
      <w:r w:rsidRPr="00B71369">
        <w:rPr>
          <w:lang w:val="en-US"/>
        </w:rPr>
        <w:t>/city layout, and learn your way around.</w:t>
      </w:r>
    </w:p>
    <w:p w:rsidR="00DD0641" w:rsidRPr="00B71369" w:rsidRDefault="00DD0641" w:rsidP="00470372">
      <w:pPr>
        <w:widowControl/>
        <w:numPr>
          <w:ilvl w:val="0"/>
          <w:numId w:val="21"/>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3" w:tooltip="Глоссарий: river" w:history="1">
        <w:r w:rsidRPr="00B71369">
          <w:rPr>
            <w:rStyle w:val="Hyperlink"/>
          </w:rPr>
          <w:t>river</w:t>
        </w:r>
      </w:hyperlink>
      <w:r w:rsidRPr="00B71369">
        <w:t>'s licence?</w:t>
      </w:r>
    </w:p>
    <w:p w:rsidR="00DD0641" w:rsidRPr="00B71369" w:rsidRDefault="00DD0641" w:rsidP="00470372">
      <w:pPr>
        <w:widowControl/>
        <w:numPr>
          <w:ilvl w:val="0"/>
          <w:numId w:val="21"/>
        </w:numPr>
        <w:shd w:val="clear" w:color="auto" w:fill="FFFFFF"/>
        <w:autoSpaceDE/>
        <w:adjustRightInd/>
        <w:ind w:left="0"/>
        <w:rPr>
          <w:lang w:val="en-US"/>
        </w:rPr>
      </w:pPr>
      <w:r w:rsidRPr="00B71369">
        <w:rPr>
          <w:lang w:val="en-US"/>
        </w:rPr>
        <w:t>If you're moving into a flat, ask your </w:t>
      </w:r>
      <w:hyperlink r:id="rId294" w:tooltip="Glossary: Parents" w:history="1">
        <w:r w:rsidRPr="00B71369">
          <w:rPr>
            <w:rStyle w:val="Hyperlink"/>
            <w:lang w:val="en-US"/>
          </w:rPr>
          <w:t>parents</w:t>
        </w:r>
      </w:hyperlink>
      <w:r w:rsidRPr="00B71369">
        <w:rPr>
          <w:lang w:val="en-US"/>
        </w:rPr>
        <w:t> if you can take any furniture with you (eg bed, dresser, desk, chair, sofa). Decide on your accommodation early on. If you want to live on campus, you'll need to get in early.</w:t>
      </w:r>
    </w:p>
    <w:p w:rsidR="00DD0641" w:rsidRPr="00B71369" w:rsidRDefault="00DD0641" w:rsidP="0080488B">
      <w:pPr>
        <w:shd w:val="clear" w:color="auto" w:fill="FFFFFF"/>
        <w:rPr>
          <w:lang w:val="en-US"/>
        </w:rPr>
      </w:pPr>
      <w:r w:rsidRPr="00B71369">
        <w:rPr>
          <w:lang w:val="en-US"/>
        </w:rPr>
        <w:t>How do you </w:t>
      </w:r>
      <w:hyperlink r:id="rId295" w:tooltip="Выдающиеся изобретения человечества : set" w:history="1">
        <w:r w:rsidRPr="00B71369">
          <w:rPr>
            <w:rStyle w:val="Hyperlink"/>
            <w:lang w:val="en-US"/>
          </w:rPr>
          <w:t>set</w:t>
        </w:r>
      </w:hyperlink>
      <w:r w:rsidRPr="00B71369">
        <w:rPr>
          <w:lang w:val="en-US"/>
        </w:rPr>
        <w:t> realistic goals and plan timetables at </w:t>
      </w:r>
      <w:hyperlink r:id="rId296" w:tooltip="Система Высшего образования в странах изучаемого языка: University" w:history="1">
        <w:r w:rsidRPr="00B71369">
          <w:rPr>
            <w:rStyle w:val="Hyperlink"/>
            <w:lang w:val="en-US"/>
          </w:rPr>
          <w:t>university</w:t>
        </w:r>
      </w:hyperlink>
      <w:r w:rsidRPr="00B71369">
        <w:rPr>
          <w:lang w:val="en-US"/>
        </w:rPr>
        <w:t>?</w:t>
      </w:r>
    </w:p>
    <w:p w:rsidR="00DD0641" w:rsidRPr="00B71369" w:rsidRDefault="00DD0641" w:rsidP="0080488B">
      <w:pPr>
        <w:shd w:val="clear" w:color="auto" w:fill="FFFFFF"/>
        <w:rPr>
          <w:lang w:val="en-US"/>
        </w:rPr>
      </w:pPr>
      <w:r w:rsidRPr="00B71369">
        <w:rPr>
          <w:lang w:val="en-US"/>
        </w:rPr>
        <w:t>It's tempting to try to achieve too much in your first year of </w:t>
      </w:r>
      <w:hyperlink r:id="rId297" w:tooltip="Glossary: Study" w:history="1">
        <w:r w:rsidRPr="00B71369">
          <w:rPr>
            <w:rStyle w:val="Hyperlink"/>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298" w:tooltip="Glossary: Study" w:history="1">
        <w:r w:rsidRPr="00B71369">
          <w:rPr>
            <w:rStyle w:val="Hyperlink"/>
            <w:lang w:val="en-US"/>
          </w:rPr>
          <w:t>study</w:t>
        </w:r>
      </w:hyperlink>
      <w:r w:rsidRPr="00B71369">
        <w:rPr>
          <w:lang w:val="en-US"/>
        </w:rPr>
        <w:t>. Remember to leave time for things such as preparing for lectures, part-time work and spending time with friends.</w:t>
      </w:r>
    </w:p>
    <w:p w:rsidR="00DD0641" w:rsidRPr="00B71369" w:rsidRDefault="00DD0641" w:rsidP="0080488B">
      <w:pPr>
        <w:shd w:val="clear" w:color="auto" w:fill="FFFFFF"/>
        <w:rPr>
          <w:lang w:val="en-US"/>
        </w:rPr>
      </w:pPr>
      <w:r w:rsidRPr="00B71369">
        <w:rPr>
          <w:lang w:val="en-US"/>
        </w:rPr>
        <w:t>Why should you go to lectures, classes, tutorials or labs?</w:t>
      </w:r>
    </w:p>
    <w:p w:rsidR="00DD0641" w:rsidRPr="00B71369" w:rsidRDefault="00DD0641"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DD0641" w:rsidRPr="00B71369" w:rsidRDefault="00DD0641"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DD0641" w:rsidRPr="00B71369" w:rsidRDefault="00DD0641" w:rsidP="0080488B">
      <w:pPr>
        <w:shd w:val="clear" w:color="auto" w:fill="FFFFFF"/>
        <w:rPr>
          <w:lang w:val="en-US"/>
        </w:rPr>
      </w:pPr>
      <w:r w:rsidRPr="00B71369">
        <w:rPr>
          <w:lang w:val="en-US"/>
        </w:rPr>
        <w:t>Try to take a sensible approach to attending lectures and classes – they are worth it.</w:t>
      </w:r>
    </w:p>
    <w:p w:rsidR="00DD0641" w:rsidRPr="00B71369" w:rsidRDefault="00DD0641" w:rsidP="0080488B">
      <w:pPr>
        <w:shd w:val="clear" w:color="auto" w:fill="FFFFFF"/>
        <w:rPr>
          <w:lang w:val="en-US"/>
        </w:rPr>
      </w:pPr>
      <w:r w:rsidRPr="00B71369">
        <w:rPr>
          <w:lang w:val="en-US"/>
        </w:rPr>
        <w:t>How to </w:t>
      </w:r>
      <w:hyperlink r:id="rId299" w:tooltip="Глоссарий: meet" w:history="1">
        <w:r w:rsidRPr="00B71369">
          <w:rPr>
            <w:rStyle w:val="Hyperlink"/>
            <w:lang w:val="en-US"/>
          </w:rPr>
          <w:t>meet</w:t>
        </w:r>
      </w:hyperlink>
      <w:r w:rsidRPr="00B71369">
        <w:rPr>
          <w:lang w:val="en-US"/>
        </w:rPr>
        <w:t> people</w:t>
      </w:r>
    </w:p>
    <w:p w:rsidR="00DD0641" w:rsidRPr="00B71369" w:rsidRDefault="00DD0641" w:rsidP="0080488B">
      <w:pPr>
        <w:shd w:val="clear" w:color="auto" w:fill="FFFFFF"/>
        <w:rPr>
          <w:lang w:val="en-US"/>
        </w:rPr>
      </w:pPr>
      <w:r w:rsidRPr="00B71369">
        <w:rPr>
          <w:lang w:val="en-US"/>
        </w:rPr>
        <w:t>Some students find it easiest to make contact with other students in the first week of </w:t>
      </w:r>
      <w:hyperlink r:id="rId300" w:tooltip="Glossary: Study" w:history="1">
        <w:r w:rsidRPr="00B71369">
          <w:rPr>
            <w:rStyle w:val="Hyperlink"/>
            <w:lang w:val="en-US"/>
          </w:rPr>
          <w:t>study</w:t>
        </w:r>
      </w:hyperlink>
      <w:r w:rsidRPr="00B71369">
        <w:rPr>
          <w:lang w:val="en-US"/>
        </w:rPr>
        <w:t>, as everyone is new. Just start speaking to others and you will be surprised at how easy it can be.</w:t>
      </w:r>
    </w:p>
    <w:p w:rsidR="00DD0641" w:rsidRPr="00B71369" w:rsidRDefault="00DD0641" w:rsidP="0080488B">
      <w:pPr>
        <w:shd w:val="clear" w:color="auto" w:fill="FFFFFF"/>
        <w:rPr>
          <w:lang w:val="en-US"/>
        </w:rPr>
      </w:pPr>
      <w:r w:rsidRPr="00B71369">
        <w:rPr>
          <w:lang w:val="en-US"/>
        </w:rPr>
        <w:t>It could also help to make contact with friends and family who already live in the t</w:t>
      </w:r>
      <w:hyperlink r:id="rId301" w:tooltip="Глоссарий: own" w:history="1">
        <w:r w:rsidRPr="00B71369">
          <w:rPr>
            <w:rStyle w:val="Hyperlink"/>
            <w:lang w:val="en-US"/>
          </w:rPr>
          <w:t>own</w:t>
        </w:r>
      </w:hyperlink>
      <w:r w:rsidRPr="00B71369">
        <w:rPr>
          <w:lang w:val="en-US"/>
        </w:rPr>
        <w:t> or city you will be </w:t>
      </w:r>
      <w:hyperlink r:id="rId302" w:tooltip="Glossary: Study" w:history="1">
        <w:r w:rsidRPr="00B71369">
          <w:rPr>
            <w:rStyle w:val="Hyperlink"/>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DD0641" w:rsidRPr="00B71369" w:rsidRDefault="00DD0641" w:rsidP="0080488B">
      <w:pPr>
        <w:shd w:val="clear" w:color="auto" w:fill="FFFFFF"/>
        <w:rPr>
          <w:lang w:val="en-US"/>
        </w:rPr>
      </w:pPr>
      <w:r w:rsidRPr="00B71369">
        <w:rPr>
          <w:lang w:val="en-US"/>
        </w:rPr>
        <w:t>Even if you are not on the same wavelength as some of the people you </w:t>
      </w:r>
      <w:hyperlink r:id="rId303" w:tooltip="Глоссарий: meet" w:history="1">
        <w:r w:rsidRPr="00B71369">
          <w:rPr>
            <w:rStyle w:val="Hyperlink"/>
            <w:lang w:val="en-US"/>
          </w:rPr>
          <w:t>meet</w:t>
        </w:r>
      </w:hyperlink>
      <w:r w:rsidRPr="00B71369">
        <w:rPr>
          <w:lang w:val="en-US"/>
        </w:rPr>
        <w:t>, you may </w:t>
      </w:r>
      <w:hyperlink r:id="rId304" w:tooltip="Глоссарий: meet" w:history="1">
        <w:r w:rsidRPr="00B71369">
          <w:rPr>
            <w:rStyle w:val="Hyperlink"/>
            <w:lang w:val="en-US"/>
          </w:rPr>
          <w:t>meet</w:t>
        </w:r>
      </w:hyperlink>
      <w:r w:rsidRPr="00B71369">
        <w:rPr>
          <w:lang w:val="en-US"/>
        </w:rPr>
        <w:t> other people through them.</w:t>
      </w:r>
    </w:p>
    <w:p w:rsidR="00DD0641" w:rsidRPr="00B71369" w:rsidRDefault="00DD0641"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5" w:tooltip="Глоссарий: meet" w:history="1">
        <w:r w:rsidRPr="00B71369">
          <w:rPr>
            <w:rStyle w:val="Hyperlink"/>
            <w:lang w:val="en-US"/>
          </w:rPr>
          <w:t>meet</w:t>
        </w:r>
      </w:hyperlink>
      <w:r w:rsidRPr="00B71369">
        <w:rPr>
          <w:lang w:val="en-US"/>
        </w:rPr>
        <w:t> people with the same interests.</w:t>
      </w:r>
    </w:p>
    <w:p w:rsidR="00DD0641" w:rsidRPr="00B71369" w:rsidRDefault="00DD0641"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DD0641" w:rsidRPr="00B71369" w:rsidRDefault="00DD0641" w:rsidP="002E5762">
      <w:pPr>
        <w:shd w:val="clear" w:color="auto" w:fill="FFFFFF"/>
        <w:ind w:firstLine="288"/>
        <w:rPr>
          <w:lang w:val="en-US"/>
        </w:rPr>
      </w:pPr>
      <w:r w:rsidRPr="00B71369">
        <w:rPr>
          <w:lang w:val="en-US"/>
        </w:rPr>
        <w:t xml:space="preserve">Swedish industrialist, an engineer and inventor, Alfred Nobel was born into a family of engineers on 21 October </w:t>
      </w:r>
      <w:smartTag w:uri="urn:schemas-microsoft-com:office:smarttags" w:element="metricconverter">
        <w:smartTagPr>
          <w:attr w:name="ProductID" w:val="1833, in"/>
        </w:smartTagPr>
        <w:r w:rsidRPr="00B71369">
          <w:rPr>
            <w:lang w:val="en-US"/>
          </w:rPr>
          <w:t>1833, in</w:t>
        </w:r>
      </w:smartTag>
      <w:r w:rsidRPr="00B71369">
        <w:rPr>
          <w:lang w:val="en-US"/>
        </w:rPr>
        <w:t xml:space="preserve"> </w:t>
      </w:r>
      <w:smartTag w:uri="urn:schemas-microsoft-com:office:smarttags" w:element="place">
        <w:smartTag w:uri="urn:schemas-microsoft-com:office:smarttags" w:element="City">
          <w:r w:rsidRPr="00B71369">
            <w:rPr>
              <w:lang w:val="en-US"/>
            </w:rPr>
            <w:t>Stockholm</w:t>
          </w:r>
        </w:smartTag>
        <w:r w:rsidRPr="00B71369">
          <w:rPr>
            <w:lang w:val="en-US"/>
          </w:rPr>
          <w:t xml:space="preserve">, </w:t>
        </w:r>
        <w:smartTag w:uri="urn:schemas-microsoft-com:office:smarttags" w:element="country-region">
          <w:r w:rsidRPr="00B71369">
            <w:rPr>
              <w:lang w:val="en-US"/>
            </w:rPr>
            <w:t>Sweden</w:t>
          </w:r>
        </w:smartTag>
      </w:smartTag>
      <w:r w:rsidRPr="00B71369">
        <w:rPr>
          <w:lang w:val="en-US"/>
        </w:rPr>
        <w:t xml:space="preserve">. His father was Immanuel Nobel, an engineer and inventor who built bridges and buildings in </w:t>
      </w:r>
      <w:smartTag w:uri="urn:schemas-microsoft-com:office:smarttags" w:element="place">
        <w:smartTag w:uri="urn:schemas-microsoft-com:office:smarttags" w:element="City">
          <w:r w:rsidRPr="00B71369">
            <w:rPr>
              <w:lang w:val="en-US"/>
            </w:rPr>
            <w:t>Stockholm</w:t>
          </w:r>
        </w:smartTag>
      </w:smartTag>
      <w:r w:rsidRPr="00B71369">
        <w:rPr>
          <w:lang w:val="en-US"/>
        </w:rPr>
        <w:t xml:space="preserve">. After bankruptcy, Immanuel left his family in </w:t>
      </w:r>
      <w:smartTag w:uri="urn:schemas-microsoft-com:office:smarttags" w:element="City">
        <w:r w:rsidRPr="00B71369">
          <w:rPr>
            <w:lang w:val="en-US"/>
          </w:rPr>
          <w:t>Stock</w:t>
        </w:r>
        <w:r w:rsidRPr="00B71369">
          <w:rPr>
            <w:lang w:val="en-US"/>
          </w:rPr>
          <w:softHyphen/>
          <w:t>holm</w:t>
        </w:r>
      </w:smartTag>
      <w:r w:rsidRPr="00B71369">
        <w:rPr>
          <w:lang w:val="en-US"/>
        </w:rPr>
        <w:t xml:space="preserve"> in 1837 and started up a new business in </w:t>
      </w:r>
      <w:smartTag w:uri="urn:schemas-microsoft-com:office:smarttags" w:element="place">
        <w:smartTag w:uri="urn:schemas-microsoft-com:office:smarttags" w:element="City">
          <w:r w:rsidRPr="00B71369">
            <w:rPr>
              <w:lang w:val="en-US"/>
            </w:rPr>
            <w:t>St Petersburg</w:t>
          </w:r>
        </w:smartTag>
        <w:r w:rsidRPr="00B71369">
          <w:rPr>
            <w:lang w:val="en-US"/>
          </w:rPr>
          <w:t xml:space="preserve">, </w:t>
        </w:r>
        <w:smartTag w:uri="urn:schemas-microsoft-com:office:smarttags" w:element="country-region">
          <w:r w:rsidRPr="00B71369">
            <w:rPr>
              <w:lang w:val="en-US"/>
            </w:rPr>
            <w:t>Russia</w:t>
          </w:r>
        </w:smartTag>
      </w:smartTag>
      <w:r w:rsidRPr="00B71369">
        <w:rPr>
          <w:lang w:val="en-US"/>
        </w:rPr>
        <w:t>. His business was to manufacture submarine mines and torpedoes that he had de</w:t>
      </w:r>
      <w:r w:rsidRPr="00B71369">
        <w:rPr>
          <w:lang w:val="en-US"/>
        </w:rPr>
        <w:softHyphen/>
        <w:t xml:space="preserve">signed for the Russian government. In 1842, when Alfred was nine, the rest of the family also moved to </w:t>
      </w:r>
      <w:smartTag w:uri="urn:schemas-microsoft-com:office:smarttags" w:element="place">
        <w:smartTag w:uri="urn:schemas-microsoft-com:office:smarttags" w:element="country-region">
          <w:r w:rsidRPr="00B71369">
            <w:rPr>
              <w:lang w:val="en-US"/>
            </w:rPr>
            <w:t>Russia</w:t>
          </w:r>
        </w:smartTag>
      </w:smartTag>
      <w:r w:rsidRPr="00B71369">
        <w:rPr>
          <w:lang w:val="en-US"/>
        </w:rPr>
        <w:t xml:space="preserve">. </w:t>
      </w:r>
      <w:smartTag w:uri="urn:schemas-microsoft-com:office:smarttags" w:element="place">
        <w:smartTag w:uri="urn:schemas-microsoft-com:office:smarttags" w:element="City">
          <w:r w:rsidRPr="00B71369">
            <w:rPr>
              <w:lang w:val="en-US"/>
            </w:rPr>
            <w:t>St Petersburg</w:t>
          </w:r>
        </w:smartTag>
      </w:smartTag>
      <w:r w:rsidRPr="00B71369">
        <w:rPr>
          <w:lang w:val="en-US"/>
        </w:rPr>
        <w:t>, at that time, was a world metropolis that imprinted on young Nobel love of scientific, social and cul</w:t>
      </w:r>
      <w:r w:rsidRPr="00B71369">
        <w:rPr>
          <w:lang w:val="en-US"/>
        </w:rPr>
        <w:softHyphen/>
        <w:t>tural discovery.</w:t>
      </w:r>
    </w:p>
    <w:p w:rsidR="00DD0641" w:rsidRPr="00B71369" w:rsidRDefault="00DD0641" w:rsidP="002E5762">
      <w:pPr>
        <w:shd w:val="clear" w:color="auto" w:fill="FFFFFF"/>
        <w:ind w:firstLine="283"/>
        <w:rPr>
          <w:lang w:val="en-US"/>
        </w:rPr>
      </w:pPr>
      <w:r w:rsidRPr="00B71369">
        <w:rPr>
          <w:lang w:val="en-US"/>
        </w:rPr>
        <w:t xml:space="preserve">Alfred Nobel was given the first-class private education that focused on both the humanities and the sciences. Alfred was a good student, and by the age of 16 had become a competent chemist and was able to speak five languages fluently. His father sent him to the </w:t>
      </w:r>
      <w:smartTag w:uri="urn:schemas-microsoft-com:office:smarttags" w:element="country-region">
        <w:r w:rsidRPr="00B71369">
          <w:rPr>
            <w:lang w:val="en-US"/>
          </w:rPr>
          <w:t>United States</w:t>
        </w:r>
      </w:smartTag>
      <w:r w:rsidRPr="00B71369">
        <w:rPr>
          <w:lang w:val="en-US"/>
        </w:rPr>
        <w:t xml:space="preserve"> for further ed</w:t>
      </w:r>
      <w:r w:rsidRPr="00B71369">
        <w:rPr>
          <w:lang w:val="en-US"/>
        </w:rPr>
        <w:softHyphen/>
        <w:t xml:space="preserve">ucation; during this period Alfred also visited </w:t>
      </w:r>
      <w:smartTag w:uri="urn:schemas-microsoft-com:office:smarttags" w:element="place">
        <w:smartTag w:uri="urn:schemas-microsoft-com:office:smarttags" w:element="City">
          <w:r w:rsidRPr="00B71369">
            <w:rPr>
              <w:lang w:val="en-US"/>
            </w:rPr>
            <w:t>Paris</w:t>
          </w:r>
        </w:smartTag>
      </w:smartTag>
      <w:r w:rsidRPr="00B71369">
        <w:rPr>
          <w:lang w:val="en-US"/>
        </w:rPr>
        <w:t xml:space="preserve"> and got in contact with nitroglycerin for the first time. Nitroglycerin is explosive liquid which was first made by an Italian scientist Ascanio Sobrero in </w:t>
      </w:r>
      <w:smartTag w:uri="urn:schemas-microsoft-com:office:smarttags" w:element="metricconverter">
        <w:smartTagPr>
          <w:attr w:name="ProductID" w:val="1847. In"/>
        </w:smartTagPr>
        <w:r w:rsidRPr="00B71369">
          <w:rPr>
            <w:lang w:val="en-US"/>
          </w:rPr>
          <w:t>1847. In</w:t>
        </w:r>
      </w:smartTag>
      <w:r w:rsidRPr="00B71369">
        <w:rPr>
          <w:lang w:val="en-US"/>
        </w:rPr>
        <w:t xml:space="preserve"> 1852, Alfred went back to </w:t>
      </w:r>
      <w:smartTag w:uri="urn:schemas-microsoft-com:office:smarttags" w:element="place">
        <w:smartTag w:uri="urn:schemas-microsoft-com:office:smarttags" w:element="country-region">
          <w:r w:rsidRPr="00B71369">
            <w:rPr>
              <w:lang w:val="en-US"/>
            </w:rPr>
            <w:t>Russia</w:t>
          </w:r>
        </w:smartTag>
      </w:smartTag>
      <w:r w:rsidRPr="00B71369">
        <w:rPr>
          <w:lang w:val="en-US"/>
        </w:rPr>
        <w:t xml:space="preserve"> to work with his father as the Russian Navy had placed big orders for the Crimean War (1853—1856). After the end of the war Im</w:t>
      </w:r>
      <w:r w:rsidRPr="00B71369">
        <w:rPr>
          <w:lang w:val="en-US"/>
        </w:rPr>
        <w:softHyphen/>
        <w:t xml:space="preserve">manuel Nobel experienced another bankruptcy and moved back to </w:t>
      </w:r>
      <w:smartTag w:uri="urn:schemas-microsoft-com:office:smarttags" w:element="place">
        <w:smartTag w:uri="urn:schemas-microsoft-com:office:smarttags" w:element="City">
          <w:r w:rsidRPr="00B71369">
            <w:rPr>
              <w:lang w:val="en-US"/>
            </w:rPr>
            <w:t>Stock</w:t>
          </w:r>
          <w:r w:rsidRPr="00B71369">
            <w:rPr>
              <w:lang w:val="en-US"/>
            </w:rPr>
            <w:softHyphen/>
            <w:t>holm</w:t>
          </w:r>
        </w:smartTag>
      </w:smartTag>
      <w:r w:rsidRPr="00B71369">
        <w:rPr>
          <w:lang w:val="en-US"/>
        </w:rPr>
        <w:t xml:space="preserve"> with his family.</w:t>
      </w:r>
    </w:p>
    <w:p w:rsidR="00DD0641" w:rsidRPr="00B71369" w:rsidRDefault="00DD0641" w:rsidP="002E5762">
      <w:pPr>
        <w:shd w:val="clear" w:color="auto" w:fill="FFFFFF"/>
        <w:ind w:firstLine="288"/>
        <w:rPr>
          <w:lang w:val="en-US"/>
        </w:rPr>
      </w:pPr>
      <w:r w:rsidRPr="00B71369">
        <w:rPr>
          <w:lang w:val="en-US"/>
        </w:rPr>
        <w:t xml:space="preserve">In </w:t>
      </w:r>
      <w:smartTag w:uri="urn:schemas-microsoft-com:office:smarttags" w:element="place">
        <w:smartTag w:uri="urn:schemas-microsoft-com:office:smarttags" w:element="City">
          <w:r w:rsidRPr="00B71369">
            <w:rPr>
              <w:lang w:val="en-US"/>
            </w:rPr>
            <w:t>Stockholm</w:t>
          </w:r>
        </w:smartTag>
      </w:smartTag>
      <w:r w:rsidRPr="00B71369">
        <w:rPr>
          <w:lang w:val="en-US"/>
        </w:rPr>
        <w:t>,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 xml:space="preserve">plosions in the laboratory; a big one in 1864 killed the younger brother Emil and several other people. The city of </w:t>
      </w:r>
      <w:smartTag w:uri="urn:schemas-microsoft-com:office:smarttags" w:element="City">
        <w:r w:rsidRPr="00B71369">
          <w:rPr>
            <w:lang w:val="en-US"/>
          </w:rPr>
          <w:t>Stockholm</w:t>
        </w:r>
      </w:smartTag>
      <w:r w:rsidRPr="00B71369">
        <w:rPr>
          <w:lang w:val="en-US"/>
        </w:rPr>
        <w:t xml:space="preserve"> made laws that experiments with explosives could not be made within the city limits of </w:t>
      </w:r>
      <w:smartTag w:uri="urn:schemas-microsoft-com:office:smarttags" w:element="place">
        <w:smartTag w:uri="urn:schemas-microsoft-com:office:smarttags" w:element="City">
          <w:r w:rsidRPr="00B71369">
            <w:rPr>
              <w:lang w:val="en-US"/>
            </w:rPr>
            <w:t>Stockholm</w:t>
          </w:r>
        </w:smartTag>
      </w:smartTag>
      <w:r w:rsidRPr="00B71369">
        <w:rPr>
          <w:lang w:val="en-US"/>
        </w:rPr>
        <w:t>.</w:t>
      </w:r>
    </w:p>
    <w:p w:rsidR="00DD0641" w:rsidRPr="00B71369" w:rsidRDefault="00DD0641"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DD0641" w:rsidRPr="00B71369" w:rsidRDefault="00DD0641"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DD0641" w:rsidRPr="00B71369" w:rsidRDefault="00DD0641"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 xml:space="preserve">He died in </w:t>
      </w:r>
      <w:smartTag w:uri="urn:schemas-microsoft-com:office:smarttags" w:element="City">
        <w:r w:rsidRPr="00B71369">
          <w:rPr>
            <w:lang w:val="en-US"/>
          </w:rPr>
          <w:t>San Remo</w:t>
        </w:r>
      </w:smartTag>
      <w:r w:rsidRPr="00B71369">
        <w:rPr>
          <w:lang w:val="en-US"/>
        </w:rPr>
        <w:t xml:space="preserve"> (</w:t>
      </w:r>
      <w:smartTag w:uri="urn:schemas-microsoft-com:office:smarttags" w:element="place">
        <w:smartTag w:uri="urn:schemas-microsoft-com:office:smarttags" w:element="country-region">
          <w:r w:rsidRPr="00B71369">
            <w:rPr>
              <w:lang w:val="en-US"/>
            </w:rPr>
            <w:t>Italy</w:t>
          </w:r>
        </w:smartTag>
      </w:smartTag>
      <w:r w:rsidRPr="00B71369">
        <w:rPr>
          <w:lang w:val="en-US"/>
        </w:rPr>
        <w:t>) on 10 December 1896.</w:t>
      </w:r>
    </w:p>
    <w:p w:rsidR="00DD0641" w:rsidRPr="00B71369" w:rsidRDefault="00DD0641"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w:t>
      </w:r>
      <w:smartTag w:uri="urn:schemas-microsoft-com:office:smarttags" w:element="place">
        <w:smartTag w:uri="urn:schemas-microsoft-com:office:smarttags" w:element="City">
          <w:r w:rsidRPr="00B71369">
            <w:rPr>
              <w:spacing w:val="-9"/>
              <w:lang w:val="en-US"/>
            </w:rPr>
            <w:t>Stockholm</w:t>
          </w:r>
        </w:smartTag>
      </w:smartTag>
      <w:r w:rsidRPr="00B71369">
        <w:rPr>
          <w:spacing w:val="-9"/>
          <w:lang w:val="en-US"/>
        </w:rPr>
        <w:t xml:space="preserve"> on 10 December each </w:t>
      </w:r>
      <w:r w:rsidRPr="00B71369">
        <w:rPr>
          <w:spacing w:val="-7"/>
          <w:lang w:val="en-US"/>
        </w:rPr>
        <w:t xml:space="preserve">year. The ceremony for the Nobel Prize for Peace is held in </w:t>
      </w:r>
      <w:smartTag w:uri="urn:schemas-microsoft-com:office:smarttags" w:element="place">
        <w:smartTag w:uri="urn:schemas-microsoft-com:office:smarttags" w:element="City">
          <w:r w:rsidRPr="00B71369">
            <w:rPr>
              <w:spacing w:val="-7"/>
              <w:lang w:val="en-US"/>
            </w:rPr>
            <w:t>Oslo</w:t>
          </w:r>
        </w:smartTag>
        <w:r w:rsidRPr="00B71369">
          <w:rPr>
            <w:spacing w:val="-7"/>
            <w:lang w:val="en-US"/>
          </w:rPr>
          <w:t xml:space="preserve">, </w:t>
        </w:r>
        <w:smartTag w:uri="urn:schemas-microsoft-com:office:smarttags" w:element="country-region">
          <w:r w:rsidRPr="00B71369">
            <w:rPr>
              <w:spacing w:val="-7"/>
              <w:lang w:val="en-US"/>
            </w:rPr>
            <w:t>Norway</w:t>
          </w:r>
        </w:smartTag>
      </w:smartTag>
      <w:r w:rsidRPr="00B71369">
        <w:rPr>
          <w:spacing w:val="-7"/>
          <w:lang w:val="en-US"/>
        </w:rPr>
        <w:t>.</w:t>
      </w:r>
    </w:p>
    <w:p w:rsidR="00DD0641" w:rsidRPr="00B71369" w:rsidRDefault="00DD0641" w:rsidP="002E5762">
      <w:pPr>
        <w:shd w:val="clear" w:color="auto" w:fill="FFFFFF"/>
        <w:ind w:firstLine="274"/>
        <w:jc w:val="center"/>
        <w:rPr>
          <w:b/>
          <w:spacing w:val="-7"/>
          <w:lang w:val="en-US"/>
        </w:rPr>
      </w:pPr>
    </w:p>
    <w:p w:rsidR="00DD0641" w:rsidRPr="00B71369" w:rsidRDefault="00DD0641" w:rsidP="002E5762">
      <w:pPr>
        <w:shd w:val="clear" w:color="auto" w:fill="FFFFFF"/>
        <w:ind w:firstLine="274"/>
        <w:jc w:val="center"/>
        <w:rPr>
          <w:b/>
          <w:lang w:val="en-US"/>
        </w:rPr>
      </w:pPr>
    </w:p>
    <w:p w:rsidR="00DD0641" w:rsidRPr="00B71369" w:rsidRDefault="00DD0641" w:rsidP="002E5762">
      <w:pPr>
        <w:pStyle w:val="Heading2"/>
        <w:shd w:val="clear" w:color="auto" w:fill="FFFFFF"/>
        <w:jc w:val="center"/>
        <w:rPr>
          <w:bCs w:val="0"/>
          <w:i w:val="0"/>
          <w:szCs w:val="24"/>
          <w:lang w:val="en-US"/>
        </w:rPr>
      </w:pPr>
      <w:r w:rsidRPr="00B71369">
        <w:rPr>
          <w:bCs w:val="0"/>
          <w:i w:val="0"/>
          <w:szCs w:val="24"/>
          <w:lang w:val="en-US"/>
        </w:rPr>
        <w:t>George Stephenson</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6" w:tooltip="Глоссарий: engine" w:history="1">
        <w:r w:rsidRPr="00B71369">
          <w:rPr>
            <w:rStyle w:val="Hyperlink"/>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7" w:tooltip="Выдающиеся изобретения человечества : verwhelming" w:history="1">
        <w:r w:rsidRPr="00B71369">
          <w:rPr>
            <w:rStyle w:val="Hyperlink"/>
            <w:sz w:val="24"/>
            <w:lang w:val="en-US"/>
          </w:rPr>
          <w:t>verwhelming</w:t>
        </w:r>
      </w:hyperlink>
      <w:r w:rsidRPr="00B71369">
        <w:rPr>
          <w:sz w:val="24"/>
          <w:lang w:val="en-US"/>
        </w:rPr>
        <w:t>effect upon society as this first form of mechanical transport. </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08" w:tooltip="Выдающиеся изобретения человечества : poverty" w:history="1">
        <w:r w:rsidRPr="00B71369">
          <w:rPr>
            <w:rStyle w:val="Hyperlink"/>
            <w:sz w:val="24"/>
            <w:lang w:val="en-US"/>
          </w:rPr>
          <w:t>poverty</w:t>
        </w:r>
      </w:hyperlink>
      <w:r w:rsidRPr="00B71369">
        <w:rPr>
          <w:sz w:val="24"/>
          <w:lang w:val="en-US"/>
        </w:rPr>
        <w:t>, but in 1804 he moved Killingworth </w:t>
      </w:r>
      <w:hyperlink r:id="rId309" w:tooltip="Выдающиеся изобретения человечества : supplementing his income" w:history="1">
        <w:r w:rsidRPr="00B71369">
          <w:rPr>
            <w:rStyle w:val="Hyperlink"/>
            <w:sz w:val="24"/>
            <w:lang w:val="en-US"/>
          </w:rPr>
          <w:t>supplementing his income</w:t>
        </w:r>
      </w:hyperlink>
      <w:r w:rsidRPr="00B71369">
        <w:rPr>
          <w:sz w:val="24"/>
          <w:lang w:val="en-US"/>
        </w:rPr>
        <w:t> by repairing watches and clocks, and in 1812 he was appointed </w:t>
      </w:r>
      <w:hyperlink r:id="rId310" w:tooltip="Выдающиеся изобретения человечества : enginewright" w:history="1">
        <w:r w:rsidRPr="00B71369">
          <w:rPr>
            <w:rStyle w:val="Hyperlink"/>
            <w:sz w:val="24"/>
            <w:lang w:val="en-US"/>
          </w:rPr>
          <w:t>enginewright</w:t>
        </w:r>
      </w:hyperlink>
      <w:r w:rsidRPr="00B71369">
        <w:rPr>
          <w:sz w:val="24"/>
          <w:lang w:val="en-US"/>
        </w:rPr>
        <w:t> of High Pit </w:t>
      </w:r>
      <w:hyperlink r:id="rId311" w:tooltip="Выдающиеся изобретения человечества : colliery" w:history="1">
        <w:r w:rsidRPr="00B71369">
          <w:rPr>
            <w:rStyle w:val="Hyperlink"/>
            <w:sz w:val="24"/>
            <w:lang w:val="en-US"/>
          </w:rPr>
          <w:t>colliery</w:t>
        </w:r>
      </w:hyperlink>
      <w:r w:rsidRPr="00B71369">
        <w:rPr>
          <w:sz w:val="24"/>
          <w:lang w:val="en-US"/>
        </w:rPr>
        <w:t>. In two years George Stephenson completed his first </w:t>
      </w:r>
      <w:hyperlink r:id="rId312" w:tooltip="Глоссарий: engine" w:history="1">
        <w:r w:rsidRPr="00B71369">
          <w:rPr>
            <w:rStyle w:val="Hyperlink"/>
            <w:sz w:val="24"/>
            <w:lang w:val="en-US"/>
          </w:rPr>
          <w:t>engine</w:t>
        </w:r>
      </w:hyperlink>
      <w:r w:rsidRPr="00B71369">
        <w:rPr>
          <w:sz w:val="24"/>
          <w:lang w:val="en-US"/>
        </w:rPr>
        <w:t> which he put at work at Killingworth </w:t>
      </w:r>
      <w:hyperlink r:id="rId313" w:tooltip="Выдающиеся изобретения человечества : colliery" w:history="1">
        <w:r w:rsidRPr="00B71369">
          <w:rPr>
            <w:rStyle w:val="Hyperlink"/>
            <w:sz w:val="24"/>
            <w:lang w:val="en-US"/>
          </w:rPr>
          <w:t>colliery</w:t>
        </w:r>
      </w:hyperlink>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In 1823, Stephenson was invited by his colleague, Edward Pease, to build and equip a railway from </w:t>
      </w:r>
      <w:smartTag w:uri="urn:schemas-microsoft-com:office:smarttags" w:element="City">
        <w:r w:rsidRPr="00B71369">
          <w:rPr>
            <w:sz w:val="24"/>
            <w:lang w:val="en-US"/>
          </w:rPr>
          <w:t>Stockton</w:t>
        </w:r>
      </w:smartTag>
      <w:r w:rsidRPr="00B71369">
        <w:rPr>
          <w:sz w:val="24"/>
          <w:lang w:val="en-US"/>
        </w:rPr>
        <w:t xml:space="preserve"> to </w:t>
      </w:r>
      <w:smartTag w:uri="urn:schemas-microsoft-com:office:smarttags" w:element="place">
        <w:r w:rsidRPr="00B71369">
          <w:rPr>
            <w:sz w:val="24"/>
            <w:lang w:val="en-US"/>
          </w:rPr>
          <w:t>Darlington</w:t>
        </w:r>
      </w:smartTag>
      <w:r w:rsidRPr="00B71369">
        <w:rPr>
          <w:sz w:val="24"/>
          <w:lang w:val="en-US"/>
        </w:rPr>
        <w:t>. Stephenson persuaded the directors to use steam instead of </w:t>
      </w:r>
      <w:hyperlink r:id="rId314" w:tooltip="Выдающиеся изобретения человечества : horse traction" w:history="1">
        <w:r w:rsidRPr="00B71369">
          <w:rPr>
            <w:rStyle w:val="Hyperlink"/>
            <w:sz w:val="24"/>
            <w:lang w:val="en-US"/>
          </w:rPr>
          <w:t>horse traction</w:t>
        </w:r>
      </w:hyperlink>
      <w:r w:rsidRPr="00B71369">
        <w:rPr>
          <w:sz w:val="24"/>
          <w:lang w:val="en-US"/>
        </w:rPr>
        <w:t>. The railway opened on 27 September 1825, and the first public passenger train in the world was drawn by Stephenson’s Active, later renamed Locomotive.</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In 1829 the </w:t>
      </w:r>
      <w:hyperlink r:id="rId315" w:tooltip="Nanotechnology: liver" w:history="1">
        <w:r w:rsidRPr="00B71369">
          <w:rPr>
            <w:rStyle w:val="Hyperlink"/>
            <w:sz w:val="24"/>
            <w:lang w:val="en-US"/>
          </w:rPr>
          <w:t>Liver</w:t>
        </w:r>
      </w:hyperlink>
      <w:r w:rsidRPr="00B71369">
        <w:rPr>
          <w:sz w:val="24"/>
          <w:lang w:val="en-US"/>
        </w:rPr>
        <w:t xml:space="preserve">pool and </w:t>
      </w:r>
      <w:smartTag w:uri="urn:schemas-microsoft-com:office:smarttags" w:element="place">
        <w:smartTag w:uri="urn:schemas-microsoft-com:office:smarttags" w:element="City">
          <w:r w:rsidRPr="00B71369">
            <w:rPr>
              <w:sz w:val="24"/>
              <w:lang w:val="en-US"/>
            </w:rPr>
            <w:t>Manchester</w:t>
          </w:r>
        </w:smartTag>
      </w:smartTag>
      <w:r w:rsidRPr="00B71369">
        <w:rPr>
          <w:sz w:val="24"/>
          <w:lang w:val="en-US"/>
        </w:rPr>
        <w:t xml:space="preserve"> railway </w:t>
      </w:r>
      <w:hyperlink r:id="rId316" w:tooltip="Выдающиеся изобретения человечества : held a contest" w:history="1">
        <w:r w:rsidRPr="00B71369">
          <w:rPr>
            <w:rStyle w:val="Hyperlink"/>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7" w:tooltip="Выдающиеся изобретения человечества : steam locomotive" w:history="1">
        <w:r w:rsidRPr="00B71369">
          <w:rPr>
            <w:rStyle w:val="Hyperlink"/>
            <w:sz w:val="24"/>
            <w:lang w:val="en-US"/>
          </w:rPr>
          <w:t>steam locomotive</w:t>
        </w:r>
      </w:hyperlink>
      <w:r w:rsidRPr="00B71369">
        <w:rPr>
          <w:sz w:val="24"/>
          <w:lang w:val="en-US"/>
        </w:rPr>
        <w:t>as a </w:t>
      </w:r>
      <w:hyperlink r:id="rId318" w:tooltip="Glossary: mean" w:history="1">
        <w:r w:rsidRPr="00B71369">
          <w:rPr>
            <w:rStyle w:val="Hyperlink"/>
            <w:sz w:val="24"/>
            <w:lang w:val="en-US"/>
          </w:rPr>
          <w:t>mean</w:t>
        </w:r>
      </w:hyperlink>
      <w:r w:rsidRPr="00B71369">
        <w:rPr>
          <w:sz w:val="24"/>
          <w:lang w:val="en-US"/>
        </w:rPr>
        <w:t>s of transport. The success of the Rocket was </w:t>
      </w:r>
      <w:hyperlink r:id="rId319" w:tooltip="Nanotechnology: attribute" w:history="1">
        <w:r w:rsidRPr="00B71369">
          <w:rPr>
            <w:rStyle w:val="Hyperlink"/>
            <w:sz w:val="24"/>
            <w:lang w:val="en-US"/>
          </w:rPr>
          <w:t>attribute</w:t>
        </w:r>
      </w:hyperlink>
      <w:r w:rsidRPr="00B71369">
        <w:rPr>
          <w:sz w:val="24"/>
          <w:lang w:val="en-US"/>
        </w:rPr>
        <w:t>d to its </w:t>
      </w:r>
      <w:hyperlink r:id="rId320" w:tooltip="Выдающиеся изобретения человечества : multitube boiler" w:history="1">
        <w:r w:rsidRPr="00B71369">
          <w:rPr>
            <w:rStyle w:val="Hyperlink"/>
            <w:sz w:val="24"/>
            <w:lang w:val="en-US"/>
          </w:rPr>
          <w:t>multitube boiler</w:t>
        </w:r>
      </w:hyperlink>
      <w:r w:rsidRPr="00B71369">
        <w:rPr>
          <w:sz w:val="24"/>
          <w:lang w:val="en-US"/>
        </w:rPr>
        <w:t> and its more efficient system for exhausting the steam and creating a draft in the Firefox, basic </w:t>
      </w:r>
      <w:hyperlink r:id="rId321" w:tooltip="Towns and cities in Russia: feature" w:history="1">
        <w:r w:rsidRPr="00B71369">
          <w:rPr>
            <w:rStyle w:val="Hyperlink"/>
            <w:sz w:val="24"/>
            <w:lang w:val="en-US"/>
          </w:rPr>
          <w:t>feature</w:t>
        </w:r>
      </w:hyperlink>
      <w:r w:rsidRPr="00B71369">
        <w:rPr>
          <w:sz w:val="24"/>
          <w:lang w:val="en-US"/>
        </w:rPr>
        <w:t>s that continued to be used in the </w:t>
      </w:r>
      <w:hyperlink r:id="rId322" w:tooltip="Выдающиеся изобретения человечества : steam locomotive" w:history="1">
        <w:r w:rsidRPr="00B71369">
          <w:rPr>
            <w:rStyle w:val="Hyperlink"/>
            <w:sz w:val="24"/>
            <w:lang w:val="en-US"/>
          </w:rPr>
          <w:t>steam locomotive</w:t>
        </w:r>
      </w:hyperlink>
      <w:r w:rsidRPr="00B71369">
        <w:rPr>
          <w:sz w:val="24"/>
          <w:lang w:val="en-US"/>
        </w:rPr>
        <w:t>. The Rocket had one pair of driving wheels. After it came the </w:t>
      </w:r>
      <w:hyperlink r:id="rId323" w:tooltip="Выдающиеся изобретения человечества : four-coupled locomotive" w:history="1">
        <w:r w:rsidRPr="00B71369">
          <w:rPr>
            <w:rStyle w:val="Hyperlink"/>
            <w:sz w:val="24"/>
            <w:lang w:val="en-US"/>
          </w:rPr>
          <w:t>four-coupled locomotive</w:t>
        </w:r>
      </w:hyperlink>
      <w:r w:rsidRPr="00B71369">
        <w:rPr>
          <w:sz w:val="24"/>
          <w:lang w:val="en-US"/>
        </w:rPr>
        <w:t xml:space="preserve">, flowed by the six-coupled. The number of coupled wheels grew to a maximum of </w:t>
      </w:r>
      <w:smartTag w:uri="urn:schemas-microsoft-com:office:smarttags" w:element="metricconverter">
        <w:smartTagPr>
          <w:attr w:name="ProductID" w:val="14, a"/>
        </w:smartTagPr>
        <w:r w:rsidRPr="00B71369">
          <w:rPr>
            <w:sz w:val="24"/>
            <w:lang w:val="en-US"/>
          </w:rPr>
          <w:t>14, a</w:t>
        </w:r>
      </w:smartTag>
      <w:r w:rsidRPr="00B71369">
        <w:rPr>
          <w:sz w:val="24"/>
          <w:lang w:val="en-US"/>
        </w:rPr>
        <w:t xml:space="preserve"> locomotive with this remarkable number being built in Russian. </w:t>
      </w:r>
      <w:r w:rsidRPr="00B71369">
        <w:rPr>
          <w:sz w:val="24"/>
          <w:lang w:val="en-US"/>
        </w:rPr>
        <w:br/>
        <w:t>The </w:t>
      </w:r>
      <w:hyperlink r:id="rId324" w:tooltip="Nanotechnology: liver" w:history="1">
        <w:r w:rsidRPr="00B71369">
          <w:rPr>
            <w:rStyle w:val="Hyperlink"/>
            <w:sz w:val="24"/>
            <w:lang w:val="en-US"/>
          </w:rPr>
          <w:t>Liver</w:t>
        </w:r>
      </w:hyperlink>
      <w:r w:rsidRPr="00B71369">
        <w:rPr>
          <w:sz w:val="24"/>
          <w:lang w:val="en-US"/>
        </w:rPr>
        <w:t xml:space="preserve">pool and </w:t>
      </w:r>
      <w:smartTag w:uri="urn:schemas-microsoft-com:office:smarttags" w:element="place">
        <w:smartTag w:uri="urn:schemas-microsoft-com:office:smarttags" w:element="City">
          <w:r w:rsidRPr="00B71369">
            <w:rPr>
              <w:sz w:val="24"/>
              <w:lang w:val="en-US"/>
            </w:rPr>
            <w:t>Manchester</w:t>
          </w:r>
        </w:smartTag>
      </w:smartTag>
      <w:r w:rsidRPr="00B71369">
        <w:rPr>
          <w:sz w:val="24"/>
          <w:lang w:val="en-US"/>
        </w:rPr>
        <w:t xml:space="preserve"> railway was opened on 15 September 1830, and it became the first public railway on which all traffic </w:t>
      </w:r>
      <w:hyperlink r:id="rId325" w:tooltip="Выдающиеся изобретения человечества : was hauled by" w:history="1">
        <w:r w:rsidRPr="00B71369">
          <w:rPr>
            <w:rStyle w:val="Hyperlink"/>
            <w:sz w:val="24"/>
            <w:lang w:val="en-US"/>
          </w:rPr>
          <w:t>was hauled by</w:t>
        </w:r>
      </w:hyperlink>
      <w:r w:rsidRPr="00B71369">
        <w:rPr>
          <w:rStyle w:val="Hyperlink"/>
          <w:bCs/>
          <w:sz w:val="24"/>
          <w:lang w:val="en-US"/>
        </w:rPr>
        <w:t xml:space="preserve"> steam locomotive.</w:t>
      </w:r>
      <w:r w:rsidRPr="00B71369">
        <w:rPr>
          <w:sz w:val="24"/>
          <w:lang w:val="en-US"/>
        </w:rPr>
        <w:t> </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6" w:tooltip="Глоссарий: engine" w:history="1">
        <w:r w:rsidRPr="00B71369">
          <w:rPr>
            <w:rStyle w:val="Hyperlink"/>
            <w:sz w:val="24"/>
            <w:lang w:val="en-US"/>
          </w:rPr>
          <w:t>engine</w:t>
        </w:r>
      </w:hyperlink>
      <w:r w:rsidRPr="00B71369">
        <w:rPr>
          <w:sz w:val="24"/>
          <w:lang w:val="en-US"/>
        </w:rPr>
        <w:t xml:space="preserve">er of many other railways in the midlands, he was also consultant to many foreign companies, notably in </w:t>
      </w:r>
      <w:smartTag w:uri="urn:schemas-microsoft-com:office:smarttags" w:element="country-region">
        <w:r w:rsidRPr="00B71369">
          <w:rPr>
            <w:sz w:val="24"/>
            <w:lang w:val="en-US"/>
          </w:rPr>
          <w:t>Belgium</w:t>
        </w:r>
      </w:smartTag>
      <w:r w:rsidRPr="00B71369">
        <w:rPr>
          <w:sz w:val="24"/>
          <w:lang w:val="en-US"/>
        </w:rPr>
        <w:t xml:space="preserve"> and </w:t>
      </w:r>
      <w:smartTag w:uri="urn:schemas-microsoft-com:office:smarttags" w:element="place">
        <w:smartTag w:uri="urn:schemas-microsoft-com:office:smarttags" w:element="country-region">
          <w:r w:rsidRPr="00B71369">
            <w:rPr>
              <w:sz w:val="24"/>
              <w:lang w:val="en-US"/>
            </w:rPr>
            <w:t>Spain</w:t>
          </w:r>
        </w:smartTag>
      </w:smartTag>
      <w:r w:rsidRPr="00B71369">
        <w:rPr>
          <w:sz w:val="24"/>
          <w:lang w:val="en-US"/>
        </w:rPr>
        <w:t>.                   His only son Robert Stephenson </w:t>
      </w:r>
      <w:hyperlink r:id="rId327" w:tooltip="Выдающиеся изобретения человечества : assist" w:history="1">
        <w:r w:rsidRPr="00B71369">
          <w:rPr>
            <w:rStyle w:val="Hyperlink"/>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28" w:tooltip="Nanotechnology: liver" w:history="1">
        <w:r w:rsidRPr="00B71369">
          <w:rPr>
            <w:rStyle w:val="Hyperlink"/>
            <w:sz w:val="24"/>
            <w:lang w:val="en-US"/>
          </w:rPr>
          <w:t>Liver</w:t>
        </w:r>
      </w:hyperlink>
      <w:r w:rsidRPr="00B71369">
        <w:rPr>
          <w:sz w:val="24"/>
          <w:lang w:val="en-US"/>
        </w:rPr>
        <w:t>pool and Manchester railways, but, however, Robert was particularly </w:t>
      </w:r>
      <w:hyperlink r:id="rId329" w:tooltip="Technologies of the 21- st Century: concern" w:history="1">
        <w:r w:rsidRPr="00B71369">
          <w:rPr>
            <w:rStyle w:val="Hyperlink"/>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0" w:tooltip="Выдающиеся изобретения человечества : in retirement" w:history="1">
        <w:r w:rsidRPr="00B71369">
          <w:rPr>
            <w:rStyle w:val="Hyperlink"/>
            <w:sz w:val="24"/>
            <w:lang w:val="en-US"/>
          </w:rPr>
          <w:t>in retirement</w:t>
        </w:r>
      </w:hyperlink>
      <w:r w:rsidRPr="00B71369">
        <w:rPr>
          <w:sz w:val="24"/>
          <w:lang w:val="en-US"/>
        </w:rPr>
        <w:t xml:space="preserve"> at Tapton House, </w:t>
      </w:r>
      <w:smartTag w:uri="urn:schemas-microsoft-com:office:smarttags" w:element="place">
        <w:smartTag w:uri="urn:schemas-microsoft-com:office:smarttags" w:element="City">
          <w:r w:rsidRPr="00B71369">
            <w:rPr>
              <w:sz w:val="24"/>
              <w:lang w:val="en-US"/>
            </w:rPr>
            <w:t>Chesterfield</w:t>
          </w:r>
        </w:smartTag>
      </w:smartTag>
      <w:r w:rsidRPr="00B71369">
        <w:rPr>
          <w:sz w:val="24"/>
          <w:lang w:val="en-US"/>
        </w:rPr>
        <w:t>, where he died on 12 August 1848. </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The </w:t>
      </w:r>
      <w:hyperlink r:id="rId331" w:tooltip="Nanotechnology: development" w:history="1">
        <w:r w:rsidRPr="00B71369">
          <w:rPr>
            <w:rStyle w:val="Hyperlink"/>
            <w:sz w:val="24"/>
            <w:lang w:val="en-US"/>
          </w:rPr>
          <w:t>development</w:t>
        </w:r>
      </w:hyperlink>
      <w:r w:rsidRPr="00B71369">
        <w:rPr>
          <w:sz w:val="24"/>
          <w:lang w:val="en-US"/>
        </w:rPr>
        <w:t> of railways is one of the great </w:t>
      </w:r>
      <w:hyperlink r:id="rId332" w:tooltip="Выдающиеся изобретения человечества : landmarks" w:history="1">
        <w:r w:rsidRPr="00B71369">
          <w:rPr>
            <w:rStyle w:val="Hyperlink"/>
            <w:sz w:val="24"/>
            <w:lang w:val="en-US"/>
          </w:rPr>
          <w:t>landmarks</w:t>
        </w:r>
      </w:hyperlink>
      <w:r w:rsidRPr="00B71369">
        <w:rPr>
          <w:sz w:val="24"/>
          <w:lang w:val="en-US"/>
        </w:rPr>
        <w:t> in the progress of human civilization. And of course, George Stephenson’s name, </w:t>
      </w:r>
      <w:hyperlink r:id="rId333" w:tooltip="Выдающиеся изобретения человечества : a prominent engineer" w:history="1">
        <w:r w:rsidRPr="00B71369">
          <w:rPr>
            <w:rStyle w:val="Hyperlink"/>
            <w:sz w:val="24"/>
            <w:lang w:val="en-US"/>
          </w:rPr>
          <w:t>a prominent engineer</w:t>
        </w:r>
      </w:hyperlink>
      <w:r w:rsidRPr="00B71369">
        <w:rPr>
          <w:sz w:val="24"/>
          <w:lang w:val="en-US"/>
        </w:rPr>
        <w:t> in the history of railways is great a monument to father and son was </w:t>
      </w:r>
      <w:hyperlink r:id="rId334" w:tooltip="Выдающиеся изобретения человечества : erect" w:history="1">
        <w:r w:rsidRPr="00B71369">
          <w:rPr>
            <w:rStyle w:val="Hyperlink"/>
            <w:sz w:val="24"/>
            <w:lang w:val="en-US"/>
          </w:rPr>
          <w:t>erect</w:t>
        </w:r>
      </w:hyperlink>
      <w:r w:rsidRPr="00B71369">
        <w:rPr>
          <w:bCs/>
          <w:sz w:val="24"/>
          <w:lang w:val="en-US"/>
        </w:rPr>
        <w:t>ed</w:t>
      </w:r>
      <w:r w:rsidRPr="00B71369">
        <w:rPr>
          <w:sz w:val="24"/>
          <w:lang w:val="en-US"/>
        </w:rPr>
        <w:t> in Westminster Abbey.</w:t>
      </w:r>
    </w:p>
    <w:p w:rsidR="00DD0641" w:rsidRPr="00B71369" w:rsidRDefault="00DD0641" w:rsidP="002E5762">
      <w:pPr>
        <w:pStyle w:val="NormalWeb"/>
        <w:shd w:val="clear" w:color="auto" w:fill="FFFFFF"/>
        <w:spacing w:before="0" w:beforeAutospacing="0" w:after="0" w:afterAutospacing="0" w:line="240" w:lineRule="auto"/>
        <w:rPr>
          <w:sz w:val="24"/>
          <w:lang w:val="en-US"/>
        </w:rPr>
      </w:pPr>
    </w:p>
    <w:p w:rsidR="00DD0641" w:rsidRPr="00B71369" w:rsidRDefault="00DD0641" w:rsidP="002E5762">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2E5762">
      <w:pPr>
        <w:pStyle w:val="Heading2"/>
        <w:shd w:val="clear" w:color="auto" w:fill="FFFFFF"/>
        <w:jc w:val="center"/>
        <w:rPr>
          <w:bCs w:val="0"/>
          <w:i w:val="0"/>
          <w:szCs w:val="24"/>
          <w:lang w:val="en-US"/>
        </w:rPr>
      </w:pPr>
      <w:r w:rsidRPr="00B71369">
        <w:rPr>
          <w:bCs w:val="0"/>
          <w:i w:val="0"/>
          <w:szCs w:val="24"/>
          <w:lang w:val="en-US"/>
        </w:rPr>
        <w:t xml:space="preserve">Text I </w:t>
      </w:r>
      <w:smartTag w:uri="urn:schemas-microsoft-com:office:smarttags" w:element="place">
        <w:smartTag w:uri="urn:schemas-microsoft-com:office:smarttags" w:element="country-region">
          <w:r w:rsidRPr="00B71369">
            <w:rPr>
              <w:bCs w:val="0"/>
              <w:i w:val="0"/>
              <w:szCs w:val="24"/>
              <w:lang w:val="en-US"/>
            </w:rPr>
            <w:t>Russia</w:t>
          </w:r>
        </w:smartTag>
      </w:smartTag>
      <w:r w:rsidRPr="00B71369">
        <w:rPr>
          <w:bCs w:val="0"/>
          <w:i w:val="0"/>
          <w:szCs w:val="24"/>
          <w:lang w:val="en-US"/>
        </w:rPr>
        <w:t>: geography and economy</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1.2 Text The </w:t>
      </w:r>
      <w:hyperlink r:id="rId335" w:tooltip="Russian Federation" w:history="1">
        <w:r w:rsidRPr="00B71369">
          <w:rPr>
            <w:rStyle w:val="Hyperlink"/>
            <w:sz w:val="24"/>
            <w:lang w:val="en-US"/>
          </w:rPr>
          <w:t>Russian Federation</w:t>
        </w:r>
      </w:hyperlink>
      <w:r w:rsidRPr="00B71369">
        <w:rPr>
          <w:sz w:val="24"/>
          <w:lang w:val="en-US"/>
        </w:rPr>
        <w:t> In area, the </w:t>
      </w:r>
      <w:hyperlink r:id="rId336" w:tooltip="Russian Federation" w:history="1">
        <w:r w:rsidRPr="00B71369">
          <w:rPr>
            <w:rStyle w:val="Hyperlink"/>
            <w:sz w:val="24"/>
            <w:lang w:val="en-US"/>
          </w:rPr>
          <w:t>Russian Federation</w:t>
        </w:r>
      </w:hyperlink>
      <w:r w:rsidRPr="00B71369">
        <w:rPr>
          <w:sz w:val="24"/>
          <w:lang w:val="en-US"/>
        </w:rPr>
        <w:t> is the largest country in the world. Its total area is about 17 million square kilometers. It occupies most of </w:t>
      </w:r>
      <w:hyperlink r:id="rId337" w:tooltip="Glossary: Easter" w:history="1">
        <w:r w:rsidRPr="00B71369">
          <w:rPr>
            <w:rStyle w:val="Hyperlink"/>
            <w:sz w:val="24"/>
            <w:lang w:val="en-US"/>
          </w:rPr>
          <w:t>Easter</w:t>
        </w:r>
      </w:hyperlink>
      <w:r w:rsidRPr="00B71369">
        <w:rPr>
          <w:sz w:val="24"/>
          <w:lang w:val="en-US"/>
        </w:rPr>
        <w:t xml:space="preserve">n Europe and </w:t>
      </w:r>
      <w:smartTag w:uri="urn:schemas-microsoft-com:office:smarttags" w:element="place">
        <w:r w:rsidRPr="00B71369">
          <w:rPr>
            <w:sz w:val="24"/>
            <w:lang w:val="en-US"/>
          </w:rPr>
          <w:t>Northern Asia</w:t>
        </w:r>
      </w:smartTag>
      <w:r w:rsidRPr="00B71369">
        <w:rPr>
          <w:sz w:val="24"/>
          <w:lang w:val="en-US"/>
        </w:rPr>
        <w:t xml:space="preserve">. </w:t>
      </w:r>
      <w:smartTag w:uri="urn:schemas-microsoft-com:office:smarttags" w:element="country-region">
        <w:r w:rsidRPr="00B71369">
          <w:rPr>
            <w:sz w:val="24"/>
            <w:lang w:val="en-US"/>
          </w:rPr>
          <w:t>Russia</w:t>
        </w:r>
      </w:smartTag>
      <w:r w:rsidRPr="00B71369">
        <w:rPr>
          <w:sz w:val="24"/>
          <w:lang w:val="en-US"/>
        </w:rPr>
        <w:t> </w:t>
      </w:r>
      <w:hyperlink r:id="rId338" w:tooltip="Glossary: stretch" w:history="1">
        <w:r w:rsidRPr="00B71369">
          <w:rPr>
            <w:rStyle w:val="Hyperlink"/>
            <w:sz w:val="24"/>
            <w:lang w:val="en-US"/>
          </w:rPr>
          <w:t>stretch</w:t>
        </w:r>
      </w:hyperlink>
      <w:r w:rsidRPr="00B71369">
        <w:rPr>
          <w:sz w:val="24"/>
          <w:lang w:val="en-US"/>
        </w:rPr>
        <w:t xml:space="preserve">es from the Baltic Sea in the West to the Pacific Ocean in the East and from the Arctic Ocean in the North to the Black Sea and the Caucasus, the Altai, and the </w:t>
      </w:r>
      <w:smartTag w:uri="urn:schemas-microsoft-com:office:smarttags" w:element="place">
        <w:r w:rsidRPr="00B71369">
          <w:rPr>
            <w:sz w:val="24"/>
            <w:lang w:val="en-US"/>
          </w:rPr>
          <w:t>Sayan mountains</w:t>
        </w:r>
      </w:smartTag>
      <w:r w:rsidRPr="00B71369">
        <w:rPr>
          <w:sz w:val="24"/>
          <w:lang w:val="en-US"/>
        </w:rPr>
        <w:t>, and the Amur and the Ussuri </w:t>
      </w:r>
      <w:hyperlink r:id="rId339" w:tooltip="Глоссарий: river" w:history="1">
        <w:r w:rsidRPr="00B71369">
          <w:rPr>
            <w:rStyle w:val="Hyperlink"/>
            <w:sz w:val="24"/>
            <w:lang w:val="en-US"/>
          </w:rPr>
          <w:t>river</w:t>
        </w:r>
      </w:hyperlink>
      <w:r w:rsidRPr="00B71369">
        <w:rPr>
          <w:sz w:val="24"/>
          <w:lang w:val="en-US"/>
        </w:rPr>
        <w:t xml:space="preserve">s in the South. It is bordered by </w:t>
      </w:r>
      <w:smartTag w:uri="urn:schemas-microsoft-com:office:smarttags" w:element="country-region">
        <w:r w:rsidRPr="00B71369">
          <w:rPr>
            <w:sz w:val="24"/>
            <w:lang w:val="en-US"/>
          </w:rPr>
          <w:t>Norway</w:t>
        </w:r>
      </w:smartTag>
      <w:r w:rsidRPr="00B71369">
        <w:rPr>
          <w:sz w:val="24"/>
          <w:lang w:val="en-US"/>
        </w:rPr>
        <w:t xml:space="preserve"> and </w:t>
      </w:r>
      <w:smartTag w:uri="urn:schemas-microsoft-com:office:smarttags" w:element="country-region">
        <w:r w:rsidRPr="00B71369">
          <w:rPr>
            <w:sz w:val="24"/>
            <w:lang w:val="en-US"/>
          </w:rPr>
          <w:t>Finland</w:t>
        </w:r>
      </w:smartTag>
      <w:r w:rsidRPr="00B71369">
        <w:rPr>
          <w:sz w:val="24"/>
          <w:lang w:val="en-US"/>
        </w:rPr>
        <w:t xml:space="preserve"> in the north-west, </w:t>
      </w:r>
      <w:smartTag w:uri="urn:schemas-microsoft-com:office:smarttags" w:element="country-region">
        <w:r w:rsidRPr="00B71369">
          <w:rPr>
            <w:sz w:val="24"/>
            <w:lang w:val="en-US"/>
          </w:rPr>
          <w:t>Estonia</w:t>
        </w:r>
      </w:smartTag>
      <w:r w:rsidRPr="00B71369">
        <w:rPr>
          <w:sz w:val="24"/>
          <w:lang w:val="en-US"/>
        </w:rPr>
        <w:t xml:space="preserve">, </w:t>
      </w:r>
      <w:smartTag w:uri="urn:schemas-microsoft-com:office:smarttags" w:element="country-region">
        <w:r w:rsidRPr="00B71369">
          <w:rPr>
            <w:sz w:val="24"/>
            <w:lang w:val="en-US"/>
          </w:rPr>
          <w:t>Latvia</w:t>
        </w:r>
      </w:smartTag>
      <w:r w:rsidRPr="00B71369">
        <w:rPr>
          <w:sz w:val="24"/>
          <w:lang w:val="en-US"/>
        </w:rPr>
        <w:t xml:space="preserve">, </w:t>
      </w:r>
      <w:smartTag w:uri="urn:schemas-microsoft-com:office:smarttags" w:element="country-region">
        <w:r w:rsidRPr="00B71369">
          <w:rPr>
            <w:sz w:val="24"/>
            <w:lang w:val="en-US"/>
          </w:rPr>
          <w:t>Belarus</w:t>
        </w:r>
      </w:smartTag>
      <w:r w:rsidRPr="00B71369">
        <w:rPr>
          <w:sz w:val="24"/>
          <w:lang w:val="en-US"/>
        </w:rPr>
        <w:t xml:space="preserve"> and the </w:t>
      </w:r>
      <w:smartTag w:uri="urn:schemas-microsoft-com:office:smarttags" w:element="country-region">
        <w:r w:rsidRPr="00B71369">
          <w:rPr>
            <w:sz w:val="24"/>
            <w:lang w:val="en-US"/>
          </w:rPr>
          <w:t>Ukraine</w:t>
        </w:r>
      </w:smartTag>
      <w:r w:rsidRPr="00B71369">
        <w:rPr>
          <w:sz w:val="24"/>
          <w:lang w:val="en-US"/>
        </w:rPr>
        <w:t xml:space="preserve"> in the West, </w:t>
      </w:r>
      <w:smartTag w:uri="urn:schemas-microsoft-com:office:smarttags" w:element="country-region">
        <w:r w:rsidRPr="00B71369">
          <w:rPr>
            <w:sz w:val="24"/>
            <w:lang w:val="en-US"/>
          </w:rPr>
          <w:t>Georgia</w:t>
        </w:r>
      </w:smartTag>
      <w:r w:rsidRPr="00B71369">
        <w:rPr>
          <w:sz w:val="24"/>
          <w:lang w:val="en-US"/>
        </w:rPr>
        <w:t xml:space="preserve"> and </w:t>
      </w:r>
      <w:smartTag w:uri="urn:schemas-microsoft-com:office:smarttags" w:element="country-region">
        <w:r w:rsidRPr="00B71369">
          <w:rPr>
            <w:sz w:val="24"/>
            <w:lang w:val="en-US"/>
          </w:rPr>
          <w:t>Azerbaijan</w:t>
        </w:r>
      </w:smartTag>
      <w:r w:rsidRPr="00B71369">
        <w:rPr>
          <w:sz w:val="24"/>
          <w:lang w:val="en-US"/>
        </w:rPr>
        <w:t xml:space="preserve"> in the south-west, and </w:t>
      </w:r>
      <w:smartTag w:uri="urn:schemas-microsoft-com:office:smarttags" w:element="country-region">
        <w:r w:rsidRPr="00B71369">
          <w:rPr>
            <w:sz w:val="24"/>
            <w:lang w:val="en-US"/>
          </w:rPr>
          <w:t>Kazakhstan</w:t>
        </w:r>
      </w:smartTag>
      <w:r w:rsidRPr="00B71369">
        <w:rPr>
          <w:sz w:val="24"/>
          <w:lang w:val="en-US"/>
        </w:rPr>
        <w:t xml:space="preserve"> , </w:t>
      </w:r>
      <w:smartTag w:uri="urn:schemas-microsoft-com:office:smarttags" w:element="country-region">
        <w:r w:rsidRPr="00B71369">
          <w:rPr>
            <w:sz w:val="24"/>
            <w:lang w:val="en-US"/>
          </w:rPr>
          <w:t>Mongolia</w:t>
        </w:r>
      </w:smartTag>
      <w:r w:rsidRPr="00B71369">
        <w:rPr>
          <w:sz w:val="24"/>
          <w:lang w:val="en-US"/>
        </w:rPr>
        <w:t xml:space="preserve">, </w:t>
      </w:r>
      <w:smartTag w:uri="urn:schemas-microsoft-com:office:smarttags" w:element="place">
        <w:smartTag w:uri="urn:schemas-microsoft-com:office:smarttags" w:element="country-region">
          <w:r w:rsidRPr="00B71369">
            <w:rPr>
              <w:sz w:val="24"/>
              <w:lang w:val="en-US"/>
            </w:rPr>
            <w:t>China</w:t>
          </w:r>
        </w:smartTag>
      </w:smartTag>
      <w:r w:rsidRPr="00B71369">
        <w:rPr>
          <w:sz w:val="24"/>
          <w:lang w:val="en-US"/>
        </w:rPr>
        <w:t xml:space="preserve"> along the </w:t>
      </w:r>
      <w:hyperlink r:id="rId340" w:tooltip="Глоссарий: southern" w:history="1">
        <w:r w:rsidRPr="00B71369">
          <w:rPr>
            <w:rStyle w:val="Hyperlink"/>
            <w:sz w:val="24"/>
            <w:lang w:val="en-US"/>
          </w:rPr>
          <w:t>southern</w:t>
        </w:r>
      </w:hyperlink>
      <w:r w:rsidRPr="00B71369">
        <w:rPr>
          <w:sz w:val="24"/>
          <w:lang w:val="en-US"/>
        </w:rPr>
        <w:t xml:space="preserve"> border. The federation comprises 21 republics. The </w:t>
      </w:r>
      <w:smartTag w:uri="urn:schemas-microsoft-com:office:smarttags" w:element="place">
        <w:smartTag w:uri="urn:schemas-microsoft-com:office:smarttags" w:element="PlaceType">
          <w:r w:rsidRPr="00B71369">
            <w:rPr>
              <w:sz w:val="24"/>
              <w:lang w:val="en-US"/>
            </w:rPr>
            <w:t>land</w:t>
          </w:r>
        </w:smartTag>
        <w:r w:rsidRPr="00B71369">
          <w:rPr>
            <w:sz w:val="24"/>
            <w:lang w:val="en-US"/>
          </w:rPr>
          <w:t xml:space="preserve"> of </w:t>
        </w:r>
        <w:smartTag w:uri="urn:schemas-microsoft-com:office:smarttags" w:element="PlaceName">
          <w:r w:rsidRPr="00B71369">
            <w:rPr>
              <w:sz w:val="24"/>
              <w:lang w:val="en-US"/>
            </w:rPr>
            <w:t>Russia</w:t>
          </w:r>
        </w:smartTag>
      </w:smartTag>
      <w:r w:rsidRPr="00B71369">
        <w:rPr>
          <w:sz w:val="24"/>
          <w:lang w:val="en-US"/>
        </w:rPr>
        <w:t xml:space="preserve"> varies from thick forests to barren deserts, from high peaked mountains to deep valleys. </w:t>
      </w:r>
      <w:hyperlink r:id="rId341" w:tooltip="Russian Federation" w:history="1">
        <w:r w:rsidRPr="00B71369">
          <w:rPr>
            <w:rStyle w:val="Hyperlink"/>
            <w:sz w:val="24"/>
            <w:lang w:val="en-US"/>
          </w:rPr>
          <w:t>Russian Federation</w:t>
        </w:r>
      </w:hyperlink>
      <w:r w:rsidRPr="00B71369">
        <w:rPr>
          <w:sz w:val="24"/>
          <w:lang w:val="en-US"/>
        </w:rPr>
        <w:t> is </w:t>
      </w:r>
      <w:hyperlink r:id="rId342" w:tooltip="Глоссарий: locate" w:history="1">
        <w:r w:rsidRPr="00B71369">
          <w:rPr>
            <w:rStyle w:val="Hyperlink"/>
            <w:sz w:val="24"/>
            <w:lang w:val="en-US"/>
          </w:rPr>
          <w:t>locate</w:t>
        </w:r>
      </w:hyperlink>
      <w:r w:rsidRPr="00B71369">
        <w:rPr>
          <w:sz w:val="24"/>
          <w:lang w:val="en-US"/>
        </w:rPr>
        <w:t>d on two plains, Great Russian Plain and West Siberian Lowland. The longest mountain chains are the </w:t>
      </w:r>
      <w:hyperlink r:id="rId343" w:tooltip="Глоссарий: Urals" w:history="1">
        <w:r w:rsidRPr="00B71369">
          <w:rPr>
            <w:rStyle w:val="Hyperlink"/>
            <w:sz w:val="24"/>
            <w:lang w:val="en-US"/>
          </w:rPr>
          <w:t>Urals</w:t>
        </w:r>
      </w:hyperlink>
      <w:r w:rsidRPr="00B71369">
        <w:rPr>
          <w:sz w:val="24"/>
          <w:lang w:val="en-US"/>
        </w:rPr>
        <w:t xml:space="preserve">, separating Europe from Asia, the </w:t>
      </w:r>
      <w:smartTag w:uri="urn:schemas-microsoft-com:office:smarttags" w:element="place">
        <w:r w:rsidRPr="00B71369">
          <w:rPr>
            <w:sz w:val="24"/>
            <w:lang w:val="en-US"/>
          </w:rPr>
          <w:t>Caucasus</w:t>
        </w:r>
      </w:smartTag>
      <w:r w:rsidRPr="00B71369">
        <w:rPr>
          <w:sz w:val="24"/>
          <w:lang w:val="en-US"/>
        </w:rPr>
        <w:t>, the Altai. Russia’s most important </w:t>
      </w:r>
      <w:hyperlink r:id="rId344" w:tooltip="Глоссарий: river" w:history="1">
        <w:r w:rsidRPr="00B71369">
          <w:rPr>
            <w:rStyle w:val="Hyperlink"/>
            <w:sz w:val="24"/>
            <w:lang w:val="en-US"/>
          </w:rPr>
          <w:t>river</w:t>
        </w:r>
      </w:hyperlink>
      <w:r w:rsidRPr="00B71369">
        <w:rPr>
          <w:sz w:val="24"/>
          <w:lang w:val="en-US"/>
        </w:rPr>
        <w:t>s are the Volga, Europe’s biggest </w:t>
      </w:r>
      <w:hyperlink r:id="rId345" w:tooltip="Глоссарий: river" w:history="1">
        <w:r w:rsidRPr="00B71369">
          <w:rPr>
            <w:rStyle w:val="Hyperlink"/>
            <w:sz w:val="24"/>
            <w:lang w:val="en-US"/>
          </w:rPr>
          <w:t>river</w:t>
        </w:r>
      </w:hyperlink>
      <w:r w:rsidRPr="00B71369">
        <w:rPr>
          <w:sz w:val="24"/>
          <w:lang w:val="en-US"/>
        </w:rPr>
        <w:t>, flowing into the Caspian Sea, the main Siberian </w:t>
      </w:r>
      <w:hyperlink r:id="rId346" w:tooltip="Глоссарий: river" w:history="1">
        <w:r w:rsidRPr="00B71369">
          <w:rPr>
            <w:rStyle w:val="Hyperlink"/>
            <w:sz w:val="24"/>
            <w:lang w:val="en-US"/>
          </w:rPr>
          <w:t>river</w:t>
        </w:r>
      </w:hyperlink>
      <w:r w:rsidRPr="00B71369">
        <w:rPr>
          <w:sz w:val="24"/>
          <w:lang w:val="en-US"/>
        </w:rPr>
        <w:t>s (the Ob, the Yenisei and the Lena), and the Amur in the Far East, flowing into the Pacific Ocean. The total number of </w:t>
      </w:r>
      <w:hyperlink r:id="rId347" w:tooltip="Глоссарий: river" w:history="1">
        <w:r w:rsidRPr="00B71369">
          <w:rPr>
            <w:rStyle w:val="Hyperlink"/>
            <w:sz w:val="24"/>
            <w:lang w:val="en-US"/>
          </w:rPr>
          <w:t>river</w:t>
        </w:r>
      </w:hyperlink>
      <w:r w:rsidRPr="00B71369">
        <w:rPr>
          <w:sz w:val="24"/>
          <w:lang w:val="en-US"/>
        </w:rPr>
        <w:t xml:space="preserve">s in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is over two million. The world’s deepest lake – </w:t>
      </w:r>
      <w:smartTag w:uri="urn:schemas-microsoft-com:office:smarttags" w:element="PlaceType">
        <w:r w:rsidRPr="00B71369">
          <w:rPr>
            <w:sz w:val="24"/>
            <w:lang w:val="en-US"/>
          </w:rPr>
          <w:t>Lake</w:t>
        </w:r>
      </w:smartTag>
      <w:r w:rsidRPr="00B71369">
        <w:rPr>
          <w:sz w:val="24"/>
          <w:lang w:val="en-US"/>
        </w:rPr>
        <w:t xml:space="preserve"> </w:t>
      </w:r>
      <w:smartTag w:uri="urn:schemas-microsoft-com:office:smarttags" w:element="PlaceName">
        <w:r w:rsidRPr="00B71369">
          <w:rPr>
            <w:sz w:val="24"/>
            <w:lang w:val="en-US"/>
          </w:rPr>
          <w:t>Baikal</w:t>
        </w:r>
      </w:smartTag>
      <w:r w:rsidRPr="00B71369">
        <w:rPr>
          <w:sz w:val="24"/>
          <w:lang w:val="en-US"/>
        </w:rPr>
        <w:t xml:space="preserve">, with the depth of </w:t>
      </w:r>
      <w:smartTag w:uri="urn:schemas-microsoft-com:office:smarttags" w:element="metricconverter">
        <w:smartTagPr>
          <w:attr w:name="ProductID" w:val="1600 metres"/>
        </w:smartTagPr>
        <w:r w:rsidRPr="00B71369">
          <w:rPr>
            <w:sz w:val="24"/>
            <w:lang w:val="en-US"/>
          </w:rPr>
          <w:t>1600 metres</w:t>
        </w:r>
      </w:smartTag>
      <w:r w:rsidRPr="00B71369">
        <w:rPr>
          <w:sz w:val="24"/>
          <w:lang w:val="en-US"/>
        </w:rPr>
        <w:t xml:space="preserve">, is situated in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too. The climate in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varies from arctic in the north to continental in the central part of the country and subtropical in the south. The current </w:t>
      </w:r>
      <w:hyperlink r:id="rId348" w:tooltip="Towns and cities in Russia: population" w:history="1">
        <w:r w:rsidRPr="00B71369">
          <w:rPr>
            <w:rStyle w:val="Hyperlink"/>
            <w:sz w:val="24"/>
            <w:lang w:val="en-US"/>
          </w:rPr>
          <w:t>population</w:t>
        </w:r>
      </w:hyperlink>
      <w:r w:rsidRPr="00B71369">
        <w:rPr>
          <w:sz w:val="24"/>
          <w:lang w:val="en-US"/>
        </w:rPr>
        <w:t xml:space="preserve"> of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is about 50 million people; 82 % of the </w:t>
      </w:r>
      <w:hyperlink r:id="rId349" w:tooltip="Towns and cities in Russia: population" w:history="1">
        <w:r w:rsidRPr="00B71369">
          <w:rPr>
            <w:rStyle w:val="Hyperlink"/>
            <w:sz w:val="24"/>
            <w:lang w:val="en-US"/>
          </w:rPr>
          <w:t>population</w:t>
        </w:r>
      </w:hyperlink>
      <w:r w:rsidRPr="00B71369">
        <w:rPr>
          <w:sz w:val="24"/>
          <w:lang w:val="en-US"/>
        </w:rPr>
        <w:t xml:space="preserve"> are Russians.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is a highly-industrialized-agrarian republic. Its vast mineral resources </w:t>
      </w:r>
      <w:hyperlink r:id="rId350" w:tooltip="Glossary: include" w:history="1">
        <w:r w:rsidRPr="00B71369">
          <w:rPr>
            <w:rStyle w:val="Hyperlink"/>
            <w:sz w:val="24"/>
            <w:lang w:val="en-US"/>
          </w:rPr>
          <w:t>include</w:t>
        </w:r>
      </w:hyperlink>
      <w:r w:rsidRPr="00B71369">
        <w:rPr>
          <w:sz w:val="24"/>
          <w:lang w:val="en-US"/>
        </w:rPr>
        <w:t> oil and natural gas, coal, iron, zinc, lead, nickel, aluminium, gold and other non-</w:t>
      </w:r>
      <w:hyperlink r:id="rId351" w:tooltip="Глоссарий: ferrous" w:history="1">
        <w:r w:rsidRPr="00B71369">
          <w:rPr>
            <w:rStyle w:val="Hyperlink"/>
            <w:sz w:val="24"/>
            <w:lang w:val="en-US"/>
          </w:rPr>
          <w:t>ferrous</w:t>
        </w:r>
      </w:hyperlink>
      <w:r w:rsidRPr="00B71369">
        <w:rPr>
          <w:sz w:val="24"/>
          <w:lang w:val="en-US"/>
        </w:rPr>
        <w:t xml:space="preserve"> metals.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has the world’s largest oil and natural gas resources. Three-quarters of the republic’s mineral wealth is concentrated in Siberia and the </w:t>
      </w:r>
      <w:smartTag w:uri="urn:schemas-microsoft-com:office:smarttags" w:element="place">
        <w:r w:rsidRPr="00B71369">
          <w:rPr>
            <w:sz w:val="24"/>
            <w:lang w:val="en-US"/>
          </w:rPr>
          <w:t>Far East</w:t>
        </w:r>
      </w:smartTag>
      <w:r w:rsidRPr="00B71369">
        <w:rPr>
          <w:sz w:val="24"/>
          <w:lang w:val="en-US"/>
        </w:rPr>
        <w:t>. Approximately 10 million people are engaged in agri</w:t>
      </w:r>
      <w:hyperlink r:id="rId352" w:tooltip="Глоссарий: culture" w:history="1">
        <w:r w:rsidRPr="00B71369">
          <w:rPr>
            <w:rStyle w:val="Hyperlink"/>
            <w:sz w:val="24"/>
            <w:lang w:val="en-US"/>
          </w:rPr>
          <w:t>culture</w:t>
        </w:r>
      </w:hyperlink>
      <w:r w:rsidRPr="00B71369">
        <w:rPr>
          <w:sz w:val="24"/>
          <w:lang w:val="en-US"/>
        </w:rPr>
        <w:t> and they produce half of the region’s grain, meat, milk, and other dairy products. The largest granaries are </w:t>
      </w:r>
      <w:hyperlink r:id="rId353" w:tooltip="Глоссарий: locate" w:history="1">
        <w:r w:rsidRPr="00B71369">
          <w:rPr>
            <w:rStyle w:val="Hyperlink"/>
            <w:sz w:val="24"/>
            <w:lang w:val="en-US"/>
          </w:rPr>
          <w:t>locate</w:t>
        </w:r>
      </w:hyperlink>
      <w:r w:rsidRPr="00B71369">
        <w:rPr>
          <w:sz w:val="24"/>
          <w:lang w:val="en-US"/>
        </w:rPr>
        <w:t xml:space="preserve">d in the North Caucasus and the </w:t>
      </w:r>
      <w:smartTag w:uri="urn:schemas-microsoft-com:office:smarttags" w:element="place">
        <w:r w:rsidRPr="00B71369">
          <w:rPr>
            <w:sz w:val="24"/>
            <w:lang w:val="en-US"/>
          </w:rPr>
          <w:t>Volga</w:t>
        </w:r>
      </w:smartTag>
      <w:r w:rsidRPr="00B71369">
        <w:rPr>
          <w:sz w:val="24"/>
          <w:lang w:val="en-US"/>
        </w:rPr>
        <w:t xml:space="preserve"> and the Amur regions. The capital of the </w:t>
      </w:r>
      <w:hyperlink r:id="rId354" w:tooltip="Russian Federation" w:history="1">
        <w:r w:rsidRPr="00B71369">
          <w:rPr>
            <w:rStyle w:val="Hyperlink"/>
            <w:sz w:val="24"/>
            <w:lang w:val="en-US"/>
          </w:rPr>
          <w:t>Russian Federation</w:t>
        </w:r>
      </w:hyperlink>
      <w:r w:rsidRPr="00B71369">
        <w:rPr>
          <w:sz w:val="24"/>
          <w:lang w:val="en-US"/>
        </w:rPr>
        <w:t xml:space="preserve"> is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with the </w:t>
      </w:r>
      <w:hyperlink r:id="rId355" w:tooltip="Towns and cities in Russia: population" w:history="1">
        <w:r w:rsidRPr="00B71369">
          <w:rPr>
            <w:rStyle w:val="Hyperlink"/>
            <w:sz w:val="24"/>
            <w:lang w:val="en-US"/>
          </w:rPr>
          <w:t>population</w:t>
        </w:r>
      </w:hyperlink>
      <w:r w:rsidRPr="00B71369">
        <w:rPr>
          <w:sz w:val="24"/>
          <w:lang w:val="en-US"/>
        </w:rPr>
        <w:t xml:space="preserve"> of about 10 million people.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xml:space="preserve"> is a constitutional republic, with P</w:t>
      </w:r>
      <w:hyperlink r:id="rId356" w:tooltip="Towns and cities in Russia: resident" w:history="1">
        <w:r w:rsidRPr="00B71369">
          <w:rPr>
            <w:rStyle w:val="Hyperlink"/>
            <w:sz w:val="24"/>
            <w:lang w:val="en-US"/>
          </w:rPr>
          <w:t>resident</w:t>
        </w:r>
      </w:hyperlink>
      <w:r w:rsidRPr="00B71369">
        <w:rPr>
          <w:sz w:val="24"/>
          <w:lang w:val="en-US"/>
        </w:rPr>
        <w:t> as Head of State. The legislative power is vested in the Federal Assembly, consisting of the Council of Federation and the </w:t>
      </w:r>
      <w:hyperlink r:id="rId357" w:tooltip="proper nouns: State Duma" w:history="1">
        <w:r w:rsidRPr="00B71369">
          <w:rPr>
            <w:rStyle w:val="Hyperlink"/>
            <w:sz w:val="24"/>
            <w:lang w:val="en-US"/>
          </w:rPr>
          <w:t>State Duma</w:t>
        </w:r>
      </w:hyperlink>
      <w:r w:rsidRPr="00B71369">
        <w:rPr>
          <w:sz w:val="24"/>
          <w:lang w:val="en-US"/>
        </w:rPr>
        <w:t>.</w:t>
      </w:r>
    </w:p>
    <w:p w:rsidR="00DD0641" w:rsidRPr="00B71369" w:rsidRDefault="00DD0641" w:rsidP="002E5762">
      <w:pPr>
        <w:jc w:val="center"/>
        <w:rPr>
          <w:b/>
          <w:lang w:val="en-US"/>
        </w:rPr>
      </w:pPr>
    </w:p>
    <w:p w:rsidR="00DD0641" w:rsidRPr="00B71369" w:rsidRDefault="00DD0641" w:rsidP="002E5762">
      <w:pPr>
        <w:jc w:val="center"/>
        <w:rPr>
          <w:b/>
          <w:lang w:val="en-US"/>
        </w:rPr>
      </w:pPr>
    </w:p>
    <w:p w:rsidR="00DD0641" w:rsidRPr="00B71369" w:rsidRDefault="00DD0641" w:rsidP="002E5762">
      <w:pPr>
        <w:pStyle w:val="BodyText"/>
        <w:spacing w:after="0"/>
        <w:jc w:val="center"/>
        <w:rPr>
          <w:b/>
          <w:lang w:val="en-US"/>
        </w:rPr>
      </w:pPr>
      <w:r w:rsidRPr="00B71369">
        <w:rPr>
          <w:b/>
          <w:lang w:val="en-US"/>
        </w:rPr>
        <w:t xml:space="preserve">State System of the </w:t>
      </w:r>
      <w:smartTag w:uri="urn:schemas-microsoft-com:office:smarttags" w:element="place">
        <w:smartTag w:uri="urn:schemas-microsoft-com:office:smarttags" w:element="country-region">
          <w:r w:rsidRPr="00B71369">
            <w:rPr>
              <w:b/>
              <w:lang w:val="en-US"/>
            </w:rPr>
            <w:t>Russian Federation</w:t>
          </w:r>
        </w:smartTag>
      </w:smartTag>
    </w:p>
    <w:p w:rsidR="00DD0641" w:rsidRPr="00B71369" w:rsidRDefault="00DD0641" w:rsidP="002E5762">
      <w:pPr>
        <w:rPr>
          <w:lang w:val="en-US"/>
        </w:rPr>
      </w:pPr>
      <w:r w:rsidRPr="00B71369">
        <w:rPr>
          <w:lang w:val="en-US"/>
        </w:rPr>
        <w:t xml:space="preserve">The </w:t>
      </w:r>
      <w:smartTag w:uri="urn:schemas-microsoft-com:office:smarttags" w:element="place">
        <w:smartTag w:uri="urn:schemas-microsoft-com:office:smarttags" w:element="country-region">
          <w:r w:rsidRPr="00B71369">
            <w:rPr>
              <w:lang w:val="en-US"/>
            </w:rPr>
            <w:t>Russian Federation</w:t>
          </w:r>
        </w:smartTag>
      </w:smartTag>
      <w:r w:rsidRPr="00B71369">
        <w:rPr>
          <w:lang w:val="en-US"/>
        </w:rPr>
        <w:t xml:space="preserve"> is set up by the constitution of 1993. </w:t>
      </w:r>
    </w:p>
    <w:p w:rsidR="00DD0641" w:rsidRPr="00B71369" w:rsidRDefault="00DD0641" w:rsidP="002E5762">
      <w:pPr>
        <w:rPr>
          <w:lang w:val="en-US"/>
        </w:rPr>
      </w:pPr>
      <w:r w:rsidRPr="00B71369">
        <w:rPr>
          <w:lang w:val="en-US"/>
        </w:rPr>
        <w:t xml:space="preserve">Under the Constitution Russia is a presidential republic. The federal government consists of three branches: legislative, executive and judicial. Each of them is checked and balanced by the President. </w:t>
      </w:r>
    </w:p>
    <w:p w:rsidR="00DD0641" w:rsidRPr="00B71369" w:rsidRDefault="00DD0641" w:rsidP="002E5762">
      <w:pPr>
        <w:rPr>
          <w:lang w:val="en-US"/>
        </w:rPr>
      </w:pPr>
      <w:r w:rsidRPr="00B71369">
        <w:rPr>
          <w:lang w:val="en-US"/>
        </w:rPr>
        <w:t xml:space="preserve">The legislative power is vested in the Federal Assembly. It consists of two chambers. The Upper Chamber is the Council of Federation; the Lower Chamber is the State Duma. </w:t>
      </w:r>
    </w:p>
    <w:p w:rsidR="00DD0641" w:rsidRPr="00B71369" w:rsidRDefault="00DD0641"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D0641" w:rsidRPr="00B71369" w:rsidRDefault="00DD0641" w:rsidP="002E5762">
      <w:pPr>
        <w:rPr>
          <w:lang w:val="en-US"/>
        </w:rPr>
      </w:pPr>
      <w:r w:rsidRPr="00B71369">
        <w:rPr>
          <w:lang w:val="en-US"/>
        </w:rPr>
        <w:t xml:space="preserve">The President is commander-in-chief of the armed forces, he makes treaties, enforces laws, appoints ministers to be approved by the Federal Assembly. </w:t>
      </w:r>
    </w:p>
    <w:p w:rsidR="00DD0641" w:rsidRPr="00B71369" w:rsidRDefault="00DD0641"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DD0641" w:rsidRPr="00B71369" w:rsidRDefault="00DD0641" w:rsidP="002E5762">
      <w:pPr>
        <w:rPr>
          <w:lang w:val="en-US"/>
        </w:rPr>
      </w:pPr>
      <w:r w:rsidRPr="00B71369">
        <w:rPr>
          <w:lang w:val="en-US"/>
        </w:rPr>
        <w:t xml:space="preserve">The judicial branch is represented by the </w:t>
      </w:r>
      <w:smartTag w:uri="urn:schemas-microsoft-com:office:smarttags" w:element="address">
        <w:smartTag w:uri="urn:schemas-microsoft-com:office:smarttags" w:element="Street">
          <w:r w:rsidRPr="00B71369">
            <w:rPr>
              <w:lang w:val="en-US"/>
            </w:rPr>
            <w:t>Constitutional Court</w:t>
          </w:r>
        </w:smartTag>
      </w:smartTag>
      <w:r w:rsidRPr="00B71369">
        <w:rPr>
          <w:lang w:val="en-US"/>
        </w:rPr>
        <w:t xml:space="preserve">, the Supreme Court and the regional courts. </w:t>
      </w:r>
    </w:p>
    <w:p w:rsidR="00DD0641" w:rsidRPr="00B71369" w:rsidRDefault="00DD0641" w:rsidP="002E5762">
      <w:pPr>
        <w:rPr>
          <w:lang w:val="en-US"/>
        </w:rPr>
      </w:pPr>
      <w:r w:rsidRPr="00B71369">
        <w:rPr>
          <w:lang w:val="en-US"/>
        </w:rPr>
        <w:t xml:space="preserve">The members of the Federal Assembly are elected by popular vote for a four-year period. </w:t>
      </w:r>
    </w:p>
    <w:p w:rsidR="00DD0641" w:rsidRPr="00B71369" w:rsidRDefault="00DD0641" w:rsidP="002E5762">
      <w:pPr>
        <w:rPr>
          <w:lang w:val="en-US"/>
        </w:rPr>
      </w:pPr>
      <w:r w:rsidRPr="00B71369">
        <w:rPr>
          <w:lang w:val="en-US"/>
        </w:rPr>
        <w:t xml:space="preserve">Today the state symbol of </w:t>
      </w:r>
      <w:smartTag w:uri="urn:schemas-microsoft-com:office:smarttags" w:element="place">
        <w:smartTag w:uri="urn:schemas-microsoft-com:office:smarttags" w:element="country-region">
          <w:r w:rsidRPr="00B71369">
            <w:rPr>
              <w:lang w:val="en-US"/>
            </w:rPr>
            <w:t>Russia</w:t>
          </w:r>
        </w:smartTag>
      </w:smartTag>
      <w:r w:rsidRPr="00B71369">
        <w:rPr>
          <w:lang w:val="en-US"/>
        </w:rPr>
        <w:t xml:space="preserve"> is a three-coloured banner. It has three horizontal stripes: white, blue and red. The white stripe symbolizes the earth, the blue one stands for the sky, and the red one symbolizes liberty. It was the first state symbol that replaced the former symbols in 1991. Since 1993 the hymn of </w:t>
      </w:r>
      <w:smartTag w:uri="urn:schemas-microsoft-com:office:smarttags" w:element="place">
        <w:smartTag w:uri="urn:schemas-microsoft-com:office:smarttags" w:element="country-region">
          <w:r w:rsidRPr="00B71369">
            <w:rPr>
              <w:lang w:val="en-US"/>
            </w:rPr>
            <w:t>Russia</w:t>
          </w:r>
        </w:smartTag>
      </w:smartTag>
      <w:r w:rsidRPr="00B71369">
        <w:rPr>
          <w:lang w:val="en-US"/>
        </w:rPr>
        <w:t xml:space="preserve"> was “The Patriotic Song” by M. Glinka. But in 2000 it was changed. Now we have the hymn, that has the melody of the former </w:t>
      </w:r>
      <w:smartTag w:uri="urn:schemas-microsoft-com:office:smarttags" w:element="country-region">
        <w:r w:rsidRPr="00B71369">
          <w:rPr>
            <w:lang w:val="en-US"/>
          </w:rPr>
          <w:t>USSR</w:t>
        </w:r>
      </w:smartTag>
      <w:r w:rsidRPr="00B71369">
        <w:rPr>
          <w:lang w:val="en-US"/>
        </w:rPr>
        <w:t xml:space="preserve"> hymn, but the verses to it were written a new by </w:t>
      </w:r>
      <w:smartTag w:uri="urn:schemas-microsoft-com:office:smarttags" w:element="place">
        <w:r w:rsidRPr="00B71369">
          <w:rPr>
            <w:lang w:val="en-US"/>
          </w:rPr>
          <w:t>S. Michalkov</w:t>
        </w:r>
      </w:smartTag>
      <w:r w:rsidRPr="00B71369">
        <w:rPr>
          <w:lang w:val="en-US"/>
        </w:rPr>
        <w:t xml:space="preserve">. A new national emblem is a two-headed eagle. It is the most ancient symbol of </w:t>
      </w:r>
      <w:smartTag w:uri="urn:schemas-microsoft-com:office:smarttags" w:element="place">
        <w:smartTag w:uri="urn:schemas-microsoft-com:office:smarttags" w:element="country-region">
          <w:r w:rsidRPr="00B71369">
            <w:rPr>
              <w:lang w:val="en-US"/>
            </w:rPr>
            <w:t>Russia</w:t>
          </w:r>
        </w:smartTag>
      </w:smartTag>
      <w:r w:rsidRPr="00B71369">
        <w:rPr>
          <w:lang w:val="en-US"/>
        </w:rPr>
        <w:t>. It originates from the heraldic emblem of the Ruricovitches. All these symbols are official. They have been approved by the Federal Assembly.</w:t>
      </w:r>
    </w:p>
    <w:p w:rsidR="00DD0641" w:rsidRPr="00B71369" w:rsidRDefault="00DD0641" w:rsidP="002E5762">
      <w:pPr>
        <w:pStyle w:val="NormalWeb"/>
        <w:shd w:val="clear" w:color="auto" w:fill="FFFFFF"/>
        <w:spacing w:before="0" w:beforeAutospacing="0" w:after="0" w:afterAutospacing="0" w:line="240" w:lineRule="auto"/>
        <w:jc w:val="center"/>
        <w:rPr>
          <w:sz w:val="24"/>
          <w:lang w:val="en-US"/>
        </w:rPr>
      </w:pPr>
    </w:p>
    <w:p w:rsidR="00DD0641" w:rsidRPr="00B71369" w:rsidRDefault="00DD0641" w:rsidP="002E5762">
      <w:pPr>
        <w:pStyle w:val="Heading2"/>
        <w:shd w:val="clear" w:color="auto" w:fill="FFFFFF"/>
        <w:jc w:val="center"/>
        <w:rPr>
          <w:bCs w:val="0"/>
          <w:i w:val="0"/>
          <w:szCs w:val="24"/>
          <w:lang w:val="en-US"/>
        </w:rPr>
      </w:pPr>
      <w:smartTag w:uri="urn:schemas-microsoft-com:office:smarttags" w:element="City">
        <w:r w:rsidRPr="00B71369">
          <w:rPr>
            <w:bCs w:val="0"/>
            <w:i w:val="0"/>
            <w:szCs w:val="24"/>
            <w:lang w:val="en-US"/>
          </w:rPr>
          <w:t>Moscow</w:t>
        </w:r>
      </w:smartTag>
      <w:r w:rsidRPr="00B71369">
        <w:rPr>
          <w:bCs w:val="0"/>
          <w:i w:val="0"/>
          <w:szCs w:val="24"/>
          <w:lang w:val="en-US"/>
        </w:rPr>
        <w:t xml:space="preserve"> is the Capital of </w:t>
      </w:r>
      <w:smartTag w:uri="urn:schemas-microsoft-com:office:smarttags" w:element="place">
        <w:smartTag w:uri="urn:schemas-microsoft-com:office:smarttags" w:element="country-region">
          <w:r w:rsidRPr="00B71369">
            <w:rPr>
              <w:bCs w:val="0"/>
              <w:i w:val="0"/>
              <w:szCs w:val="24"/>
              <w:lang w:val="en-US"/>
            </w:rPr>
            <w:t>Russia</w:t>
          </w:r>
        </w:smartTag>
      </w:smartTag>
    </w:p>
    <w:p w:rsidR="00DD0641" w:rsidRPr="00B71369" w:rsidRDefault="00DD0641" w:rsidP="002E5762">
      <w:pPr>
        <w:rPr>
          <w:lang w:val="en-US"/>
        </w:rPr>
      </w:pP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xml:space="preserve"> century the prominent Russian historian Nikolay Karamzin said: “If you want to know </w:t>
      </w:r>
      <w:smartTag w:uri="urn:schemas-microsoft-com:office:smarttags" w:element="country-region">
        <w:r w:rsidRPr="00B71369">
          <w:rPr>
            <w:sz w:val="24"/>
            <w:lang w:val="en-US"/>
          </w:rPr>
          <w:t>Russia</w:t>
        </w:r>
      </w:smartTag>
      <w:r w:rsidRPr="00B71369">
        <w:rPr>
          <w:sz w:val="24"/>
          <w:lang w:val="en-US"/>
        </w:rPr>
        <w:t xml:space="preserve"> go to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By the end of the 20</w:t>
      </w:r>
      <w:r w:rsidRPr="00B71369">
        <w:rPr>
          <w:sz w:val="24"/>
          <w:vertAlign w:val="superscript"/>
          <w:lang w:val="en-US"/>
        </w:rPr>
        <w:t>th</w:t>
      </w:r>
      <w:r w:rsidRPr="00B71369">
        <w:rPr>
          <w:sz w:val="24"/>
          <w:lang w:val="en-US"/>
        </w:rPr>
        <w:t> century we have every reason to repeat these words.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was </w:t>
      </w:r>
      <w:hyperlink r:id="rId358" w:tooltip="Глоссарий: found" w:history="1">
        <w:r w:rsidRPr="00B71369">
          <w:rPr>
            <w:rStyle w:val="Hyperlink"/>
            <w:sz w:val="24"/>
            <w:lang w:val="en-US"/>
          </w:rPr>
          <w:t>found</w:t>
        </w:r>
      </w:hyperlink>
      <w:r w:rsidRPr="00B71369">
        <w:rPr>
          <w:sz w:val="24"/>
          <w:lang w:val="en-US"/>
        </w:rPr>
        <w:t>ed in 1147 by the Prince of Suzdal, Jury Dolgoruky.</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Although there were </w:t>
      </w:r>
      <w:hyperlink r:id="rId359" w:tooltip="Выдающиеся изобретения человечества : set" w:history="1">
        <w:r w:rsidRPr="00B71369">
          <w:rPr>
            <w:rStyle w:val="Hyperlink"/>
            <w:sz w:val="24"/>
            <w:lang w:val="en-US"/>
          </w:rPr>
          <w:t>set</w:t>
        </w:r>
      </w:hyperlink>
      <w:r w:rsidRPr="00B71369">
        <w:rPr>
          <w:sz w:val="24"/>
          <w:lang w:val="en-US"/>
        </w:rPr>
        <w:t xml:space="preserve">tlements on the site of modern city long before 1147, this was the year when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was first </w:t>
      </w:r>
      <w:hyperlink r:id="rId360" w:tooltip="Glossary: mention" w:history="1">
        <w:r w:rsidRPr="00B71369">
          <w:rPr>
            <w:rStyle w:val="Hyperlink"/>
            <w:sz w:val="24"/>
            <w:lang w:val="en-US"/>
          </w:rPr>
          <w:t>mention</w:t>
        </w:r>
      </w:hyperlink>
      <w:r w:rsidRPr="00B71369">
        <w:rPr>
          <w:sz w:val="24"/>
          <w:lang w:val="en-US"/>
        </w:rPr>
        <w:t xml:space="preserve">ed in the written records. </w:t>
      </w:r>
      <w:smartTag w:uri="urn:schemas-microsoft-com:office:smarttags" w:element="City">
        <w:r w:rsidRPr="00B71369">
          <w:rPr>
            <w:sz w:val="24"/>
            <w:lang w:val="en-US"/>
          </w:rPr>
          <w:t>Moscow</w:t>
        </w:r>
      </w:smartTag>
      <w:r w:rsidRPr="00B71369">
        <w:rPr>
          <w:sz w:val="24"/>
          <w:lang w:val="en-US"/>
        </w:rPr>
        <w:t xml:space="preserve"> has the priority right to be capital of the </w:t>
      </w:r>
      <w:smartTag w:uri="urn:schemas-microsoft-com:office:smarttags" w:element="place">
        <w:smartTag w:uri="urn:schemas-microsoft-com:office:smarttags" w:element="PlaceName">
          <w:r w:rsidRPr="00B71369">
            <w:rPr>
              <w:sz w:val="24"/>
              <w:lang w:val="en-US"/>
            </w:rPr>
            <w:t>Russian</w:t>
          </w:r>
        </w:smartTag>
        <w:r w:rsidRPr="00B71369">
          <w:rPr>
            <w:sz w:val="24"/>
            <w:lang w:val="en-US"/>
          </w:rPr>
          <w:t xml:space="preserve"> </w:t>
        </w:r>
        <w:smartTag w:uri="urn:schemas-microsoft-com:office:smarttags" w:element="PlaceType">
          <w:r w:rsidRPr="00B71369">
            <w:rPr>
              <w:sz w:val="24"/>
              <w:lang w:val="en-US"/>
            </w:rPr>
            <w:t>State</w:t>
          </w:r>
        </w:smartTag>
      </w:smartTag>
      <w:r w:rsidRPr="00B71369">
        <w:rPr>
          <w:sz w:val="24"/>
          <w:lang w:val="en-US"/>
        </w:rPr>
        <w:t>. Its wise </w:t>
      </w:r>
      <w:hyperlink r:id="rId361" w:tooltip="Глоссарий: found" w:history="1">
        <w:r w:rsidRPr="00B71369">
          <w:rPr>
            <w:rStyle w:val="Hyperlink"/>
            <w:sz w:val="24"/>
            <w:lang w:val="en-US"/>
          </w:rPr>
          <w:t>found</w:t>
        </w:r>
      </w:hyperlink>
      <w:r w:rsidRPr="00B71369">
        <w:rPr>
          <w:sz w:val="24"/>
          <w:lang w:val="en-US"/>
        </w:rPr>
        <w:t>er built it in the middle of a densely populated country. It is protected by </w:t>
      </w:r>
      <w:hyperlink r:id="rId362" w:tooltip="Глоссарий: river" w:history="1">
        <w:r w:rsidRPr="00B71369">
          <w:rPr>
            <w:rStyle w:val="Hyperlink"/>
            <w:sz w:val="24"/>
            <w:lang w:val="en-US"/>
          </w:rPr>
          <w:t>river</w:t>
        </w:r>
      </w:hyperlink>
      <w:r w:rsidRPr="00B71369">
        <w:rPr>
          <w:sz w:val="24"/>
          <w:lang w:val="en-US"/>
        </w:rPr>
        <w:t>s and a </w:t>
      </w:r>
      <w:hyperlink r:id="rId363" w:tooltip="Towns and cities in Russia: fortress" w:history="1">
        <w:r w:rsidRPr="00B71369">
          <w:rPr>
            <w:rStyle w:val="Hyperlink"/>
            <w:sz w:val="24"/>
            <w:lang w:val="en-US"/>
          </w:rPr>
          <w:t>fortress</w:t>
        </w:r>
      </w:hyperlink>
      <w:r w:rsidRPr="00B71369">
        <w:rPr>
          <w:sz w:val="24"/>
          <w:lang w:val="en-US"/>
        </w:rPr>
        <w:t>. In the opinion of many scientists the city will never lose its </w:t>
      </w:r>
      <w:hyperlink r:id="rId364" w:tooltip="Glossary: significance" w:history="1">
        <w:r w:rsidRPr="00B71369">
          <w:rPr>
            <w:rStyle w:val="Hyperlink"/>
            <w:sz w:val="24"/>
            <w:lang w:val="en-US"/>
          </w:rPr>
          <w:t>significance</w:t>
        </w:r>
      </w:hyperlink>
      <w:r w:rsidRPr="00B71369">
        <w:rPr>
          <w:sz w:val="24"/>
          <w:lang w:val="en-US"/>
        </w:rPr>
        <w:t> and the leading role in the </w:t>
      </w:r>
      <w:hyperlink r:id="rId365" w:tooltip="Nanotechnology: development" w:history="1">
        <w:r w:rsidRPr="00B71369">
          <w:rPr>
            <w:rStyle w:val="Hyperlink"/>
            <w:sz w:val="24"/>
            <w:lang w:val="en-US"/>
          </w:rPr>
          <w:t>development</w:t>
        </w:r>
      </w:hyperlink>
      <w:r w:rsidRPr="00B71369">
        <w:rPr>
          <w:sz w:val="24"/>
          <w:lang w:val="en-US"/>
        </w:rPr>
        <w:t> of the country.</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City">
        <w:r w:rsidRPr="00B71369">
          <w:rPr>
            <w:sz w:val="24"/>
            <w:lang w:val="en-US"/>
          </w:rPr>
          <w:t>Moscow</w:t>
        </w:r>
      </w:smartTag>
      <w:r w:rsidRPr="00B71369">
        <w:rPr>
          <w:sz w:val="24"/>
          <w:lang w:val="en-US"/>
        </w:rPr>
        <w:t xml:space="preserve">, like ancient </w:t>
      </w:r>
      <w:smartTag w:uri="urn:schemas-microsoft-com:office:smarttags" w:element="place">
        <w:smartTag w:uri="urn:schemas-microsoft-com:office:smarttags" w:element="City">
          <w:r w:rsidRPr="00B71369">
            <w:rPr>
              <w:sz w:val="24"/>
              <w:lang w:val="en-US"/>
            </w:rPr>
            <w:t>Rome</w:t>
          </w:r>
        </w:smartTag>
      </w:smartTag>
      <w:r w:rsidRPr="00B71369">
        <w:rPr>
          <w:sz w:val="24"/>
          <w:lang w:val="en-US"/>
        </w:rPr>
        <w:t>, stand on seven hills. The principle is the Borovitsky, the hill on which the Kremlin stands.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2.</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’s early </w:t>
      </w:r>
      <w:hyperlink r:id="rId366" w:tooltip="Глоссарий: architecture" w:history="1">
        <w:r w:rsidRPr="00B71369">
          <w:rPr>
            <w:rStyle w:val="Hyperlink"/>
            <w:sz w:val="24"/>
            <w:lang w:val="en-US"/>
          </w:rPr>
          <w:t>architecture</w:t>
        </w:r>
      </w:hyperlink>
      <w:r w:rsidRPr="00B71369">
        <w:rPr>
          <w:sz w:val="24"/>
          <w:lang w:val="en-US"/>
        </w:rPr>
        <w:t> was simple but expressive. The larger part of the city was occupied by private houses made of wood. But such city’s structures as </w:t>
      </w:r>
      <w:hyperlink r:id="rId367" w:tooltip="Towns and cities in Russia: fortress" w:history="1">
        <w:r w:rsidRPr="00B71369">
          <w:rPr>
            <w:rStyle w:val="Hyperlink"/>
            <w:sz w:val="24"/>
            <w:lang w:val="en-US"/>
          </w:rPr>
          <w:t>fortress</w:t>
        </w:r>
      </w:hyperlink>
      <w:r w:rsidRPr="00B71369">
        <w:rPr>
          <w:sz w:val="24"/>
          <w:lang w:val="en-US"/>
        </w:rPr>
        <w:t xml:space="preserve"> walls, bridge, churches and cathedrals were made of brick and white stone decorated with ceramic. Eventually these buildings crested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’s architectural image of a city of white stone.</w:t>
      </w:r>
    </w:p>
    <w:p w:rsidR="00DD0641" w:rsidRPr="00B71369" w:rsidRDefault="00DD0641" w:rsidP="002E5762">
      <w:pPr>
        <w:pStyle w:val="NormalWeb"/>
        <w:shd w:val="clear" w:color="auto" w:fill="FFFFFF"/>
        <w:spacing w:before="0" w:beforeAutospacing="0" w:after="0" w:afterAutospacing="0" w:line="240" w:lineRule="auto"/>
        <w:rPr>
          <w:sz w:val="24"/>
          <w:lang w:val="en-US"/>
        </w:rPr>
      </w:pPr>
      <w:hyperlink r:id="rId368" w:tooltip="Technologies of the 21- st Century: large-scale" w:history="1">
        <w:r w:rsidRPr="00B71369">
          <w:rPr>
            <w:rStyle w:val="Hyperlink"/>
            <w:sz w:val="24"/>
            <w:lang w:val="en-US"/>
          </w:rPr>
          <w:t>Large-scale</w:t>
        </w:r>
      </w:hyperlink>
      <w:r w:rsidRPr="00B71369">
        <w:rPr>
          <w:sz w:val="24"/>
          <w:lang w:val="en-US"/>
        </w:rPr>
        <w:t> stone construction was performed during the reign of Catherine the Great. </w:t>
      </w:r>
      <w:hyperlink r:id="rId369" w:tooltip="Towns and cities in Russia: several" w:history="1">
        <w:r w:rsidRPr="00B71369">
          <w:rPr>
            <w:rStyle w:val="Hyperlink"/>
            <w:sz w:val="24"/>
            <w:lang w:val="en-US"/>
          </w:rPr>
          <w:t>Several</w:t>
        </w:r>
      </w:hyperlink>
      <w:r w:rsidRPr="00B71369">
        <w:rPr>
          <w:sz w:val="24"/>
          <w:lang w:val="en-US"/>
        </w:rPr>
        <w:t> first-class foreign architects were invited to build a number of architectural monuments in Western style. Some of them have survived to our </w:t>
      </w:r>
      <w:hyperlink r:id="rId370" w:tooltip="TRACKING   HURRICANES: day" w:history="1">
        <w:r w:rsidRPr="00B71369">
          <w:rPr>
            <w:rStyle w:val="Hyperlink"/>
            <w:sz w:val="24"/>
            <w:lang w:val="en-US"/>
          </w:rPr>
          <w:t>day</w:t>
        </w:r>
      </w:hyperlink>
      <w:r w:rsidRPr="00B71369">
        <w:rPr>
          <w:sz w:val="24"/>
          <w:lang w:val="en-US"/>
        </w:rPr>
        <w:t>s and are carefully preserved by the city authorities.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1" w:tooltip="Towns and cities in Russia: several" w:history="1">
        <w:r w:rsidRPr="00B71369">
          <w:rPr>
            <w:rStyle w:val="Hyperlink"/>
            <w:sz w:val="24"/>
            <w:lang w:val="en-US"/>
          </w:rPr>
          <w:t>several</w:t>
        </w:r>
      </w:hyperlink>
      <w:r w:rsidRPr="00B71369">
        <w:rPr>
          <w:sz w:val="24"/>
          <w:lang w:val="en-US"/>
        </w:rPr>
        <w:t> </w:t>
      </w:r>
      <w:hyperlink r:id="rId372" w:tooltip="TRACKING   HURRICANES: day" w:history="1">
        <w:r w:rsidRPr="00B71369">
          <w:rPr>
            <w:rStyle w:val="Hyperlink"/>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3" w:tooltip="Towns and cities in Russia: rapid" w:history="1">
        <w:r w:rsidRPr="00B71369">
          <w:rPr>
            <w:rStyle w:val="Hyperlink"/>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4" w:tooltip="Glossary: consider" w:history="1">
        <w:r w:rsidRPr="00B71369">
          <w:rPr>
            <w:rStyle w:val="Hyperlink"/>
            <w:sz w:val="24"/>
            <w:lang w:val="en-US"/>
          </w:rPr>
          <w:t>consider</w:t>
        </w:r>
      </w:hyperlink>
      <w:r w:rsidRPr="00B71369">
        <w:rPr>
          <w:sz w:val="24"/>
          <w:lang w:val="en-US"/>
        </w:rPr>
        <w:t>ably. New dwelling districts and industrial enterprises were built on the outskirts of the city.</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metricconverter">
        <w:smartTagPr>
          <w:attr w:name="ProductID" w:val="4. A"/>
        </w:smartTagPr>
        <w:r w:rsidRPr="00B71369">
          <w:rPr>
            <w:sz w:val="24"/>
            <w:lang w:val="en-US"/>
          </w:rPr>
          <w:t>4. A</w:t>
        </w:r>
      </w:smartTag>
      <w:r w:rsidRPr="00B71369">
        <w:rPr>
          <w:sz w:val="24"/>
          <w:lang w:val="en-US"/>
        </w:rPr>
        <w:t xml:space="preserve"> major </w:t>
      </w:r>
      <w:hyperlink r:id="rId375" w:tooltip="Towns and cities in Russia: feature" w:history="1">
        <w:r w:rsidRPr="00B71369">
          <w:rPr>
            <w:rStyle w:val="Hyperlink"/>
            <w:sz w:val="24"/>
            <w:lang w:val="en-US"/>
          </w:rPr>
          <w:t>feature</w:t>
        </w:r>
      </w:hyperlink>
      <w:r w:rsidRPr="00B71369">
        <w:rPr>
          <w:sz w:val="24"/>
          <w:lang w:val="en-US"/>
        </w:rPr>
        <w:t> of Moscow’s present </w:t>
      </w:r>
      <w:hyperlink r:id="rId376" w:tooltip="Nanotechnology: development" w:history="1">
        <w:r w:rsidRPr="00B71369">
          <w:rPr>
            <w:rStyle w:val="Hyperlink"/>
            <w:sz w:val="24"/>
            <w:lang w:val="en-US"/>
          </w:rPr>
          <w:t>development</w:t>
        </w:r>
      </w:hyperlink>
      <w:r w:rsidRPr="00B71369">
        <w:rPr>
          <w:sz w:val="24"/>
          <w:lang w:val="en-US"/>
        </w:rPr>
        <w:t> is the </w:t>
      </w:r>
      <w:hyperlink r:id="rId377" w:tooltip="Towns and cities in Russia: establishment" w:history="1">
        <w:r w:rsidRPr="00B71369">
          <w:rPr>
            <w:rStyle w:val="Hyperlink"/>
            <w:sz w:val="24"/>
            <w:lang w:val="en-US"/>
          </w:rPr>
          <w:t>establishment</w:t>
        </w:r>
      </w:hyperlink>
      <w:r w:rsidRPr="00B71369">
        <w:rPr>
          <w:sz w:val="24"/>
          <w:lang w:val="en-US"/>
        </w:rPr>
        <w:t> of the industries requiring highly-skilled labour, and the branches producing high-quality apparatus, as well as </w:t>
      </w:r>
      <w:hyperlink r:id="rId378" w:tooltip="Nanotechnology: development" w:history="1">
        <w:r w:rsidRPr="00B71369">
          <w:rPr>
            <w:rStyle w:val="Hyperlink"/>
            <w:sz w:val="24"/>
            <w:lang w:val="en-US"/>
          </w:rPr>
          <w:t>development</w:t>
        </w:r>
      </w:hyperlink>
      <w:r w:rsidRPr="00B71369">
        <w:rPr>
          <w:sz w:val="24"/>
          <w:lang w:val="en-US"/>
        </w:rPr>
        <w:t> of new technologies and know-how.</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Alongside industrial </w:t>
      </w:r>
      <w:hyperlink r:id="rId379" w:tooltip="Nanotechnology: development" w:history="1">
        <w:r w:rsidRPr="00B71369">
          <w:rPr>
            <w:rStyle w:val="Hyperlink"/>
            <w:sz w:val="24"/>
            <w:lang w:val="en-US"/>
          </w:rPr>
          <w:t>development</w:t>
        </w:r>
      </w:hyperlink>
      <w:r w:rsidRPr="00B71369">
        <w:rPr>
          <w:sz w:val="24"/>
          <w:lang w:val="en-US"/>
        </w:rPr>
        <w:t> much at</w:t>
      </w:r>
      <w:hyperlink r:id="rId380" w:tooltip="Глоссарий: tent" w:history="1">
        <w:r w:rsidRPr="00B71369">
          <w:rPr>
            <w:rStyle w:val="Hyperlink"/>
            <w:sz w:val="24"/>
            <w:lang w:val="en-US"/>
          </w:rPr>
          <w:t>tent</w:t>
        </w:r>
      </w:hyperlink>
      <w:r w:rsidRPr="00B71369">
        <w:rPr>
          <w:sz w:val="24"/>
          <w:lang w:val="en-US"/>
        </w:rPr>
        <w:t>ion is paid by the city administration to the construction of cultural, educational institutions and sports facilities.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5.In recent years the </w:t>
      </w:r>
      <w:hyperlink r:id="rId381" w:tooltip="Towns and cities in Russia: population" w:history="1">
        <w:r w:rsidRPr="00B71369">
          <w:rPr>
            <w:rStyle w:val="Hyperlink"/>
            <w:sz w:val="24"/>
            <w:lang w:val="en-US"/>
          </w:rPr>
          <w:t>population</w:t>
        </w:r>
      </w:hyperlink>
      <w:r w:rsidRPr="00B71369">
        <w:rPr>
          <w:sz w:val="24"/>
          <w:lang w:val="en-US"/>
        </w:rPr>
        <w:t xml:space="preserve"> of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reached 10 million and it is still growing. This resulted in </w:t>
      </w:r>
      <w:hyperlink r:id="rId382" w:tooltip="Technologies of the 21- st Century: large-scale" w:history="1">
        <w:r w:rsidRPr="00B71369">
          <w:rPr>
            <w:rStyle w:val="Hyperlink"/>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3" w:tooltip="Nanotechnology: development" w:history="1">
        <w:r w:rsidRPr="00B71369">
          <w:rPr>
            <w:rStyle w:val="Hyperlink"/>
            <w:sz w:val="24"/>
            <w:lang w:val="en-US"/>
          </w:rPr>
          <w:t>development</w:t>
        </w:r>
      </w:hyperlink>
      <w:r w:rsidRPr="00B71369">
        <w:rPr>
          <w:sz w:val="24"/>
          <w:lang w:val="en-US"/>
        </w:rPr>
        <w:t> and </w:t>
      </w:r>
      <w:hyperlink r:id="rId384" w:tooltip="Towns and cities in Russia: improvement" w:history="1">
        <w:r w:rsidRPr="00B71369">
          <w:rPr>
            <w:rStyle w:val="Hyperlink"/>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5" w:tooltip="Towns and cities in Russia: to solve" w:history="1">
        <w:r w:rsidRPr="00B71369">
          <w:rPr>
            <w:rStyle w:val="Hyperlink"/>
            <w:sz w:val="24"/>
            <w:lang w:val="en-US"/>
          </w:rPr>
          <w:t>to solve</w:t>
        </w:r>
      </w:hyperlink>
      <w:r w:rsidRPr="00B71369">
        <w:rPr>
          <w:sz w:val="24"/>
          <w:lang w:val="en-US"/>
        </w:rPr>
        <w:t xml:space="preserve"> it.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also has a transport problem. The most convenient </w:t>
      </w:r>
      <w:hyperlink r:id="rId386" w:tooltip="Glossary: mean" w:history="1">
        <w:r w:rsidRPr="00B71369">
          <w:rPr>
            <w:rStyle w:val="Hyperlink"/>
            <w:sz w:val="24"/>
            <w:lang w:val="en-US"/>
          </w:rPr>
          <w:t>mean</w:t>
        </w:r>
      </w:hyperlink>
      <w:r w:rsidRPr="00B71369">
        <w:rPr>
          <w:sz w:val="24"/>
          <w:lang w:val="en-US"/>
        </w:rPr>
        <w:t xml:space="preserve">s of transport in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is, of course, the Metro. Besides it there are buses, trolley-buses and trams. The total length of their </w:t>
      </w:r>
      <w:hyperlink r:id="rId387" w:tooltip="Towns and cities in Russia: route" w:history="1">
        <w:r w:rsidRPr="00B71369">
          <w:rPr>
            <w:rStyle w:val="Hyperlink"/>
            <w:sz w:val="24"/>
            <w:lang w:val="en-US"/>
          </w:rPr>
          <w:t>route</w:t>
        </w:r>
      </w:hyperlink>
      <w:r w:rsidRPr="00B71369">
        <w:rPr>
          <w:sz w:val="24"/>
          <w:lang w:val="en-US"/>
        </w:rPr>
        <w:t>s is constantly increasing. But nevertheless there is permanent need for new and more comfortable </w:t>
      </w:r>
      <w:hyperlink r:id="rId388" w:tooltip="Glossary: mean" w:history="1">
        <w:r w:rsidRPr="00B71369">
          <w:rPr>
            <w:rStyle w:val="Hyperlink"/>
            <w:sz w:val="24"/>
            <w:lang w:val="en-US"/>
          </w:rPr>
          <w:t>mean</w:t>
        </w:r>
      </w:hyperlink>
      <w:r w:rsidRPr="00B71369">
        <w:rPr>
          <w:sz w:val="24"/>
          <w:lang w:val="en-US"/>
        </w:rPr>
        <w:t>s of transport.</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89" w:tooltip="Towns and cities in Russia: several" w:history="1">
        <w:r w:rsidRPr="00B71369">
          <w:rPr>
            <w:rStyle w:val="Hyperlink"/>
            <w:sz w:val="24"/>
            <w:lang w:val="en-US"/>
          </w:rPr>
          <w:t>several</w:t>
        </w:r>
      </w:hyperlink>
      <w:r w:rsidRPr="00B71369">
        <w:rPr>
          <w:sz w:val="24"/>
          <w:lang w:val="en-US"/>
        </w:rPr>
        <w:t xml:space="preserve"> city districts between the </w:t>
      </w:r>
      <w:smartTag w:uri="urn:schemas-microsoft-com:office:smarttags" w:element="address">
        <w:smartTag w:uri="urn:schemas-microsoft-com:office:smarttags" w:element="Street">
          <w:r w:rsidRPr="00B71369">
            <w:rPr>
              <w:sz w:val="24"/>
              <w:lang w:val="en-US"/>
            </w:rPr>
            <w:t>Moscow Circular Highway</w:t>
          </w:r>
        </w:smartTag>
      </w:smartTag>
      <w:r w:rsidRPr="00B71369">
        <w:rPr>
          <w:sz w:val="24"/>
          <w:lang w:val="en-US"/>
        </w:rPr>
        <w:t xml:space="preserve"> and the Sadovoye Ring Road.</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So instead of the traditional monocentric system the city gets polycentric planning according to which </w:t>
      </w: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complex zones are united by a system of general city centre.</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7.The territory </w:t>
      </w:r>
      <w:hyperlink r:id="rId390" w:tooltip="Glossary: within" w:history="1">
        <w:r w:rsidRPr="00B71369">
          <w:rPr>
            <w:rStyle w:val="Hyperlink"/>
            <w:sz w:val="24"/>
            <w:lang w:val="en-US"/>
          </w:rPr>
          <w:t>within</w:t>
        </w:r>
      </w:hyperlink>
      <w:r w:rsidRPr="00B71369">
        <w:rPr>
          <w:sz w:val="24"/>
          <w:lang w:val="en-US"/>
        </w:rPr>
        <w:t> Sadovoye Ring Road will retain its </w:t>
      </w:r>
      <w:hyperlink r:id="rId391" w:tooltip="Glossary: significance" w:history="1">
        <w:r w:rsidRPr="00B71369">
          <w:rPr>
            <w:rStyle w:val="Hyperlink"/>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place">
        <w:smartTag w:uri="urn:schemas-microsoft-com:office:smarttags" w:element="City">
          <w:r w:rsidRPr="00B71369">
            <w:rPr>
              <w:sz w:val="24"/>
              <w:lang w:val="en-US"/>
            </w:rPr>
            <w:t>Moscow</w:t>
          </w:r>
        </w:smartTag>
      </w:smartTag>
      <w:r w:rsidRPr="00B71369">
        <w:rPr>
          <w:sz w:val="24"/>
          <w:lang w:val="en-US"/>
        </w:rPr>
        <w:t xml:space="preserve"> to</w:t>
      </w:r>
      <w:hyperlink r:id="rId392" w:tooltip="TRACKING   HURRICANES: day" w:history="1">
        <w:r w:rsidRPr="00B71369">
          <w:rPr>
            <w:rStyle w:val="Hyperlink"/>
            <w:sz w:val="24"/>
            <w:lang w:val="en-US"/>
          </w:rPr>
          <w:t>day</w:t>
        </w:r>
      </w:hyperlink>
      <w:r w:rsidRPr="00B71369">
        <w:rPr>
          <w:sz w:val="24"/>
          <w:lang w:val="en-US"/>
        </w:rPr>
        <w:t xml:space="preserve"> is an enormous city whose infrastructure is traditional for every megapolis with first-rate hotels, restaurants, theatres, exhibition hall, shop and gigantic transport arteries. But in spirit </w:t>
      </w:r>
      <w:smartTag w:uri="urn:schemas-microsoft-com:office:smarttags" w:element="City">
        <w:r w:rsidRPr="00B71369">
          <w:rPr>
            <w:sz w:val="24"/>
            <w:lang w:val="en-US"/>
          </w:rPr>
          <w:t>Moscow</w:t>
        </w:r>
      </w:smartTag>
      <w:r w:rsidRPr="00B71369">
        <w:rPr>
          <w:sz w:val="24"/>
          <w:lang w:val="en-US"/>
        </w:rPr>
        <w:t xml:space="preserve"> remains its old self, open, hospitable and festive, and, consequently, has the right, as ever, to be called the heart of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p>
    <w:p w:rsidR="00DD0641" w:rsidRPr="00B71369" w:rsidRDefault="00DD0641" w:rsidP="002E5762">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2E5762">
      <w:pPr>
        <w:pStyle w:val="NormalWeb"/>
        <w:shd w:val="clear" w:color="auto" w:fill="FFFFFF"/>
        <w:spacing w:before="0" w:beforeAutospacing="0" w:after="0" w:afterAutospacing="0" w:line="240" w:lineRule="auto"/>
        <w:jc w:val="center"/>
        <w:rPr>
          <w:b/>
          <w:sz w:val="24"/>
          <w:lang w:val="en-US"/>
        </w:rPr>
      </w:pPr>
      <w:r w:rsidRPr="00B71369">
        <w:rPr>
          <w:b/>
          <w:sz w:val="24"/>
          <w:lang w:val="en-US"/>
        </w:rPr>
        <w:t xml:space="preserve">The </w:t>
      </w:r>
      <w:smartTag w:uri="urn:schemas-microsoft-com:office:smarttags" w:element="place">
        <w:smartTag w:uri="urn:schemas-microsoft-com:office:smarttags" w:element="country-region">
          <w:r w:rsidRPr="00B71369">
            <w:rPr>
              <w:b/>
              <w:sz w:val="24"/>
              <w:lang w:val="en-US"/>
            </w:rPr>
            <w:t>United Kingdom</w:t>
          </w:r>
        </w:smartTag>
      </w:smartTag>
    </w:p>
    <w:p w:rsidR="00DD0641" w:rsidRPr="00B71369" w:rsidRDefault="00DD0641"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3" w:tooltip="Glossary: island nation" w:history="1">
        <w:r w:rsidRPr="00B71369">
          <w:rPr>
            <w:rStyle w:val="Hyperlink"/>
            <w:lang w:val="en-US"/>
          </w:rPr>
          <w:t>island nation</w:t>
        </w:r>
      </w:hyperlink>
      <w:r w:rsidRPr="00B71369">
        <w:rPr>
          <w:lang w:val="en-US"/>
        </w:rPr>
        <w:t> and </w:t>
      </w:r>
      <w:hyperlink r:id="rId394" w:tooltip="Glossary: constitutional monarchy" w:history="1">
        <w:r w:rsidRPr="00B71369">
          <w:rPr>
            <w:rStyle w:val="Hyperlink"/>
            <w:lang w:val="en-US"/>
          </w:rPr>
          <w:t>constitutional monarchy</w:t>
        </w:r>
      </w:hyperlink>
      <w:r w:rsidRPr="00B71369">
        <w:rPr>
          <w:lang w:val="en-US"/>
        </w:rPr>
        <w:t> in north-western Europe, member of the </w:t>
      </w:r>
      <w:hyperlink r:id="rId395" w:tooltip="Glossary: European Union" w:history="1">
        <w:r w:rsidRPr="00B71369">
          <w:rPr>
            <w:rStyle w:val="Hyperlink"/>
            <w:lang w:val="en-US"/>
          </w:rPr>
          <w:t>European Union</w:t>
        </w:r>
      </w:hyperlink>
      <w:r w:rsidRPr="00B71369">
        <w:rPr>
          <w:lang w:val="en-US"/>
        </w:rPr>
        <w:t> (EU).</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country-region">
        <w:r w:rsidRPr="00B71369">
          <w:rPr>
            <w:sz w:val="24"/>
            <w:lang w:val="en-US"/>
          </w:rPr>
          <w:t>Great Britain</w:t>
        </w:r>
      </w:smartTag>
      <w:r w:rsidRPr="00B71369">
        <w:rPr>
          <w:sz w:val="24"/>
          <w:lang w:val="en-US"/>
        </w:rPr>
        <w:t xml:space="preserve"> is the largest of the </w:t>
      </w:r>
      <w:smartTag w:uri="urn:schemas-microsoft-com:office:smarttags" w:element="place">
        <w:r w:rsidRPr="00B71369">
          <w:rPr>
            <w:sz w:val="24"/>
            <w:lang w:val="en-US"/>
          </w:rPr>
          <w:t>British Isles</w:t>
        </w:r>
      </w:smartTag>
      <w:r w:rsidRPr="00B71369">
        <w:rPr>
          <w:sz w:val="24"/>
          <w:lang w:val="en-US"/>
        </w:rPr>
        <w:t>. It comprises, together with </w:t>
      </w:r>
      <w:hyperlink r:id="rId396" w:tooltip="Glossary: numerous" w:history="1">
        <w:r w:rsidRPr="00B71369">
          <w:rPr>
            <w:rStyle w:val="Hyperlink"/>
            <w:sz w:val="24"/>
            <w:lang w:val="en-US"/>
          </w:rPr>
          <w:t>numerous</w:t>
        </w:r>
      </w:hyperlink>
      <w:r w:rsidRPr="00B71369">
        <w:rPr>
          <w:sz w:val="24"/>
          <w:lang w:val="en-US"/>
        </w:rPr>
        <w:t xml:space="preserve"> smaller islands, </w:t>
      </w:r>
      <w:smartTag w:uri="urn:schemas-microsoft-com:office:smarttags" w:element="country-region">
        <w:r w:rsidRPr="00B71369">
          <w:rPr>
            <w:sz w:val="24"/>
            <w:lang w:val="en-US"/>
          </w:rPr>
          <w:t>England</w:t>
        </w:r>
      </w:smartTag>
      <w:r w:rsidRPr="00B71369">
        <w:rPr>
          <w:sz w:val="24"/>
          <w:lang w:val="en-US"/>
        </w:rPr>
        <w:t xml:space="preserve"> and </w:t>
      </w:r>
      <w:smartTag w:uri="urn:schemas-microsoft-com:office:smarttags" w:element="country-region">
        <w:r w:rsidRPr="00B71369">
          <w:rPr>
            <w:sz w:val="24"/>
            <w:lang w:val="en-US"/>
          </w:rPr>
          <w:t>Scotland</w:t>
        </w:r>
      </w:smartTag>
      <w:r w:rsidRPr="00B71369">
        <w:rPr>
          <w:sz w:val="24"/>
          <w:lang w:val="en-US"/>
        </w:rPr>
        <w:t>, and the </w:t>
      </w:r>
      <w:hyperlink r:id="rId397" w:tooltip="Glossary: principality" w:history="1">
        <w:r w:rsidRPr="00B71369">
          <w:rPr>
            <w:rStyle w:val="Hyperlink"/>
            <w:sz w:val="24"/>
            <w:lang w:val="en-US"/>
          </w:rPr>
          <w:t>principality</w:t>
        </w:r>
      </w:hyperlink>
      <w:r w:rsidRPr="00B71369">
        <w:rPr>
          <w:sz w:val="24"/>
          <w:lang w:val="en-US"/>
        </w:rPr>
        <w:t xml:space="preserve"> of </w:t>
      </w:r>
      <w:smartTag w:uri="urn:schemas-microsoft-com:office:smarttags" w:element="place">
        <w:smartTag w:uri="urn:schemas-microsoft-com:office:smarttags" w:element="country-region">
          <w:r w:rsidRPr="00B71369">
            <w:rPr>
              <w:sz w:val="24"/>
              <w:lang w:val="en-US"/>
            </w:rPr>
            <w:t>Wales</w:t>
          </w:r>
        </w:smartTag>
      </w:smartTag>
      <w:r w:rsidRPr="00B71369">
        <w:rPr>
          <w:sz w:val="24"/>
          <w:lang w:val="en-US"/>
        </w:rPr>
        <w:t xml:space="preserve">. </w:t>
      </w:r>
      <w:smartTag w:uri="urn:schemas-microsoft-com:office:smarttags" w:element="country-region">
        <w:r w:rsidRPr="00B71369">
          <w:rPr>
            <w:sz w:val="24"/>
            <w:lang w:val="en-US"/>
          </w:rPr>
          <w:t>Northern Ireland</w:t>
        </w:r>
      </w:smartTag>
      <w:r w:rsidRPr="00B71369">
        <w:rPr>
          <w:sz w:val="24"/>
          <w:lang w:val="en-US"/>
        </w:rPr>
        <w:t>, also </w:t>
      </w:r>
      <w:hyperlink r:id="rId398" w:tooltip="Глоссарий: known" w:history="1">
        <w:r w:rsidRPr="00B71369">
          <w:rPr>
            <w:rStyle w:val="Hyperlink"/>
            <w:sz w:val="24"/>
            <w:lang w:val="en-US"/>
          </w:rPr>
          <w:t>known</w:t>
        </w:r>
      </w:hyperlink>
      <w:r w:rsidRPr="00B71369">
        <w:rPr>
          <w:sz w:val="24"/>
          <w:lang w:val="en-US"/>
        </w:rPr>
        <w:t xml:space="preserve"> as </w:t>
      </w:r>
      <w:smartTag w:uri="urn:schemas-microsoft-com:office:smarttags" w:element="country-region">
        <w:r w:rsidRPr="00B71369">
          <w:rPr>
            <w:sz w:val="24"/>
            <w:lang w:val="en-US"/>
          </w:rPr>
          <w:t>Ulster</w:t>
        </w:r>
      </w:smartTag>
      <w:r w:rsidRPr="00B71369">
        <w:rPr>
          <w:sz w:val="24"/>
          <w:lang w:val="en-US"/>
        </w:rPr>
        <w:t>, occupies the north-</w:t>
      </w:r>
      <w:hyperlink r:id="rId399" w:tooltip="Glossary: Easter" w:history="1">
        <w:r w:rsidRPr="00B71369">
          <w:rPr>
            <w:rStyle w:val="Hyperlink"/>
            <w:sz w:val="24"/>
            <w:lang w:val="en-US"/>
          </w:rPr>
          <w:t>easter</w:t>
        </w:r>
      </w:hyperlink>
      <w:r w:rsidRPr="00B71369">
        <w:rPr>
          <w:sz w:val="24"/>
          <w:lang w:val="en-US"/>
        </w:rPr>
        <w:t xml:space="preserve">n part of the </w:t>
      </w:r>
      <w:smartTag w:uri="urn:schemas-microsoft-com:office:smarttags" w:element="place">
        <w:smartTag w:uri="urn:schemas-microsoft-com:office:smarttags" w:element="PlaceType">
          <w:r w:rsidRPr="00B71369">
            <w:rPr>
              <w:sz w:val="24"/>
              <w:lang w:val="en-US"/>
            </w:rPr>
            <w:t>island</w:t>
          </w:r>
        </w:smartTag>
        <w:r w:rsidRPr="00B71369">
          <w:rPr>
            <w:sz w:val="24"/>
            <w:lang w:val="en-US"/>
          </w:rPr>
          <w:t xml:space="preserve"> of </w:t>
        </w:r>
        <w:smartTag w:uri="urn:schemas-microsoft-com:office:smarttags" w:element="PlaceName">
          <w:r w:rsidRPr="00B71369">
            <w:rPr>
              <w:sz w:val="24"/>
              <w:lang w:val="en-US"/>
            </w:rPr>
            <w:t>Ireland</w:t>
          </w:r>
        </w:smartTag>
      </w:smartTag>
      <w:r w:rsidRPr="00B71369">
        <w:rPr>
          <w:sz w:val="24"/>
          <w:lang w:val="en-US"/>
        </w:rPr>
        <w:t>.</w:t>
      </w:r>
    </w:p>
    <w:p w:rsidR="00DD0641" w:rsidRPr="00B71369" w:rsidRDefault="00DD0641" w:rsidP="002E5762">
      <w:pPr>
        <w:pStyle w:val="200"/>
        <w:shd w:val="clear" w:color="auto" w:fill="FFFFFF"/>
        <w:spacing w:before="0" w:beforeAutospacing="0" w:after="0" w:afterAutospacing="0"/>
        <w:jc w:val="both"/>
        <w:rPr>
          <w:lang w:val="en-US"/>
        </w:rPr>
      </w:pPr>
      <w:r w:rsidRPr="00B71369">
        <w:rPr>
          <w:lang w:val="en-US"/>
        </w:rPr>
        <w:t xml:space="preserve">The </w:t>
      </w:r>
      <w:smartTag w:uri="urn:schemas-microsoft-com:office:smarttags" w:element="country-region">
        <w:r w:rsidRPr="00B71369">
          <w:rPr>
            <w:lang w:val="en-US"/>
          </w:rPr>
          <w:t>United Kingdom</w:t>
        </w:r>
      </w:smartTag>
      <w:r w:rsidRPr="00B71369">
        <w:rPr>
          <w:lang w:val="en-US"/>
        </w:rPr>
        <w:t xml:space="preserve"> is bordered to the south by the English Channel, which </w:t>
      </w:r>
      <w:hyperlink r:id="rId400" w:tooltip="Глоссарий: separate" w:history="1">
        <w:r w:rsidRPr="00B71369">
          <w:rPr>
            <w:rStyle w:val="Hyperlink"/>
            <w:lang w:val="en-US"/>
          </w:rPr>
          <w:t>separate</w:t>
        </w:r>
      </w:hyperlink>
      <w:r w:rsidRPr="00B71369">
        <w:rPr>
          <w:lang w:val="en-US"/>
        </w:rPr>
        <w:t>s it from continental Europe, to the east by the </w:t>
      </w:r>
      <w:hyperlink r:id="rId401" w:tooltip="Glossary: North Sea" w:history="1">
        <w:r w:rsidRPr="00B71369">
          <w:rPr>
            <w:rStyle w:val="Hyperlink"/>
            <w:lang w:val="en-US"/>
          </w:rPr>
          <w:t>North Sea</w:t>
        </w:r>
      </w:hyperlink>
      <w:r w:rsidRPr="00B71369">
        <w:rPr>
          <w:lang w:val="en-US"/>
        </w:rPr>
        <w:t xml:space="preserve">, and to the west by the Irish Sea and the </w:t>
      </w:r>
      <w:smartTag w:uri="urn:schemas-microsoft-com:office:smarttags" w:element="place">
        <w:r w:rsidRPr="00B71369">
          <w:rPr>
            <w:lang w:val="en-US"/>
          </w:rPr>
          <w:t>Atlantic Ocean</w:t>
        </w:r>
      </w:smartTag>
      <w:r w:rsidRPr="00B71369">
        <w:rPr>
          <w:lang w:val="en-US"/>
        </w:rPr>
        <w:t xml:space="preserve">. The only land border is between </w:t>
      </w:r>
      <w:smartTag w:uri="urn:schemas-microsoft-com:office:smarttags" w:element="country-region">
        <w:r w:rsidRPr="00B71369">
          <w:rPr>
            <w:lang w:val="en-US"/>
          </w:rPr>
          <w:t>Northern Ireland</w:t>
        </w:r>
      </w:smartTag>
      <w:r w:rsidRPr="00B71369">
        <w:rPr>
          <w:lang w:val="en-US"/>
        </w:rPr>
        <w:t xml:space="preserve"> and the </w:t>
      </w:r>
      <w:smartTag w:uri="urn:schemas-microsoft-com:office:smarttags" w:element="place">
        <w:smartTag w:uri="urn:schemas-microsoft-com:office:smarttags" w:element="PlaceType">
          <w:r w:rsidRPr="00B71369">
            <w:rPr>
              <w:lang w:val="en-US"/>
            </w:rPr>
            <w:t>Republic</w:t>
          </w:r>
        </w:smartTag>
        <w:r w:rsidRPr="00B71369">
          <w:rPr>
            <w:lang w:val="en-US"/>
          </w:rPr>
          <w:t xml:space="preserve"> of </w:t>
        </w:r>
        <w:smartTag w:uri="urn:schemas-microsoft-com:office:smarttags" w:element="PlaceName">
          <w:r w:rsidRPr="00B71369">
            <w:rPr>
              <w:lang w:val="en-US"/>
            </w:rPr>
            <w:t>Ireland</w:t>
          </w:r>
        </w:smartTag>
      </w:smartTag>
      <w:r w:rsidRPr="00B71369">
        <w:rPr>
          <w:lang w:val="en-US"/>
        </w:rPr>
        <w:t xml:space="preserve">. The total area of the </w:t>
      </w:r>
      <w:smartTag w:uri="urn:schemas-microsoft-com:office:smarttags" w:element="place">
        <w:smartTag w:uri="urn:schemas-microsoft-com:office:smarttags" w:element="country-region">
          <w:r w:rsidRPr="00B71369">
            <w:rPr>
              <w:lang w:val="en-US"/>
            </w:rPr>
            <w:t>United Kingdom</w:t>
          </w:r>
        </w:smartTag>
      </w:smartTag>
      <w:r w:rsidRPr="00B71369">
        <w:rPr>
          <w:lang w:val="en-US"/>
        </w:rPr>
        <w:t xml:space="preserve"> is 242 sq km. The capital and largest city is </w:t>
      </w:r>
      <w:smartTag w:uri="urn:schemas-microsoft-com:office:smarttags" w:element="place">
        <w:smartTag w:uri="urn:schemas-microsoft-com:office:smarttags" w:element="City">
          <w:r w:rsidRPr="00B71369">
            <w:rPr>
              <w:lang w:val="en-US"/>
            </w:rPr>
            <w:t>London</w:t>
          </w:r>
        </w:smartTag>
      </w:smartTag>
      <w:r w:rsidRPr="00B71369">
        <w:rPr>
          <w:lang w:val="en-US"/>
        </w:rPr>
        <w:t>.</w:t>
      </w:r>
    </w:p>
    <w:p w:rsidR="00DD0641" w:rsidRPr="00B71369" w:rsidRDefault="00DD0641" w:rsidP="002E5762">
      <w:pPr>
        <w:pStyle w:val="200"/>
        <w:shd w:val="clear" w:color="auto" w:fill="FFFFFF"/>
        <w:spacing w:before="0" w:beforeAutospacing="0" w:after="0" w:afterAutospacing="0"/>
        <w:jc w:val="both"/>
        <w:rPr>
          <w:lang w:val="en-US"/>
        </w:rPr>
      </w:pPr>
      <w:r w:rsidRPr="00B71369">
        <w:rPr>
          <w:lang w:val="en-US"/>
        </w:rPr>
        <w:t>The names «</w:t>
      </w:r>
      <w:smartTag w:uri="urn:schemas-microsoft-com:office:smarttags" w:element="country-region">
        <w:r w:rsidRPr="00B71369">
          <w:rPr>
            <w:lang w:val="en-US"/>
          </w:rPr>
          <w:t>United Kingdom</w:t>
        </w:r>
      </w:smartTag>
      <w:r w:rsidRPr="00B71369">
        <w:rPr>
          <w:lang w:val="en-US"/>
        </w:rPr>
        <w:t>», «</w:t>
      </w:r>
      <w:smartTag w:uri="urn:schemas-microsoft-com:office:smarttags" w:element="country-region">
        <w:r w:rsidRPr="00B71369">
          <w:rPr>
            <w:lang w:val="en-US"/>
          </w:rPr>
          <w:t>Great Britain</w:t>
        </w:r>
      </w:smartTag>
      <w:r w:rsidRPr="00B71369">
        <w:rPr>
          <w:lang w:val="en-US"/>
        </w:rPr>
        <w:t>», and «</w:t>
      </w:r>
      <w:smartTag w:uri="urn:schemas-microsoft-com:office:smarttags" w:element="place">
        <w:smartTag w:uri="urn:schemas-microsoft-com:office:smarttags" w:element="country-region">
          <w:r w:rsidRPr="00B71369">
            <w:rPr>
              <w:lang w:val="en-US"/>
            </w:rPr>
            <w:t>England</w:t>
          </w:r>
        </w:smartTag>
      </w:smartTag>
      <w:r w:rsidRPr="00B71369">
        <w:rPr>
          <w:lang w:val="en-US"/>
        </w:rPr>
        <w:t>» are often used </w:t>
      </w:r>
      <w:hyperlink r:id="rId402" w:tooltip="Glossary: interchangeably" w:history="1">
        <w:r w:rsidRPr="00B71369">
          <w:rPr>
            <w:rStyle w:val="Hyperlink"/>
            <w:lang w:val="en-US"/>
          </w:rPr>
          <w:t>interchangeably</w:t>
        </w:r>
      </w:hyperlink>
      <w:r w:rsidRPr="00B71369">
        <w:rPr>
          <w:lang w:val="en-US"/>
        </w:rPr>
        <w:t>. The use of «</w:t>
      </w:r>
      <w:smartTag w:uri="urn:schemas-microsoft-com:office:smarttags" w:element="country-region">
        <w:r w:rsidRPr="00B71369">
          <w:rPr>
            <w:lang w:val="en-US"/>
          </w:rPr>
          <w:t>Great Britain</w:t>
        </w:r>
      </w:smartTag>
      <w:r w:rsidRPr="00B71369">
        <w:rPr>
          <w:lang w:val="en-US"/>
        </w:rPr>
        <w:t>», often shortened to «</w:t>
      </w:r>
      <w:smartTag w:uri="urn:schemas-microsoft-com:office:smarttags" w:element="country-region">
        <w:r w:rsidRPr="00B71369">
          <w:rPr>
            <w:lang w:val="en-US"/>
          </w:rPr>
          <w:t>Britain</w:t>
        </w:r>
      </w:smartTag>
      <w:r w:rsidRPr="00B71369">
        <w:rPr>
          <w:lang w:val="en-US"/>
        </w:rPr>
        <w:t>», to describe the whole kingdom is common and widely accepted, although </w:t>
      </w:r>
      <w:hyperlink r:id="rId403" w:tooltip="Glossary: strictly" w:history="1">
        <w:r w:rsidRPr="00B71369">
          <w:rPr>
            <w:rStyle w:val="Hyperlink"/>
            <w:lang w:val="en-US"/>
          </w:rPr>
          <w:t>strictly</w:t>
        </w:r>
      </w:hyperlink>
      <w:r w:rsidRPr="00B71369">
        <w:rPr>
          <w:lang w:val="en-US"/>
        </w:rPr>
        <w:t> it does not </w:t>
      </w:r>
      <w:hyperlink r:id="rId404" w:tooltip="Glossary: include" w:history="1">
        <w:r w:rsidRPr="00B71369">
          <w:rPr>
            <w:rStyle w:val="Hyperlink"/>
            <w:lang w:val="en-US"/>
          </w:rPr>
          <w:t>include</w:t>
        </w:r>
      </w:hyperlink>
      <w:r w:rsidRPr="00B71369">
        <w:rPr>
          <w:lang w:val="en-US"/>
        </w:rPr>
        <w:t> </w:t>
      </w:r>
      <w:smartTag w:uri="urn:schemas-microsoft-com:office:smarttags" w:element="place">
        <w:smartTag w:uri="urn:schemas-microsoft-com:office:smarttags" w:element="country-region">
          <w:r w:rsidRPr="00B71369">
            <w:rPr>
              <w:lang w:val="en-US"/>
            </w:rPr>
            <w:t>Northern Ireland</w:t>
          </w:r>
        </w:smartTag>
      </w:smartTag>
      <w:r w:rsidRPr="00B71369">
        <w:rPr>
          <w:lang w:val="en-US"/>
        </w:rPr>
        <w:t>.</w:t>
      </w:r>
    </w:p>
    <w:p w:rsidR="00DD0641" w:rsidRPr="00B71369" w:rsidRDefault="00DD0641"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5" w:tooltip="Glossary: mean" w:history="1">
        <w:r w:rsidRPr="00B71369">
          <w:rPr>
            <w:rStyle w:val="Hyperlink"/>
            <w:lang w:val="en-US"/>
          </w:rPr>
          <w:t>mean</w:t>
        </w:r>
      </w:hyperlink>
      <w:r w:rsidRPr="00B71369">
        <w:rPr>
          <w:lang w:val="en-US"/>
        </w:rPr>
        <w:t> the «United Kingdom» is not acceptable to members of the other </w:t>
      </w:r>
      <w:hyperlink r:id="rId406" w:tooltip="Glossary: constituent" w:history="1">
        <w:r w:rsidRPr="00B71369">
          <w:rPr>
            <w:rStyle w:val="Hyperlink"/>
            <w:lang w:val="en-US"/>
          </w:rPr>
          <w:t>constituent</w:t>
        </w:r>
      </w:hyperlink>
      <w:r w:rsidRPr="00B71369">
        <w:rPr>
          <w:lang w:val="en-US"/>
        </w:rPr>
        <w:t> </w:t>
      </w:r>
      <w:hyperlink r:id="rId407" w:tooltip="Глоссарий: countries" w:history="1">
        <w:r w:rsidRPr="00B71369">
          <w:rPr>
            <w:rStyle w:val="Hyperlink"/>
            <w:lang w:val="en-US"/>
          </w:rPr>
          <w:t>countries</w:t>
        </w:r>
      </w:hyperlink>
      <w:r w:rsidRPr="00B71369">
        <w:rPr>
          <w:lang w:val="en-US"/>
        </w:rPr>
        <w:t>, especially the Scots and the Welsh.</w:t>
      </w:r>
    </w:p>
    <w:p w:rsidR="00DD0641" w:rsidRPr="00B71369" w:rsidRDefault="00DD0641" w:rsidP="002E5762">
      <w:pPr>
        <w:pStyle w:val="200"/>
        <w:shd w:val="clear" w:color="auto" w:fill="FFFFFF"/>
        <w:spacing w:before="0" w:beforeAutospacing="0" w:after="0" w:afterAutospacing="0"/>
        <w:jc w:val="both"/>
        <w:rPr>
          <w:lang w:val="en-US"/>
        </w:rPr>
      </w:pPr>
      <w:smartTag w:uri="urn:schemas-microsoft-com:office:smarttags" w:element="country-region">
        <w:r w:rsidRPr="00B71369">
          <w:rPr>
            <w:lang w:val="en-US"/>
          </w:rPr>
          <w:t>England</w:t>
        </w:r>
      </w:smartTag>
      <w:r w:rsidRPr="00B71369">
        <w:rPr>
          <w:lang w:val="en-US"/>
        </w:rPr>
        <w:t xml:space="preserve"> and </w:t>
      </w:r>
      <w:smartTag w:uri="urn:schemas-microsoft-com:office:smarttags" w:element="place">
        <w:smartTag w:uri="urn:schemas-microsoft-com:office:smarttags" w:element="country-region">
          <w:r w:rsidRPr="00B71369">
            <w:rPr>
              <w:lang w:val="en-US"/>
            </w:rPr>
            <w:t>Wales</w:t>
          </w:r>
        </w:smartTag>
      </w:smartTag>
      <w:r w:rsidRPr="00B71369">
        <w:rPr>
          <w:lang w:val="en-US"/>
        </w:rPr>
        <w:t xml:space="preserve"> were united </w:t>
      </w:r>
      <w:hyperlink r:id="rId408" w:tooltip="Glossary: administratively" w:history="1">
        <w:r w:rsidRPr="00B71369">
          <w:rPr>
            <w:rStyle w:val="Hyperlink"/>
            <w:lang w:val="en-US"/>
          </w:rPr>
          <w:t>administratively</w:t>
        </w:r>
      </w:hyperlink>
      <w:r w:rsidRPr="00B71369">
        <w:rPr>
          <w:lang w:val="en-US"/>
        </w:rPr>
        <w:t>, politically, and legally by 1543. The cr</w:t>
      </w:r>
      <w:hyperlink r:id="rId409" w:tooltip="Глоссарий: own" w:history="1">
        <w:r w:rsidRPr="00B71369">
          <w:rPr>
            <w:rStyle w:val="Hyperlink"/>
            <w:lang w:val="en-US"/>
          </w:rPr>
          <w:t>own</w:t>
        </w:r>
      </w:hyperlink>
      <w:r w:rsidRPr="00B71369">
        <w:rPr>
          <w:lang w:val="en-US"/>
        </w:rPr>
        <w:t>s of England and Scotland were united in 1603, but the two </w:t>
      </w:r>
      <w:hyperlink r:id="rId410" w:tooltip="Глоссарий: countries" w:history="1">
        <w:r w:rsidRPr="00B71369">
          <w:rPr>
            <w:rStyle w:val="Hyperlink"/>
            <w:lang w:val="en-US"/>
          </w:rPr>
          <w:t>countries</w:t>
        </w:r>
      </w:hyperlink>
      <w:r w:rsidRPr="00B71369">
        <w:rPr>
          <w:lang w:val="en-US"/>
        </w:rPr>
        <w:t> remained </w:t>
      </w:r>
      <w:hyperlink r:id="rId411" w:tooltip="Глоссарий: separate" w:history="1">
        <w:r w:rsidRPr="00B71369">
          <w:rPr>
            <w:rStyle w:val="Hyperlink"/>
            <w:lang w:val="en-US"/>
          </w:rPr>
          <w:t>separate</w:t>
        </w:r>
      </w:hyperlink>
      <w:r w:rsidRPr="00B71369">
        <w:rPr>
          <w:lang w:val="en-US"/>
        </w:rPr>
        <w:t> political </w:t>
      </w:r>
      <w:hyperlink r:id="rId412" w:tooltip="Glossary: entities" w:history="1">
        <w:r w:rsidRPr="00B71369">
          <w:rPr>
            <w:rStyle w:val="Hyperlink"/>
            <w:lang w:val="en-US"/>
          </w:rPr>
          <w:t>entities</w:t>
        </w:r>
      </w:hyperlink>
      <w:r w:rsidRPr="00B71369">
        <w:rPr>
          <w:lang w:val="en-US"/>
        </w:rPr>
        <w:t>until the 1707 Act of Union, which formed the Kingdom of Great Britain with a </w:t>
      </w:r>
      <w:hyperlink r:id="rId413" w:tooltip="Glossary: single" w:history="1">
        <w:r w:rsidRPr="00B71369">
          <w:rPr>
            <w:rStyle w:val="Hyperlink"/>
            <w:lang w:val="en-US"/>
          </w:rPr>
          <w:t>single</w:t>
        </w:r>
      </w:hyperlink>
      <w:r w:rsidRPr="00B71369">
        <w:rPr>
          <w:lang w:val="en-US"/>
        </w:rPr>
        <w:t xml:space="preserve"> legislature. From 1801, when </w:t>
      </w:r>
      <w:smartTag w:uri="urn:schemas-microsoft-com:office:smarttags" w:element="country-region">
        <w:r w:rsidRPr="00B71369">
          <w:rPr>
            <w:lang w:val="en-US"/>
          </w:rPr>
          <w:t>Great Britain</w:t>
        </w:r>
      </w:smartTag>
      <w:r w:rsidRPr="00B71369">
        <w:rPr>
          <w:lang w:val="en-US"/>
        </w:rPr>
        <w:t xml:space="preserve"> and </w:t>
      </w:r>
      <w:smartTag w:uri="urn:schemas-microsoft-com:office:smarttags" w:element="country-region">
        <w:r w:rsidRPr="00B71369">
          <w:rPr>
            <w:lang w:val="en-US"/>
          </w:rPr>
          <w:t>Ireland</w:t>
        </w:r>
      </w:smartTag>
      <w:r w:rsidRPr="00B71369">
        <w:rPr>
          <w:lang w:val="en-US"/>
        </w:rPr>
        <w:t xml:space="preserve"> were united, until the formal </w:t>
      </w:r>
      <w:hyperlink r:id="rId414" w:tooltip="Towns and cities in Russia: establishment" w:history="1">
        <w:r w:rsidRPr="00B71369">
          <w:rPr>
            <w:rStyle w:val="Hyperlink"/>
            <w:lang w:val="en-US"/>
          </w:rPr>
          <w:t>establishment</w:t>
        </w:r>
      </w:hyperlink>
      <w:r w:rsidRPr="00B71369">
        <w:rPr>
          <w:lang w:val="en-US"/>
        </w:rPr>
        <w:t xml:space="preserve"> of the Irish Free State in 1922, the kingdom was officially named the United Kingdom of Great Britain and </w:t>
      </w:r>
      <w:smartTag w:uri="urn:schemas-microsoft-com:office:smarttags" w:element="place">
        <w:smartTag w:uri="urn:schemas-microsoft-com:office:smarttags" w:element="country-region">
          <w:r w:rsidRPr="00B71369">
            <w:rPr>
              <w:lang w:val="en-US"/>
            </w:rPr>
            <w:t>Ireland</w:t>
          </w:r>
        </w:smartTag>
      </w:smartTag>
      <w:r w:rsidRPr="00B71369">
        <w:rPr>
          <w:lang w:val="en-US"/>
        </w:rPr>
        <w:t>.</w:t>
      </w:r>
    </w:p>
    <w:p w:rsidR="00DD0641" w:rsidRPr="00B71369" w:rsidRDefault="00DD0641"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5" w:tooltip="Towns and cities in Russia: population" w:history="1">
        <w:r w:rsidRPr="00B71369">
          <w:rPr>
            <w:rStyle w:val="Hyperlink"/>
            <w:lang w:val="en-US"/>
          </w:rPr>
          <w:t>population</w:t>
        </w:r>
      </w:hyperlink>
      <w:r w:rsidRPr="00B71369">
        <w:rPr>
          <w:lang w:val="en-US"/>
        </w:rPr>
        <w:t xml:space="preserve">, was returned to </w:t>
      </w:r>
      <w:smartTag w:uri="urn:schemas-microsoft-com:office:smarttags" w:element="place">
        <w:smartTag w:uri="urn:schemas-microsoft-com:office:smarttags" w:element="country-region">
          <w:r w:rsidRPr="00B71369">
            <w:rPr>
              <w:lang w:val="en-US"/>
            </w:rPr>
            <w:t>China</w:t>
          </w:r>
        </w:smartTag>
      </w:smartTag>
      <w:r w:rsidRPr="00B71369">
        <w:rPr>
          <w:lang w:val="en-US"/>
        </w:rPr>
        <w:t xml:space="preserve"> in 1997.</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The mainland of the </w:t>
      </w:r>
      <w:smartTag w:uri="urn:schemas-microsoft-com:office:smarttags" w:element="place">
        <w:smartTag w:uri="urn:schemas-microsoft-com:office:smarttags" w:element="PlaceType">
          <w:r w:rsidRPr="00B71369">
            <w:rPr>
              <w:sz w:val="24"/>
              <w:lang w:val="en-US"/>
            </w:rPr>
            <w:t>island</w:t>
          </w:r>
        </w:smartTag>
        <w:r w:rsidRPr="00B71369">
          <w:rPr>
            <w:sz w:val="24"/>
            <w:lang w:val="en-US"/>
          </w:rPr>
          <w:t xml:space="preserve"> of </w:t>
        </w:r>
        <w:smartTag w:uri="urn:schemas-microsoft-com:office:smarttags" w:element="PlaceName">
          <w:r w:rsidRPr="00B71369">
            <w:rPr>
              <w:sz w:val="24"/>
              <w:lang w:val="en-US"/>
            </w:rPr>
            <w:t>Great Britain</w:t>
          </w:r>
        </w:smartTag>
      </w:smartTag>
      <w:r w:rsidRPr="00B71369">
        <w:rPr>
          <w:sz w:val="24"/>
          <w:lang w:val="en-US"/>
        </w:rPr>
        <w:t xml:space="preserve"> is </w:t>
      </w:r>
      <w:smartTag w:uri="urn:schemas-microsoft-com:office:smarttags" w:element="metricconverter">
        <w:smartTagPr>
          <w:attr w:name="ProductID" w:val="974 km"/>
        </w:smartTagPr>
        <w:r w:rsidRPr="00B71369">
          <w:rPr>
            <w:sz w:val="24"/>
            <w:lang w:val="en-US"/>
          </w:rPr>
          <w:t>974 km</w:t>
        </w:r>
      </w:smartTag>
      <w:r w:rsidRPr="00B71369">
        <w:rPr>
          <w:sz w:val="24"/>
          <w:lang w:val="en-US"/>
        </w:rPr>
        <w:t xml:space="preserve"> at its longest and </w:t>
      </w:r>
      <w:smartTag w:uri="urn:schemas-microsoft-com:office:smarttags" w:element="metricconverter">
        <w:smartTagPr>
          <w:attr w:name="ProductID" w:val="531 km"/>
        </w:smartTagPr>
        <w:r w:rsidRPr="00B71369">
          <w:rPr>
            <w:sz w:val="24"/>
            <w:lang w:val="en-US"/>
          </w:rPr>
          <w:t>531 km</w:t>
        </w:r>
      </w:smartTag>
      <w:r w:rsidRPr="00B71369">
        <w:rPr>
          <w:sz w:val="24"/>
          <w:lang w:val="en-US"/>
        </w:rPr>
        <w:t xml:space="preserve"> at its widest; however, the highly </w:t>
      </w:r>
      <w:hyperlink r:id="rId416" w:tooltip="Glossary: indented" w:history="1">
        <w:r w:rsidRPr="00B71369">
          <w:rPr>
            <w:rStyle w:val="Hyperlink"/>
            <w:sz w:val="24"/>
            <w:lang w:val="en-US"/>
          </w:rPr>
          <w:t>indented</w:t>
        </w:r>
      </w:hyperlink>
      <w:r w:rsidRPr="00B71369">
        <w:rPr>
          <w:sz w:val="24"/>
          <w:lang w:val="en-US"/>
        </w:rPr>
        <w:t> nature of the island’s coastline </w:t>
      </w:r>
      <w:hyperlink r:id="rId417" w:tooltip="Glossary: mean" w:history="1">
        <w:r w:rsidRPr="00B71369">
          <w:rPr>
            <w:rStyle w:val="Hyperlink"/>
            <w:sz w:val="24"/>
            <w:lang w:val="en-US"/>
          </w:rPr>
          <w:t>mean</w:t>
        </w:r>
      </w:hyperlink>
      <w:r w:rsidRPr="00B71369">
        <w:rPr>
          <w:sz w:val="24"/>
          <w:lang w:val="en-US"/>
        </w:rPr>
        <w:t xml:space="preserve">s that nowhere is more than about </w:t>
      </w:r>
      <w:smartTag w:uri="urn:schemas-microsoft-com:office:smarttags" w:element="metricconverter">
        <w:smartTagPr>
          <w:attr w:name="ProductID" w:val="120 km"/>
        </w:smartTagPr>
        <w:r w:rsidRPr="00B71369">
          <w:rPr>
            <w:sz w:val="24"/>
            <w:lang w:val="en-US"/>
          </w:rPr>
          <w:t>120 km</w:t>
        </w:r>
      </w:smartTag>
      <w:r w:rsidRPr="00B71369">
        <w:rPr>
          <w:sz w:val="24"/>
          <w:lang w:val="en-US"/>
        </w:rPr>
        <w:t xml:space="preserve"> from the sea.</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The climate of the </w:t>
      </w:r>
      <w:smartTag w:uri="urn:schemas-microsoft-com:office:smarttags" w:element="country-region">
        <w:r w:rsidRPr="00B71369">
          <w:rPr>
            <w:sz w:val="24"/>
            <w:lang w:val="en-US"/>
          </w:rPr>
          <w:t>United Kingdom</w:t>
        </w:r>
      </w:smartTag>
      <w:r w:rsidRPr="00B71369">
        <w:rPr>
          <w:sz w:val="24"/>
          <w:lang w:val="en-US"/>
        </w:rPr>
        <w:t xml:space="preserve"> is mild relative to its latitude, which is the same as that of Labrador in </w:t>
      </w:r>
      <w:smartTag w:uri="urn:schemas-microsoft-com:office:smarttags" w:element="place">
        <w:smartTag w:uri="urn:schemas-microsoft-com:office:smarttags" w:element="country-region">
          <w:r w:rsidRPr="00B71369">
            <w:rPr>
              <w:sz w:val="24"/>
              <w:lang w:val="en-US"/>
            </w:rPr>
            <w:t>Canada</w:t>
          </w:r>
        </w:smartTag>
      </w:smartTag>
      <w:r w:rsidRPr="00B71369">
        <w:rPr>
          <w:sz w:val="24"/>
          <w:lang w:val="en-US"/>
        </w:rPr>
        <w:t xml:space="preserve">. The mildness is an effect of the warm </w:t>
      </w:r>
      <w:smartTag w:uri="urn:schemas-microsoft-com:office:smarttags" w:element="place">
        <w:r w:rsidRPr="00B71369">
          <w:rPr>
            <w:sz w:val="24"/>
            <w:lang w:val="en-US"/>
          </w:rPr>
          <w:t>Gulf Stream</w:t>
        </w:r>
      </w:smartTag>
      <w:r w:rsidRPr="00B71369">
        <w:rPr>
          <w:sz w:val="24"/>
          <w:lang w:val="en-US"/>
        </w:rPr>
        <w:t>. This current brings the prevailing south-west winds that </w:t>
      </w:r>
      <w:hyperlink r:id="rId418" w:tooltip="Glossary: moderate" w:history="1">
        <w:r w:rsidRPr="00B71369">
          <w:rPr>
            <w:rStyle w:val="Hyperlink"/>
            <w:sz w:val="24"/>
            <w:lang w:val="en-US"/>
          </w:rPr>
          <w:t>moderate</w:t>
        </w:r>
      </w:hyperlink>
      <w:r w:rsidRPr="00B71369">
        <w:rPr>
          <w:sz w:val="24"/>
          <w:lang w:val="en-US"/>
        </w:rPr>
        <w:t> </w:t>
      </w:r>
      <w:hyperlink r:id="rId419" w:tooltip="Глоссарий: winter" w:history="1">
        <w:r w:rsidRPr="00B71369">
          <w:rPr>
            <w:rStyle w:val="Hyperlink"/>
            <w:sz w:val="24"/>
            <w:lang w:val="en-US"/>
          </w:rPr>
          <w:t>winter</w:t>
        </w:r>
      </w:hyperlink>
      <w:r w:rsidRPr="00B71369">
        <w:rPr>
          <w:sz w:val="24"/>
          <w:lang w:val="en-US"/>
        </w:rPr>
        <w:t> temperatures and bring the </w:t>
      </w:r>
      <w:hyperlink r:id="rId420" w:tooltip="Glossary: depressions" w:history="1">
        <w:r w:rsidRPr="00B71369">
          <w:rPr>
            <w:rStyle w:val="Hyperlink"/>
            <w:sz w:val="24"/>
            <w:lang w:val="en-US"/>
          </w:rPr>
          <w:t>depressions</w:t>
        </w:r>
      </w:hyperlink>
      <w:r w:rsidRPr="00B71369">
        <w:rPr>
          <w:sz w:val="24"/>
          <w:lang w:val="en-US"/>
        </w:rPr>
        <w:t> which have the main </w:t>
      </w:r>
      <w:hyperlink r:id="rId421" w:tooltip="TRACKING   HURRICANES: day" w:history="1">
        <w:r w:rsidRPr="00B71369">
          <w:rPr>
            <w:rStyle w:val="Hyperlink"/>
            <w:sz w:val="24"/>
            <w:lang w:val="en-US"/>
          </w:rPr>
          <w:t>day</w:t>
        </w:r>
      </w:hyperlink>
      <w:r w:rsidRPr="00B71369">
        <w:rPr>
          <w:sz w:val="24"/>
          <w:lang w:val="en-US"/>
        </w:rPr>
        <w:t>-to-</w:t>
      </w:r>
      <w:hyperlink r:id="rId422" w:tooltip="TRACKING   HURRICANES: day" w:history="1">
        <w:r w:rsidRPr="00B71369">
          <w:rPr>
            <w:rStyle w:val="Hyperlink"/>
            <w:sz w:val="24"/>
            <w:lang w:val="en-US"/>
          </w:rPr>
          <w:t>day</w:t>
        </w:r>
      </w:hyperlink>
      <w:r w:rsidRPr="00B71369">
        <w:rPr>
          <w:sz w:val="24"/>
          <w:lang w:val="en-US"/>
        </w:rPr>
        <w:t xml:space="preserve"> influence on the weather. The western side of the </w:t>
      </w:r>
      <w:smartTag w:uri="urn:schemas-microsoft-com:office:smarttags" w:element="place">
        <w:smartTag w:uri="urn:schemas-microsoft-com:office:smarttags" w:element="country-region">
          <w:r w:rsidRPr="00B71369">
            <w:rPr>
              <w:sz w:val="24"/>
              <w:lang w:val="en-US"/>
            </w:rPr>
            <w:t>United Kingdom</w:t>
          </w:r>
        </w:smartTag>
      </w:smartTag>
      <w:r w:rsidRPr="00B71369">
        <w:rPr>
          <w:sz w:val="24"/>
          <w:lang w:val="en-US"/>
        </w:rPr>
        <w:t xml:space="preserve"> tends to be warmer than the </w:t>
      </w:r>
      <w:hyperlink r:id="rId423" w:tooltip="Glossary: Easter" w:history="1">
        <w:r w:rsidRPr="00B71369">
          <w:rPr>
            <w:rStyle w:val="Hyperlink"/>
            <w:sz w:val="24"/>
            <w:lang w:val="en-US"/>
          </w:rPr>
          <w:t>easter</w:t>
        </w:r>
      </w:hyperlink>
      <w:r w:rsidRPr="00B71369">
        <w:rPr>
          <w:sz w:val="24"/>
          <w:lang w:val="en-US"/>
        </w:rPr>
        <w:t>n; the south is warmer than the north. The </w:t>
      </w:r>
      <w:hyperlink r:id="rId424" w:tooltip="Glossary: mean" w:history="1">
        <w:r w:rsidRPr="00B71369">
          <w:rPr>
            <w:rStyle w:val="Hyperlink"/>
            <w:sz w:val="24"/>
            <w:lang w:val="en-US"/>
          </w:rPr>
          <w:t>mean</w:t>
        </w:r>
      </w:hyperlink>
      <w:r w:rsidRPr="00B71369">
        <w:rPr>
          <w:sz w:val="24"/>
          <w:lang w:val="en-US"/>
        </w:rPr>
        <w:t> </w:t>
      </w:r>
      <w:hyperlink r:id="rId425" w:tooltip="Glossary: annual" w:history="1">
        <w:r w:rsidRPr="00B71369">
          <w:rPr>
            <w:rStyle w:val="Hyperlink"/>
            <w:sz w:val="24"/>
            <w:lang w:val="en-US"/>
          </w:rPr>
          <w:t>annual</w:t>
        </w:r>
      </w:hyperlink>
      <w:r w:rsidRPr="00B71369">
        <w:rPr>
          <w:sz w:val="24"/>
          <w:lang w:val="en-US"/>
        </w:rPr>
        <w:t xml:space="preserve"> temperature is 6 ºC in the far north of </w:t>
      </w:r>
      <w:smartTag w:uri="urn:schemas-microsoft-com:office:smarttags" w:element="country-region">
        <w:r w:rsidRPr="00B71369">
          <w:rPr>
            <w:sz w:val="24"/>
            <w:lang w:val="en-US"/>
          </w:rPr>
          <w:t>Scotland</w:t>
        </w:r>
      </w:smartTag>
      <w:r w:rsidRPr="00B71369">
        <w:rPr>
          <w:sz w:val="24"/>
          <w:lang w:val="en-US"/>
        </w:rPr>
        <w:t xml:space="preserve">; 11 ºC in the south-west of </w:t>
      </w:r>
      <w:smartTag w:uri="urn:schemas-microsoft-com:office:smarttags" w:element="place">
        <w:smartTag w:uri="urn:schemas-microsoft-com:office:smarttags" w:element="country-region">
          <w:r w:rsidRPr="00B71369">
            <w:rPr>
              <w:sz w:val="24"/>
              <w:lang w:val="en-US"/>
            </w:rPr>
            <w:t>England</w:t>
          </w:r>
        </w:smartTag>
      </w:smartTag>
      <w:r w:rsidRPr="00B71369">
        <w:rPr>
          <w:sz w:val="24"/>
          <w:lang w:val="en-US"/>
        </w:rPr>
        <w:t>. </w:t>
      </w:r>
      <w:hyperlink r:id="rId426" w:tooltip="Глоссарий: winter" w:history="1">
        <w:r w:rsidRPr="00B71369">
          <w:rPr>
            <w:rStyle w:val="Hyperlink"/>
            <w:sz w:val="24"/>
            <w:lang w:val="en-US"/>
          </w:rPr>
          <w:t>Winter</w:t>
        </w:r>
      </w:hyperlink>
      <w:r w:rsidRPr="00B71369">
        <w:rPr>
          <w:sz w:val="24"/>
          <w:lang w:val="en-US"/>
        </w:rPr>
        <w:t xml:space="preserve"> temperatures seldom are below </w:t>
      </w:r>
      <w:smartTag w:uri="urn:schemas-microsoft-com:office:smarttags" w:element="metricconverter">
        <w:smartTagPr>
          <w:attr w:name="ProductID" w:val="-10 ﾰC"/>
        </w:smartTagPr>
        <w:r w:rsidRPr="00B71369">
          <w:rPr>
            <w:sz w:val="24"/>
            <w:lang w:val="en-US"/>
          </w:rPr>
          <w:t>-10 °C</w:t>
        </w:r>
      </w:smartTag>
      <w:r w:rsidRPr="00B71369">
        <w:rPr>
          <w:sz w:val="24"/>
          <w:lang w:val="en-US"/>
        </w:rPr>
        <w:t xml:space="preserve"> and summer temperatures rarely higher than </w:t>
      </w:r>
      <w:smartTag w:uri="urn:schemas-microsoft-com:office:smarttags" w:element="metricconverter">
        <w:smartTagPr>
          <w:attr w:name="ProductID" w:val="32ﾰC"/>
        </w:smartTagPr>
        <w:r w:rsidRPr="00B71369">
          <w:rPr>
            <w:sz w:val="24"/>
            <w:lang w:val="en-US"/>
          </w:rPr>
          <w:t>32°C</w:t>
        </w:r>
      </w:smartTag>
      <w:r w:rsidRPr="00B71369">
        <w:rPr>
          <w:sz w:val="24"/>
          <w:lang w:val="en-US"/>
        </w:rPr>
        <w:t>. The sea winds also bring plenty of moisture; </w:t>
      </w:r>
      <w:hyperlink r:id="rId427" w:tooltip="Glossary: average annual precipitation" w:history="1">
        <w:r w:rsidRPr="00B71369">
          <w:rPr>
            <w:rStyle w:val="Hyperlink"/>
            <w:sz w:val="24"/>
            <w:lang w:val="en-US"/>
          </w:rPr>
          <w:t>average annual precipitation</w:t>
        </w:r>
      </w:hyperlink>
      <w:r w:rsidRPr="00B71369">
        <w:rPr>
          <w:sz w:val="24"/>
          <w:lang w:val="en-US"/>
        </w:rPr>
        <w:t xml:space="preserve"> is more than </w:t>
      </w:r>
      <w:smartTag w:uri="urn:schemas-microsoft-com:office:smarttags" w:element="metricconverter">
        <w:smartTagPr>
          <w:attr w:name="ProductID" w:val="1,000 mm"/>
        </w:smartTagPr>
        <w:r w:rsidRPr="00B71369">
          <w:rPr>
            <w:sz w:val="24"/>
            <w:lang w:val="en-US"/>
          </w:rPr>
          <w:t>1,000 mm</w:t>
        </w:r>
      </w:smartTag>
      <w:r w:rsidRPr="00B71369">
        <w:rPr>
          <w:sz w:val="24"/>
          <w:lang w:val="en-US"/>
        </w:rPr>
        <w:t>.</w:t>
      </w:r>
    </w:p>
    <w:p w:rsidR="00DD0641" w:rsidRPr="00B71369" w:rsidRDefault="00DD0641"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28" w:tooltip="Глоссарий: winter" w:history="1">
        <w:r w:rsidRPr="00B71369">
          <w:rPr>
            <w:rStyle w:val="Hyperlink"/>
            <w:lang w:val="en-US"/>
          </w:rPr>
          <w:t>winter</w:t>
        </w:r>
      </w:hyperlink>
      <w:r w:rsidRPr="00B71369">
        <w:rPr>
          <w:lang w:val="en-US"/>
        </w:rPr>
        <w:t xml:space="preserve">, especially in </w:t>
      </w:r>
      <w:smartTag w:uri="urn:schemas-microsoft-com:office:smarttags" w:element="country-region">
        <w:r w:rsidRPr="00B71369">
          <w:rPr>
            <w:lang w:val="en-US"/>
          </w:rPr>
          <w:t>Scotland</w:t>
        </w:r>
      </w:smartTag>
      <w:r w:rsidRPr="00B71369">
        <w:rPr>
          <w:lang w:val="en-US"/>
        </w:rPr>
        <w:t xml:space="preserve">, the mountains of </w:t>
      </w:r>
      <w:smartTag w:uri="urn:schemas-microsoft-com:office:smarttags" w:element="country-region">
        <w:r w:rsidRPr="00B71369">
          <w:rPr>
            <w:lang w:val="en-US"/>
          </w:rPr>
          <w:t>Wales</w:t>
        </w:r>
      </w:smartTag>
      <w:r w:rsidRPr="00B71369">
        <w:rPr>
          <w:lang w:val="en-US"/>
        </w:rPr>
        <w:t xml:space="preserve">, and northern </w:t>
      </w:r>
      <w:smartTag w:uri="urn:schemas-microsoft-com:office:smarttags" w:element="place">
        <w:smartTag w:uri="urn:schemas-microsoft-com:office:smarttags" w:element="country-region">
          <w:r w:rsidRPr="00B71369">
            <w:rPr>
              <w:lang w:val="en-US"/>
            </w:rPr>
            <w:t>England</w:t>
          </w:r>
        </w:smartTag>
      </w:smartTag>
      <w:r w:rsidRPr="00B71369">
        <w:rPr>
          <w:lang w:val="en-US"/>
        </w:rPr>
        <w:t>. The western side of Britain is much wetter than the </w:t>
      </w:r>
      <w:hyperlink r:id="rId429" w:tooltip="Glossary: Easter" w:history="1">
        <w:r w:rsidRPr="00B71369">
          <w:rPr>
            <w:rStyle w:val="Hyperlink"/>
            <w:lang w:val="en-US"/>
          </w:rPr>
          <w:t>easter</w:t>
        </w:r>
      </w:hyperlink>
      <w:r w:rsidRPr="00B71369">
        <w:rPr>
          <w:lang w:val="en-US"/>
        </w:rPr>
        <w:t xml:space="preserve">n: average rainfall varies is from </w:t>
      </w:r>
      <w:smartTag w:uri="urn:schemas-microsoft-com:office:smarttags" w:element="metricconverter">
        <w:smartTagPr>
          <w:attr w:name="ProductID" w:val="5,000 mm"/>
        </w:smartTagPr>
        <w:r w:rsidRPr="00B71369">
          <w:rPr>
            <w:lang w:val="en-US"/>
          </w:rPr>
          <w:t>5,000 mm</w:t>
        </w:r>
      </w:smartTag>
      <w:r w:rsidRPr="00B71369">
        <w:rPr>
          <w:lang w:val="en-US"/>
        </w:rPr>
        <w:t xml:space="preserve"> in the western Highlands of Scotland, to less than </w:t>
      </w:r>
      <w:smartTag w:uri="urn:schemas-microsoft-com:office:smarttags" w:element="metricconverter">
        <w:smartTagPr>
          <w:attr w:name="ProductID" w:val="500 mm"/>
        </w:smartTagPr>
        <w:r w:rsidRPr="00B71369">
          <w:rPr>
            <w:lang w:val="en-US"/>
          </w:rPr>
          <w:t>500 mm</w:t>
        </w:r>
      </w:smartTag>
      <w:r w:rsidRPr="00B71369">
        <w:rPr>
          <w:lang w:val="en-US"/>
        </w:rPr>
        <w:t xml:space="preserve"> in parts of East Anglia in England.</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The </w:t>
      </w:r>
      <w:hyperlink r:id="rId430" w:tooltip="Towns and cities in Russia: population" w:history="1">
        <w:r w:rsidRPr="00B71369">
          <w:rPr>
            <w:rStyle w:val="Hyperlink"/>
            <w:sz w:val="24"/>
            <w:lang w:val="en-US"/>
          </w:rPr>
          <w:t>population</w:t>
        </w:r>
      </w:hyperlink>
      <w:r w:rsidRPr="00B71369">
        <w:rPr>
          <w:sz w:val="24"/>
          <w:lang w:val="en-US"/>
        </w:rPr>
        <w:t xml:space="preserve"> of </w:t>
      </w:r>
      <w:smartTag w:uri="urn:schemas-microsoft-com:office:smarttags" w:element="place">
        <w:smartTag w:uri="urn:schemas-microsoft-com:office:smarttags" w:element="country-region">
          <w:r w:rsidRPr="00B71369">
            <w:rPr>
              <w:sz w:val="24"/>
              <w:lang w:val="en-US"/>
            </w:rPr>
            <w:t>United Kingdom</w:t>
          </w:r>
        </w:smartTag>
      </w:smartTag>
      <w:r w:rsidRPr="00B71369">
        <w:rPr>
          <w:sz w:val="24"/>
          <w:lang w:val="en-US"/>
        </w:rPr>
        <w:t xml:space="preserve"> is more than 56 mln people, but it is one of the world’s leading commercial and industrialized nations. </w:t>
      </w:r>
      <w:hyperlink r:id="rId431" w:tooltip="Glossary: in terms of" w:history="1">
        <w:r w:rsidRPr="00B71369">
          <w:rPr>
            <w:rStyle w:val="Hyperlink"/>
            <w:sz w:val="24"/>
            <w:lang w:val="en-US"/>
          </w:rPr>
          <w:t>In terms of</w:t>
        </w:r>
      </w:hyperlink>
      <w:r w:rsidRPr="00B71369">
        <w:rPr>
          <w:sz w:val="24"/>
          <w:lang w:val="en-US"/>
        </w:rPr>
        <w:t xml:space="preserve"> gross national product (GNP) it ranks fifth in the world, with </w:t>
      </w:r>
      <w:smartTag w:uri="urn:schemas-microsoft-com:office:smarttags" w:element="country-region">
        <w:r w:rsidRPr="00B71369">
          <w:rPr>
            <w:sz w:val="24"/>
            <w:lang w:val="en-US"/>
          </w:rPr>
          <w:t>Italy</w:t>
        </w:r>
      </w:smartTag>
      <w:r w:rsidRPr="00B71369">
        <w:rPr>
          <w:sz w:val="24"/>
          <w:lang w:val="en-US"/>
        </w:rPr>
        <w:t xml:space="preserve">, after the </w:t>
      </w:r>
      <w:smartTag w:uri="urn:schemas-microsoft-com:office:smarttags" w:element="country-region">
        <w:r w:rsidRPr="00B71369">
          <w:rPr>
            <w:sz w:val="24"/>
            <w:lang w:val="en-US"/>
          </w:rPr>
          <w:t>United States</w:t>
        </w:r>
      </w:smartTag>
      <w:r w:rsidRPr="00B71369">
        <w:rPr>
          <w:sz w:val="24"/>
          <w:lang w:val="en-US"/>
        </w:rPr>
        <w:t xml:space="preserve">, </w:t>
      </w:r>
      <w:smartTag w:uri="urn:schemas-microsoft-com:office:smarttags" w:element="country-region">
        <w:r w:rsidRPr="00B71369">
          <w:rPr>
            <w:sz w:val="24"/>
            <w:lang w:val="en-US"/>
          </w:rPr>
          <w:t>Japan</w:t>
        </w:r>
      </w:smartTag>
      <w:r w:rsidRPr="00B71369">
        <w:rPr>
          <w:sz w:val="24"/>
          <w:lang w:val="en-US"/>
        </w:rPr>
        <w:t xml:space="preserve">, </w:t>
      </w:r>
      <w:smartTag w:uri="urn:schemas-microsoft-com:office:smarttags" w:element="country-region">
        <w:r w:rsidRPr="00B71369">
          <w:rPr>
            <w:sz w:val="24"/>
            <w:lang w:val="en-US"/>
          </w:rPr>
          <w:t>Germany</w:t>
        </w:r>
      </w:smartTag>
      <w:r w:rsidRPr="00B71369">
        <w:rPr>
          <w:sz w:val="24"/>
          <w:lang w:val="en-US"/>
        </w:rPr>
        <w:t xml:space="preserve">, and </w:t>
      </w:r>
      <w:smartTag w:uri="urn:schemas-microsoft-com:office:smarttags" w:element="place">
        <w:smartTag w:uri="urn:schemas-microsoft-com:office:smarttags" w:element="country-region">
          <w:r w:rsidRPr="00B71369">
            <w:rPr>
              <w:sz w:val="24"/>
              <w:lang w:val="en-US"/>
            </w:rPr>
            <w:t>France</w:t>
          </w:r>
        </w:smartTag>
      </w:smartTag>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jc w:val="center"/>
        <w:rPr>
          <w:sz w:val="24"/>
          <w:lang w:val="en-US"/>
        </w:rPr>
      </w:pPr>
    </w:p>
    <w:p w:rsidR="00DD0641" w:rsidRPr="00B71369" w:rsidRDefault="00DD0641" w:rsidP="002E5762">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2E5762">
      <w:pPr>
        <w:pStyle w:val="NormalWeb"/>
        <w:shd w:val="clear" w:color="auto" w:fill="FFFFFF"/>
        <w:spacing w:before="0" w:beforeAutospacing="0" w:after="0" w:afterAutospacing="0" w:line="240" w:lineRule="auto"/>
        <w:jc w:val="center"/>
        <w:rPr>
          <w:sz w:val="24"/>
          <w:lang w:val="en-US"/>
        </w:rPr>
      </w:pPr>
      <w:r w:rsidRPr="00B71369">
        <w:rPr>
          <w:rStyle w:val="Strong"/>
          <w:sz w:val="24"/>
          <w:lang w:val="en-US"/>
        </w:rPr>
        <w:t>Holi</w:t>
      </w:r>
      <w:hyperlink r:id="rId432" w:tooltip="TRACKING   HURRICANES: day" w:history="1">
        <w:r w:rsidRPr="00B71369">
          <w:rPr>
            <w:rStyle w:val="Hyperlink"/>
            <w:b/>
            <w:sz w:val="24"/>
            <w:lang w:val="en-US"/>
          </w:rPr>
          <w:t>day</w:t>
        </w:r>
      </w:hyperlink>
      <w:r w:rsidRPr="00B71369">
        <w:rPr>
          <w:rStyle w:val="Strong"/>
          <w:sz w:val="24"/>
          <w:lang w:val="en-US"/>
        </w:rPr>
        <w:t xml:space="preserve">s in </w:t>
      </w:r>
      <w:smartTag w:uri="urn:schemas-microsoft-com:office:smarttags" w:element="place">
        <w:smartTag w:uri="urn:schemas-microsoft-com:office:smarttags" w:element="country-region">
          <w:r w:rsidRPr="00B71369">
            <w:rPr>
              <w:rStyle w:val="Strong"/>
              <w:sz w:val="24"/>
              <w:lang w:val="en-US"/>
            </w:rPr>
            <w:t>England</w:t>
          </w:r>
        </w:smartTag>
      </w:smartTag>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Holi</w:t>
      </w:r>
      <w:hyperlink r:id="rId433" w:tooltip="TRACKING   HURRICANES: day" w:history="1">
        <w:r w:rsidRPr="00B71369">
          <w:rPr>
            <w:rStyle w:val="Hyperlink"/>
            <w:sz w:val="24"/>
            <w:lang w:val="en-US"/>
          </w:rPr>
          <w:t>day</w:t>
        </w:r>
      </w:hyperlink>
      <w:r w:rsidRPr="00B71369">
        <w:rPr>
          <w:sz w:val="24"/>
          <w:lang w:val="en-US"/>
        </w:rPr>
        <w:t>s are a part of every </w:t>
      </w:r>
      <w:hyperlink r:id="rId434" w:tooltip="Глоссарий: culture" w:history="1">
        <w:r w:rsidRPr="00B71369">
          <w:rPr>
            <w:rStyle w:val="Hyperlink"/>
            <w:sz w:val="24"/>
            <w:lang w:val="en-US"/>
          </w:rPr>
          <w:t>culture</w:t>
        </w:r>
      </w:hyperlink>
      <w:r w:rsidRPr="00B71369">
        <w:rPr>
          <w:sz w:val="24"/>
          <w:lang w:val="en-US"/>
        </w:rPr>
        <w:t>. Knowing them, we can learn more about </w:t>
      </w:r>
      <w:hyperlink r:id="rId435" w:tooltip="Glossary: local" w:history="1">
        <w:r w:rsidRPr="00B71369">
          <w:rPr>
            <w:rStyle w:val="Hyperlink"/>
            <w:sz w:val="24"/>
            <w:lang w:val="en-US"/>
          </w:rPr>
          <w:t>local</w:t>
        </w:r>
      </w:hyperlink>
      <w:r w:rsidRPr="00B71369">
        <w:rPr>
          <w:sz w:val="24"/>
          <w:lang w:val="en-US"/>
        </w:rPr>
        <w:t> people and their way of life. Traditional holi</w:t>
      </w:r>
      <w:hyperlink r:id="rId436" w:tooltip="TRACKING   HURRICANES: day" w:history="1">
        <w:r w:rsidRPr="00B71369">
          <w:rPr>
            <w:rStyle w:val="Hyperlink"/>
            <w:sz w:val="24"/>
            <w:lang w:val="en-US"/>
          </w:rPr>
          <w:t>day</w:t>
        </w:r>
      </w:hyperlink>
      <w:r w:rsidRPr="00B71369">
        <w:rPr>
          <w:sz w:val="24"/>
          <w:lang w:val="en-US"/>
        </w:rPr>
        <w:t>s may </w:t>
      </w:r>
      <w:hyperlink r:id="rId437" w:tooltip="Glossary: reflect" w:history="1">
        <w:r w:rsidRPr="00B71369">
          <w:rPr>
            <w:rStyle w:val="Hyperlink"/>
            <w:sz w:val="24"/>
            <w:lang w:val="en-US"/>
          </w:rPr>
          <w:t>reflect</w:t>
        </w:r>
      </w:hyperlink>
      <w:r w:rsidRPr="00B71369">
        <w:rPr>
          <w:sz w:val="24"/>
          <w:lang w:val="en-US"/>
        </w:rPr>
        <w:t xml:space="preserve"> not only the nation and its character, but also the history of the country. Same can be said about </w:t>
      </w:r>
      <w:smartTag w:uri="urn:schemas-microsoft-com:office:smarttags" w:element="place">
        <w:smartTag w:uri="urn:schemas-microsoft-com:office:smarttags" w:element="country-region">
          <w:r w:rsidRPr="00B71369">
            <w:rPr>
              <w:sz w:val="24"/>
              <w:lang w:val="en-US"/>
            </w:rPr>
            <w:t>England</w:t>
          </w:r>
        </w:smartTag>
      </w:smartTag>
      <w:r w:rsidRPr="00B71369">
        <w:rPr>
          <w:sz w:val="24"/>
          <w:lang w:val="en-US"/>
        </w:rPr>
        <w:t>. English people love celebrating holi</w:t>
      </w:r>
      <w:hyperlink r:id="rId438" w:tooltip="TRACKING   HURRICANES: day" w:history="1">
        <w:r w:rsidRPr="00B71369">
          <w:rPr>
            <w:rStyle w:val="Hyperlink"/>
            <w:sz w:val="24"/>
            <w:lang w:val="en-US"/>
          </w:rPr>
          <w:t>day</w:t>
        </w:r>
      </w:hyperlink>
      <w:r w:rsidRPr="00B71369">
        <w:rPr>
          <w:sz w:val="24"/>
          <w:lang w:val="en-US"/>
        </w:rPr>
        <w:t>s. Although officially the country has only six public holi</w:t>
      </w:r>
      <w:hyperlink r:id="rId439" w:tooltip="TRACKING   HURRICANES: day" w:history="1">
        <w:r w:rsidRPr="00B71369">
          <w:rPr>
            <w:rStyle w:val="Hyperlink"/>
            <w:sz w:val="24"/>
            <w:lang w:val="en-US"/>
          </w:rPr>
          <w:t>day</w:t>
        </w:r>
      </w:hyperlink>
      <w:r w:rsidRPr="00B71369">
        <w:rPr>
          <w:sz w:val="24"/>
          <w:lang w:val="en-US"/>
        </w:rPr>
        <w:t>s, there are many other </w:t>
      </w:r>
      <w:hyperlink r:id="rId440" w:tooltip="Glossary: symbolic" w:history="1">
        <w:r w:rsidRPr="00B71369">
          <w:rPr>
            <w:rStyle w:val="Hyperlink"/>
            <w:sz w:val="24"/>
            <w:lang w:val="en-US"/>
          </w:rPr>
          <w:t>symbolic</w:t>
        </w:r>
      </w:hyperlink>
      <w:r w:rsidRPr="00B71369">
        <w:rPr>
          <w:sz w:val="24"/>
          <w:lang w:val="en-US"/>
        </w:rPr>
        <w:t> </w:t>
      </w:r>
      <w:hyperlink r:id="rId441" w:tooltip="TRACKING   HURRICANES: day" w:history="1">
        <w:r w:rsidRPr="00B71369">
          <w:rPr>
            <w:rStyle w:val="Hyperlink"/>
            <w:sz w:val="24"/>
            <w:lang w:val="en-US"/>
          </w:rPr>
          <w:t>day</w:t>
        </w:r>
      </w:hyperlink>
      <w:r w:rsidRPr="00B71369">
        <w:rPr>
          <w:sz w:val="24"/>
          <w:lang w:val="en-US"/>
        </w:rPr>
        <w:t>s, which have been celebrated for ages. Six public holi</w:t>
      </w:r>
      <w:hyperlink r:id="rId442" w:tooltip="TRACKING   HURRICANES: day" w:history="1">
        <w:r w:rsidRPr="00B71369">
          <w:rPr>
            <w:rStyle w:val="Hyperlink"/>
            <w:sz w:val="24"/>
            <w:lang w:val="en-US"/>
          </w:rPr>
          <w:t>day</w:t>
        </w:r>
      </w:hyperlink>
      <w:r w:rsidRPr="00B71369">
        <w:rPr>
          <w:sz w:val="24"/>
          <w:lang w:val="en-US"/>
        </w:rPr>
        <w:t>s are: Christmas and </w:t>
      </w:r>
      <w:hyperlink r:id="rId443" w:tooltip="Glossary: Boxing Days" w:history="1">
        <w:r w:rsidRPr="00B71369">
          <w:rPr>
            <w:rStyle w:val="Hyperlink"/>
            <w:sz w:val="24"/>
            <w:lang w:val="en-US"/>
          </w:rPr>
          <w:t>Boxing Days</w:t>
        </w:r>
      </w:hyperlink>
      <w:r w:rsidRPr="00B71369">
        <w:rPr>
          <w:sz w:val="24"/>
          <w:lang w:val="en-US"/>
        </w:rPr>
        <w:t>, </w:t>
      </w:r>
      <w:hyperlink r:id="rId444" w:tooltip="Glossary: Good Friday" w:history="1">
        <w:r w:rsidRPr="00B71369">
          <w:rPr>
            <w:rStyle w:val="Hyperlink"/>
            <w:sz w:val="24"/>
            <w:lang w:val="en-US"/>
          </w:rPr>
          <w:t>Good Friday</w:t>
        </w:r>
      </w:hyperlink>
      <w:r w:rsidRPr="00B71369">
        <w:rPr>
          <w:sz w:val="24"/>
          <w:lang w:val="en-US"/>
        </w:rPr>
        <w:t> and </w:t>
      </w:r>
      <w:hyperlink r:id="rId445" w:tooltip="Glossary: Easter" w:history="1">
        <w:r w:rsidRPr="00B71369">
          <w:rPr>
            <w:rStyle w:val="Hyperlink"/>
            <w:sz w:val="24"/>
            <w:lang w:val="en-US"/>
          </w:rPr>
          <w:t>Easter</w:t>
        </w:r>
      </w:hyperlink>
      <w:r w:rsidRPr="00B71369">
        <w:rPr>
          <w:sz w:val="24"/>
          <w:lang w:val="en-US"/>
        </w:rPr>
        <w:t>, Spring and Late Summer Bank Holi</w:t>
      </w:r>
      <w:hyperlink r:id="rId446" w:tooltip="TRACKING   HURRICANES: day" w:history="1">
        <w:r w:rsidRPr="00B71369">
          <w:rPr>
            <w:rStyle w:val="Hyperlink"/>
            <w:sz w:val="24"/>
            <w:lang w:val="en-US"/>
          </w:rPr>
          <w:t>day</w:t>
        </w:r>
      </w:hyperlink>
      <w:r w:rsidRPr="00B71369">
        <w:rPr>
          <w:sz w:val="24"/>
          <w:lang w:val="en-US"/>
        </w:rPr>
        <w:t>s. Scottish people </w:t>
      </w:r>
      <w:hyperlink r:id="rId447" w:tooltip="Glossary: consider" w:history="1">
        <w:r w:rsidRPr="00B71369">
          <w:rPr>
            <w:rStyle w:val="Hyperlink"/>
            <w:sz w:val="24"/>
            <w:lang w:val="en-US"/>
          </w:rPr>
          <w:t>consider</w:t>
        </w:r>
      </w:hyperlink>
      <w:r w:rsidRPr="00B71369">
        <w:rPr>
          <w:sz w:val="24"/>
          <w:lang w:val="en-US"/>
        </w:rPr>
        <w:t> the New Year’s </w:t>
      </w:r>
      <w:hyperlink r:id="rId448" w:tooltip="TRACKING   HURRICANES: day" w:history="1">
        <w:r w:rsidRPr="00B71369">
          <w:rPr>
            <w:rStyle w:val="Hyperlink"/>
            <w:sz w:val="24"/>
            <w:lang w:val="en-US"/>
          </w:rPr>
          <w:t>Day</w:t>
        </w:r>
      </w:hyperlink>
      <w:r w:rsidRPr="00B71369">
        <w:rPr>
          <w:sz w:val="24"/>
          <w:lang w:val="en-US"/>
        </w:rPr>
        <w:t> to be also a public holi</w:t>
      </w:r>
      <w:hyperlink r:id="rId449" w:tooltip="TRACKING   HURRICANES: day" w:history="1">
        <w:r w:rsidRPr="00B71369">
          <w:rPr>
            <w:rStyle w:val="Hyperlink"/>
            <w:sz w:val="24"/>
            <w:lang w:val="en-US"/>
          </w:rPr>
          <w:t>day</w:t>
        </w:r>
      </w:hyperlink>
      <w:r w:rsidRPr="00B71369">
        <w:rPr>
          <w:sz w:val="24"/>
          <w:lang w:val="en-US"/>
        </w:rPr>
        <w:t>. Some of the holi</w:t>
      </w:r>
      <w:hyperlink r:id="rId450" w:tooltip="TRACKING   HURRICANES: day" w:history="1">
        <w:r w:rsidRPr="00B71369">
          <w:rPr>
            <w:rStyle w:val="Hyperlink"/>
            <w:sz w:val="24"/>
            <w:lang w:val="en-US"/>
          </w:rPr>
          <w:t>day</w:t>
        </w:r>
      </w:hyperlink>
      <w:r w:rsidRPr="00B71369">
        <w:rPr>
          <w:sz w:val="24"/>
          <w:lang w:val="en-US"/>
        </w:rPr>
        <w:t>s don’t have a fixed </w:t>
      </w:r>
      <w:hyperlink r:id="rId451" w:tooltip="Глоссарий: date" w:history="1">
        <w:r w:rsidRPr="00B71369">
          <w:rPr>
            <w:rStyle w:val="Hyperlink"/>
            <w:sz w:val="24"/>
            <w:lang w:val="en-US"/>
          </w:rPr>
          <w:t>date</w:t>
        </w:r>
      </w:hyperlink>
      <w:r w:rsidRPr="00B71369">
        <w:rPr>
          <w:sz w:val="24"/>
          <w:lang w:val="en-US"/>
        </w:rPr>
        <w:t>, so the </w:t>
      </w:r>
      <w:hyperlink r:id="rId452" w:tooltip="Глоссарий: date" w:history="1">
        <w:r w:rsidRPr="00B71369">
          <w:rPr>
            <w:rStyle w:val="Hyperlink"/>
            <w:sz w:val="24"/>
            <w:lang w:val="en-US"/>
          </w:rPr>
          <w:t>date</w:t>
        </w:r>
      </w:hyperlink>
      <w:r w:rsidRPr="00B71369">
        <w:rPr>
          <w:sz w:val="24"/>
          <w:lang w:val="en-US"/>
        </w:rPr>
        <w:t> is </w:t>
      </w:r>
      <w:hyperlink r:id="rId453" w:tooltip="Glossary: moveable" w:history="1">
        <w:r w:rsidRPr="00B71369">
          <w:rPr>
            <w:rStyle w:val="Hyperlink"/>
            <w:sz w:val="24"/>
            <w:lang w:val="en-US"/>
          </w:rPr>
          <w:t>moveable</w:t>
        </w:r>
      </w:hyperlink>
      <w:r w:rsidRPr="00B71369">
        <w:rPr>
          <w:sz w:val="24"/>
          <w:lang w:val="en-US"/>
        </w:rPr>
        <w:t> and can be changed each year. Perhaps, Christmas, New Year and Boxing </w:t>
      </w:r>
      <w:hyperlink r:id="rId454" w:tooltip="TRACKING   HURRICANES: day" w:history="1">
        <w:r w:rsidRPr="00B71369">
          <w:rPr>
            <w:rStyle w:val="Hyperlink"/>
            <w:sz w:val="24"/>
            <w:lang w:val="en-US"/>
          </w:rPr>
          <w:t>Day</w:t>
        </w:r>
      </w:hyperlink>
      <w:r w:rsidRPr="00B71369">
        <w:rPr>
          <w:sz w:val="24"/>
          <w:lang w:val="en-US"/>
        </w:rPr>
        <w:t> are the only holi</w:t>
      </w:r>
      <w:hyperlink r:id="rId455" w:tooltip="TRACKING   HURRICANES: day" w:history="1">
        <w:r w:rsidRPr="00B71369">
          <w:rPr>
            <w:rStyle w:val="Hyperlink"/>
            <w:sz w:val="24"/>
            <w:lang w:val="en-US"/>
          </w:rPr>
          <w:t>day</w:t>
        </w:r>
      </w:hyperlink>
      <w:r w:rsidRPr="00B71369">
        <w:rPr>
          <w:sz w:val="24"/>
          <w:lang w:val="en-US"/>
        </w:rPr>
        <w:t>s with fixed </w:t>
      </w:r>
      <w:hyperlink r:id="rId456" w:tooltip="Глоссарий: date" w:history="1">
        <w:r w:rsidRPr="00B71369">
          <w:rPr>
            <w:rStyle w:val="Hyperlink"/>
            <w:sz w:val="24"/>
            <w:lang w:val="en-US"/>
          </w:rPr>
          <w:t>date</w:t>
        </w:r>
      </w:hyperlink>
      <w:r w:rsidRPr="00B71369">
        <w:rPr>
          <w:sz w:val="24"/>
          <w:lang w:val="en-US"/>
        </w:rPr>
        <w:t>s. Most English holi</w:t>
      </w:r>
      <w:hyperlink r:id="rId457" w:tooltip="TRACKING   HURRICANES: day" w:history="1">
        <w:r w:rsidRPr="00B71369">
          <w:rPr>
            <w:rStyle w:val="Hyperlink"/>
            <w:sz w:val="24"/>
            <w:lang w:val="en-US"/>
          </w:rPr>
          <w:t>day</w:t>
        </w:r>
      </w:hyperlink>
      <w:r w:rsidRPr="00B71369">
        <w:rPr>
          <w:sz w:val="24"/>
          <w:lang w:val="en-US"/>
        </w:rPr>
        <w:t>s are of religious </w:t>
      </w:r>
      <w:hyperlink r:id="rId458" w:tooltip="Glossary: significance" w:history="1">
        <w:r w:rsidRPr="00B71369">
          <w:rPr>
            <w:rStyle w:val="Hyperlink"/>
            <w:sz w:val="24"/>
            <w:lang w:val="en-US"/>
          </w:rPr>
          <w:t>significance</w:t>
        </w:r>
      </w:hyperlink>
      <w:r w:rsidRPr="00B71369">
        <w:rPr>
          <w:sz w:val="24"/>
          <w:lang w:val="en-US"/>
        </w:rPr>
        <w:t>, although they have </w:t>
      </w:r>
      <w:hyperlink r:id="rId459" w:tooltip="Glossary: gradually" w:history="1">
        <w:r w:rsidRPr="00B71369">
          <w:rPr>
            <w:rStyle w:val="Hyperlink"/>
            <w:sz w:val="24"/>
            <w:lang w:val="en-US"/>
          </w:rPr>
          <w:t>gradually</w:t>
        </w:r>
      </w:hyperlink>
      <w:r w:rsidRPr="00B71369">
        <w:rPr>
          <w:sz w:val="24"/>
          <w:lang w:val="en-US"/>
        </w:rPr>
        <w:t> </w:t>
      </w:r>
      <w:hyperlink r:id="rId460" w:tooltip="Глоссарий: become" w:history="1">
        <w:r w:rsidRPr="00B71369">
          <w:rPr>
            <w:rStyle w:val="Hyperlink"/>
            <w:sz w:val="24"/>
            <w:lang w:val="en-US"/>
          </w:rPr>
          <w:t>become</w:t>
        </w:r>
      </w:hyperlink>
      <w:r w:rsidRPr="00B71369">
        <w:rPr>
          <w:sz w:val="24"/>
          <w:lang w:val="en-US"/>
        </w:rPr>
        <w:t>simply the </w:t>
      </w:r>
      <w:hyperlink r:id="rId461" w:tooltip="TRACKING   HURRICANES: day" w:history="1">
        <w:r w:rsidRPr="00B71369">
          <w:rPr>
            <w:rStyle w:val="Hyperlink"/>
            <w:sz w:val="24"/>
            <w:lang w:val="en-US"/>
          </w:rPr>
          <w:t>day</w:t>
        </w:r>
      </w:hyperlink>
      <w:r w:rsidRPr="00B71369">
        <w:rPr>
          <w:sz w:val="24"/>
          <w:lang w:val="en-US"/>
        </w:rPr>
        <w:t>s for relaxing, enjoying </w:t>
      </w:r>
      <w:hyperlink r:id="rId462" w:tooltip="Glossary: delicious" w:history="1">
        <w:r w:rsidRPr="00B71369">
          <w:rPr>
            <w:rStyle w:val="Hyperlink"/>
            <w:sz w:val="24"/>
            <w:lang w:val="en-US"/>
          </w:rPr>
          <w:t>delicious</w:t>
        </w:r>
      </w:hyperlink>
      <w:r w:rsidRPr="00B71369">
        <w:rPr>
          <w:sz w:val="24"/>
          <w:lang w:val="en-US"/>
        </w:rPr>
        <w:t> meals and staying in good mood. </w:t>
      </w:r>
      <w:hyperlink r:id="rId463" w:tooltip="Glossary: Apart from" w:history="1">
        <w:r w:rsidRPr="00B71369">
          <w:rPr>
            <w:rStyle w:val="Hyperlink"/>
            <w:sz w:val="24"/>
            <w:lang w:val="en-US"/>
          </w:rPr>
          <w:t>Apart from</w:t>
        </w:r>
      </w:hyperlink>
      <w:r w:rsidRPr="00B71369">
        <w:rPr>
          <w:sz w:val="24"/>
          <w:lang w:val="en-US"/>
        </w:rPr>
        <w:t> public holi</w:t>
      </w:r>
      <w:hyperlink r:id="rId464" w:tooltip="TRACKING   HURRICANES: day" w:history="1">
        <w:r w:rsidRPr="00B71369">
          <w:rPr>
            <w:rStyle w:val="Hyperlink"/>
            <w:sz w:val="24"/>
            <w:lang w:val="en-US"/>
          </w:rPr>
          <w:t>day</w:t>
        </w:r>
      </w:hyperlink>
      <w:r w:rsidRPr="00B71369">
        <w:rPr>
          <w:sz w:val="24"/>
          <w:lang w:val="en-US"/>
        </w:rPr>
        <w:t>s, people in England celebrate St Valentine’s </w:t>
      </w:r>
      <w:hyperlink r:id="rId465" w:tooltip="TRACKING   HURRICANES: day" w:history="1">
        <w:r w:rsidRPr="00B71369">
          <w:rPr>
            <w:rStyle w:val="Hyperlink"/>
            <w:sz w:val="24"/>
            <w:lang w:val="en-US"/>
          </w:rPr>
          <w:t>Day</w:t>
        </w:r>
      </w:hyperlink>
      <w:r w:rsidRPr="00B71369">
        <w:rPr>
          <w:sz w:val="24"/>
          <w:lang w:val="en-US"/>
        </w:rPr>
        <w:t>, St Patrick’s </w:t>
      </w:r>
      <w:hyperlink r:id="rId466" w:tooltip="TRACKING   HURRICANES: day" w:history="1">
        <w:r w:rsidRPr="00B71369">
          <w:rPr>
            <w:rStyle w:val="Hyperlink"/>
            <w:sz w:val="24"/>
            <w:lang w:val="en-US"/>
          </w:rPr>
          <w:t>Day</w:t>
        </w:r>
      </w:hyperlink>
      <w:r w:rsidRPr="00B71369">
        <w:rPr>
          <w:sz w:val="24"/>
          <w:lang w:val="en-US"/>
        </w:rPr>
        <w:t>, April Fool’s </w:t>
      </w:r>
      <w:hyperlink r:id="rId467" w:tooltip="TRACKING   HURRICANES: day" w:history="1">
        <w:r w:rsidRPr="00B71369">
          <w:rPr>
            <w:rStyle w:val="Hyperlink"/>
            <w:sz w:val="24"/>
            <w:lang w:val="en-US"/>
          </w:rPr>
          <w:t>Day</w:t>
        </w:r>
      </w:hyperlink>
      <w:r w:rsidRPr="00B71369">
        <w:rPr>
          <w:sz w:val="24"/>
          <w:lang w:val="en-US"/>
        </w:rPr>
        <w:t>, Halloween, </w:t>
      </w:r>
      <w:hyperlink r:id="rId468" w:tooltip="Glossary: Pancake Day" w:history="1">
        <w:r w:rsidRPr="00B71369">
          <w:rPr>
            <w:rStyle w:val="Hyperlink"/>
            <w:sz w:val="24"/>
            <w:lang w:val="en-US"/>
          </w:rPr>
          <w:t>Pancake Day</w:t>
        </w:r>
      </w:hyperlink>
      <w:r w:rsidRPr="00B71369">
        <w:rPr>
          <w:sz w:val="24"/>
          <w:lang w:val="en-US"/>
        </w:rPr>
        <w:t>, </w:t>
      </w:r>
      <w:hyperlink r:id="rId469" w:tooltip="Glossary: Bonfire Night" w:history="1">
        <w:r w:rsidRPr="00B71369">
          <w:rPr>
            <w:rStyle w:val="Hyperlink"/>
            <w:sz w:val="24"/>
            <w:lang w:val="en-US"/>
          </w:rPr>
          <w:t>Bonfire Night</w:t>
        </w:r>
      </w:hyperlink>
      <w:r w:rsidRPr="00B71369">
        <w:rPr>
          <w:sz w:val="24"/>
          <w:lang w:val="en-US"/>
        </w:rPr>
        <w:t> and many other interesting occasions.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xml:space="preserve"> celebration in </w:t>
      </w:r>
      <w:smartTag w:uri="urn:schemas-microsoft-com:office:smarttags" w:element="place">
        <w:smartTag w:uri="urn:schemas-microsoft-com:office:smarttags" w:element="country-region">
          <w:r w:rsidRPr="00B71369">
            <w:rPr>
              <w:sz w:val="24"/>
              <w:lang w:val="en-US"/>
            </w:rPr>
            <w:t>Britain</w:t>
          </w:r>
        </w:smartTag>
      </w:smartTag>
      <w:r w:rsidRPr="00B71369">
        <w:rPr>
          <w:sz w:val="24"/>
          <w:lang w:val="en-US"/>
        </w:rPr>
        <w:t xml:space="preserve"> is arranging a family party with lots of </w:t>
      </w:r>
      <w:hyperlink r:id="rId470" w:tooltip="Glossary: delicious" w:history="1">
        <w:r w:rsidRPr="00B71369">
          <w:rPr>
            <w:rStyle w:val="Hyperlink"/>
            <w:sz w:val="24"/>
            <w:lang w:val="en-US"/>
          </w:rPr>
          <w:t>delicious</w:t>
        </w:r>
      </w:hyperlink>
      <w:r w:rsidRPr="00B71369">
        <w:rPr>
          <w:sz w:val="24"/>
          <w:lang w:val="en-US"/>
        </w:rPr>
        <w:t> food and drinks. Traditionally, everybody gets presents and postcards. People richly decorate every </w:t>
      </w:r>
      <w:hyperlink r:id="rId471" w:tooltip="Glossary: single" w:history="1">
        <w:r w:rsidRPr="00B71369">
          <w:rPr>
            <w:rStyle w:val="Hyperlink"/>
            <w:sz w:val="24"/>
            <w:lang w:val="en-US"/>
          </w:rPr>
          <w:t>single</w:t>
        </w:r>
      </w:hyperlink>
      <w:r w:rsidRPr="00B71369">
        <w:rPr>
          <w:sz w:val="24"/>
          <w:lang w:val="en-US"/>
        </w:rPr>
        <w:t> building on the street, be it a house or a shop. At New Year night people turn on the TV or radio and listen to Big Ben </w:t>
      </w:r>
      <w:hyperlink r:id="rId472" w:tooltip="Glossary: chiming" w:history="1">
        <w:r w:rsidRPr="00B71369">
          <w:rPr>
            <w:rStyle w:val="Hyperlink"/>
            <w:sz w:val="24"/>
            <w:lang w:val="en-US"/>
          </w:rPr>
          <w:t>chiming</w:t>
        </w:r>
      </w:hyperlink>
      <w:r w:rsidRPr="00B71369">
        <w:rPr>
          <w:sz w:val="24"/>
          <w:lang w:val="en-US"/>
        </w:rPr>
        <w:t xml:space="preserve">. After midnight people can continue partying at </w:t>
      </w:r>
      <w:smartTag w:uri="urn:schemas-microsoft-com:office:smarttags" w:element="address">
        <w:smartTag w:uri="urn:schemas-microsoft-com:office:smarttags" w:element="Street">
          <w:r w:rsidRPr="00B71369">
            <w:rPr>
              <w:sz w:val="24"/>
              <w:lang w:val="en-US"/>
            </w:rPr>
            <w:t>Trafalgar Square</w:t>
          </w:r>
        </w:smartTag>
      </w:smartTag>
      <w:r w:rsidRPr="00B71369">
        <w:rPr>
          <w:sz w:val="24"/>
          <w:lang w:val="en-US"/>
        </w:rPr>
        <w:t xml:space="preserve"> or </w:t>
      </w:r>
      <w:smartTag w:uri="urn:schemas-microsoft-com:office:smarttags" w:element="place">
        <w:r w:rsidRPr="00B71369">
          <w:rPr>
            <w:sz w:val="24"/>
            <w:lang w:val="en-US"/>
          </w:rPr>
          <w:t>Piccadilly Circus</w:t>
        </w:r>
      </w:smartTag>
      <w:r w:rsidRPr="00B71369">
        <w:rPr>
          <w:sz w:val="24"/>
          <w:lang w:val="en-US"/>
        </w:rPr>
        <w:t>. </w:t>
      </w:r>
      <w:hyperlink r:id="rId473" w:tooltip="Glossary: Easter" w:history="1">
        <w:r w:rsidRPr="00B71369">
          <w:rPr>
            <w:rStyle w:val="Hyperlink"/>
            <w:iCs/>
            <w:sz w:val="24"/>
            <w:lang w:val="en-US"/>
          </w:rPr>
          <w:t>Easter</w:t>
        </w:r>
      </w:hyperlink>
      <w:r w:rsidRPr="00B71369">
        <w:rPr>
          <w:sz w:val="24"/>
          <w:lang w:val="en-US"/>
        </w:rPr>
        <w:t> is another religious and important holi</w:t>
      </w:r>
      <w:hyperlink r:id="rId474" w:tooltip="TRACKING   HURRICANES: day" w:history="1">
        <w:r w:rsidRPr="00B71369">
          <w:rPr>
            <w:rStyle w:val="Hyperlink"/>
            <w:sz w:val="24"/>
            <w:lang w:val="en-US"/>
          </w:rPr>
          <w:t>day</w:t>
        </w:r>
      </w:hyperlink>
      <w:r w:rsidRPr="00B71369">
        <w:rPr>
          <w:sz w:val="24"/>
          <w:lang w:val="en-US"/>
        </w:rPr>
        <w:t xml:space="preserve"> in </w:t>
      </w:r>
      <w:smartTag w:uri="urn:schemas-microsoft-com:office:smarttags" w:element="place">
        <w:smartTag w:uri="urn:schemas-microsoft-com:office:smarttags" w:element="country-region">
          <w:r w:rsidRPr="00B71369">
            <w:rPr>
              <w:sz w:val="24"/>
              <w:lang w:val="en-US"/>
            </w:rPr>
            <w:t>England</w:t>
          </w:r>
        </w:smartTag>
      </w:smartTag>
      <w:r w:rsidRPr="00B71369">
        <w:rPr>
          <w:sz w:val="24"/>
          <w:lang w:val="en-US"/>
        </w:rPr>
        <w:t>. Even the word “</w:t>
      </w:r>
      <w:hyperlink r:id="rId475" w:tooltip="Glossary: Easter" w:history="1">
        <w:r w:rsidRPr="00B71369">
          <w:rPr>
            <w:rStyle w:val="Hyperlink"/>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6" w:tooltip="Glossary: Easter" w:history="1">
        <w:r w:rsidRPr="00B71369">
          <w:rPr>
            <w:rStyle w:val="Hyperlink"/>
            <w:sz w:val="24"/>
            <w:lang w:val="en-US"/>
          </w:rPr>
          <w:t>Easter</w:t>
        </w:r>
      </w:hyperlink>
      <w:r w:rsidRPr="00B71369">
        <w:rPr>
          <w:sz w:val="24"/>
          <w:lang w:val="en-US"/>
        </w:rPr>
        <w:t>. </w:t>
      </w:r>
      <w:hyperlink r:id="rId477" w:tooltip="Glossary: Easter" w:history="1">
        <w:r w:rsidRPr="00B71369">
          <w:rPr>
            <w:rStyle w:val="Hyperlink"/>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78" w:tooltip="Glossary: awakening" w:history="1">
        <w:r w:rsidRPr="00B71369">
          <w:rPr>
            <w:rStyle w:val="Hyperlink"/>
            <w:sz w:val="24"/>
            <w:lang w:val="en-US"/>
          </w:rPr>
          <w:t>awakening</w:t>
        </w:r>
      </w:hyperlink>
      <w:r w:rsidRPr="00B71369">
        <w:rPr>
          <w:sz w:val="24"/>
          <w:lang w:val="en-US"/>
        </w:rPr>
        <w:t> of nature. Children, perhaps, more than others </w:t>
      </w:r>
      <w:hyperlink r:id="rId479" w:tooltip="Glossary: appreciate" w:history="1">
        <w:r w:rsidRPr="00B71369">
          <w:rPr>
            <w:rStyle w:val="Hyperlink"/>
            <w:sz w:val="24"/>
            <w:lang w:val="en-US"/>
          </w:rPr>
          <w:t>appreciate</w:t>
        </w:r>
      </w:hyperlink>
      <w:r w:rsidRPr="00B71369">
        <w:rPr>
          <w:sz w:val="24"/>
          <w:lang w:val="en-US"/>
        </w:rPr>
        <w:t>this holi</w:t>
      </w:r>
      <w:hyperlink r:id="rId480" w:tooltip="TRACKING   HURRICANES: day" w:history="1">
        <w:r w:rsidRPr="00B71369">
          <w:rPr>
            <w:rStyle w:val="Hyperlink"/>
            <w:sz w:val="24"/>
            <w:lang w:val="en-US"/>
          </w:rPr>
          <w:t>day</w:t>
        </w:r>
      </w:hyperlink>
      <w:r w:rsidRPr="00B71369">
        <w:rPr>
          <w:sz w:val="24"/>
          <w:lang w:val="en-US"/>
        </w:rPr>
        <w:t> because of colored eggs and chocolate </w:t>
      </w:r>
      <w:hyperlink r:id="rId481" w:tooltip="Glossary: Easter" w:history="1">
        <w:r w:rsidRPr="00B71369">
          <w:rPr>
            <w:rStyle w:val="Hyperlink"/>
            <w:sz w:val="24"/>
            <w:lang w:val="en-US"/>
          </w:rPr>
          <w:t>Easter</w:t>
        </w:r>
      </w:hyperlink>
      <w:r w:rsidRPr="00B71369">
        <w:rPr>
          <w:sz w:val="24"/>
          <w:lang w:val="en-US"/>
        </w:rPr>
        <w:t> bunnies. Christian people all over the world </w:t>
      </w:r>
      <w:hyperlink r:id="rId482" w:tooltip="Glossary: associate" w:history="1">
        <w:r w:rsidRPr="00B71369">
          <w:rPr>
            <w:rStyle w:val="Hyperlink"/>
            <w:sz w:val="24"/>
            <w:lang w:val="en-US"/>
          </w:rPr>
          <w:t>associate</w:t>
        </w:r>
      </w:hyperlink>
      <w:r w:rsidRPr="00B71369">
        <w:rPr>
          <w:sz w:val="24"/>
          <w:lang w:val="en-US"/>
        </w:rPr>
        <w:t> this </w:t>
      </w:r>
      <w:hyperlink r:id="rId483" w:tooltip="TRACKING   HURRICANES: day" w:history="1">
        <w:r w:rsidRPr="00B71369">
          <w:rPr>
            <w:rStyle w:val="Hyperlink"/>
            <w:sz w:val="24"/>
            <w:lang w:val="en-US"/>
          </w:rPr>
          <w:t>day</w:t>
        </w:r>
      </w:hyperlink>
      <w:r w:rsidRPr="00B71369">
        <w:rPr>
          <w:sz w:val="24"/>
          <w:lang w:val="en-US"/>
        </w:rPr>
        <w:t> with the rising of the sun to the </w:t>
      </w:r>
      <w:hyperlink r:id="rId484" w:tooltip="Glossary: resurrection" w:history="1">
        <w:r w:rsidRPr="00B71369">
          <w:rPr>
            <w:rStyle w:val="Hyperlink"/>
            <w:sz w:val="24"/>
            <w:lang w:val="en-US"/>
          </w:rPr>
          <w:t>resurrection</w:t>
        </w:r>
      </w:hyperlink>
      <w:r w:rsidRPr="00B71369">
        <w:rPr>
          <w:sz w:val="24"/>
          <w:lang w:val="en-US"/>
        </w:rPr>
        <w:t> of Jesus. </w:t>
      </w:r>
      <w:r w:rsidRPr="00B71369">
        <w:rPr>
          <w:i/>
          <w:iCs/>
          <w:sz w:val="24"/>
          <w:lang w:val="en-US"/>
        </w:rPr>
        <w:t>Spring and Late Summer Bank Holi</w:t>
      </w:r>
      <w:hyperlink r:id="rId485" w:tooltip="TRACKING   HURRICANES: day" w:history="1">
        <w:r w:rsidRPr="00B71369">
          <w:rPr>
            <w:rStyle w:val="Hyperlink"/>
            <w:iCs/>
            <w:sz w:val="24"/>
            <w:lang w:val="en-US"/>
          </w:rPr>
          <w:t>day</w:t>
        </w:r>
      </w:hyperlink>
      <w:r w:rsidRPr="00B71369">
        <w:rPr>
          <w:i/>
          <w:iCs/>
          <w:sz w:val="24"/>
          <w:lang w:val="en-US"/>
        </w:rPr>
        <w:t>s</w:t>
      </w:r>
      <w:r w:rsidRPr="00B71369">
        <w:rPr>
          <w:sz w:val="24"/>
          <w:lang w:val="en-US"/>
        </w:rPr>
        <w:t> are official </w:t>
      </w:r>
      <w:hyperlink r:id="rId486" w:tooltip="Glossary: days off" w:history="1">
        <w:r w:rsidRPr="00B71369">
          <w:rPr>
            <w:rStyle w:val="Hyperlink"/>
            <w:sz w:val="24"/>
            <w:lang w:val="en-US"/>
          </w:rPr>
          <w:t>days off</w:t>
        </w:r>
      </w:hyperlink>
      <w:r w:rsidRPr="00B71369">
        <w:rPr>
          <w:sz w:val="24"/>
          <w:lang w:val="en-US"/>
        </w:rPr>
        <w:t>, so neither adults nor children have to go to work or school on these </w:t>
      </w:r>
      <w:hyperlink r:id="rId487" w:tooltip="TRACKING   HURRICANES: day" w:history="1">
        <w:r w:rsidRPr="00B71369">
          <w:rPr>
            <w:rStyle w:val="Hyperlink"/>
            <w:sz w:val="24"/>
            <w:lang w:val="en-US"/>
          </w:rPr>
          <w:t>day</w:t>
        </w:r>
      </w:hyperlink>
      <w:r w:rsidRPr="00B71369">
        <w:rPr>
          <w:sz w:val="24"/>
          <w:lang w:val="en-US"/>
        </w:rPr>
        <w:t>s. Families traditionally try to get away from the city and have a peaceful picnic somewhere at the seaside or countryside.</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88" w:tooltip="TRACKING   HURRICANES: day" w:history="1">
        <w:r w:rsidRPr="00B71369">
          <w:rPr>
            <w:rStyle w:val="Hyperlink"/>
            <w:sz w:val="24"/>
            <w:lang w:val="en-US"/>
          </w:rPr>
          <w:t>day</w:t>
        </w:r>
      </w:hyperlink>
      <w:r w:rsidRPr="00B71369">
        <w:rPr>
          <w:sz w:val="24"/>
          <w:lang w:val="en-US"/>
        </w:rPr>
        <w:t>s is </w:t>
      </w:r>
      <w:hyperlink r:id="rId489" w:tooltip="Glossary: Bonfire Night" w:history="1">
        <w:r w:rsidRPr="00B71369">
          <w:rPr>
            <w:rStyle w:val="Hyperlink"/>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0" w:tooltip="Glossary: annual" w:history="1">
        <w:r w:rsidRPr="00B71369">
          <w:rPr>
            <w:rStyle w:val="Hyperlink"/>
            <w:sz w:val="24"/>
            <w:lang w:val="en-US"/>
          </w:rPr>
          <w:t>annual</w:t>
        </w:r>
      </w:hyperlink>
      <w:r w:rsidRPr="00B71369">
        <w:rPr>
          <w:sz w:val="24"/>
          <w:lang w:val="en-US"/>
        </w:rPr>
        <w:t>celebration, which </w:t>
      </w:r>
      <w:hyperlink r:id="rId491" w:tooltip="Glossary: falls on" w:history="1">
        <w:r w:rsidRPr="00B71369">
          <w:rPr>
            <w:rStyle w:val="Hyperlink"/>
            <w:sz w:val="24"/>
            <w:lang w:val="en-US"/>
          </w:rPr>
          <w:t>falls on</w:t>
        </w:r>
      </w:hyperlink>
      <w:r w:rsidRPr="00B71369">
        <w:rPr>
          <w:sz w:val="24"/>
          <w:lang w:val="en-US"/>
        </w:rPr>
        <w:t> November 5, </w:t>
      </w:r>
      <w:hyperlink r:id="rId492" w:tooltip="Glossary: in honor of" w:history="1">
        <w:r w:rsidRPr="00B71369">
          <w:rPr>
            <w:rStyle w:val="Hyperlink"/>
            <w:sz w:val="24"/>
            <w:lang w:val="en-US"/>
          </w:rPr>
          <w:t>in honor of</w:t>
        </w:r>
      </w:hyperlink>
      <w:r w:rsidRPr="00B71369">
        <w:rPr>
          <w:sz w:val="24"/>
          <w:lang w:val="en-US"/>
        </w:rPr>
        <w:t> </w:t>
      </w:r>
      <w:hyperlink r:id="rId493" w:tooltip="Glossary: Gunpowder Plot" w:history="1">
        <w:r w:rsidRPr="00B71369">
          <w:rPr>
            <w:rStyle w:val="Hyperlink"/>
            <w:sz w:val="24"/>
            <w:lang w:val="en-US"/>
          </w:rPr>
          <w:t>Gunpowder Plot</w:t>
        </w:r>
      </w:hyperlink>
      <w:r w:rsidRPr="00B71369">
        <w:rPr>
          <w:bCs/>
          <w:sz w:val="24"/>
          <w:lang w:val="en-US"/>
        </w:rPr>
        <w:t> </w:t>
      </w:r>
      <w:hyperlink r:id="rId494" w:tooltip="Glossary: failure" w:history="1">
        <w:r w:rsidRPr="00B71369">
          <w:rPr>
            <w:rStyle w:val="Hyperlink"/>
            <w:sz w:val="24"/>
            <w:lang w:val="en-US"/>
          </w:rPr>
          <w:t>failure</w:t>
        </w:r>
      </w:hyperlink>
      <w:r w:rsidRPr="00B71369">
        <w:rPr>
          <w:sz w:val="24"/>
          <w:lang w:val="en-US"/>
        </w:rPr>
        <w:t xml:space="preserve">. In </w:t>
      </w:r>
      <w:smartTag w:uri="urn:schemas-microsoft-com:office:smarttags" w:element="metricconverter">
        <w:smartTagPr>
          <w:attr w:name="ProductID" w:val="1605 a"/>
        </w:smartTagPr>
        <w:r w:rsidRPr="00B71369">
          <w:rPr>
            <w:sz w:val="24"/>
            <w:lang w:val="en-US"/>
          </w:rPr>
          <w:t>1605 a</w:t>
        </w:r>
      </w:smartTag>
      <w:r w:rsidRPr="00B71369">
        <w:rPr>
          <w:sz w:val="24"/>
          <w:lang w:val="en-US"/>
        </w:rPr>
        <w:t xml:space="preserve"> group of conspirators led by Guy Fawkes </w:t>
      </w:r>
      <w:hyperlink r:id="rId495" w:tooltip="Glossary: attempted" w:history="1">
        <w:r w:rsidRPr="00B71369">
          <w:rPr>
            <w:rStyle w:val="Hyperlink"/>
            <w:sz w:val="24"/>
            <w:lang w:val="en-US"/>
          </w:rPr>
          <w:t>attempted</w:t>
        </w:r>
      </w:hyperlink>
      <w:r w:rsidRPr="00B71369">
        <w:rPr>
          <w:sz w:val="24"/>
          <w:lang w:val="en-US"/>
        </w:rPr>
        <w:t> to destroy the Houses of Parliament. However, their plans were </w:t>
      </w:r>
      <w:hyperlink r:id="rId496" w:tooltip="Glossary: disclosed" w:history="1">
        <w:r w:rsidRPr="00B71369">
          <w:rPr>
            <w:rStyle w:val="Hyperlink"/>
            <w:sz w:val="24"/>
            <w:lang w:val="en-US"/>
          </w:rPr>
          <w:t>disclosed</w:t>
        </w:r>
      </w:hyperlink>
      <w:r w:rsidRPr="00B71369">
        <w:rPr>
          <w:sz w:val="24"/>
          <w:lang w:val="en-US"/>
        </w:rPr>
        <w:t> and they were punished. To</w:t>
      </w:r>
      <w:hyperlink r:id="rId497" w:tooltip="TRACKING   HURRICANES: day" w:history="1">
        <w:r w:rsidRPr="00B71369">
          <w:rPr>
            <w:rStyle w:val="Hyperlink"/>
            <w:sz w:val="24"/>
            <w:lang w:val="en-US"/>
          </w:rPr>
          <w:t>day</w:t>
        </w:r>
      </w:hyperlink>
      <w:r w:rsidRPr="00B71369">
        <w:rPr>
          <w:sz w:val="24"/>
          <w:lang w:val="en-US"/>
        </w:rPr>
        <w:t>, the </w:t>
      </w:r>
      <w:hyperlink r:id="rId498" w:tooltip="Glossary: Bonfire Night" w:history="1">
        <w:r w:rsidRPr="00B71369">
          <w:rPr>
            <w:rStyle w:val="Hyperlink"/>
            <w:sz w:val="24"/>
            <w:lang w:val="en-US"/>
          </w:rPr>
          <w:t>Bonfire Night</w:t>
        </w:r>
      </w:hyperlink>
      <w:r w:rsidRPr="00B71369">
        <w:rPr>
          <w:sz w:val="24"/>
          <w:lang w:val="en-US"/>
        </w:rPr>
        <w:t> is centered about </w:t>
      </w:r>
      <w:hyperlink r:id="rId499" w:tooltip="Glossary: numerous" w:history="1">
        <w:r w:rsidRPr="00B71369">
          <w:rPr>
            <w:rStyle w:val="Hyperlink"/>
            <w:sz w:val="24"/>
            <w:lang w:val="en-US"/>
          </w:rPr>
          <w:t>numerous</w:t>
        </w:r>
      </w:hyperlink>
      <w:r w:rsidRPr="00B71369">
        <w:rPr>
          <w:sz w:val="24"/>
          <w:lang w:val="en-US"/>
        </w:rPr>
        <w:t>fireworks and bonfire </w:t>
      </w:r>
      <w:hyperlink r:id="rId500" w:tooltip="Глоссарий: light" w:history="1">
        <w:r w:rsidRPr="00B71369">
          <w:rPr>
            <w:rStyle w:val="Hyperlink"/>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1" w:tooltip="Glossary: Favourite" w:history="1">
        <w:r w:rsidRPr="00B71369">
          <w:rPr>
            <w:rStyle w:val="Hyperlink"/>
            <w:sz w:val="24"/>
            <w:lang w:val="en-US"/>
          </w:rPr>
          <w:t>favourite</w:t>
        </w:r>
      </w:hyperlink>
      <w:r w:rsidRPr="00B71369">
        <w:rPr>
          <w:sz w:val="24"/>
          <w:lang w:val="en-US"/>
        </w:rPr>
        <w:t> holi</w:t>
      </w:r>
      <w:hyperlink r:id="rId502" w:tooltip="TRACKING   HURRICANES: day" w:history="1">
        <w:r w:rsidRPr="00B71369">
          <w:rPr>
            <w:rStyle w:val="Hyperlink"/>
            <w:sz w:val="24"/>
            <w:lang w:val="en-US"/>
          </w:rPr>
          <w:t>day</w:t>
        </w:r>
      </w:hyperlink>
      <w:r w:rsidRPr="00B71369">
        <w:rPr>
          <w:sz w:val="24"/>
          <w:lang w:val="en-US"/>
        </w:rPr>
        <w:t>s not only in England, but in all English-speaking </w:t>
      </w:r>
      <w:hyperlink r:id="rId503" w:tooltip="Глоссарий: countries" w:history="1">
        <w:r w:rsidRPr="00B71369">
          <w:rPr>
            <w:rStyle w:val="Hyperlink"/>
            <w:sz w:val="24"/>
            <w:lang w:val="en-US"/>
          </w:rPr>
          <w:t>countries</w:t>
        </w:r>
      </w:hyperlink>
      <w:r w:rsidRPr="00B71369">
        <w:rPr>
          <w:sz w:val="24"/>
          <w:lang w:val="en-US"/>
        </w:rPr>
        <w:t>. It is celebrated </w:t>
      </w:r>
      <w:hyperlink r:id="rId504" w:tooltip="Glossary: annual" w:history="1">
        <w:r w:rsidRPr="00B71369">
          <w:rPr>
            <w:rStyle w:val="Hyperlink"/>
            <w:sz w:val="24"/>
            <w:lang w:val="en-US"/>
          </w:rPr>
          <w:t>annual</w:t>
        </w:r>
      </w:hyperlink>
      <w:r w:rsidRPr="00B71369">
        <w:rPr>
          <w:sz w:val="24"/>
          <w:lang w:val="en-US"/>
        </w:rPr>
        <w:t>ly on the last </w:t>
      </w:r>
      <w:hyperlink r:id="rId505" w:tooltip="TRACKING   HURRICANES: day" w:history="1">
        <w:r w:rsidRPr="00B71369">
          <w:rPr>
            <w:rStyle w:val="Hyperlink"/>
            <w:sz w:val="24"/>
            <w:lang w:val="en-US"/>
          </w:rPr>
          <w:t>day</w:t>
        </w:r>
      </w:hyperlink>
      <w:r w:rsidRPr="00B71369">
        <w:rPr>
          <w:sz w:val="24"/>
          <w:lang w:val="en-US"/>
        </w:rPr>
        <w:t> of October. Children usually dress up and go </w:t>
      </w:r>
      <w:hyperlink r:id="rId506" w:tooltip="Glossary: trick-or-treat" w:history="1">
        <w:r w:rsidRPr="00B71369">
          <w:rPr>
            <w:rStyle w:val="Hyperlink"/>
            <w:sz w:val="24"/>
            <w:lang w:val="en-US"/>
          </w:rPr>
          <w:t>trick-or-treat</w:t>
        </w:r>
      </w:hyperlink>
      <w:r w:rsidRPr="00B71369">
        <w:rPr>
          <w:bCs/>
          <w:sz w:val="24"/>
          <w:lang w:val="en-US"/>
        </w:rPr>
        <w:t>ing</w:t>
      </w:r>
      <w:r w:rsidRPr="00B71369">
        <w:rPr>
          <w:sz w:val="24"/>
          <w:lang w:val="en-US"/>
        </w:rPr>
        <w:t> on this </w:t>
      </w:r>
      <w:hyperlink r:id="rId507" w:tooltip="TRACKING   HURRICANES: day" w:history="1">
        <w:r w:rsidRPr="00B71369">
          <w:rPr>
            <w:rStyle w:val="Hyperlink"/>
            <w:sz w:val="24"/>
            <w:lang w:val="en-US"/>
          </w:rPr>
          <w:t>day</w:t>
        </w:r>
      </w:hyperlink>
      <w:r w:rsidRPr="00B71369">
        <w:rPr>
          <w:sz w:val="24"/>
          <w:lang w:val="en-US"/>
        </w:rPr>
        <w:t>. Other than that, people can attend costume parties and various </w:t>
      </w:r>
      <w:hyperlink r:id="rId508" w:tooltip="Glossary: haunted attractions" w:history="1">
        <w:r w:rsidRPr="00B71369">
          <w:rPr>
            <w:rStyle w:val="Hyperlink"/>
            <w:sz w:val="24"/>
            <w:lang w:val="en-US"/>
          </w:rPr>
          <w:t>haunted attractions</w:t>
        </w:r>
      </w:hyperlink>
      <w:r w:rsidRPr="00B71369">
        <w:rPr>
          <w:sz w:val="24"/>
          <w:lang w:val="en-US"/>
        </w:rPr>
        <w:t>. One of the important </w:t>
      </w:r>
      <w:hyperlink r:id="rId509" w:tooltip="TRACKING   HURRICANES: day" w:history="1">
        <w:r w:rsidRPr="00B71369">
          <w:rPr>
            <w:rStyle w:val="Hyperlink"/>
            <w:sz w:val="24"/>
            <w:lang w:val="en-US"/>
          </w:rPr>
          <w:t>day</w:t>
        </w:r>
      </w:hyperlink>
      <w:r w:rsidRPr="00B71369">
        <w:rPr>
          <w:sz w:val="24"/>
          <w:lang w:val="en-US"/>
        </w:rPr>
        <w:t>s for English people is November 11 – </w:t>
      </w:r>
      <w:r w:rsidRPr="00B71369">
        <w:rPr>
          <w:i/>
          <w:iCs/>
          <w:sz w:val="24"/>
          <w:lang w:val="en-US"/>
        </w:rPr>
        <w:t>Remembrance or </w:t>
      </w:r>
      <w:hyperlink r:id="rId510" w:tooltip="Glossary: Armistice Day" w:history="1">
        <w:r w:rsidRPr="00B71369">
          <w:rPr>
            <w:rStyle w:val="Hyperlink"/>
            <w:iCs/>
            <w:sz w:val="24"/>
            <w:lang w:val="en-US"/>
          </w:rPr>
          <w:t>Armistice Day</w:t>
        </w:r>
      </w:hyperlink>
      <w:r w:rsidRPr="00B71369">
        <w:rPr>
          <w:sz w:val="24"/>
          <w:lang w:val="en-US"/>
        </w:rPr>
        <w:t>. The holi</w:t>
      </w:r>
      <w:hyperlink r:id="rId511" w:tooltip="TRACKING   HURRICANES: day" w:history="1">
        <w:r w:rsidRPr="00B71369">
          <w:rPr>
            <w:rStyle w:val="Hyperlink"/>
            <w:sz w:val="24"/>
            <w:lang w:val="en-US"/>
          </w:rPr>
          <w:t>day</w:t>
        </w:r>
      </w:hyperlink>
      <w:r w:rsidRPr="00B71369">
        <w:rPr>
          <w:sz w:val="24"/>
          <w:lang w:val="en-US"/>
        </w:rPr>
        <w:t> </w:t>
      </w:r>
      <w:hyperlink r:id="rId512" w:tooltip="Глоссарий: commemorate" w:history="1">
        <w:r w:rsidRPr="00B71369">
          <w:rPr>
            <w:rStyle w:val="Hyperlink"/>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DD0641" w:rsidRPr="00B71369" w:rsidRDefault="00DD0641" w:rsidP="002E5762">
      <w:pPr>
        <w:pStyle w:val="NormalWeb"/>
        <w:shd w:val="clear" w:color="auto" w:fill="FFFFFF"/>
        <w:spacing w:before="0" w:beforeAutospacing="0" w:after="0" w:afterAutospacing="0" w:line="240" w:lineRule="auto"/>
        <w:jc w:val="center"/>
        <w:rPr>
          <w:b/>
          <w:sz w:val="24"/>
          <w:lang w:val="en-US"/>
        </w:rPr>
      </w:pPr>
    </w:p>
    <w:p w:rsidR="00DD0641" w:rsidRPr="00B71369" w:rsidRDefault="00DD0641" w:rsidP="002E5762">
      <w:pPr>
        <w:pStyle w:val="Heading2"/>
        <w:shd w:val="clear" w:color="auto" w:fill="FFFFFF"/>
        <w:jc w:val="center"/>
        <w:rPr>
          <w:bCs w:val="0"/>
          <w:i w:val="0"/>
          <w:szCs w:val="24"/>
          <w:lang w:val="en-US"/>
        </w:rPr>
      </w:pPr>
      <w:r w:rsidRPr="00B71369">
        <w:rPr>
          <w:bCs w:val="0"/>
          <w:i w:val="0"/>
          <w:szCs w:val="24"/>
          <w:lang w:val="en-US"/>
        </w:rPr>
        <w:t xml:space="preserve">Cities and Towns of </w:t>
      </w:r>
      <w:smartTag w:uri="urn:schemas-microsoft-com:office:smarttags" w:element="place">
        <w:smartTag w:uri="urn:schemas-microsoft-com:office:smarttags" w:element="country-region">
          <w:r w:rsidRPr="00B71369">
            <w:rPr>
              <w:bCs w:val="0"/>
              <w:i w:val="0"/>
              <w:szCs w:val="24"/>
              <w:lang w:val="en-US"/>
            </w:rPr>
            <w:t>Great Britain</w:t>
          </w:r>
        </w:smartTag>
      </w:smartTag>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place">
        <w:smartTag w:uri="urn:schemas-microsoft-com:office:smarttags" w:element="country-region">
          <w:r w:rsidRPr="00B71369">
            <w:rPr>
              <w:sz w:val="24"/>
              <w:lang w:val="en-US"/>
            </w:rPr>
            <w:t>Great Britain</w:t>
          </w:r>
        </w:smartTag>
      </w:smartTag>
      <w:r w:rsidRPr="00B71369">
        <w:rPr>
          <w:sz w:val="24"/>
          <w:lang w:val="en-US"/>
        </w:rPr>
        <w:t xml:space="preserve"> is a highly developed industrial country, and most of the people live in large cities.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Naturally </w:t>
      </w:r>
      <w:smartTag w:uri="urn:schemas-microsoft-com:office:smarttags" w:element="place">
        <w:smartTag w:uri="urn:schemas-microsoft-com:office:smarttags" w:element="City">
          <w:r w:rsidRPr="00B71369">
            <w:rPr>
              <w:bCs/>
              <w:sz w:val="24"/>
              <w:lang w:val="en-US"/>
            </w:rPr>
            <w:t>London</w:t>
          </w:r>
        </w:smartTag>
      </w:smartTag>
      <w:r w:rsidRPr="00B71369">
        <w:rPr>
          <w:sz w:val="24"/>
          <w:lang w:val="en-US"/>
        </w:rPr>
        <w:t>, the capital, </w:t>
      </w:r>
      <w:hyperlink r:id="rId513" w:tooltip="Glossary: comes first" w:history="1">
        <w:r w:rsidRPr="00B71369">
          <w:rPr>
            <w:rStyle w:val="Hyperlink"/>
            <w:sz w:val="24"/>
            <w:lang w:val="en-US"/>
          </w:rPr>
          <w:t>comes first</w:t>
        </w:r>
      </w:hyperlink>
      <w:r w:rsidRPr="00B71369">
        <w:rPr>
          <w:sz w:val="24"/>
          <w:lang w:val="en-US"/>
        </w:rPr>
        <w:t xml:space="preserve"> among the biggest industrial cities of the country. Lots of things such as clothes, food, planes and cars are made in </w:t>
      </w:r>
      <w:smartTag w:uri="urn:schemas-microsoft-com:office:smarttags" w:element="place">
        <w:smartTag w:uri="urn:schemas-microsoft-com:office:smarttags" w:element="City">
          <w:r w:rsidRPr="00B71369">
            <w:rPr>
              <w:sz w:val="24"/>
              <w:lang w:val="en-US"/>
            </w:rPr>
            <w:t>London</w:t>
          </w:r>
        </w:smartTag>
      </w:smartTag>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The main industrial cities in </w:t>
      </w:r>
      <w:smartTag w:uri="urn:schemas-microsoft-com:office:smarttags" w:element="country-region">
        <w:r w:rsidRPr="00B71369">
          <w:rPr>
            <w:sz w:val="24"/>
            <w:lang w:val="en-US"/>
          </w:rPr>
          <w:t>England</w:t>
        </w:r>
      </w:smartTag>
      <w:r w:rsidRPr="00B71369">
        <w:rPr>
          <w:sz w:val="24"/>
          <w:lang w:val="en-US"/>
        </w:rPr>
        <w:t xml:space="preserve"> are </w:t>
      </w:r>
      <w:smartTag w:uri="urn:schemas-microsoft-com:office:smarttags" w:element="City">
        <w:r w:rsidRPr="00B71369">
          <w:rPr>
            <w:sz w:val="24"/>
            <w:lang w:val="en-US"/>
          </w:rPr>
          <w:t>Birmingham</w:t>
        </w:r>
      </w:smartTag>
      <w:r w:rsidRPr="00B71369">
        <w:rPr>
          <w:sz w:val="24"/>
          <w:lang w:val="en-US"/>
        </w:rPr>
        <w:t xml:space="preserve">, </w:t>
      </w:r>
      <w:smartTag w:uri="urn:schemas-microsoft-com:office:smarttags" w:element="City">
        <w:r w:rsidRPr="00B71369">
          <w:rPr>
            <w:sz w:val="24"/>
            <w:lang w:val="en-US"/>
          </w:rPr>
          <w:t>Manchester</w:t>
        </w:r>
      </w:smartTag>
      <w:r w:rsidRPr="00B71369">
        <w:rPr>
          <w:sz w:val="24"/>
          <w:lang w:val="en-US"/>
        </w:rPr>
        <w:t>, </w:t>
      </w:r>
      <w:hyperlink r:id="rId514" w:tooltip="Nanotechnology: liver" w:history="1">
        <w:r w:rsidRPr="00B71369">
          <w:rPr>
            <w:rStyle w:val="Hyperlink"/>
            <w:sz w:val="24"/>
            <w:lang w:val="en-US"/>
          </w:rPr>
          <w:t>Liver</w:t>
        </w:r>
      </w:hyperlink>
      <w:r w:rsidRPr="00B71369">
        <w:rPr>
          <w:sz w:val="24"/>
          <w:lang w:val="en-US"/>
        </w:rPr>
        <w:t xml:space="preserve">pool, Leeds, </w:t>
      </w:r>
      <w:smartTag w:uri="urn:schemas-microsoft-com:office:smarttags" w:element="place">
        <w:smartTag w:uri="urn:schemas-microsoft-com:office:smarttags" w:element="City">
          <w:r w:rsidRPr="00B71369">
            <w:rPr>
              <w:sz w:val="24"/>
              <w:lang w:val="en-US"/>
            </w:rPr>
            <w:t>Newcastle</w:t>
          </w:r>
        </w:smartTag>
      </w:smartTag>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bCs/>
          <w:sz w:val="24"/>
          <w:lang w:val="en-US"/>
        </w:rPr>
        <w:t> </w:t>
      </w:r>
      <w:hyperlink r:id="rId515" w:tooltip="Nanotechnology: liver" w:history="1">
        <w:r w:rsidRPr="00B71369">
          <w:rPr>
            <w:rStyle w:val="Hyperlink"/>
            <w:sz w:val="24"/>
            <w:lang w:val="en-US"/>
          </w:rPr>
          <w:t>Liver</w:t>
        </w:r>
      </w:hyperlink>
      <w:r w:rsidRPr="00B71369">
        <w:rPr>
          <w:bCs/>
          <w:sz w:val="24"/>
          <w:lang w:val="en-US"/>
        </w:rPr>
        <w:t>pool</w:t>
      </w:r>
      <w:r w:rsidRPr="00B71369">
        <w:rPr>
          <w:sz w:val="24"/>
          <w:lang w:val="en-US"/>
        </w:rPr>
        <w:t> is not only an industrial centre. First of all it is </w:t>
      </w:r>
      <w:hyperlink r:id="rId516" w:tooltip="Глоссарий: known" w:history="1">
        <w:r w:rsidRPr="00B71369">
          <w:rPr>
            <w:rStyle w:val="Hyperlink"/>
            <w:sz w:val="24"/>
            <w:lang w:val="en-US"/>
          </w:rPr>
          <w:t>known</w:t>
        </w:r>
      </w:hyperlink>
      <w:r w:rsidRPr="00B71369">
        <w:rPr>
          <w:sz w:val="24"/>
          <w:lang w:val="en-US"/>
        </w:rPr>
        <w:t> all over the world as the </w:t>
      </w:r>
      <w:hyperlink r:id="rId517" w:tooltip="Glossary: birthplace" w:history="1">
        <w:r w:rsidRPr="00B71369">
          <w:rPr>
            <w:rStyle w:val="Hyperlink"/>
            <w:sz w:val="24"/>
            <w:lang w:val="en-US"/>
          </w:rPr>
          <w:t>birthplace</w:t>
        </w:r>
      </w:hyperlink>
      <w:r w:rsidRPr="00B71369">
        <w:rPr>
          <w:sz w:val="24"/>
          <w:lang w:val="en-US"/>
        </w:rPr>
        <w:t xml:space="preserve"> of "The Beatles". In the </w:t>
      </w:r>
      <w:smartTag w:uri="urn:schemas-microsoft-com:office:smarttags" w:element="place">
        <w:smartTag w:uri="urn:schemas-microsoft-com:office:smarttags" w:element="PlaceName">
          <w:r w:rsidRPr="00B71369">
            <w:rPr>
              <w:sz w:val="24"/>
              <w:lang w:val="en-US"/>
            </w:rPr>
            <w:t>Beatles</w:t>
          </w:r>
        </w:smartTag>
        <w:r w:rsidRPr="00B71369">
          <w:rPr>
            <w:sz w:val="24"/>
            <w:lang w:val="en-US"/>
          </w:rPr>
          <w:t xml:space="preserve"> </w:t>
        </w:r>
        <w:smartTag w:uri="urn:schemas-microsoft-com:office:smarttags" w:element="PlaceName">
          <w:r w:rsidRPr="00B71369">
            <w:rPr>
              <w:sz w:val="24"/>
              <w:lang w:val="en-US"/>
            </w:rPr>
            <w:t>Story</w:t>
          </w:r>
        </w:smartTag>
        <w:r w:rsidRPr="00B71369">
          <w:rPr>
            <w:sz w:val="24"/>
            <w:lang w:val="en-US"/>
          </w:rPr>
          <w:t> </w:t>
        </w:r>
        <w:hyperlink r:id="rId518" w:tooltip="Глоссарий: museum" w:history="1">
          <w:r w:rsidRPr="00B71369">
            <w:rPr>
              <w:rStyle w:val="Hyperlink"/>
              <w:sz w:val="24"/>
              <w:lang w:val="en-US"/>
            </w:rPr>
            <w:t>Museum</w:t>
          </w:r>
        </w:hyperlink>
      </w:smartTag>
      <w:r w:rsidRPr="00B71369">
        <w:rPr>
          <w:sz w:val="24"/>
          <w:lang w:val="en-US"/>
        </w:rPr>
        <w:t> you can find everything about this famous group. Among other </w:t>
      </w:r>
      <w:hyperlink r:id="rId519" w:tooltip="Глоссарий: museum" w:history="1">
        <w:r w:rsidRPr="00B71369">
          <w:rPr>
            <w:rStyle w:val="Hyperlink"/>
            <w:sz w:val="24"/>
            <w:lang w:val="en-US"/>
          </w:rPr>
          <w:t>museum</w:t>
        </w:r>
      </w:hyperlink>
      <w:r w:rsidRPr="00B71369">
        <w:rPr>
          <w:sz w:val="24"/>
          <w:lang w:val="en-US"/>
        </w:rPr>
        <w:t>s one can </w:t>
      </w:r>
      <w:hyperlink r:id="rId520" w:tooltip="Glossary: mention" w:history="1">
        <w:r w:rsidRPr="00B71369">
          <w:rPr>
            <w:rStyle w:val="Hyperlink"/>
            <w:sz w:val="24"/>
            <w:lang w:val="en-US"/>
          </w:rPr>
          <w:t>mention</w:t>
        </w:r>
      </w:hyperlink>
      <w:r w:rsidRPr="00B71369">
        <w:rPr>
          <w:sz w:val="24"/>
          <w:lang w:val="en-US"/>
        </w:rPr>
        <w:t xml:space="preserve"> the </w:t>
      </w:r>
      <w:smartTag w:uri="urn:schemas-microsoft-com:office:smarttags" w:element="place">
        <w:smartTag w:uri="urn:schemas-microsoft-com:office:smarttags" w:element="PlaceName">
          <w:r w:rsidRPr="00B71369">
            <w:rPr>
              <w:sz w:val="24"/>
              <w:lang w:val="en-US"/>
            </w:rPr>
            <w:t>Boat</w:t>
          </w:r>
        </w:smartTag>
        <w:r w:rsidRPr="00B71369">
          <w:rPr>
            <w:sz w:val="24"/>
            <w:lang w:val="en-US"/>
          </w:rPr>
          <w:t> </w:t>
        </w:r>
        <w:hyperlink r:id="rId521" w:tooltip="Глоссарий: museum" w:history="1">
          <w:r w:rsidRPr="00B71369">
            <w:rPr>
              <w:rStyle w:val="Hyperlink"/>
              <w:sz w:val="24"/>
              <w:lang w:val="en-US"/>
            </w:rPr>
            <w:t>Museum</w:t>
          </w:r>
        </w:hyperlink>
      </w:smartTag>
      <w:r w:rsidRPr="00B71369">
        <w:rPr>
          <w:sz w:val="24"/>
          <w:lang w:val="en-US"/>
        </w:rPr>
        <w:t> and the branch of the Tate Gallery. There is also the largest Garden </w:t>
      </w:r>
      <w:hyperlink r:id="rId522" w:tooltip="Глоссарий: zoo" w:history="1">
        <w:r w:rsidRPr="00B71369">
          <w:rPr>
            <w:rStyle w:val="Hyperlink"/>
            <w:sz w:val="24"/>
            <w:lang w:val="en-US"/>
          </w:rPr>
          <w:t>Zoo</w:t>
        </w:r>
      </w:hyperlink>
      <w:r w:rsidRPr="00B71369">
        <w:rPr>
          <w:sz w:val="24"/>
          <w:lang w:val="en-US"/>
        </w:rPr>
        <w:t> there. The city is famous for its sport too. One of the biggest </w:t>
      </w:r>
      <w:hyperlink r:id="rId523" w:tooltip="Глоссарий: foot" w:history="1">
        <w:r w:rsidRPr="00B71369">
          <w:rPr>
            <w:rStyle w:val="Hyperlink"/>
            <w:sz w:val="24"/>
            <w:lang w:val="en-US"/>
          </w:rPr>
          <w:t>foot</w:t>
        </w:r>
      </w:hyperlink>
      <w:r w:rsidRPr="00B71369">
        <w:rPr>
          <w:sz w:val="24"/>
          <w:lang w:val="en-US"/>
        </w:rPr>
        <w:t xml:space="preserve">ball stadiums in </w:t>
      </w:r>
      <w:smartTag w:uri="urn:schemas-microsoft-com:office:smarttags" w:element="place">
        <w:smartTag w:uri="urn:schemas-microsoft-com:office:smarttags" w:element="country-region">
          <w:r w:rsidRPr="00B71369">
            <w:rPr>
              <w:sz w:val="24"/>
              <w:lang w:val="en-US"/>
            </w:rPr>
            <w:t>Britain</w:t>
          </w:r>
        </w:smartTag>
      </w:smartTag>
      <w:r w:rsidRPr="00B71369">
        <w:rPr>
          <w:sz w:val="24"/>
          <w:lang w:val="en-US"/>
        </w:rPr>
        <w:t xml:space="preserve"> is in </w:t>
      </w:r>
      <w:hyperlink r:id="rId524" w:tooltip="Nanotechnology: liver" w:history="1">
        <w:r w:rsidRPr="00B71369">
          <w:rPr>
            <w:rStyle w:val="Hyperlink"/>
            <w:sz w:val="24"/>
            <w:lang w:val="en-US"/>
          </w:rPr>
          <w:t>Liver</w:t>
        </w:r>
      </w:hyperlink>
      <w:r w:rsidRPr="00B71369">
        <w:rPr>
          <w:sz w:val="24"/>
          <w:lang w:val="en-US"/>
        </w:rPr>
        <w:t>pool.</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City">
        <w:r w:rsidRPr="00B71369">
          <w:rPr>
            <w:bCs/>
            <w:sz w:val="24"/>
            <w:lang w:val="en-US"/>
          </w:rPr>
          <w:t>Birmingham</w:t>
        </w:r>
      </w:smartTag>
      <w:r w:rsidRPr="00B71369">
        <w:rPr>
          <w:sz w:val="24"/>
          <w:lang w:val="en-US"/>
        </w:rPr>
        <w:t> is the biggest t</w:t>
      </w:r>
      <w:hyperlink r:id="rId525" w:tooltip="Глоссарий: own" w:history="1">
        <w:r w:rsidRPr="00B71369">
          <w:rPr>
            <w:rStyle w:val="Hyperlink"/>
            <w:sz w:val="24"/>
            <w:lang w:val="en-US"/>
          </w:rPr>
          <w:t>own</w:t>
        </w:r>
      </w:hyperlink>
      <w:r w:rsidRPr="00B71369">
        <w:rPr>
          <w:sz w:val="24"/>
          <w:lang w:val="en-US"/>
        </w:rPr>
        <w:t xml:space="preserve"> in the centre of </w:t>
      </w:r>
      <w:smartTag w:uri="urn:schemas-microsoft-com:office:smarttags" w:element="place">
        <w:smartTag w:uri="urn:schemas-microsoft-com:office:smarttags" w:element="country-region">
          <w:r w:rsidRPr="00B71369">
            <w:rPr>
              <w:sz w:val="24"/>
              <w:lang w:val="en-US"/>
            </w:rPr>
            <w:t>England</w:t>
          </w:r>
        </w:smartTag>
      </w:smartTag>
      <w:r w:rsidRPr="00B71369">
        <w:rPr>
          <w:sz w:val="24"/>
          <w:lang w:val="en-US"/>
        </w:rPr>
        <w:t>. Machines, cars and lorries are made here. TV and radio-</w:t>
      </w:r>
      <w:hyperlink r:id="rId526" w:tooltip="Выдающиеся изобретения человечества : set" w:history="1">
        <w:r w:rsidRPr="00B71369">
          <w:rPr>
            <w:rStyle w:val="Hyperlink"/>
            <w:sz w:val="24"/>
            <w:lang w:val="en-US"/>
          </w:rPr>
          <w:t>set</w:t>
        </w:r>
      </w:hyperlink>
      <w:r w:rsidRPr="00B71369">
        <w:rPr>
          <w:sz w:val="24"/>
          <w:lang w:val="en-US"/>
        </w:rPr>
        <w:t xml:space="preserve">s are also produced in </w:t>
      </w:r>
      <w:smartTag w:uri="urn:schemas-microsoft-com:office:smarttags" w:element="place">
        <w:smartTag w:uri="urn:schemas-microsoft-com:office:smarttags" w:element="City">
          <w:r w:rsidRPr="00B71369">
            <w:rPr>
              <w:sz w:val="24"/>
              <w:lang w:val="en-US"/>
            </w:rPr>
            <w:t>Birmingham</w:t>
          </w:r>
        </w:smartTag>
      </w:smartTag>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place">
        <w:smartTag w:uri="urn:schemas-microsoft-com:office:smarttags" w:element="City">
          <w:r w:rsidRPr="00B71369">
            <w:rPr>
              <w:bCs/>
              <w:sz w:val="24"/>
              <w:lang w:val="en-US"/>
            </w:rPr>
            <w:t>Mancheste</w:t>
          </w:r>
          <w:r w:rsidRPr="00B71369">
            <w:rPr>
              <w:sz w:val="24"/>
              <w:lang w:val="en-US"/>
            </w:rPr>
            <w:t>r</w:t>
          </w:r>
        </w:smartTag>
      </w:smartTag>
      <w:r w:rsidRPr="00B71369">
        <w:rPr>
          <w:sz w:val="24"/>
          <w:lang w:val="en-US"/>
        </w:rPr>
        <w:t xml:space="preserve"> is an industrial capital of the North of England. It is a very old city. It is the centre of </w:t>
      </w:r>
      <w:hyperlink r:id="rId527" w:tooltip="Glossary: cotton" w:history="1">
        <w:r w:rsidRPr="00B71369">
          <w:rPr>
            <w:rStyle w:val="Hyperlink"/>
            <w:sz w:val="24"/>
            <w:lang w:val="en-US"/>
          </w:rPr>
          <w:t>cotton</w:t>
        </w:r>
      </w:hyperlink>
      <w:r w:rsidRPr="00B71369">
        <w:rPr>
          <w:sz w:val="24"/>
          <w:lang w:val="en-US"/>
        </w:rPr>
        <w:t xml:space="preserve">industry. </w:t>
      </w:r>
      <w:smartTag w:uri="urn:schemas-microsoft-com:office:smarttags" w:element="City">
        <w:r w:rsidRPr="00B71369">
          <w:rPr>
            <w:sz w:val="24"/>
            <w:lang w:val="en-US"/>
          </w:rPr>
          <w:t>Manchester</w:t>
        </w:r>
      </w:smartTag>
      <w:r w:rsidRPr="00B71369">
        <w:rPr>
          <w:sz w:val="24"/>
          <w:lang w:val="en-US"/>
        </w:rPr>
        <w:t xml:space="preserve"> was the first city in </w:t>
      </w:r>
      <w:smartTag w:uri="urn:schemas-microsoft-com:office:smarttags" w:element="place">
        <w:smartTag w:uri="urn:schemas-microsoft-com:office:smarttags" w:element="country-region">
          <w:r w:rsidRPr="00B71369">
            <w:rPr>
              <w:sz w:val="24"/>
              <w:lang w:val="en-US"/>
            </w:rPr>
            <w:t>Great Britain</w:t>
          </w:r>
        </w:smartTag>
      </w:smartTag>
      <w:r w:rsidRPr="00B71369">
        <w:rPr>
          <w:sz w:val="24"/>
          <w:lang w:val="en-US"/>
        </w:rPr>
        <w:t xml:space="preserve"> to build an airport in 1929. </w:t>
      </w:r>
      <w:smartTag w:uri="urn:schemas-microsoft-com:office:smarttags" w:element="place">
        <w:smartTag w:uri="urn:schemas-microsoft-com:office:smarttags" w:element="City">
          <w:r w:rsidRPr="00B71369">
            <w:rPr>
              <w:sz w:val="24"/>
              <w:lang w:val="en-US"/>
            </w:rPr>
            <w:t>Manchester</w:t>
          </w:r>
        </w:smartTag>
      </w:smartTag>
      <w:r w:rsidRPr="00B71369">
        <w:rPr>
          <w:sz w:val="24"/>
          <w:lang w:val="en-US"/>
        </w:rPr>
        <w:t xml:space="preserve"> has many libraries, </w:t>
      </w:r>
      <w:hyperlink r:id="rId528" w:tooltip="Глоссарий: museum" w:history="1">
        <w:r w:rsidRPr="00B71369">
          <w:rPr>
            <w:rStyle w:val="Hyperlink"/>
            <w:sz w:val="24"/>
            <w:lang w:val="en-US"/>
          </w:rPr>
          <w:t>museum</w:t>
        </w:r>
      </w:hyperlink>
      <w:r w:rsidRPr="00B71369">
        <w:rPr>
          <w:sz w:val="24"/>
          <w:lang w:val="en-US"/>
        </w:rPr>
        <w:t>s, art galleries and theatres.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The capital of </w:t>
      </w:r>
      <w:smartTag w:uri="urn:schemas-microsoft-com:office:smarttags" w:element="country-region">
        <w:r w:rsidRPr="00B71369">
          <w:rPr>
            <w:sz w:val="24"/>
            <w:lang w:val="en-US"/>
          </w:rPr>
          <w:t>Scotland</w:t>
        </w:r>
      </w:smartTag>
      <w:r w:rsidRPr="00B71369">
        <w:rPr>
          <w:sz w:val="24"/>
          <w:lang w:val="en-US"/>
        </w:rPr>
        <w:t xml:space="preserve"> is </w:t>
      </w:r>
      <w:smartTag w:uri="urn:schemas-microsoft-com:office:smarttags" w:element="place">
        <w:smartTag w:uri="urn:schemas-microsoft-com:office:smarttags" w:element="City">
          <w:r w:rsidRPr="00B71369">
            <w:rPr>
              <w:bCs/>
              <w:sz w:val="24"/>
              <w:lang w:val="en-US"/>
            </w:rPr>
            <w:t>Edinburgh</w:t>
          </w:r>
        </w:smartTag>
      </w:smartTag>
      <w:r w:rsidRPr="00B71369">
        <w:rPr>
          <w:bCs/>
          <w:sz w:val="24"/>
          <w:lang w:val="en-US"/>
        </w:rPr>
        <w:t>.</w:t>
      </w:r>
      <w:r w:rsidRPr="00B71369">
        <w:rPr>
          <w:sz w:val="24"/>
          <w:lang w:val="en-US"/>
        </w:rPr>
        <w:t xml:space="preserve"> It is one of the most written-about and photographed cities on earth. </w:t>
      </w:r>
      <w:smartTag w:uri="urn:schemas-microsoft-com:office:smarttags" w:element="place">
        <w:smartTag w:uri="urn:schemas-microsoft-com:office:smarttags" w:element="City">
          <w:r w:rsidRPr="00B71369">
            <w:rPr>
              <w:sz w:val="24"/>
              <w:lang w:val="en-US"/>
            </w:rPr>
            <w:t>Edinburgh</w:t>
          </w:r>
        </w:smartTag>
      </w:smartTag>
      <w:r w:rsidRPr="00B71369">
        <w:rPr>
          <w:sz w:val="24"/>
          <w:lang w:val="en-US"/>
        </w:rPr>
        <w:t xml:space="preserve"> is a </w:t>
      </w:r>
      <w:hyperlink r:id="rId529" w:tooltip="Glossary: delight" w:history="1">
        <w:r w:rsidRPr="00B71369">
          <w:rPr>
            <w:rStyle w:val="Hyperlink"/>
            <w:sz w:val="24"/>
            <w:lang w:val="en-US"/>
          </w:rPr>
          <w:t>delight</w:t>
        </w:r>
      </w:hyperlink>
      <w:r w:rsidRPr="00B71369">
        <w:rPr>
          <w:sz w:val="24"/>
          <w:lang w:val="en-US"/>
        </w:rPr>
        <w:t> to explore on </w:t>
      </w:r>
      <w:hyperlink r:id="rId530" w:tooltip="Глоссарий: foot" w:history="1">
        <w:r w:rsidRPr="00B71369">
          <w:rPr>
            <w:rStyle w:val="Hyperlink"/>
            <w:sz w:val="24"/>
            <w:lang w:val="en-US"/>
          </w:rPr>
          <w:t>foot</w:t>
        </w:r>
      </w:hyperlink>
      <w:r w:rsidRPr="00B71369">
        <w:rPr>
          <w:sz w:val="24"/>
          <w:lang w:val="en-US"/>
        </w:rPr>
        <w:t>; most of its attractions are contained </w:t>
      </w:r>
      <w:hyperlink r:id="rId531" w:tooltip="Glossary: within" w:history="1">
        <w:r w:rsidRPr="00B71369">
          <w:rPr>
            <w:rStyle w:val="Hyperlink"/>
            <w:sz w:val="24"/>
            <w:lang w:val="en-US"/>
          </w:rPr>
          <w:t>within</w:t>
        </w:r>
      </w:hyperlink>
      <w:r w:rsidRPr="00B71369">
        <w:rPr>
          <w:sz w:val="24"/>
          <w:lang w:val="en-US"/>
        </w:rPr>
        <w:t> a compact central area. You can see the </w:t>
      </w:r>
      <w:hyperlink r:id="rId532" w:tooltip="Glossary: Floral clock" w:history="1">
        <w:r w:rsidRPr="00B71369">
          <w:rPr>
            <w:rStyle w:val="Hyperlink"/>
            <w:sz w:val="24"/>
            <w:lang w:val="en-US"/>
          </w:rPr>
          <w:t>Floral clock</w:t>
        </w:r>
      </w:hyperlink>
      <w:r w:rsidRPr="00B71369">
        <w:rPr>
          <w:sz w:val="24"/>
          <w:lang w:val="en-US"/>
        </w:rPr>
        <w:t> made of growing flowers, and attend the Edinburgh Art Festivals, the </w:t>
      </w:r>
      <w:hyperlink r:id="rId533" w:tooltip="Glossary: annual" w:history="1">
        <w:r w:rsidRPr="00B71369">
          <w:rPr>
            <w:rStyle w:val="Hyperlink"/>
            <w:sz w:val="24"/>
            <w:lang w:val="en-US"/>
          </w:rPr>
          <w:t>annual</w:t>
        </w:r>
      </w:hyperlink>
      <w:r w:rsidRPr="00B71369">
        <w:rPr>
          <w:sz w:val="24"/>
          <w:lang w:val="en-US"/>
        </w:rPr>
        <w:t> summer performances of </w:t>
      </w:r>
      <w:hyperlink r:id="rId534" w:tooltip="Глоссарий: opera" w:history="1">
        <w:r w:rsidRPr="00B71369">
          <w:rPr>
            <w:rStyle w:val="Hyperlink"/>
            <w:sz w:val="24"/>
            <w:lang w:val="en-US"/>
          </w:rPr>
          <w:t>opera</w:t>
        </w:r>
      </w:hyperlink>
      <w:r w:rsidRPr="00B71369">
        <w:rPr>
          <w:sz w:val="24"/>
          <w:lang w:val="en-US"/>
        </w:rPr>
        <w:t>s, dancing, music and </w:t>
      </w:r>
      <w:hyperlink r:id="rId535" w:tooltip="Глоссарий: drama" w:history="1">
        <w:r w:rsidRPr="00B71369">
          <w:rPr>
            <w:rStyle w:val="Hyperlink"/>
            <w:sz w:val="24"/>
            <w:lang w:val="en-US"/>
          </w:rPr>
          <w:t>drama</w:t>
        </w:r>
      </w:hyperlink>
      <w:r w:rsidRPr="00B71369">
        <w:rPr>
          <w:sz w:val="24"/>
          <w:lang w:val="en-US"/>
        </w:rPr>
        <w:t xml:space="preserve">. </w:t>
      </w:r>
      <w:smartTag w:uri="urn:schemas-microsoft-com:office:smarttags" w:element="place">
        <w:smartTag w:uri="urn:schemas-microsoft-com:office:smarttags" w:element="PlaceName">
          <w:r w:rsidRPr="00B71369">
            <w:rPr>
              <w:sz w:val="24"/>
              <w:lang w:val="en-US"/>
            </w:rPr>
            <w:t>Edinburgh</w:t>
          </w:r>
        </w:smartTag>
        <w:r w:rsidRPr="00B71369">
          <w:rPr>
            <w:sz w:val="24"/>
            <w:lang w:val="en-US"/>
          </w:rPr>
          <w:t xml:space="preserve"> </w:t>
        </w:r>
        <w:smartTag w:uri="urn:schemas-microsoft-com:office:smarttags" w:element="PlaceType">
          <w:r w:rsidRPr="00B71369">
            <w:rPr>
              <w:sz w:val="24"/>
              <w:lang w:val="en-US"/>
            </w:rPr>
            <w:t>Castle</w:t>
          </w:r>
        </w:smartTag>
      </w:smartTag>
      <w:r w:rsidRPr="00B71369">
        <w:rPr>
          <w:sz w:val="24"/>
          <w:lang w:val="en-US"/>
        </w:rPr>
        <w:t xml:space="preserve"> is the natural starting-point for any visit. It is a famous </w:t>
      </w:r>
      <w:hyperlink r:id="rId536" w:tooltip="Towns and cities in Russia: fortress" w:history="1">
        <w:r w:rsidRPr="00B71369">
          <w:rPr>
            <w:rStyle w:val="Hyperlink"/>
            <w:sz w:val="24"/>
            <w:lang w:val="en-US"/>
          </w:rPr>
          <w:t>fortress</w:t>
        </w:r>
      </w:hyperlink>
      <w:r w:rsidRPr="00B71369">
        <w:rPr>
          <w:sz w:val="24"/>
          <w:lang w:val="en-US"/>
        </w:rPr>
        <w:t>, which is situated in the centre of the city on a high hill called Castle Rock. The oldest parts of the building </w:t>
      </w:r>
      <w:hyperlink r:id="rId537" w:tooltip="Glossary: date back to" w:history="1">
        <w:r w:rsidRPr="00B71369">
          <w:rPr>
            <w:rStyle w:val="Hyperlink"/>
            <w:sz w:val="24"/>
            <w:lang w:val="en-US"/>
          </w:rPr>
          <w:t>date back to</w:t>
        </w:r>
      </w:hyperlink>
      <w:r w:rsidRPr="00B71369">
        <w:rPr>
          <w:sz w:val="24"/>
          <w:lang w:val="en-US"/>
        </w:rPr>
        <w:t xml:space="preserve"> about 1100. Visitors can also look round the </w:t>
      </w:r>
      <w:smartTag w:uri="urn:schemas-microsoft-com:office:smarttags" w:element="PlaceType">
        <w:r w:rsidRPr="00B71369">
          <w:rPr>
            <w:sz w:val="24"/>
            <w:lang w:val="en-US"/>
          </w:rPr>
          <w:t>Palace</w:t>
        </w:r>
      </w:smartTag>
      <w:r w:rsidRPr="00B71369">
        <w:rPr>
          <w:sz w:val="24"/>
          <w:lang w:val="en-US"/>
        </w:rPr>
        <w:t xml:space="preserve"> of </w:t>
      </w:r>
      <w:smartTag w:uri="urn:schemas-microsoft-com:office:smarttags" w:element="PlaceName">
        <w:r w:rsidRPr="00B71369">
          <w:rPr>
            <w:sz w:val="24"/>
            <w:lang w:val="en-US"/>
          </w:rPr>
          <w:t>Holyrood</w:t>
        </w:r>
      </w:smartTag>
      <w:r w:rsidRPr="00B71369">
        <w:rPr>
          <w:sz w:val="24"/>
          <w:lang w:val="en-US"/>
        </w:rPr>
        <w:t xml:space="preserve"> house, the Queen's official residence in </w:t>
      </w:r>
      <w:smartTag w:uri="urn:schemas-microsoft-com:office:smarttags" w:element="place">
        <w:smartTag w:uri="urn:schemas-microsoft-com:office:smarttags" w:element="country-region">
          <w:r w:rsidRPr="00B71369">
            <w:rPr>
              <w:sz w:val="24"/>
              <w:lang w:val="en-US"/>
            </w:rPr>
            <w:t>Scotland</w:t>
          </w:r>
        </w:smartTag>
      </w:smartTag>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place">
        <w:smartTag w:uri="urn:schemas-microsoft-com:office:smarttags" w:element="City">
          <w:r w:rsidRPr="00B71369">
            <w:rPr>
              <w:bCs/>
              <w:sz w:val="24"/>
              <w:lang w:val="en-US"/>
            </w:rPr>
            <w:t>Glasgow</w:t>
          </w:r>
        </w:smartTag>
      </w:smartTag>
      <w:r w:rsidRPr="00B71369">
        <w:rPr>
          <w:bCs/>
          <w:sz w:val="24"/>
          <w:lang w:val="en-US"/>
        </w:rPr>
        <w:t> </w:t>
      </w:r>
      <w:r w:rsidRPr="00B71369">
        <w:rPr>
          <w:sz w:val="24"/>
          <w:lang w:val="en-US"/>
        </w:rPr>
        <w:t>is another great Scottish city. It is famous for its </w:t>
      </w:r>
      <w:hyperlink r:id="rId538" w:tooltip="Glossary: shipyards" w:history="1">
        <w:r w:rsidRPr="00B71369">
          <w:rPr>
            <w:rStyle w:val="Hyperlink"/>
            <w:sz w:val="24"/>
            <w:lang w:val="en-US"/>
          </w:rPr>
          <w:t>shipyards</w:t>
        </w:r>
      </w:hyperlink>
      <w:r w:rsidRPr="00B71369">
        <w:rPr>
          <w:sz w:val="24"/>
          <w:lang w:val="en-US"/>
        </w:rPr>
        <w:t xml:space="preserve">. </w:t>
      </w:r>
      <w:smartTag w:uri="urn:schemas-microsoft-com:office:smarttags" w:element="place">
        <w:smartTag w:uri="urn:schemas-microsoft-com:office:smarttags" w:element="City">
          <w:r w:rsidRPr="00B71369">
            <w:rPr>
              <w:sz w:val="24"/>
              <w:lang w:val="en-US"/>
            </w:rPr>
            <w:t>Glasgow</w:t>
          </w:r>
        </w:smartTag>
      </w:smartTag>
      <w:r w:rsidRPr="00B71369">
        <w:rPr>
          <w:sz w:val="24"/>
          <w:lang w:val="en-US"/>
        </w:rPr>
        <w:t xml:space="preserve"> is a great industrial city and also the centre of Scottish </w:t>
      </w:r>
      <w:hyperlink r:id="rId539" w:tooltip="Глоссарий: culture" w:history="1">
        <w:r w:rsidRPr="00B71369">
          <w:rPr>
            <w:rStyle w:val="Hyperlink"/>
            <w:sz w:val="24"/>
            <w:lang w:val="en-US"/>
          </w:rPr>
          <w:t>culture</w:t>
        </w:r>
      </w:hyperlink>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City">
        <w:r w:rsidRPr="00B71369">
          <w:rPr>
            <w:bCs/>
            <w:sz w:val="24"/>
            <w:lang w:val="en-US"/>
          </w:rPr>
          <w:t>Oxford</w:t>
        </w:r>
      </w:smartTag>
      <w:r w:rsidRPr="00B71369">
        <w:rPr>
          <w:bCs/>
          <w:sz w:val="24"/>
          <w:lang w:val="en-US"/>
        </w:rPr>
        <w:t xml:space="preserve"> and </w:t>
      </w:r>
      <w:smartTag w:uri="urn:schemas-microsoft-com:office:smarttags" w:element="place">
        <w:smartTag w:uri="urn:schemas-microsoft-com:office:smarttags" w:element="City">
          <w:r w:rsidRPr="00B71369">
            <w:rPr>
              <w:bCs/>
              <w:sz w:val="24"/>
              <w:lang w:val="en-US"/>
            </w:rPr>
            <w:t>Cambridge</w:t>
          </w:r>
        </w:smartTag>
      </w:smartTag>
      <w:r w:rsidRPr="00B71369">
        <w:rPr>
          <w:bCs/>
          <w:sz w:val="24"/>
          <w:lang w:val="en-US"/>
        </w:rPr>
        <w:t>,</w:t>
      </w:r>
      <w:r w:rsidRPr="00B71369">
        <w:rPr>
          <w:sz w:val="24"/>
          <w:lang w:val="en-US"/>
        </w:rPr>
        <w:t> </w:t>
      </w:r>
      <w:hyperlink r:id="rId540" w:tooltip="Глоссарий: known" w:history="1">
        <w:r w:rsidRPr="00B71369">
          <w:rPr>
            <w:rStyle w:val="Hyperlink"/>
            <w:sz w:val="24"/>
            <w:lang w:val="en-US"/>
          </w:rPr>
          <w:t>known</w:t>
        </w:r>
      </w:hyperlink>
      <w:r w:rsidRPr="00B71369">
        <w:rPr>
          <w:sz w:val="24"/>
          <w:lang w:val="en-US"/>
        </w:rPr>
        <w:t> as Oxbridge, are famous for the oldest and most prestigious universities, </w:t>
      </w:r>
      <w:hyperlink r:id="rId541" w:tooltip="Глоссарий: found" w:history="1">
        <w:r w:rsidRPr="00B71369">
          <w:rPr>
            <w:rStyle w:val="Hyperlink"/>
            <w:sz w:val="24"/>
            <w:lang w:val="en-US"/>
          </w:rPr>
          <w:t>found</w:t>
        </w:r>
      </w:hyperlink>
      <w:r w:rsidRPr="00B71369">
        <w:rPr>
          <w:sz w:val="24"/>
          <w:lang w:val="en-US"/>
        </w:rPr>
        <w:t xml:space="preserve">ed in the 13 th century. Most of their students are former public school-leavers. The universities have over a hundred societies and clubs, enough for every interest one could imagine. Many great men studied in these universities: Cromwell, </w:t>
      </w:r>
      <w:smartTag w:uri="urn:schemas-microsoft-com:office:smarttags" w:element="City">
        <w:r w:rsidRPr="00B71369">
          <w:rPr>
            <w:sz w:val="24"/>
            <w:lang w:val="en-US"/>
          </w:rPr>
          <w:t>Newton</w:t>
        </w:r>
      </w:smartTag>
      <w:r w:rsidRPr="00B71369">
        <w:rPr>
          <w:sz w:val="24"/>
          <w:lang w:val="en-US"/>
        </w:rPr>
        <w:t xml:space="preserve">, Byron, </w:t>
      </w:r>
      <w:smartTag w:uri="urn:schemas-microsoft-com:office:smarttags" w:element="place">
        <w:smartTag w:uri="urn:schemas-microsoft-com:office:smarttags" w:element="City">
          <w:r w:rsidRPr="00B71369">
            <w:rPr>
              <w:sz w:val="24"/>
              <w:lang w:val="en-US"/>
            </w:rPr>
            <w:t>Darwin</w:t>
          </w:r>
        </w:smartTag>
      </w:smartTag>
      <w:r w:rsidRPr="00B71369">
        <w:rPr>
          <w:sz w:val="24"/>
          <w:lang w:val="en-US"/>
        </w:rPr>
        <w:t xml:space="preserve"> and others.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The main cities of </w:t>
      </w:r>
      <w:smartTag w:uri="urn:schemas-microsoft-com:office:smarttags" w:element="country-region">
        <w:r w:rsidRPr="00B71369">
          <w:rPr>
            <w:sz w:val="24"/>
            <w:lang w:val="en-US"/>
          </w:rPr>
          <w:t>Wales</w:t>
        </w:r>
      </w:smartTag>
      <w:r w:rsidRPr="00B71369">
        <w:rPr>
          <w:sz w:val="24"/>
          <w:lang w:val="en-US"/>
        </w:rPr>
        <w:t xml:space="preserve"> are </w:t>
      </w:r>
      <w:smartTag w:uri="urn:schemas-microsoft-com:office:smarttags" w:element="City">
        <w:r w:rsidRPr="00B71369">
          <w:rPr>
            <w:bCs/>
            <w:sz w:val="24"/>
            <w:lang w:val="en-US"/>
          </w:rPr>
          <w:t>Cardiff</w:t>
        </w:r>
      </w:smartTag>
      <w:r w:rsidRPr="00B71369">
        <w:rPr>
          <w:bCs/>
          <w:sz w:val="24"/>
          <w:lang w:val="en-US"/>
        </w:rPr>
        <w:t>,</w:t>
      </w:r>
      <w:r w:rsidRPr="00B71369">
        <w:rPr>
          <w:sz w:val="24"/>
          <w:lang w:val="en-US"/>
        </w:rPr>
        <w:t> its capital, </w:t>
      </w:r>
      <w:smartTag w:uri="urn:schemas-microsoft-com:office:smarttags" w:element="City">
        <w:r w:rsidRPr="00B71369">
          <w:rPr>
            <w:bCs/>
            <w:sz w:val="24"/>
            <w:lang w:val="en-US"/>
          </w:rPr>
          <w:t>Swansea</w:t>
        </w:r>
      </w:smartTag>
      <w:r w:rsidRPr="00B71369">
        <w:rPr>
          <w:bCs/>
          <w:sz w:val="24"/>
          <w:lang w:val="en-US"/>
        </w:rPr>
        <w:t xml:space="preserve"> and </w:t>
      </w:r>
      <w:smartTag w:uri="urn:schemas-microsoft-com:office:smarttags" w:element="place">
        <w:smartTag w:uri="urn:schemas-microsoft-com:office:smarttags" w:element="City">
          <w:r w:rsidRPr="00B71369">
            <w:rPr>
              <w:bCs/>
              <w:sz w:val="24"/>
              <w:lang w:val="en-US"/>
            </w:rPr>
            <w:t>Newport</w:t>
          </w:r>
        </w:smartTag>
      </w:smartTag>
      <w:r w:rsidRPr="00B71369">
        <w:rPr>
          <w:sz w:val="24"/>
          <w:lang w:val="en-US"/>
        </w:rPr>
        <w:t xml:space="preserve">. </w:t>
      </w:r>
      <w:smartTag w:uri="urn:schemas-microsoft-com:office:smarttags" w:element="country-region">
        <w:r w:rsidRPr="00B71369">
          <w:rPr>
            <w:sz w:val="24"/>
            <w:lang w:val="en-US"/>
          </w:rPr>
          <w:t>Wales</w:t>
        </w:r>
      </w:smartTag>
      <w:r w:rsidRPr="00B71369">
        <w:rPr>
          <w:sz w:val="24"/>
          <w:lang w:val="en-US"/>
        </w:rPr>
        <w:t xml:space="preserve"> is famous for its </w:t>
      </w:r>
      <w:hyperlink r:id="rId542" w:tooltip="Glossary: medieval" w:history="1">
        <w:r w:rsidRPr="00B71369">
          <w:rPr>
            <w:rStyle w:val="Hyperlink"/>
            <w:sz w:val="24"/>
            <w:lang w:val="en-US"/>
          </w:rPr>
          <w:t>medieval</w:t>
        </w:r>
      </w:hyperlink>
      <w:r w:rsidRPr="00B71369">
        <w:rPr>
          <w:sz w:val="24"/>
          <w:lang w:val="en-US"/>
        </w:rPr>
        <w:t> castles that </w:t>
      </w:r>
      <w:hyperlink r:id="rId543" w:tooltip="Glossary: stretch" w:history="1">
        <w:r w:rsidRPr="00B71369">
          <w:rPr>
            <w:rStyle w:val="Hyperlink"/>
            <w:sz w:val="24"/>
            <w:lang w:val="en-US"/>
          </w:rPr>
          <w:t>stretch</w:t>
        </w:r>
      </w:hyperlink>
      <w:r w:rsidRPr="00B71369">
        <w:rPr>
          <w:sz w:val="24"/>
          <w:lang w:val="en-US"/>
        </w:rPr>
        <w:t xml:space="preserve"> like an iron chain across </w:t>
      </w:r>
      <w:smartTag w:uri="urn:schemas-microsoft-com:office:smarttags" w:element="place">
        <w:smartTag w:uri="urn:schemas-microsoft-com:office:smarttags" w:element="country-region">
          <w:r w:rsidRPr="00B71369">
            <w:rPr>
              <w:sz w:val="24"/>
              <w:lang w:val="en-US"/>
            </w:rPr>
            <w:t>Wales</w:t>
          </w:r>
        </w:smartTag>
      </w:smartTag>
      <w:r w:rsidRPr="00B71369">
        <w:rPr>
          <w:sz w:val="24"/>
          <w:lang w:val="en-US"/>
        </w:rPr>
        <w:t xml:space="preserve">. </w:t>
      </w:r>
      <w:smartTag w:uri="urn:schemas-microsoft-com:office:smarttags" w:element="place">
        <w:smartTag w:uri="urn:schemas-microsoft-com:office:smarttags" w:element="City">
          <w:r w:rsidRPr="00B71369">
            <w:rPr>
              <w:sz w:val="24"/>
              <w:lang w:val="en-US"/>
            </w:rPr>
            <w:t>Cardiff</w:t>
          </w:r>
        </w:smartTag>
      </w:smartTag>
      <w:r w:rsidRPr="00B71369">
        <w:rPr>
          <w:sz w:val="24"/>
          <w:lang w:val="en-US"/>
        </w:rPr>
        <w:t xml:space="preserve"> is a big port and ships come here from all over the world.</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bCs/>
          <w:sz w:val="24"/>
          <w:lang w:val="en-US"/>
        </w:rPr>
        <w:t> </w:t>
      </w:r>
      <w:smartTag w:uri="urn:schemas-microsoft-com:office:smarttags" w:element="City">
        <w:r w:rsidRPr="00B71369">
          <w:rPr>
            <w:bCs/>
            <w:sz w:val="24"/>
            <w:lang w:val="en-US"/>
          </w:rPr>
          <w:t>Belfast</w:t>
        </w:r>
      </w:smartTag>
      <w:r w:rsidRPr="00B71369">
        <w:rPr>
          <w:sz w:val="24"/>
          <w:lang w:val="en-US"/>
        </w:rPr>
        <w:t xml:space="preserve">, the capital of </w:t>
      </w:r>
      <w:smartTag w:uri="urn:schemas-microsoft-com:office:smarttags" w:element="place">
        <w:smartTag w:uri="urn:schemas-microsoft-com:office:smarttags" w:element="country-region">
          <w:r w:rsidRPr="00B71369">
            <w:rPr>
              <w:sz w:val="24"/>
              <w:lang w:val="en-US"/>
            </w:rPr>
            <w:t>Northern Ireland</w:t>
          </w:r>
        </w:smartTag>
      </w:smartTag>
      <w:r w:rsidRPr="00B71369">
        <w:rPr>
          <w:sz w:val="24"/>
          <w:lang w:val="en-US"/>
        </w:rPr>
        <w:t>, is one of the youngest capitals of the world. It is a city of the 19th century and of the industrial revolution.</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In the South part of </w:t>
      </w:r>
      <w:smartTag w:uri="urn:schemas-microsoft-com:office:smarttags" w:element="place">
        <w:smartTag w:uri="urn:schemas-microsoft-com:office:smarttags" w:element="country-region">
          <w:r w:rsidRPr="00B71369">
            <w:rPr>
              <w:sz w:val="24"/>
              <w:lang w:val="en-US"/>
            </w:rPr>
            <w:t>England</w:t>
          </w:r>
        </w:smartTag>
      </w:smartTag>
      <w:r w:rsidRPr="00B71369">
        <w:rPr>
          <w:sz w:val="24"/>
          <w:lang w:val="en-US"/>
        </w:rPr>
        <w:t xml:space="preserve"> there are quite a lot of other famous cities</w:t>
      </w:r>
      <w:r w:rsidRPr="00B71369">
        <w:rPr>
          <w:bCs/>
          <w:sz w:val="24"/>
          <w:lang w:val="en-US"/>
        </w:rPr>
        <w:t xml:space="preserve">. </w:t>
      </w:r>
      <w:smartTag w:uri="urn:schemas-microsoft-com:office:smarttags" w:element="place">
        <w:r w:rsidRPr="00B71369">
          <w:rPr>
            <w:bCs/>
            <w:sz w:val="24"/>
            <w:lang w:val="en-US"/>
          </w:rPr>
          <w:t>Brighton</w:t>
        </w:r>
      </w:smartTag>
      <w:r w:rsidRPr="00B71369">
        <w:rPr>
          <w:sz w:val="24"/>
          <w:lang w:val="en-US"/>
        </w:rPr>
        <w:t> is the largest holi</w:t>
      </w:r>
      <w:hyperlink r:id="rId544" w:tooltip="TRACKING   HURRICANES: day" w:history="1">
        <w:r w:rsidRPr="00B71369">
          <w:rPr>
            <w:rStyle w:val="Hyperlink"/>
            <w:sz w:val="24"/>
            <w:lang w:val="en-US"/>
          </w:rPr>
          <w:t>day</w:t>
        </w:r>
      </w:hyperlink>
      <w:r w:rsidRPr="00B71369">
        <w:rPr>
          <w:sz w:val="24"/>
          <w:lang w:val="en-US"/>
        </w:rPr>
        <w:t>bathing </w:t>
      </w:r>
      <w:hyperlink r:id="rId545" w:tooltip="Глоссарий: resort" w:history="1">
        <w:r w:rsidRPr="00B71369">
          <w:rPr>
            <w:rStyle w:val="Hyperlink"/>
            <w:sz w:val="24"/>
            <w:lang w:val="en-US"/>
          </w:rPr>
          <w:t>resort</w:t>
        </w:r>
      </w:hyperlink>
      <w:r w:rsidRPr="00B71369">
        <w:rPr>
          <w:sz w:val="24"/>
          <w:lang w:val="en-US"/>
        </w:rPr>
        <w:t> of the south coast. It is famous for its Indian-style palace, called the Royal Pavilion. It is a popular place for people to go for a holi</w:t>
      </w:r>
      <w:hyperlink r:id="rId546" w:tooltip="TRACKING   HURRICANES: day" w:history="1">
        <w:r w:rsidRPr="00B71369">
          <w:rPr>
            <w:rStyle w:val="Hyperlink"/>
            <w:sz w:val="24"/>
            <w:lang w:val="en-US"/>
          </w:rPr>
          <w:t>day</w:t>
        </w:r>
      </w:hyperlink>
      <w:r w:rsidRPr="00B71369">
        <w:rPr>
          <w:sz w:val="24"/>
          <w:lang w:val="en-US"/>
        </w:rPr>
        <w:t>.</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place">
        <w:smartTag w:uri="urn:schemas-microsoft-com:office:smarttags" w:element="City">
          <w:r w:rsidRPr="00B71369">
            <w:rPr>
              <w:bCs/>
              <w:sz w:val="24"/>
              <w:lang w:val="en-US"/>
            </w:rPr>
            <w:t>Windsor</w:t>
          </w:r>
        </w:smartTag>
      </w:smartTag>
      <w:r w:rsidRPr="00B71369">
        <w:rPr>
          <w:sz w:val="24"/>
          <w:lang w:val="en-US"/>
        </w:rPr>
        <w:t> is famous for its castle, which is an official residence of the royal family. When the Queen is at the castle, a special flag is </w:t>
      </w:r>
      <w:hyperlink r:id="rId547" w:tooltip="Glossary: put up" w:history="1">
        <w:r w:rsidRPr="00B71369">
          <w:rPr>
            <w:rStyle w:val="Hyperlink"/>
            <w:sz w:val="24"/>
            <w:lang w:val="en-US"/>
          </w:rPr>
          <w:t>put up</w:t>
        </w:r>
      </w:hyperlink>
      <w:r w:rsidRPr="00B71369">
        <w:rPr>
          <w:sz w:val="24"/>
          <w:lang w:val="en-US"/>
        </w:rPr>
        <w:t> to tell everybody. Some of the </w:t>
      </w:r>
      <w:hyperlink r:id="rId548" w:tooltip="Glossary: interior" w:history="1">
        <w:r w:rsidRPr="00B71369">
          <w:rPr>
            <w:rStyle w:val="Hyperlink"/>
            <w:sz w:val="24"/>
            <w:lang w:val="en-US"/>
          </w:rPr>
          <w:t>interior</w:t>
        </w:r>
      </w:hyperlink>
      <w:r w:rsidRPr="00B71369">
        <w:rPr>
          <w:sz w:val="24"/>
          <w:lang w:val="en-US"/>
        </w:rPr>
        <w:t> apartments are open to the public when the Queen is not in residence. In 1993 the castle was seriously destroyed by fire.</w:t>
      </w:r>
    </w:p>
    <w:p w:rsidR="00DD0641" w:rsidRPr="00B71369" w:rsidRDefault="00DD0641" w:rsidP="002E5762">
      <w:pPr>
        <w:pStyle w:val="NormalWeb"/>
        <w:shd w:val="clear" w:color="auto" w:fill="FFFFFF"/>
        <w:spacing w:before="0" w:beforeAutospacing="0" w:after="0" w:afterAutospacing="0" w:line="240" w:lineRule="auto"/>
        <w:rPr>
          <w:sz w:val="24"/>
          <w:lang w:val="en-US"/>
        </w:rPr>
      </w:pPr>
      <w:smartTag w:uri="urn:schemas-microsoft-com:office:smarttags" w:element="City">
        <w:r w:rsidRPr="00B71369">
          <w:rPr>
            <w:bCs/>
            <w:sz w:val="24"/>
            <w:lang w:val="en-US"/>
          </w:rPr>
          <w:t>Bath</w:t>
        </w:r>
      </w:smartTag>
      <w:r w:rsidRPr="00B71369">
        <w:rPr>
          <w:sz w:val="24"/>
          <w:lang w:val="en-US"/>
        </w:rPr>
        <w:t> is </w:t>
      </w:r>
      <w:hyperlink r:id="rId549" w:tooltip="Глоссарий: known" w:history="1">
        <w:r w:rsidRPr="00B71369">
          <w:rPr>
            <w:rStyle w:val="Hyperlink"/>
            <w:sz w:val="24"/>
            <w:lang w:val="en-US"/>
          </w:rPr>
          <w:t>known</w:t>
        </w:r>
      </w:hyperlink>
      <w:r w:rsidRPr="00B71369">
        <w:rPr>
          <w:sz w:val="24"/>
          <w:lang w:val="en-US"/>
        </w:rPr>
        <w:t xml:space="preserve"> for its natural hot spring, the only one in </w:t>
      </w:r>
      <w:smartTag w:uri="urn:schemas-microsoft-com:office:smarttags" w:element="place">
        <w:smartTag w:uri="urn:schemas-microsoft-com:office:smarttags" w:element="country-region">
          <w:r w:rsidRPr="00B71369">
            <w:rPr>
              <w:sz w:val="24"/>
              <w:lang w:val="en-US"/>
            </w:rPr>
            <w:t>Britain</w:t>
          </w:r>
        </w:smartTag>
      </w:smartTag>
      <w:r w:rsidRPr="00B71369">
        <w:rPr>
          <w:sz w:val="24"/>
          <w:lang w:val="en-US"/>
        </w:rPr>
        <w:t>, as well as for its old Roman baths, which remain the heart of the city. Another </w:t>
      </w:r>
      <w:hyperlink r:id="rId550" w:tooltip="Glossary: spectacular" w:history="1">
        <w:r w:rsidRPr="00B71369">
          <w:rPr>
            <w:rStyle w:val="Hyperlink"/>
            <w:sz w:val="24"/>
            <w:lang w:val="en-US"/>
          </w:rPr>
          <w:t>spectacular</w:t>
        </w:r>
      </w:hyperlink>
      <w:r w:rsidRPr="00B71369">
        <w:rPr>
          <w:sz w:val="24"/>
          <w:lang w:val="en-US"/>
        </w:rPr>
        <w:t> sight of Bath is the Abbey, which is called the "</w:t>
      </w:r>
      <w:hyperlink r:id="rId551" w:tooltip="Glossary: lantern" w:history="1">
        <w:r w:rsidRPr="00B71369">
          <w:rPr>
            <w:rStyle w:val="Hyperlink"/>
            <w:sz w:val="24"/>
            <w:lang w:val="en-US"/>
          </w:rPr>
          <w:t>lantern</w:t>
        </w:r>
      </w:hyperlink>
      <w:r w:rsidRPr="00B71369">
        <w:rPr>
          <w:sz w:val="24"/>
          <w:lang w:val="en-US"/>
        </w:rPr>
        <w:t> of the west" as it </w:t>
      </w:r>
      <w:hyperlink r:id="rId552" w:tooltip="Towns and cities in Russia: feature" w:history="1">
        <w:r w:rsidRPr="00B71369">
          <w:rPr>
            <w:rStyle w:val="Hyperlink"/>
            <w:sz w:val="24"/>
            <w:lang w:val="en-US"/>
          </w:rPr>
          <w:t>feature</w:t>
        </w:r>
      </w:hyperlink>
      <w:r w:rsidRPr="00B71369">
        <w:rPr>
          <w:sz w:val="24"/>
          <w:lang w:val="en-US"/>
        </w:rPr>
        <w:t>s more window than wall. The city is also famous for its </w:t>
      </w:r>
      <w:hyperlink r:id="rId553" w:tooltip="Glossary: annual" w:history="1">
        <w:r w:rsidRPr="00B71369">
          <w:rPr>
            <w:rStyle w:val="Hyperlink"/>
            <w:sz w:val="24"/>
            <w:lang w:val="en-US"/>
          </w:rPr>
          <w:t>annual</w:t>
        </w:r>
      </w:hyperlink>
      <w:r w:rsidRPr="00B71369">
        <w:rPr>
          <w:sz w:val="24"/>
          <w:lang w:val="en-US"/>
        </w:rPr>
        <w:t>agricultural shows and music festivals.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xml:space="preserve"> lies at the very heart of </w:t>
      </w:r>
      <w:smartTag w:uri="urn:schemas-microsoft-com:office:smarttags" w:element="place">
        <w:smartTag w:uri="urn:schemas-microsoft-com:office:smarttags" w:element="country-region">
          <w:r w:rsidRPr="00B71369">
            <w:rPr>
              <w:sz w:val="24"/>
              <w:lang w:val="en-US"/>
            </w:rPr>
            <w:t>England</w:t>
          </w:r>
        </w:smartTag>
      </w:smartTag>
      <w:r w:rsidRPr="00B71369">
        <w:rPr>
          <w:sz w:val="24"/>
          <w:lang w:val="en-US"/>
        </w:rPr>
        <w:t>. It attracts people not only by its history and connection with William Shakespeare, but also by its wonderful nature and typical English character. Here you can visit Shakespeare's </w:t>
      </w:r>
      <w:hyperlink r:id="rId554" w:tooltip="Glossary: birthplace" w:history="1">
        <w:r w:rsidRPr="00B71369">
          <w:rPr>
            <w:rStyle w:val="Hyperlink"/>
            <w:sz w:val="24"/>
            <w:lang w:val="en-US"/>
          </w:rPr>
          <w:t>birthplace</w:t>
        </w:r>
      </w:hyperlink>
      <w:r w:rsidRPr="00B71369">
        <w:rPr>
          <w:sz w:val="24"/>
          <w:lang w:val="en-US"/>
        </w:rPr>
        <w:t> (it is a </w:t>
      </w:r>
      <w:hyperlink r:id="rId555" w:tooltip="Глоссарий: museum" w:history="1">
        <w:r w:rsidRPr="00B71369">
          <w:rPr>
            <w:rStyle w:val="Hyperlink"/>
            <w:sz w:val="24"/>
            <w:lang w:val="en-US"/>
          </w:rPr>
          <w:t>museum</w:t>
        </w:r>
      </w:hyperlink>
      <w:r w:rsidRPr="00B71369">
        <w:rPr>
          <w:sz w:val="24"/>
          <w:lang w:val="en-US"/>
        </w:rPr>
        <w:t> now), Grammar school which he attended, </w:t>
      </w:r>
      <w:hyperlink r:id="rId556" w:tooltip="Glossary: Holy Trinity Church" w:history="1">
        <w:r w:rsidRPr="00B71369">
          <w:rPr>
            <w:rStyle w:val="Hyperlink"/>
            <w:sz w:val="24"/>
            <w:lang w:val="en-US"/>
          </w:rPr>
          <w:t>Holy Trinity Church</w:t>
        </w:r>
      </w:hyperlink>
      <w:r w:rsidRPr="00B71369">
        <w:rPr>
          <w:sz w:val="24"/>
          <w:lang w:val="en-US"/>
        </w:rPr>
        <w:t> where he was buried and, of course, the Royal Shakespeare Theatre, which is a living memorial to the poet's work.</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One of the famous cities in the centre of </w:t>
      </w:r>
      <w:smartTag w:uri="urn:schemas-microsoft-com:office:smarttags" w:element="country-region">
        <w:r w:rsidRPr="00B71369">
          <w:rPr>
            <w:sz w:val="24"/>
            <w:lang w:val="en-US"/>
          </w:rPr>
          <w:t>England</w:t>
        </w:r>
      </w:smartTag>
      <w:r w:rsidRPr="00B71369">
        <w:rPr>
          <w:sz w:val="24"/>
          <w:lang w:val="en-US"/>
        </w:rPr>
        <w:t xml:space="preserve"> is </w:t>
      </w:r>
      <w:smartTag w:uri="urn:schemas-microsoft-com:office:smarttags" w:element="place">
        <w:r w:rsidRPr="00B71369">
          <w:rPr>
            <w:bCs/>
            <w:sz w:val="24"/>
            <w:lang w:val="en-US"/>
          </w:rPr>
          <w:t>Nottingham</w:t>
        </w:r>
      </w:smartTag>
      <w:r w:rsidRPr="00B71369">
        <w:rPr>
          <w:sz w:val="24"/>
          <w:lang w:val="en-US"/>
        </w:rPr>
        <w:t>, which is </w:t>
      </w:r>
      <w:hyperlink r:id="rId557" w:tooltip="Глоссарий: known" w:history="1">
        <w:r w:rsidRPr="00B71369">
          <w:rPr>
            <w:rStyle w:val="Hyperlink"/>
            <w:sz w:val="24"/>
            <w:lang w:val="en-US"/>
          </w:rPr>
          <w:t>known</w:t>
        </w:r>
      </w:hyperlink>
      <w:r w:rsidRPr="00B71369">
        <w:rPr>
          <w:sz w:val="24"/>
          <w:lang w:val="en-US"/>
        </w:rPr>
        <w:t> throughout the world for its associations with the legend of Robin Hood. At the heart of the Robin Hood legend there is his former home, the </w:t>
      </w:r>
      <w:hyperlink r:id="rId558" w:tooltip="Glossary: magnificent" w:history="1">
        <w:r w:rsidRPr="00B71369">
          <w:rPr>
            <w:rStyle w:val="Hyperlink"/>
            <w:sz w:val="24"/>
            <w:lang w:val="en-US"/>
          </w:rPr>
          <w:t>magnificent</w:t>
        </w:r>
      </w:hyperlink>
      <w:r w:rsidRPr="00B71369">
        <w:rPr>
          <w:sz w:val="24"/>
          <w:lang w:val="en-US"/>
        </w:rPr>
        <w:t> </w:t>
      </w:r>
      <w:smartTag w:uri="urn:schemas-microsoft-com:office:smarttags" w:element="PlaceType">
        <w:r w:rsidRPr="00B71369">
          <w:rPr>
            <w:sz w:val="24"/>
            <w:lang w:val="en-US"/>
          </w:rPr>
          <w:t>Forest</w:t>
        </w:r>
      </w:smartTag>
      <w:r w:rsidRPr="00B71369">
        <w:rPr>
          <w:sz w:val="24"/>
          <w:lang w:val="en-US"/>
        </w:rPr>
        <w:t xml:space="preserve"> of </w:t>
      </w:r>
      <w:smartTag w:uri="urn:schemas-microsoft-com:office:smarttags" w:element="PlaceName">
        <w:r w:rsidRPr="00B71369">
          <w:rPr>
            <w:sz w:val="24"/>
            <w:lang w:val="en-US"/>
          </w:rPr>
          <w:t>Sherwood</w:t>
        </w:r>
      </w:smartTag>
      <w:r w:rsidRPr="00B71369">
        <w:rPr>
          <w:sz w:val="24"/>
          <w:lang w:val="en-US"/>
        </w:rPr>
        <w:t xml:space="preserve">, situated not far from </w:t>
      </w:r>
      <w:smartTag w:uri="urn:schemas-microsoft-com:office:smarttags" w:element="place">
        <w:r w:rsidRPr="00B71369">
          <w:rPr>
            <w:sz w:val="24"/>
            <w:lang w:val="en-US"/>
          </w:rPr>
          <w:t>Nottingham</w:t>
        </w:r>
      </w:smartTag>
      <w:r w:rsidRPr="00B71369">
        <w:rPr>
          <w:sz w:val="24"/>
          <w:lang w:val="en-US"/>
        </w:rPr>
        <w:t xml:space="preserve">. The name of Robin Hood is closely connected with </w:t>
      </w:r>
      <w:smartTag w:uri="urn:schemas-microsoft-com:office:smarttags" w:element="place">
        <w:smartTag w:uri="urn:schemas-microsoft-com:office:smarttags" w:element="PlaceName">
          <w:r w:rsidRPr="00B71369">
            <w:rPr>
              <w:sz w:val="24"/>
              <w:lang w:val="en-US"/>
            </w:rPr>
            <w:t>Nottingham</w:t>
          </w:r>
        </w:smartTag>
        <w:r w:rsidRPr="00B71369">
          <w:rPr>
            <w:sz w:val="24"/>
            <w:lang w:val="en-US"/>
          </w:rPr>
          <w:t xml:space="preserve"> </w:t>
        </w:r>
        <w:smartTag w:uri="urn:schemas-microsoft-com:office:smarttags" w:element="PlaceType">
          <w:r w:rsidRPr="00B71369">
            <w:rPr>
              <w:sz w:val="24"/>
              <w:lang w:val="en-US"/>
            </w:rPr>
            <w:t>Castle</w:t>
          </w:r>
        </w:smartTag>
      </w:smartTag>
      <w:r w:rsidRPr="00B71369">
        <w:rPr>
          <w:sz w:val="24"/>
          <w:lang w:val="en-US"/>
        </w:rPr>
        <w:t>, which is in the city itself. At the </w:t>
      </w:r>
      <w:hyperlink r:id="rId559" w:tooltip="Глоссарий: foot" w:history="1">
        <w:r w:rsidRPr="00B71369">
          <w:rPr>
            <w:rStyle w:val="Hyperlink"/>
            <w:sz w:val="24"/>
            <w:lang w:val="en-US"/>
          </w:rPr>
          <w:t>foot</w:t>
        </w:r>
      </w:hyperlink>
      <w:r w:rsidRPr="00B71369">
        <w:rPr>
          <w:sz w:val="24"/>
          <w:lang w:val="en-US"/>
        </w:rPr>
        <w:t> of the Castle there is a statue of Robin Hood. Now </w:t>
      </w:r>
      <w:hyperlink r:id="rId560" w:tooltip="Glossary: it houses" w:history="1">
        <w:r w:rsidRPr="00B71369">
          <w:rPr>
            <w:rStyle w:val="Hyperlink"/>
            <w:sz w:val="24"/>
            <w:lang w:val="en-US"/>
          </w:rPr>
          <w:t>it houses</w:t>
        </w:r>
      </w:hyperlink>
      <w:r w:rsidRPr="00B71369">
        <w:rPr>
          <w:sz w:val="24"/>
          <w:lang w:val="en-US"/>
        </w:rPr>
        <w:t> a </w:t>
      </w:r>
      <w:hyperlink r:id="rId561" w:tooltip="Глоссарий: museum" w:history="1">
        <w:r w:rsidRPr="00B71369">
          <w:rPr>
            <w:rStyle w:val="Hyperlink"/>
            <w:sz w:val="24"/>
            <w:lang w:val="en-US"/>
          </w:rPr>
          <w:t>Museum</w:t>
        </w:r>
      </w:hyperlink>
      <w:r w:rsidRPr="00B71369">
        <w:rPr>
          <w:sz w:val="24"/>
          <w:lang w:val="en-US"/>
        </w:rPr>
        <w:t xml:space="preserve"> of </w:t>
      </w:r>
      <w:smartTag w:uri="urn:schemas-microsoft-com:office:smarttags" w:element="PlaceName">
        <w:r w:rsidRPr="00B71369">
          <w:rPr>
            <w:sz w:val="24"/>
            <w:lang w:val="en-US"/>
          </w:rPr>
          <w:t>Fine</w:t>
        </w:r>
      </w:smartTag>
      <w:r w:rsidRPr="00B71369">
        <w:rPr>
          <w:sz w:val="24"/>
          <w:lang w:val="en-US"/>
        </w:rPr>
        <w:t xml:space="preserve"> and Applied Arts and contains paintings by many famous artists.</w:t>
      </w:r>
    </w:p>
    <w:p w:rsidR="00DD0641" w:rsidRPr="00B71369" w:rsidRDefault="00DD0641" w:rsidP="002E5762">
      <w:pPr>
        <w:pStyle w:val="NormalWeb"/>
        <w:shd w:val="clear" w:color="auto" w:fill="FFFFFF"/>
        <w:spacing w:before="0" w:beforeAutospacing="0" w:after="0" w:afterAutospacing="0" w:line="240" w:lineRule="auto"/>
        <w:rPr>
          <w:sz w:val="24"/>
          <w:lang w:val="en-US"/>
        </w:rPr>
      </w:pPr>
      <w:r w:rsidRPr="00B71369">
        <w:rPr>
          <w:sz w:val="24"/>
          <w:lang w:val="en-US"/>
        </w:rPr>
        <w:t xml:space="preserve">Another famous city in the central </w:t>
      </w:r>
      <w:smartTag w:uri="urn:schemas-microsoft-com:office:smarttags" w:element="country-region">
        <w:r w:rsidRPr="00B71369">
          <w:rPr>
            <w:sz w:val="24"/>
            <w:lang w:val="en-US"/>
          </w:rPr>
          <w:t>England</w:t>
        </w:r>
      </w:smartTag>
      <w:r w:rsidRPr="00B71369">
        <w:rPr>
          <w:sz w:val="24"/>
          <w:lang w:val="en-US"/>
        </w:rPr>
        <w:t xml:space="preserve"> is </w:t>
      </w:r>
      <w:smartTag w:uri="urn:schemas-microsoft-com:office:smarttags" w:element="place">
        <w:smartTag w:uri="urn:schemas-microsoft-com:office:smarttags" w:element="City">
          <w:r w:rsidRPr="00B71369">
            <w:rPr>
              <w:bCs/>
              <w:sz w:val="24"/>
              <w:lang w:val="en-US"/>
            </w:rPr>
            <w:t>York</w:t>
          </w:r>
        </w:smartTag>
      </w:smartTag>
      <w:r w:rsidRPr="00B71369">
        <w:rPr>
          <w:sz w:val="24"/>
          <w:lang w:val="en-US"/>
        </w:rPr>
        <w:t>, which was once the capital of a Viking kingdom. It is </w:t>
      </w:r>
      <w:hyperlink r:id="rId562" w:tooltip="Глоссарий: known" w:history="1">
        <w:r w:rsidRPr="00B71369">
          <w:rPr>
            <w:rStyle w:val="Hyperlink"/>
            <w:sz w:val="24"/>
            <w:lang w:val="en-US"/>
          </w:rPr>
          <w:t>known</w:t>
        </w:r>
      </w:hyperlink>
      <w:r w:rsidRPr="00B71369">
        <w:rPr>
          <w:sz w:val="24"/>
          <w:lang w:val="en-US"/>
        </w:rPr>
        <w:t> for its chocolate factories, National Railway </w:t>
      </w:r>
      <w:hyperlink r:id="rId563" w:tooltip="Глоссарий: museum" w:history="1">
        <w:r w:rsidRPr="00B71369">
          <w:rPr>
            <w:rStyle w:val="Hyperlink"/>
            <w:sz w:val="24"/>
            <w:lang w:val="en-US"/>
          </w:rPr>
          <w:t>Museum</w:t>
        </w:r>
      </w:hyperlink>
      <w:r w:rsidRPr="00B71369">
        <w:rPr>
          <w:sz w:val="24"/>
          <w:lang w:val="en-US"/>
        </w:rPr>
        <w:t> and the Viking Centre, an archaeological </w:t>
      </w:r>
      <w:hyperlink r:id="rId564" w:tooltip="Глоссарий: museum" w:history="1">
        <w:r w:rsidRPr="00B71369">
          <w:rPr>
            <w:rStyle w:val="Hyperlink"/>
            <w:sz w:val="24"/>
            <w:lang w:val="en-US"/>
          </w:rPr>
          <w:t>museum</w:t>
        </w:r>
      </w:hyperlink>
      <w:r w:rsidRPr="00B71369">
        <w:rPr>
          <w:sz w:val="24"/>
          <w:lang w:val="en-US"/>
        </w:rPr>
        <w:t> where visitors are carried in "time-cars" through a </w:t>
      </w:r>
      <w:hyperlink r:id="rId565" w:tooltip="Glossary: vivid" w:history="1">
        <w:r w:rsidRPr="00B71369">
          <w:rPr>
            <w:rStyle w:val="Hyperlink"/>
            <w:sz w:val="24"/>
            <w:lang w:val="en-US"/>
          </w:rPr>
          <w:t>vivid</w:t>
        </w:r>
      </w:hyperlink>
      <w:r w:rsidRPr="00B71369">
        <w:rPr>
          <w:sz w:val="24"/>
          <w:lang w:val="en-US"/>
        </w:rPr>
        <w:t> recreation of York under the Danish kings with the sights, sounds and even </w:t>
      </w:r>
      <w:hyperlink r:id="rId566" w:tooltip="Glossary: smells" w:history="1">
        <w:r w:rsidRPr="00B71369">
          <w:rPr>
            <w:rStyle w:val="Hyperlink"/>
            <w:sz w:val="24"/>
            <w:lang w:val="en-US"/>
          </w:rPr>
          <w:t>smells</w:t>
        </w:r>
      </w:hyperlink>
      <w:r w:rsidRPr="00B71369">
        <w:rPr>
          <w:sz w:val="24"/>
          <w:lang w:val="en-US"/>
        </w:rPr>
        <w:t> of the period.</w:t>
      </w:r>
    </w:p>
    <w:p w:rsidR="00DD0641" w:rsidRPr="00B71369" w:rsidRDefault="00DD0641" w:rsidP="002E5762">
      <w:pPr>
        <w:widowControl/>
        <w:autoSpaceDE/>
        <w:adjustRightInd/>
        <w:spacing w:after="200" w:line="276" w:lineRule="auto"/>
        <w:ind w:firstLine="0"/>
        <w:jc w:val="left"/>
        <w:rPr>
          <w:lang w:val="en-US"/>
        </w:rPr>
      </w:pPr>
      <w:smartTag w:uri="urn:schemas-microsoft-com:office:smarttags" w:element="City">
        <w:r w:rsidRPr="00B71369">
          <w:rPr>
            <w:bCs/>
            <w:lang w:val="en-US"/>
          </w:rPr>
          <w:t>Chester</w:t>
        </w:r>
      </w:smartTag>
      <w:r w:rsidRPr="00B71369">
        <w:rPr>
          <w:bCs/>
          <w:lang w:val="en-US"/>
        </w:rPr>
        <w:t> </w:t>
      </w:r>
      <w:r w:rsidRPr="00B71369">
        <w:rPr>
          <w:lang w:val="en-US"/>
        </w:rPr>
        <w:t xml:space="preserve">is the most historic city in northwest </w:t>
      </w:r>
      <w:smartTag w:uri="urn:schemas-microsoft-com:office:smarttags" w:element="place">
        <w:smartTag w:uri="urn:schemas-microsoft-com:office:smarttags" w:element="country-region">
          <w:r w:rsidRPr="00B71369">
            <w:rPr>
              <w:lang w:val="en-US"/>
            </w:rPr>
            <w:t>England</w:t>
          </w:r>
        </w:smartTag>
      </w:smartTag>
      <w:r w:rsidRPr="00B71369">
        <w:rPr>
          <w:lang w:val="en-US"/>
        </w:rPr>
        <w:t>. </w:t>
      </w:r>
      <w:hyperlink r:id="rId567" w:tooltip="Glossary: Attractively" w:history="1">
        <w:r w:rsidRPr="00B71369">
          <w:rPr>
            <w:rStyle w:val="Hyperlink"/>
            <w:lang w:val="en-US"/>
          </w:rPr>
          <w:t>Attractively</w:t>
        </w:r>
      </w:hyperlink>
      <w:r w:rsidRPr="00B71369">
        <w:rPr>
          <w:lang w:val="en-US"/>
        </w:rPr>
        <w:t> </w:t>
      </w:r>
      <w:hyperlink r:id="rId568" w:tooltip="Выдающиеся изобретения человечества : set" w:history="1">
        <w:r w:rsidRPr="00B71369">
          <w:rPr>
            <w:rStyle w:val="Hyperlink"/>
            <w:lang w:val="en-US"/>
          </w:rPr>
          <w:t>set</w:t>
        </w:r>
      </w:hyperlink>
      <w:r w:rsidRPr="00B71369">
        <w:rPr>
          <w:lang w:val="en-US"/>
        </w:rPr>
        <w:t> on the </w:t>
      </w:r>
      <w:hyperlink r:id="rId569" w:tooltip="Глоссарий: river" w:history="1">
        <w:r w:rsidRPr="00B71369">
          <w:rPr>
            <w:rStyle w:val="Hyperlink"/>
            <w:lang w:val="en-US"/>
          </w:rPr>
          <w:t>River</w:t>
        </w:r>
      </w:hyperlink>
      <w:r w:rsidRPr="00B71369">
        <w:rPr>
          <w:lang w:val="en-US"/>
        </w:rPr>
        <w:t> Dee, the city has an ancient history dating back to its </w:t>
      </w:r>
      <w:hyperlink r:id="rId570" w:tooltip="TRACKING   HURRICANES: day" w:history="1">
        <w:r w:rsidRPr="00B71369">
          <w:rPr>
            <w:rStyle w:val="Hyperlink"/>
            <w:lang w:val="en-US"/>
          </w:rPr>
          <w:t>day</w:t>
        </w:r>
      </w:hyperlink>
      <w:r w:rsidRPr="00B71369">
        <w:rPr>
          <w:lang w:val="en-US"/>
        </w:rPr>
        <w:t>s as a Roman port and a </w:t>
      </w:r>
      <w:hyperlink r:id="rId571" w:tooltip="Towns and cities in Russia: fortress" w:history="1">
        <w:r w:rsidRPr="00B71369">
          <w:rPr>
            <w:rStyle w:val="Hyperlink"/>
            <w:lang w:val="en-US"/>
          </w:rPr>
          <w:t>fortress</w:t>
        </w:r>
      </w:hyperlink>
      <w:r w:rsidRPr="00B71369">
        <w:rPr>
          <w:lang w:val="en-US"/>
        </w:rPr>
        <w:t>. It is famous for its black-and-white buildings and a </w:t>
      </w:r>
      <w:hyperlink r:id="rId572" w:tooltip="Glossary: splendid" w:history="1">
        <w:r w:rsidRPr="00B71369">
          <w:rPr>
            <w:rStyle w:val="Hyperlink"/>
            <w:lang w:val="en-US"/>
          </w:rPr>
          <w:t>splendid</w:t>
        </w:r>
      </w:hyperlink>
      <w:r w:rsidRPr="00B71369">
        <w:rPr>
          <w:lang w:val="en-US"/>
        </w:rPr>
        <w:t> red </w:t>
      </w:r>
      <w:hyperlink r:id="rId573" w:tooltip="Glossary: sandstone" w:history="1">
        <w:r w:rsidRPr="00B71369">
          <w:rPr>
            <w:rStyle w:val="Hyperlink"/>
            <w:lang w:val="en-US"/>
          </w:rPr>
          <w:t>sandstone</w:t>
        </w:r>
      </w:hyperlink>
      <w:r w:rsidRPr="00B71369">
        <w:rPr>
          <w:lang w:val="en-US"/>
        </w:rPr>
        <w:t xml:space="preserve"> cathedral. Visitors to </w:t>
      </w:r>
      <w:smartTag w:uri="urn:schemas-microsoft-com:office:smarttags" w:element="place">
        <w:smartTag w:uri="urn:schemas-microsoft-com:office:smarttags" w:element="City">
          <w:r w:rsidRPr="00B71369">
            <w:rPr>
              <w:lang w:val="en-US"/>
            </w:rPr>
            <w:t>Chester</w:t>
          </w:r>
        </w:smartTag>
      </w:smartTag>
      <w:r w:rsidRPr="00B71369">
        <w:rPr>
          <w:lang w:val="en-US"/>
        </w:rPr>
        <w:t xml:space="preserve"> can </w:t>
      </w:r>
      <w:hyperlink r:id="rId574" w:tooltip="Glossary: stroll" w:history="1">
        <w:r w:rsidRPr="00B71369">
          <w:rPr>
            <w:rStyle w:val="Hyperlink"/>
            <w:lang w:val="en-US"/>
          </w:rPr>
          <w:t>stroll</w:t>
        </w:r>
      </w:hyperlink>
      <w:r w:rsidRPr="00B71369">
        <w:rPr>
          <w:lang w:val="en-US"/>
        </w:rPr>
        <w:t> along a reconstructed Victorian street and visit its unique </w:t>
      </w:r>
      <w:hyperlink r:id="rId575" w:tooltip="Glossary: galleried" w:history="1">
        <w:r w:rsidRPr="00B71369">
          <w:rPr>
            <w:rStyle w:val="Hyperlink"/>
            <w:lang w:val="en-US"/>
          </w:rPr>
          <w:t>galleried</w:t>
        </w:r>
      </w:hyperlink>
      <w:r w:rsidRPr="00B71369">
        <w:rPr>
          <w:lang w:val="en-US"/>
        </w:rPr>
        <w:t> shops called Rows.</w:t>
      </w:r>
    </w:p>
    <w:p w:rsidR="00DD0641" w:rsidRPr="00B71369" w:rsidRDefault="00DD0641" w:rsidP="0035122F">
      <w:pPr>
        <w:pStyle w:val="Heading2"/>
        <w:shd w:val="clear" w:color="auto" w:fill="FFFFFF"/>
        <w:jc w:val="center"/>
        <w:rPr>
          <w:bCs w:val="0"/>
          <w:i w:val="0"/>
          <w:szCs w:val="24"/>
          <w:lang w:val="en-US"/>
        </w:rPr>
      </w:pPr>
      <w:r w:rsidRPr="00B71369">
        <w:rPr>
          <w:bCs w:val="0"/>
          <w:i w:val="0"/>
          <w:szCs w:val="24"/>
          <w:lang w:val="en-US"/>
        </w:rPr>
        <w:t xml:space="preserve">MMK one of the largest enterprises of </w:t>
      </w:r>
      <w:smartTag w:uri="urn:schemas-microsoft-com:office:smarttags" w:element="place">
        <w:smartTag w:uri="urn:schemas-microsoft-com:office:smarttags" w:element="country-region">
          <w:r w:rsidRPr="00B71369">
            <w:rPr>
              <w:bCs w:val="0"/>
              <w:i w:val="0"/>
              <w:szCs w:val="24"/>
              <w:lang w:val="en-US"/>
            </w:rPr>
            <w:t>Russia</w:t>
          </w:r>
        </w:smartTag>
      </w:smartTag>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Magnitogorsk Iron and </w:t>
      </w:r>
      <w:hyperlink r:id="rId576" w:tooltip="Глоссарий: steel" w:history="1">
        <w:r w:rsidRPr="00B71369">
          <w:rPr>
            <w:rStyle w:val="Hyperlink"/>
            <w:sz w:val="24"/>
            <w:lang w:val="en-US"/>
          </w:rPr>
          <w:t>Steel</w:t>
        </w:r>
      </w:hyperlink>
      <w:r w:rsidRPr="00B71369">
        <w:rPr>
          <w:sz w:val="24"/>
          <w:lang w:val="en-US"/>
        </w:rPr>
        <w:t> Works  public  joint stock company is the largest enterprise of </w:t>
      </w:r>
      <w:hyperlink r:id="rId577" w:tooltip="Глоссарий: ferrous" w:history="1">
        <w:r w:rsidRPr="00B71369">
          <w:rPr>
            <w:rStyle w:val="Hyperlink"/>
            <w:sz w:val="24"/>
            <w:lang w:val="en-US"/>
          </w:rPr>
          <w:t>ferrous</w:t>
        </w:r>
      </w:hyperlink>
      <w:r w:rsidRPr="00B71369">
        <w:rPr>
          <w:sz w:val="24"/>
          <w:lang w:val="en-US"/>
        </w:rPr>
        <w:t xml:space="preserve">metallurgy of </w:t>
      </w:r>
      <w:smartTag w:uri="urn:schemas-microsoft-com:office:smarttags" w:element="place">
        <w:smartTag w:uri="urn:schemas-microsoft-com:office:smarttags" w:element="country-region">
          <w:r w:rsidRPr="00B71369">
            <w:rPr>
              <w:sz w:val="24"/>
              <w:lang w:val="en-US"/>
            </w:rPr>
            <w:t>Russia</w:t>
          </w:r>
        </w:smartTag>
      </w:smartTag>
      <w:r w:rsidRPr="00B71369">
        <w:rPr>
          <w:sz w:val="24"/>
          <w:lang w:val="en-US"/>
        </w:rPr>
        <w:t>. Its share of the </w:t>
      </w:r>
      <w:hyperlink r:id="rId578" w:tooltip="Глоссарий: steel" w:history="1">
        <w:r w:rsidRPr="00B71369">
          <w:rPr>
            <w:rStyle w:val="Hyperlink"/>
            <w:sz w:val="24"/>
            <w:lang w:val="en-US"/>
          </w:rPr>
          <w:t>steel</w:t>
        </w:r>
      </w:hyperlink>
      <w:r w:rsidRPr="00B71369">
        <w:rPr>
          <w:sz w:val="24"/>
          <w:lang w:val="en-US"/>
        </w:rPr>
        <w:t> products realized in domestic market of the country makes about 20%. The enterprise represents a large metallurgical complex with a full </w:t>
      </w:r>
      <w:hyperlink r:id="rId579" w:tooltip="Глоссарий: production" w:history="1">
        <w:r w:rsidRPr="00B71369">
          <w:rPr>
            <w:rStyle w:val="Hyperlink"/>
            <w:sz w:val="24"/>
            <w:lang w:val="en-US"/>
          </w:rPr>
          <w:t>production</w:t>
        </w:r>
      </w:hyperlink>
      <w:r w:rsidRPr="00B71369">
        <w:rPr>
          <w:sz w:val="24"/>
          <w:lang w:val="en-US"/>
        </w:rPr>
        <w:t> cycle, since preparation of iron ore raw materials and finishing with deep processing of </w:t>
      </w:r>
      <w:hyperlink r:id="rId580" w:tooltip="Глоссарий: ferrous" w:history="1">
        <w:r w:rsidRPr="00B71369">
          <w:rPr>
            <w:rStyle w:val="Hyperlink"/>
            <w:sz w:val="24"/>
            <w:lang w:val="en-US"/>
          </w:rPr>
          <w:t>ferrous</w:t>
        </w:r>
      </w:hyperlink>
      <w:r w:rsidRPr="00B71369">
        <w:rPr>
          <w:sz w:val="24"/>
          <w:lang w:val="en-US"/>
        </w:rPr>
        <w:t> metals. MMK makes the widest range of </w:t>
      </w:r>
      <w:hyperlink r:id="rId581" w:tooltip="Глоссарий: steel" w:history="1">
        <w:r w:rsidRPr="00B71369">
          <w:rPr>
            <w:rStyle w:val="Hyperlink"/>
            <w:sz w:val="24"/>
            <w:lang w:val="en-US"/>
          </w:rPr>
          <w:t>steel</w:t>
        </w:r>
      </w:hyperlink>
      <w:r w:rsidRPr="00B71369">
        <w:rPr>
          <w:sz w:val="24"/>
          <w:lang w:val="en-US"/>
        </w:rPr>
        <w:t> products among the enterprises of the </w:t>
      </w:r>
      <w:hyperlink r:id="rId582" w:tooltip="Russian Federation" w:history="1">
        <w:r w:rsidRPr="00B71369">
          <w:rPr>
            <w:rStyle w:val="Hyperlink"/>
            <w:sz w:val="24"/>
            <w:lang w:val="en-US"/>
          </w:rPr>
          <w:t>Russian Federation</w:t>
        </w:r>
      </w:hyperlink>
      <w:r w:rsidRPr="00B71369">
        <w:rPr>
          <w:sz w:val="24"/>
          <w:lang w:val="en-US"/>
        </w:rPr>
        <w:t> and the CIS </w:t>
      </w:r>
      <w:hyperlink r:id="rId583" w:tooltip="Глоссарий: countries" w:history="1">
        <w:r w:rsidRPr="00B71369">
          <w:rPr>
            <w:rStyle w:val="Hyperlink"/>
            <w:sz w:val="24"/>
            <w:lang w:val="en-US"/>
          </w:rPr>
          <w:t>countries</w:t>
        </w:r>
      </w:hyperlink>
      <w:r w:rsidRPr="00B71369">
        <w:rPr>
          <w:sz w:val="24"/>
          <w:lang w:val="en-US"/>
        </w:rPr>
        <w:t> to</w:t>
      </w:r>
      <w:hyperlink r:id="rId584" w:tooltip="TRACKING   HURRICANES: day" w:history="1">
        <w:r w:rsidRPr="00B71369">
          <w:rPr>
            <w:rStyle w:val="Hyperlink"/>
            <w:sz w:val="24"/>
            <w:lang w:val="en-US"/>
          </w:rPr>
          <w:t>day</w:t>
        </w:r>
      </w:hyperlink>
      <w:r w:rsidRPr="00B71369">
        <w:rPr>
          <w:sz w:val="24"/>
          <w:lang w:val="en-US"/>
        </w:rPr>
        <w:t>. About 40% of </w:t>
      </w:r>
      <w:hyperlink r:id="rId585" w:tooltip="Глоссарий: production" w:history="1">
        <w:r w:rsidRPr="00B71369">
          <w:rPr>
            <w:rStyle w:val="Hyperlink"/>
            <w:sz w:val="24"/>
            <w:lang w:val="en-US"/>
          </w:rPr>
          <w:t>production</w:t>
        </w:r>
      </w:hyperlink>
      <w:r w:rsidRPr="00B71369">
        <w:rPr>
          <w:sz w:val="24"/>
          <w:lang w:val="en-US"/>
        </w:rPr>
        <w:t> of PJSC MMK is exported to various </w:t>
      </w:r>
      <w:hyperlink r:id="rId586" w:tooltip="Глоссарий: countries" w:history="1">
        <w:r w:rsidRPr="00B71369">
          <w:rPr>
            <w:rStyle w:val="Hyperlink"/>
            <w:sz w:val="24"/>
            <w:lang w:val="en-US"/>
          </w:rPr>
          <w:t>countries</w:t>
        </w:r>
      </w:hyperlink>
      <w:r w:rsidRPr="00B71369">
        <w:rPr>
          <w:sz w:val="24"/>
          <w:lang w:val="en-US"/>
        </w:rPr>
        <w:t> of the world.</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MMK has the </w:t>
      </w:r>
      <w:hyperlink r:id="rId587" w:tooltip="Глоссарий: production" w:history="1">
        <w:r w:rsidRPr="00B71369">
          <w:rPr>
            <w:rStyle w:val="Hyperlink"/>
            <w:sz w:val="24"/>
            <w:lang w:val="en-US"/>
          </w:rPr>
          <w:t>production</w:t>
        </w:r>
      </w:hyperlink>
      <w:r w:rsidRPr="00B71369">
        <w:rPr>
          <w:sz w:val="24"/>
          <w:lang w:val="en-US"/>
        </w:rPr>
        <w:t> share, maximum among the Russian companies, with high value added. MMK is completely provided with </w:t>
      </w:r>
      <w:hyperlink r:id="rId588" w:tooltip="Глоссарий: own" w:history="1">
        <w:r w:rsidRPr="00B71369">
          <w:rPr>
            <w:rStyle w:val="Hyperlink"/>
            <w:sz w:val="24"/>
            <w:lang w:val="en-US"/>
          </w:rPr>
          <w:t>own</w:t>
        </w:r>
      </w:hyperlink>
      <w:r w:rsidRPr="00B71369">
        <w:rPr>
          <w:sz w:val="24"/>
          <w:lang w:val="en-US"/>
        </w:rPr>
        <w:t> electric power.</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89" w:tooltip="Глоссарий: production" w:history="1">
        <w:r w:rsidRPr="00B71369">
          <w:rPr>
            <w:rStyle w:val="Hyperlink"/>
            <w:sz w:val="24"/>
            <w:lang w:val="en-US"/>
          </w:rPr>
          <w:t>production</w:t>
        </w:r>
      </w:hyperlink>
      <w:r w:rsidRPr="00B71369">
        <w:rPr>
          <w:sz w:val="24"/>
          <w:lang w:val="en-US"/>
        </w:rPr>
        <w:t> of </w:t>
      </w:r>
      <w:hyperlink r:id="rId590" w:tooltip="Nanotechnology: advanced" w:history="1">
        <w:r w:rsidRPr="00B71369">
          <w:rPr>
            <w:rStyle w:val="Hyperlink"/>
            <w:sz w:val="24"/>
            <w:lang w:val="en-US"/>
          </w:rPr>
          <w:t>advanced</w:t>
        </w:r>
      </w:hyperlink>
      <w:r w:rsidRPr="00B71369">
        <w:rPr>
          <w:sz w:val="24"/>
          <w:lang w:val="en-US"/>
        </w:rPr>
        <w:t> processing (galvanized </w:t>
      </w:r>
      <w:hyperlink r:id="rId591" w:tooltip="Глоссарий: steel" w:history="1">
        <w:r w:rsidRPr="00B71369">
          <w:rPr>
            <w:rStyle w:val="Hyperlink"/>
            <w:sz w:val="24"/>
            <w:lang w:val="en-US"/>
          </w:rPr>
          <w:t>steel</w:t>
        </w:r>
      </w:hyperlink>
      <w:r w:rsidRPr="00B71369">
        <w:rPr>
          <w:sz w:val="24"/>
          <w:lang w:val="en-US"/>
        </w:rPr>
        <w:t>, </w:t>
      </w:r>
      <w:hyperlink r:id="rId592" w:tooltip="Глоссарий: steel" w:history="1">
        <w:r w:rsidRPr="00B71369">
          <w:rPr>
            <w:rStyle w:val="Hyperlink"/>
            <w:sz w:val="24"/>
            <w:lang w:val="en-US"/>
          </w:rPr>
          <w:t>steel</w:t>
        </w:r>
      </w:hyperlink>
      <w:r w:rsidRPr="00B71369">
        <w:rPr>
          <w:sz w:val="24"/>
          <w:lang w:val="en-US"/>
        </w:rPr>
        <w:t> with a polymeric covering, tin).</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3" w:tooltip="Nanotechnology: development" w:history="1">
        <w:r w:rsidRPr="00B71369">
          <w:rPr>
            <w:rStyle w:val="Hyperlink"/>
            <w:sz w:val="24"/>
            <w:lang w:val="en-US"/>
          </w:rPr>
          <w:t>development</w:t>
        </w:r>
      </w:hyperlink>
      <w:r w:rsidRPr="00B71369">
        <w:rPr>
          <w:sz w:val="24"/>
          <w:lang w:val="en-US"/>
        </w:rPr>
        <w:t> of such branches as pipe, the mechanical </w:t>
      </w:r>
      <w:hyperlink r:id="rId594" w:tooltip="Глоссарий: engine" w:history="1">
        <w:r w:rsidRPr="00B71369">
          <w:rPr>
            <w:rStyle w:val="Hyperlink"/>
            <w:sz w:val="24"/>
            <w:lang w:val="en-US"/>
          </w:rPr>
          <w:t>engine</w:t>
        </w:r>
      </w:hyperlink>
      <w:r w:rsidRPr="00B71369">
        <w:rPr>
          <w:sz w:val="24"/>
          <w:lang w:val="en-US"/>
        </w:rPr>
        <w:t>ering, automotive industry, construction guarantees great demand for </w:t>
      </w:r>
      <w:hyperlink r:id="rId595" w:tooltip="Глоссарий: production" w:history="1">
        <w:r w:rsidRPr="00B71369">
          <w:rPr>
            <w:rStyle w:val="Hyperlink"/>
            <w:sz w:val="24"/>
            <w:lang w:val="en-US"/>
          </w:rPr>
          <w:t>production</w:t>
        </w:r>
      </w:hyperlink>
      <w:r w:rsidRPr="00B71369">
        <w:rPr>
          <w:sz w:val="24"/>
          <w:lang w:val="en-US"/>
        </w:rPr>
        <w:t> of </w:t>
      </w:r>
      <w:hyperlink r:id="rId596" w:tooltip="Глоссарий: plant" w:history="1">
        <w:r w:rsidRPr="00B71369">
          <w:rPr>
            <w:rStyle w:val="Hyperlink"/>
            <w:sz w:val="24"/>
            <w:lang w:val="en-US"/>
          </w:rPr>
          <w:t>plant</w:t>
        </w:r>
      </w:hyperlink>
      <w:r w:rsidRPr="00B71369">
        <w:rPr>
          <w:sz w:val="24"/>
          <w:lang w:val="en-US"/>
        </w:rPr>
        <w:t>.</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7" w:tooltip="Глоссарий: steel" w:history="1">
        <w:r w:rsidRPr="00B71369">
          <w:rPr>
            <w:rStyle w:val="Hyperlink"/>
            <w:sz w:val="24"/>
            <w:lang w:val="en-US"/>
          </w:rPr>
          <w:t>steel</w:t>
        </w:r>
      </w:hyperlink>
      <w:r w:rsidRPr="00B71369">
        <w:rPr>
          <w:sz w:val="24"/>
          <w:lang w:val="en-US"/>
        </w:rPr>
        <w:t> products among the enterprises of the </w:t>
      </w:r>
      <w:hyperlink r:id="rId598" w:tooltip="Russian Federation" w:history="1">
        <w:r w:rsidRPr="00B71369">
          <w:rPr>
            <w:rStyle w:val="Hyperlink"/>
            <w:sz w:val="24"/>
            <w:lang w:val="en-US"/>
          </w:rPr>
          <w:t>Russian Federation</w:t>
        </w:r>
      </w:hyperlink>
      <w:r w:rsidRPr="00B71369">
        <w:rPr>
          <w:sz w:val="24"/>
          <w:lang w:val="en-US"/>
        </w:rPr>
        <w:t> and the CIS </w:t>
      </w:r>
      <w:hyperlink r:id="rId599" w:tooltip="Глоссарий: countries" w:history="1">
        <w:r w:rsidRPr="00B71369">
          <w:rPr>
            <w:rStyle w:val="Hyperlink"/>
            <w:sz w:val="24"/>
            <w:lang w:val="en-US"/>
          </w:rPr>
          <w:t>countries</w:t>
        </w:r>
      </w:hyperlink>
      <w:r w:rsidRPr="00B71369">
        <w:rPr>
          <w:sz w:val="24"/>
          <w:lang w:val="en-US"/>
        </w:rPr>
        <w:t>. About a half of </w:t>
      </w:r>
      <w:hyperlink r:id="rId600" w:tooltip="Глоссарий: production" w:history="1">
        <w:r w:rsidRPr="00B71369">
          <w:rPr>
            <w:rStyle w:val="Hyperlink"/>
            <w:sz w:val="24"/>
            <w:lang w:val="en-US"/>
          </w:rPr>
          <w:t>production</w:t>
        </w:r>
      </w:hyperlink>
      <w:r w:rsidRPr="00B71369">
        <w:rPr>
          <w:sz w:val="24"/>
          <w:lang w:val="en-US"/>
        </w:rPr>
        <w:t> of PJSC MMK is exported to various </w:t>
      </w:r>
      <w:hyperlink r:id="rId601" w:tooltip="Глоссарий: countries" w:history="1">
        <w:r w:rsidRPr="00B71369">
          <w:rPr>
            <w:rStyle w:val="Hyperlink"/>
            <w:sz w:val="24"/>
            <w:lang w:val="en-US"/>
          </w:rPr>
          <w:t>countries</w:t>
        </w:r>
      </w:hyperlink>
      <w:r w:rsidRPr="00B71369">
        <w:rPr>
          <w:sz w:val="24"/>
          <w:lang w:val="en-US"/>
        </w:rPr>
        <w:t> of the world.</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Main strategic objective of  MMK:</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The continuous all-round </w:t>
      </w:r>
      <w:hyperlink r:id="rId602" w:tooltip="Nanotechnology: development" w:history="1">
        <w:r w:rsidRPr="00B71369">
          <w:rPr>
            <w:rStyle w:val="Hyperlink"/>
            <w:sz w:val="24"/>
            <w:lang w:val="en-US"/>
          </w:rPr>
          <w:t>development</w:t>
        </w:r>
      </w:hyperlink>
      <w:r w:rsidRPr="00B71369">
        <w:rPr>
          <w:sz w:val="24"/>
          <w:lang w:val="en-US"/>
        </w:rPr>
        <w:t> of the company providing replacement of out</w:t>
      </w:r>
      <w:hyperlink r:id="rId603" w:tooltip="Глоссарий: date" w:history="1">
        <w:r w:rsidRPr="00B71369">
          <w:rPr>
            <w:rStyle w:val="Hyperlink"/>
            <w:sz w:val="24"/>
            <w:lang w:val="en-US"/>
          </w:rPr>
          <w:t>date</w:t>
        </w:r>
      </w:hyperlink>
      <w:r w:rsidRPr="00B71369">
        <w:rPr>
          <w:sz w:val="24"/>
          <w:lang w:val="en-US"/>
        </w:rPr>
        <w:t>d technologies and the equipment, use with the maximum loading of </w:t>
      </w:r>
      <w:hyperlink r:id="rId604" w:tooltip="Глоссарий: production" w:history="1">
        <w:r w:rsidRPr="00B71369">
          <w:rPr>
            <w:rStyle w:val="Hyperlink"/>
            <w:sz w:val="24"/>
            <w:lang w:val="en-US"/>
          </w:rPr>
          <w:t>production</w:t>
        </w:r>
      </w:hyperlink>
      <w:r w:rsidRPr="00B71369">
        <w:rPr>
          <w:sz w:val="24"/>
          <w:lang w:val="en-US"/>
        </w:rPr>
        <w:t> capacities, existing and again entered modern hi-tech, </w:t>
      </w:r>
      <w:hyperlink r:id="rId605" w:tooltip="Глоссарий: safe" w:history="1">
        <w:r w:rsidRPr="00B71369">
          <w:rPr>
            <w:rStyle w:val="Hyperlink"/>
            <w:sz w:val="24"/>
            <w:lang w:val="en-US"/>
          </w:rPr>
          <w:t>safe</w:t>
        </w:r>
      </w:hyperlink>
      <w:r w:rsidRPr="00B71369">
        <w:rPr>
          <w:sz w:val="24"/>
          <w:lang w:val="en-US"/>
        </w:rPr>
        <w:t> for the environment;</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6" w:tooltip="Глоссарий: production" w:history="1">
        <w:r w:rsidRPr="00B71369">
          <w:rPr>
            <w:rStyle w:val="Hyperlink"/>
            <w:sz w:val="24"/>
            <w:lang w:val="en-US"/>
          </w:rPr>
          <w:t>production</w:t>
        </w:r>
      </w:hyperlink>
      <w:r w:rsidRPr="00B71369">
        <w:rPr>
          <w:sz w:val="24"/>
          <w:lang w:val="en-US"/>
        </w:rPr>
        <w:t> of cast iron, </w:t>
      </w:r>
      <w:hyperlink r:id="rId607" w:tooltip="Глоссарий: steel" w:history="1">
        <w:r w:rsidRPr="00B71369">
          <w:rPr>
            <w:rStyle w:val="Hyperlink"/>
            <w:sz w:val="24"/>
            <w:lang w:val="en-US"/>
          </w:rPr>
          <w:t>steel</w:t>
        </w:r>
      </w:hyperlink>
      <w:r w:rsidRPr="00B71369">
        <w:rPr>
          <w:sz w:val="24"/>
          <w:lang w:val="en-US"/>
        </w:rPr>
        <w:t>, a hire, </w:t>
      </w:r>
      <w:hyperlink r:id="rId608" w:tooltip="Глоссарий: production" w:history="1">
        <w:r w:rsidRPr="00B71369">
          <w:rPr>
            <w:rStyle w:val="Hyperlink"/>
            <w:sz w:val="24"/>
            <w:lang w:val="en-US"/>
          </w:rPr>
          <w:t>production</w:t>
        </w:r>
      </w:hyperlink>
      <w:r w:rsidRPr="00B71369">
        <w:rPr>
          <w:sz w:val="24"/>
          <w:lang w:val="en-US"/>
        </w:rPr>
        <w:t> of </w:t>
      </w:r>
      <w:hyperlink r:id="rId609" w:tooltip="Nanotechnology: advanced" w:history="1">
        <w:r w:rsidRPr="00B71369">
          <w:rPr>
            <w:rStyle w:val="Hyperlink"/>
            <w:sz w:val="24"/>
            <w:lang w:val="en-US"/>
          </w:rPr>
          <w:t>advanced</w:t>
        </w:r>
      </w:hyperlink>
      <w:r w:rsidRPr="00B71369">
        <w:rPr>
          <w:sz w:val="24"/>
          <w:lang w:val="en-US"/>
        </w:rPr>
        <w:t>processing;</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0" w:tooltip="Towns and cities in Russia: improvement" w:history="1">
        <w:r w:rsidRPr="00B71369">
          <w:rPr>
            <w:rStyle w:val="Hyperlink"/>
            <w:sz w:val="24"/>
            <w:lang w:val="en-US"/>
          </w:rPr>
          <w:t>improvement</w:t>
        </w:r>
      </w:hyperlink>
      <w:r w:rsidRPr="00B71369">
        <w:rPr>
          <w:sz w:val="24"/>
          <w:lang w:val="en-US"/>
        </w:rPr>
        <w:t> of quality of </w:t>
      </w:r>
      <w:hyperlink r:id="rId611" w:tooltip="Глоссарий: production" w:history="1">
        <w:r w:rsidRPr="00B71369">
          <w:rPr>
            <w:rStyle w:val="Hyperlink"/>
            <w:sz w:val="24"/>
            <w:lang w:val="en-US"/>
          </w:rPr>
          <w:t>production</w:t>
        </w:r>
      </w:hyperlink>
      <w:r w:rsidRPr="00B71369">
        <w:rPr>
          <w:sz w:val="24"/>
          <w:lang w:val="en-US"/>
        </w:rPr>
        <w:t>, carrying out market re</w:t>
      </w:r>
      <w:hyperlink r:id="rId612" w:tooltip="Technologies of the 21- st Century: search" w:history="1">
        <w:r w:rsidRPr="00B71369">
          <w:rPr>
            <w:rStyle w:val="Hyperlink"/>
            <w:sz w:val="24"/>
            <w:lang w:val="en-US"/>
          </w:rPr>
          <w:t>search</w:t>
        </w:r>
      </w:hyperlink>
      <w:r w:rsidRPr="00B71369">
        <w:rPr>
          <w:sz w:val="24"/>
          <w:lang w:val="en-US"/>
        </w:rPr>
        <w:t>es and elaboration of market strategy;</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3" w:tooltip="Глоссарий: production" w:history="1">
        <w:r w:rsidRPr="00B71369">
          <w:rPr>
            <w:rStyle w:val="Hyperlink"/>
            <w:sz w:val="24"/>
            <w:lang w:val="en-US"/>
          </w:rPr>
          <w:t>production</w:t>
        </w:r>
      </w:hyperlink>
      <w:r w:rsidRPr="00B71369">
        <w:rPr>
          <w:sz w:val="24"/>
          <w:lang w:val="en-US"/>
        </w:rPr>
        <w:t> of a sheet hire with high value added;</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Increase in </w:t>
      </w:r>
      <w:hyperlink r:id="rId614" w:tooltip="Глоссарий: production" w:history="1">
        <w:r w:rsidRPr="00B71369">
          <w:rPr>
            <w:rStyle w:val="Hyperlink"/>
            <w:sz w:val="24"/>
            <w:lang w:val="en-US"/>
          </w:rPr>
          <w:t>production</w:t>
        </w:r>
      </w:hyperlink>
      <w:r w:rsidRPr="00B71369">
        <w:rPr>
          <w:sz w:val="24"/>
          <w:lang w:val="en-US"/>
        </w:rPr>
        <w:t> of a high-quality cold rolling sheets, sheets with coverings, </w:t>
      </w:r>
      <w:hyperlink r:id="rId615" w:tooltip="Глоссарий: production" w:history="1">
        <w:r w:rsidRPr="00B71369">
          <w:rPr>
            <w:rStyle w:val="Hyperlink"/>
            <w:sz w:val="24"/>
            <w:lang w:val="en-US"/>
          </w:rPr>
          <w:t>production</w:t>
        </w:r>
      </w:hyperlink>
      <w:r w:rsidRPr="00B71369">
        <w:rPr>
          <w:sz w:val="24"/>
          <w:lang w:val="en-US"/>
        </w:rPr>
        <w:t> high (IV and V) repartitions;</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6" w:tooltip="Глоссарий: own" w:history="1">
        <w:r w:rsidRPr="00B71369">
          <w:rPr>
            <w:rStyle w:val="Hyperlink"/>
            <w:sz w:val="24"/>
            <w:lang w:val="en-US"/>
          </w:rPr>
          <w:t>own</w:t>
        </w:r>
      </w:hyperlink>
      <w:r w:rsidRPr="00B71369">
        <w:rPr>
          <w:sz w:val="24"/>
          <w:lang w:val="en-US"/>
        </w:rPr>
        <w:t> power supply sources;</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w:t>
      </w:r>
      <w:hyperlink r:id="rId617" w:tooltip="Towns and cities in Russia: improvement" w:history="1">
        <w:r w:rsidRPr="00B71369">
          <w:rPr>
            <w:rStyle w:val="Hyperlink"/>
            <w:sz w:val="24"/>
            <w:lang w:val="en-US"/>
          </w:rPr>
          <w:t>Improvement</w:t>
        </w:r>
      </w:hyperlink>
      <w:r w:rsidRPr="00B71369">
        <w:rPr>
          <w:sz w:val="24"/>
          <w:lang w:val="en-US"/>
        </w:rPr>
        <w:t> of social climate thanks </w:t>
      </w:r>
      <w:hyperlink r:id="rId618" w:tooltip="Towns and cities in Russia: to increase" w:history="1">
        <w:r w:rsidRPr="00B71369">
          <w:rPr>
            <w:rStyle w:val="Hyperlink"/>
            <w:sz w:val="24"/>
            <w:lang w:val="en-US"/>
          </w:rPr>
          <w:t>to increase</w:t>
        </w:r>
      </w:hyperlink>
      <w:r w:rsidRPr="00B71369">
        <w:rPr>
          <w:sz w:val="24"/>
          <w:lang w:val="en-US"/>
        </w:rPr>
        <w:t> in level of the salary and existence of an effective package of social programs and guarantees;</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19" w:tooltip="Глоссарий: production" w:history="1">
        <w:r w:rsidRPr="00B71369">
          <w:rPr>
            <w:rStyle w:val="Hyperlink"/>
            <w:sz w:val="24"/>
            <w:lang w:val="en-US"/>
          </w:rPr>
          <w:t>production</w:t>
        </w:r>
      </w:hyperlink>
      <w:r w:rsidRPr="00B71369">
        <w:rPr>
          <w:sz w:val="24"/>
          <w:lang w:val="en-US"/>
        </w:rPr>
        <w:t> of PJSC MMK in </w:t>
      </w:r>
      <w:hyperlink r:id="rId620" w:tooltip="Towns and cities in Russia: considerable" w:history="1">
        <w:r w:rsidRPr="00B71369">
          <w:rPr>
            <w:rStyle w:val="Hyperlink"/>
            <w:sz w:val="24"/>
            <w:lang w:val="en-US"/>
          </w:rPr>
          <w:t>considerable</w:t>
        </w:r>
      </w:hyperlink>
      <w:r w:rsidRPr="00B71369">
        <w:rPr>
          <w:sz w:val="24"/>
          <w:lang w:val="en-US"/>
        </w:rPr>
        <w:t> volumes or de</w:t>
      </w:r>
      <w:hyperlink r:id="rId621" w:tooltip="Nanotechnology: liver" w:history="1">
        <w:r w:rsidRPr="00B71369">
          <w:rPr>
            <w:rStyle w:val="Hyperlink"/>
            <w:sz w:val="24"/>
            <w:lang w:val="en-US"/>
          </w:rPr>
          <w:t>liver</w:t>
        </w:r>
      </w:hyperlink>
      <w:r w:rsidRPr="00B71369">
        <w:rPr>
          <w:sz w:val="24"/>
          <w:lang w:val="en-US"/>
        </w:rPr>
        <w:t>ing raw materials and materials on PJSC MMK;</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DD0641" w:rsidRPr="00B71369" w:rsidRDefault="00DD0641" w:rsidP="0035122F">
      <w:pPr>
        <w:shd w:val="clear" w:color="auto" w:fill="FFFFFF"/>
        <w:jc w:val="center"/>
        <w:rPr>
          <w:b/>
          <w:lang w:val="en-US"/>
        </w:rPr>
      </w:pPr>
    </w:p>
    <w:p w:rsidR="00DD0641" w:rsidRPr="00B71369" w:rsidRDefault="00DD0641" w:rsidP="0035122F">
      <w:pPr>
        <w:pStyle w:val="NormalWeb"/>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2" w:tooltip="Technologies of the 21- st Century: search" w:history="1">
        <w:r w:rsidRPr="00B71369">
          <w:rPr>
            <w:rStyle w:val="Hyperlink"/>
            <w:sz w:val="24"/>
            <w:lang w:val="en-US"/>
          </w:rPr>
          <w:t>search</w:t>
        </w:r>
      </w:hyperlink>
      <w:r w:rsidRPr="00B71369">
        <w:rPr>
          <w:sz w:val="24"/>
          <w:lang w:val="en-US"/>
        </w:rPr>
        <w:t> Division have recently improved the </w:t>
      </w:r>
      <w:hyperlink r:id="rId623" w:tooltip="TRACKING   HURRICANES: success rate" w:history="1">
        <w:r w:rsidRPr="00B71369">
          <w:rPr>
            <w:rStyle w:val="Hyperlink"/>
            <w:sz w:val="24"/>
            <w:lang w:val="en-US"/>
          </w:rPr>
          <w:t>success rate</w:t>
        </w:r>
      </w:hyperlink>
      <w:r w:rsidRPr="00B71369">
        <w:rPr>
          <w:sz w:val="24"/>
          <w:lang w:val="en-US"/>
        </w:rPr>
        <w:t> in their forecasting of where hurricanes are likely to hit           land by an estimated 15 to 30%. This increase in             </w:t>
      </w:r>
      <w:hyperlink r:id="rId624" w:tooltip="Computers: accuracy" w:history="1">
        <w:r w:rsidRPr="00B71369">
          <w:rPr>
            <w:rStyle w:val="Hyperlink"/>
            <w:sz w:val="24"/>
            <w:lang w:val="en-US"/>
          </w:rPr>
          <w:t>accuracy</w:t>
        </w:r>
      </w:hyperlink>
      <w:r w:rsidRPr="00B71369">
        <w:rPr>
          <w:sz w:val="24"/>
          <w:lang w:val="en-US"/>
        </w:rPr>
        <w:t> is due to the use of instruments called       GPS-</w:t>
      </w:r>
      <w:hyperlink r:id="rId625" w:tooltip="TRACKING   HURRICANES: Dropwindsonde" w:history="1">
        <w:r w:rsidRPr="00B71369">
          <w:rPr>
            <w:rStyle w:val="Hyperlink"/>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6" w:tooltip="TRACKING   HURRICANES: weather balloon" w:history="1">
        <w:r w:rsidRPr="00B71369">
          <w:rPr>
            <w:rStyle w:val="Hyperlink"/>
            <w:sz w:val="24"/>
            <w:lang w:val="en-US"/>
          </w:rPr>
          <w:t>weather balloon</w:t>
        </w:r>
      </w:hyperlink>
      <w:r w:rsidRPr="00B71369">
        <w:rPr>
          <w:sz w:val="24"/>
          <w:lang w:val="en-US"/>
        </w:rPr>
        <w:t>s containing sophisticated meteorological instruments. When hurricanes are </w:t>
      </w:r>
      <w:hyperlink r:id="rId627" w:tooltip="TRACKING   HURRICANES: out of reach of" w:history="1">
        <w:r w:rsidRPr="00B71369">
          <w:rPr>
            <w:rStyle w:val="Hyperlink"/>
            <w:sz w:val="24"/>
            <w:lang w:val="en-US"/>
          </w:rPr>
          <w:t>out of reach of</w:t>
        </w:r>
      </w:hyperlink>
      <w:r w:rsidRPr="00B71369">
        <w:rPr>
          <w:sz w:val="24"/>
          <w:lang w:val="en-US"/>
        </w:rPr>
        <w:t> balloons, gathering information is decidedly more difficult. Little is </w:t>
      </w:r>
      <w:hyperlink r:id="rId628" w:tooltip="Глоссарий: known" w:history="1">
        <w:r w:rsidRPr="00B71369">
          <w:rPr>
            <w:rStyle w:val="Hyperlink"/>
            <w:sz w:val="24"/>
            <w:lang w:val="en-US"/>
          </w:rPr>
          <w:t>known</w:t>
        </w:r>
      </w:hyperlink>
      <w:r w:rsidRPr="00B71369">
        <w:rPr>
          <w:sz w:val="24"/>
          <w:lang w:val="en-US"/>
        </w:rPr>
        <w:t> of the weather conditions that guide hurricanes towards land.</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An accurate estimation of where a hurricane will strike is essential in order </w:t>
      </w:r>
      <w:hyperlink r:id="rId629" w:tooltip="Computers: to reduce" w:history="1">
        <w:r w:rsidRPr="00B71369">
          <w:rPr>
            <w:rStyle w:val="Hyperlink"/>
            <w:sz w:val="24"/>
            <w:lang w:val="en-US"/>
          </w:rPr>
          <w:t>to reduce</w:t>
        </w:r>
      </w:hyperlink>
      <w:r w:rsidRPr="00B71369">
        <w:rPr>
          <w:sz w:val="24"/>
          <w:lang w:val="en-US"/>
        </w:rPr>
        <w:t> loss of life and </w:t>
      </w:r>
      <w:hyperlink r:id="rId630" w:tooltip="Nanotechnology: property" w:history="1">
        <w:r w:rsidRPr="00B71369">
          <w:rPr>
            <w:rStyle w:val="Hyperlink"/>
            <w:sz w:val="24"/>
            <w:lang w:val="en-US"/>
          </w:rPr>
          <w:t>property</w:t>
        </w:r>
      </w:hyperlink>
      <w:r w:rsidRPr="00B71369">
        <w:rPr>
          <w:sz w:val="24"/>
          <w:lang w:val="en-US"/>
        </w:rPr>
        <w:t xml:space="preserve">. Hurricane Andrew, the most costly hurricane in </w:t>
      </w:r>
      <w:smartTag w:uri="urn:schemas-microsoft-com:office:smarttags" w:element="place">
        <w:smartTag w:uri="urn:schemas-microsoft-com:office:smarttags" w:element="country-region">
          <w:r w:rsidRPr="00B71369">
            <w:rPr>
              <w:sz w:val="24"/>
              <w:lang w:val="en-US"/>
            </w:rPr>
            <w:t>U.S.</w:t>
          </w:r>
        </w:smartTag>
      </w:smartTag>
      <w:r w:rsidRPr="00B71369">
        <w:rPr>
          <w:sz w:val="24"/>
          <w:lang w:val="en-US"/>
        </w:rPr>
        <w:t xml:space="preserve"> history, killed 15 people and caused damage of $35 billion in to</w:t>
      </w:r>
      <w:hyperlink r:id="rId631" w:tooltip="TRACKING   HURRICANES: day" w:history="1">
        <w:r w:rsidRPr="00B71369">
          <w:rPr>
            <w:rStyle w:val="Hyperlink"/>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 xml:space="preserve">category 4 hurricane which struck southeast </w:t>
      </w:r>
      <w:smartTag w:uri="urn:schemas-microsoft-com:office:smarttags" w:element="place">
        <w:smartTag w:uri="urn:schemas-microsoft-com:office:smarttags" w:element="State">
          <w:r w:rsidRPr="00B71369">
            <w:rPr>
              <w:sz w:val="24"/>
              <w:lang w:val="en-US"/>
            </w:rPr>
            <w:t>Florida</w:t>
          </w:r>
        </w:smartTag>
      </w:smartTag>
      <w:r w:rsidRPr="00B71369">
        <w:rPr>
          <w:sz w:val="24"/>
          <w:lang w:val="en-US"/>
        </w:rPr>
        <w:t xml:space="preserve"> in 1926 and killed 243 people would have caused an estimated $77 billion if it had struck to</w:t>
      </w:r>
      <w:hyperlink r:id="rId632" w:tooltip="TRACKING   HURRICANES: day" w:history="1">
        <w:r w:rsidRPr="00B71369">
          <w:rPr>
            <w:rStyle w:val="Hyperlink"/>
            <w:sz w:val="24"/>
            <w:lang w:val="en-US"/>
          </w:rPr>
          <w:t>day</w:t>
        </w:r>
      </w:hyperlink>
      <w:r w:rsidRPr="00B71369">
        <w:rPr>
          <w:sz w:val="24"/>
          <w:lang w:val="en-US"/>
        </w:rPr>
        <w:t>. The reason for this is the </w:t>
      </w:r>
      <w:hyperlink r:id="rId633" w:tooltip="Глоссарий: explosion" w:history="1">
        <w:r w:rsidRPr="00B71369">
          <w:rPr>
            <w:rStyle w:val="Hyperlink"/>
            <w:sz w:val="24"/>
            <w:lang w:val="en-US"/>
          </w:rPr>
          <w:t>explosion</w:t>
        </w:r>
      </w:hyperlink>
      <w:r w:rsidRPr="00B71369">
        <w:rPr>
          <w:sz w:val="24"/>
          <w:lang w:val="en-US"/>
        </w:rPr>
        <w:t> in </w:t>
      </w:r>
      <w:hyperlink r:id="rId634" w:tooltip="Towns and cities in Russia: population" w:history="1">
        <w:r w:rsidRPr="00B71369">
          <w:rPr>
            <w:rStyle w:val="Hyperlink"/>
            <w:sz w:val="24"/>
            <w:lang w:val="en-US"/>
          </w:rPr>
          <w:t>population</w:t>
        </w:r>
      </w:hyperlink>
      <w:r w:rsidRPr="00B71369">
        <w:rPr>
          <w:sz w:val="24"/>
          <w:lang w:val="en-US"/>
        </w:rPr>
        <w:t> growth and </w:t>
      </w:r>
      <w:hyperlink r:id="rId635" w:tooltip="Nanotechnology: development" w:history="1">
        <w:r w:rsidRPr="00B71369">
          <w:rPr>
            <w:rStyle w:val="Hyperlink"/>
            <w:sz w:val="24"/>
            <w:lang w:val="en-US"/>
          </w:rPr>
          <w:t>development</w:t>
        </w:r>
      </w:hyperlink>
      <w:r w:rsidRPr="00B71369">
        <w:rPr>
          <w:sz w:val="24"/>
          <w:lang w:val="en-US"/>
        </w:rPr>
        <w:t> along the south-east coast of the U.S. during the last half century. </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 xml:space="preserve">Hurricanes occur in cycles every few decades, the last intense period in the </w:t>
      </w:r>
      <w:smartTag w:uri="urn:schemas-microsoft-com:office:smarttags" w:element="place">
        <w:smartTag w:uri="urn:schemas-microsoft-com:office:smarttags" w:element="country-region">
          <w:r w:rsidRPr="00B71369">
            <w:rPr>
              <w:sz w:val="24"/>
              <w:lang w:val="en-US"/>
            </w:rPr>
            <w:t>U.S.</w:t>
          </w:r>
        </w:smartTag>
      </w:smartTag>
      <w:r w:rsidRPr="00B71369">
        <w:rPr>
          <w:sz w:val="24"/>
          <w:lang w:val="en-US"/>
        </w:rPr>
        <w:t xml:space="preserve"> being from 1940 to 1969. 'Camille', a Category 5 hurricane of such catastrophic force that it caused over a billion and a half dollars worth of damage at the time and killed 256 people, struck the coast of the Gulf of Mexico in 1969 with winds over </w:t>
      </w:r>
      <w:smartTag w:uri="urn:schemas-microsoft-com:office:smarttags" w:element="metricconverter">
        <w:smartTagPr>
          <w:attr w:name="ProductID" w:val="320 km/h"/>
        </w:smartTagPr>
        <w:r w:rsidRPr="00B71369">
          <w:rPr>
            <w:sz w:val="24"/>
            <w:lang w:val="en-US"/>
          </w:rPr>
          <w:t>320 km/h</w:t>
        </w:r>
      </w:smartTag>
      <w:r w:rsidRPr="00B71369">
        <w:rPr>
          <w:sz w:val="24"/>
          <w:lang w:val="en-US"/>
        </w:rPr>
        <w:t>.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6" w:tooltip="TRACKING   HURRICANES: ocean floor" w:history="1">
        <w:r w:rsidRPr="00B71369">
          <w:rPr>
            <w:rStyle w:val="Hyperlink"/>
            <w:sz w:val="24"/>
            <w:lang w:val="en-US"/>
          </w:rPr>
          <w:t>ocean floor</w:t>
        </w:r>
      </w:hyperlink>
      <w:r w:rsidRPr="00B71369">
        <w:rPr>
          <w:sz w:val="24"/>
          <w:lang w:val="en-US"/>
        </w:rPr>
        <w:t> to Antarctica and </w:t>
      </w:r>
      <w:hyperlink r:id="rId637" w:tooltip="TRACKING   HURRICANES: Resurface" w:history="1">
        <w:r w:rsidRPr="00B71369">
          <w:rPr>
            <w:rStyle w:val="Hyperlink"/>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use of GPS-</w:t>
      </w:r>
      <w:hyperlink r:id="rId638" w:tooltip="TRACKING   HURRICANES: Dropwindsonde" w:history="1">
        <w:r w:rsidRPr="00B71369">
          <w:rPr>
            <w:rStyle w:val="Hyperlink"/>
            <w:sz w:val="24"/>
            <w:lang w:val="en-US"/>
          </w:rPr>
          <w:t>dropwindsonde</w:t>
        </w:r>
      </w:hyperlink>
      <w:r w:rsidRPr="00B71369">
        <w:rPr>
          <w:sz w:val="24"/>
          <w:lang w:val="en-US"/>
        </w:rPr>
        <w:t>s began in 1997. Small </w:t>
      </w:r>
      <w:hyperlink r:id="rId639" w:tooltip="TRACKING   HURRICANES: sensing device" w:history="1">
        <w:r w:rsidRPr="00B71369">
          <w:rPr>
            <w:rStyle w:val="Hyperlink"/>
            <w:sz w:val="24"/>
            <w:lang w:val="en-US"/>
          </w:rPr>
          <w:t>sensing device</w:t>
        </w:r>
      </w:hyperlink>
      <w:r w:rsidRPr="00B71369">
        <w:rPr>
          <w:sz w:val="24"/>
          <w:lang w:val="en-US"/>
        </w:rPr>
        <w:t xml:space="preserve">s dropped from planes at very high altitudes and over a wide area, they are far more revealing than previously used sensors. Because they weigh only </w:t>
      </w:r>
      <w:smartTag w:uri="urn:schemas-microsoft-com:office:smarttags" w:element="metricconverter">
        <w:smartTagPr>
          <w:attr w:name="ProductID" w:val="0.4 kilograms"/>
        </w:smartTagPr>
        <w:r w:rsidRPr="00B71369">
          <w:rPr>
            <w:sz w:val="24"/>
            <w:lang w:val="en-US"/>
          </w:rPr>
          <w:t>0.4 kilograms</w:t>
        </w:r>
      </w:smartTag>
      <w:r w:rsidRPr="00B71369">
        <w:rPr>
          <w:sz w:val="24"/>
          <w:lang w:val="en-US"/>
        </w:rPr>
        <w:t>, they are able to stay aloft for longer periods and broadcast more data to the ground. Each sonde carries its </w:t>
      </w:r>
      <w:hyperlink r:id="rId640" w:tooltip="Глоссарий: own" w:history="1">
        <w:r w:rsidRPr="00B71369">
          <w:rPr>
            <w:rStyle w:val="Hyperlink"/>
            <w:sz w:val="24"/>
            <w:lang w:val="en-US"/>
          </w:rPr>
          <w:t>own</w:t>
        </w:r>
      </w:hyperlink>
      <w:r w:rsidRPr="00B71369">
        <w:rPr>
          <w:sz w:val="24"/>
          <w:lang w:val="en-US"/>
        </w:rPr>
        <w:t> global positioning satellite receiver. The GPS signals received are used </w:t>
      </w:r>
      <w:hyperlink r:id="rId641" w:tooltip="Computers: to calculate" w:history="1">
        <w:r w:rsidRPr="00B71369">
          <w:rPr>
            <w:rStyle w:val="Hyperlink"/>
            <w:sz w:val="24"/>
            <w:lang w:val="en-US"/>
          </w:rPr>
          <w:t>to calculate</w:t>
        </w:r>
      </w:hyperlink>
      <w:r w:rsidRPr="00B71369">
        <w:rPr>
          <w:sz w:val="24"/>
          <w:lang w:val="en-US"/>
        </w:rPr>
        <w:t> the direction and speed of wind, and data on temperature, humidity, and barometric </w:t>
      </w:r>
      <w:hyperlink r:id="rId642" w:tooltip="Глоссарий: pressure" w:history="1">
        <w:r w:rsidRPr="00B71369">
          <w:rPr>
            <w:rStyle w:val="Hyperlink"/>
            <w:sz w:val="24"/>
            <w:lang w:val="en-US"/>
          </w:rPr>
          <w:t>pressure</w:t>
        </w:r>
      </w:hyperlink>
      <w:r w:rsidRPr="00B71369">
        <w:rPr>
          <w:sz w:val="24"/>
          <w:lang w:val="en-US"/>
        </w:rPr>
        <w:t> at half second intervals all the way d</w:t>
      </w:r>
      <w:hyperlink r:id="rId643" w:tooltip="Глоссарий: own" w:history="1">
        <w:r w:rsidRPr="00B71369">
          <w:rPr>
            <w:rStyle w:val="Hyperlink"/>
            <w:sz w:val="24"/>
            <w:lang w:val="en-US"/>
          </w:rPr>
          <w:t>own</w:t>
        </w:r>
      </w:hyperlink>
      <w:r w:rsidRPr="00B71369">
        <w:rPr>
          <w:sz w:val="24"/>
          <w:lang w:val="en-US"/>
        </w:rPr>
        <w:t> to the ocean surface. </w:t>
      </w:r>
    </w:p>
    <w:p w:rsidR="00DD0641" w:rsidRPr="00B71369" w:rsidRDefault="00DD0641" w:rsidP="0035122F">
      <w:pPr>
        <w:pStyle w:val="NormalWeb"/>
        <w:shd w:val="clear" w:color="auto" w:fill="FFFFFF"/>
        <w:spacing w:before="0" w:beforeAutospacing="0" w:after="0" w:afterAutospacing="0" w:line="240" w:lineRule="auto"/>
        <w:rPr>
          <w:sz w:val="24"/>
          <w:lang w:val="en-US"/>
        </w:rPr>
      </w:pPr>
      <w:hyperlink r:id="rId644" w:tooltip="TRACKING   HURRICANES: Dropwindsonde" w:history="1">
        <w:r w:rsidRPr="00B71369">
          <w:rPr>
            <w:rStyle w:val="Hyperlink"/>
            <w:sz w:val="24"/>
            <w:lang w:val="en-US"/>
          </w:rPr>
          <w:t>Dropwindsonde</w:t>
        </w:r>
      </w:hyperlink>
      <w:r w:rsidRPr="00B71369">
        <w:rPr>
          <w:sz w:val="24"/>
          <w:lang w:val="en-US"/>
        </w:rPr>
        <w:t xml:space="preserve"> information is fed into a special meteorological computer in </w:t>
      </w:r>
      <w:smartTag w:uri="urn:schemas-microsoft-com:office:smarttags" w:element="place">
        <w:smartTag w:uri="urn:schemas-microsoft-com:office:smarttags" w:element="State">
          <w:r w:rsidRPr="00B71369">
            <w:rPr>
              <w:sz w:val="24"/>
              <w:lang w:val="en-US"/>
            </w:rPr>
            <w:t>Maryland</w:t>
          </w:r>
        </w:smartTag>
      </w:smartTag>
      <w:r w:rsidRPr="00B71369">
        <w:rPr>
          <w:sz w:val="24"/>
          <w:lang w:val="en-US"/>
        </w:rPr>
        <w:t xml:space="preserve">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5" w:tooltip="Глоссарий: known" w:history="1">
        <w:r w:rsidRPr="00B71369">
          <w:rPr>
            <w:rStyle w:val="Hyperlink"/>
            <w:sz w:val="24"/>
            <w:lang w:val="en-US"/>
          </w:rPr>
          <w:t>known</w:t>
        </w:r>
      </w:hyperlink>
      <w:r w:rsidRPr="00B71369">
        <w:rPr>
          <w:sz w:val="24"/>
          <w:lang w:val="en-US"/>
        </w:rPr>
        <w:t> why hurricanes can suddenly change in intensity; current computer models often fail </w:t>
      </w:r>
      <w:hyperlink r:id="rId646" w:tooltip="Technologies of the 21- st Century: to predict" w:history="1">
        <w:r w:rsidRPr="00B71369">
          <w:rPr>
            <w:rStyle w:val="Hyperlink"/>
            <w:sz w:val="24"/>
            <w:lang w:val="en-US"/>
          </w:rPr>
          <w:t>to predict</w:t>
        </w:r>
      </w:hyperlink>
      <w:r w:rsidRPr="00B71369">
        <w:rPr>
          <w:sz w:val="24"/>
          <w:lang w:val="en-US"/>
        </w:rPr>
        <w:t> whether a hurricane will reach land or else cannot pinpoint where a strike will take place. </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7" w:tooltip="TRACKING   HURRICANES: simulation" w:history="1">
        <w:r w:rsidRPr="00B71369">
          <w:rPr>
            <w:rStyle w:val="Hyperlink"/>
            <w:sz w:val="24"/>
            <w:lang w:val="en-US"/>
          </w:rPr>
          <w:t>simulation</w:t>
        </w:r>
      </w:hyperlink>
      <w:r w:rsidRPr="00B71369">
        <w:rPr>
          <w:sz w:val="24"/>
          <w:lang w:val="en-US"/>
        </w:rPr>
        <w:t> was the destruction of a large part of d</w:t>
      </w:r>
      <w:hyperlink r:id="rId648" w:tooltip="Глоссарий: own" w:history="1">
        <w:r w:rsidRPr="00B71369">
          <w:rPr>
            <w:rStyle w:val="Hyperlink"/>
            <w:sz w:val="24"/>
            <w:lang w:val="en-US"/>
          </w:rPr>
          <w:t>own</w:t>
        </w:r>
      </w:hyperlink>
      <w:r w:rsidRPr="00B71369">
        <w:rPr>
          <w:sz w:val="24"/>
          <w:lang w:val="en-US"/>
        </w:rPr>
        <w:t>t</w:t>
      </w:r>
      <w:hyperlink r:id="rId649" w:tooltip="Глоссарий: own" w:history="1">
        <w:r w:rsidRPr="00B71369">
          <w:rPr>
            <w:rStyle w:val="Hyperlink"/>
            <w:sz w:val="24"/>
            <w:lang w:val="en-US"/>
          </w:rPr>
          <w:t>own</w:t>
        </w:r>
      </w:hyperlink>
      <w:smartTag w:uri="urn:schemas-microsoft-com:office:smarttags" w:element="place">
        <w:smartTag w:uri="urn:schemas-microsoft-com:office:smarttags" w:element="State">
          <w:r w:rsidRPr="00B71369">
            <w:rPr>
              <w:sz w:val="24"/>
              <w:lang w:val="en-US"/>
            </w:rPr>
            <w:t>New York</w:t>
          </w:r>
        </w:smartTag>
      </w:smartTag>
      <w:r w:rsidRPr="00B71369">
        <w:rPr>
          <w:sz w:val="24"/>
          <w:lang w:val="en-US"/>
        </w:rPr>
        <w:t>. Hurricane re</w:t>
      </w:r>
      <w:hyperlink r:id="rId650" w:tooltip="Technologies of the 21- st Century: search" w:history="1">
        <w:r w:rsidRPr="00B71369">
          <w:rPr>
            <w:rStyle w:val="Hyperlink"/>
            <w:sz w:val="24"/>
            <w:lang w:val="en-US"/>
          </w:rPr>
          <w:t>search</w:t>
        </w:r>
      </w:hyperlink>
      <w:r w:rsidRPr="00B71369">
        <w:rPr>
          <w:sz w:val="24"/>
          <w:lang w:val="en-US"/>
        </w:rPr>
        <w:t xml:space="preserve">ers believe that the city is more likely than </w:t>
      </w:r>
      <w:smartTag w:uri="urn:schemas-microsoft-com:office:smarttags" w:element="place">
        <w:smartTag w:uri="urn:schemas-microsoft-com:office:smarttags" w:element="City">
          <w:r w:rsidRPr="00B71369">
            <w:rPr>
              <w:sz w:val="24"/>
              <w:lang w:val="en-US"/>
            </w:rPr>
            <w:t>Miami</w:t>
          </w:r>
        </w:smartTag>
      </w:smartTag>
      <w:r w:rsidRPr="00B71369">
        <w:rPr>
          <w:sz w:val="24"/>
          <w:lang w:val="en-US"/>
        </w:rPr>
        <w:t xml:space="preserve"> to suffer a direct hit in the near future. Also, certain geographical </w:t>
      </w:r>
      <w:hyperlink r:id="rId651" w:tooltip="Towns and cities in Russia: feature" w:history="1">
        <w:r w:rsidRPr="00B71369">
          <w:rPr>
            <w:rStyle w:val="Hyperlink"/>
            <w:sz w:val="24"/>
            <w:lang w:val="en-US"/>
          </w:rPr>
          <w:t>feature</w:t>
        </w:r>
      </w:hyperlink>
      <w:r w:rsidRPr="00B71369">
        <w:rPr>
          <w:sz w:val="24"/>
          <w:lang w:val="en-US"/>
        </w:rPr>
        <w:t xml:space="preserve">s of the coastline near </w:t>
      </w:r>
      <w:smartTag w:uri="urn:schemas-microsoft-com:office:smarttags" w:element="State">
        <w:r w:rsidRPr="00B71369">
          <w:rPr>
            <w:sz w:val="24"/>
            <w:lang w:val="en-US"/>
          </w:rPr>
          <w:t>New York</w:t>
        </w:r>
      </w:smartTag>
      <w:r w:rsidRPr="00B71369">
        <w:rPr>
          <w:sz w:val="24"/>
          <w:lang w:val="en-US"/>
        </w:rPr>
        <w:t xml:space="preserve"> make it conceivable that a wall of water called a storm surge pushed ashore by hurricane winds would cause a devastating flooding of </w:t>
      </w:r>
      <w:smartTag w:uri="urn:schemas-microsoft-com:office:smarttags" w:element="place">
        <w:smartTag w:uri="urn:schemas-microsoft-com:office:smarttags" w:element="City">
          <w:r w:rsidRPr="00B71369">
            <w:rPr>
              <w:sz w:val="24"/>
              <w:lang w:val="en-US"/>
            </w:rPr>
            <w:t>Manhattan</w:t>
          </w:r>
        </w:smartTag>
      </w:smartTag>
      <w:r w:rsidRPr="00B71369">
        <w:rPr>
          <w:sz w:val="24"/>
          <w:lang w:val="en-US"/>
        </w:rPr>
        <w:t xml:space="preserve">. A storm surge was responsible for the more than 8000 deaths caused by the hurricane that destroyed the city of </w:t>
      </w:r>
      <w:smartTag w:uri="urn:schemas-microsoft-com:office:smarttags" w:element="place">
        <w:smartTag w:uri="urn:schemas-microsoft-com:office:smarttags" w:element="City">
          <w:r w:rsidRPr="00B71369">
            <w:rPr>
              <w:sz w:val="24"/>
              <w:lang w:val="en-US"/>
            </w:rPr>
            <w:t>Galveston</w:t>
          </w:r>
        </w:smartTag>
      </w:smartTag>
      <w:r w:rsidRPr="00B71369">
        <w:rPr>
          <w:sz w:val="24"/>
          <w:lang w:val="en-US"/>
        </w:rPr>
        <w:t xml:space="preserve"> in 1900.</w:t>
      </w:r>
    </w:p>
    <w:p w:rsidR="00DD0641" w:rsidRPr="00B71369" w:rsidRDefault="00DD0641" w:rsidP="0035122F">
      <w:pPr>
        <w:shd w:val="clear" w:color="auto" w:fill="FFFFFF"/>
        <w:jc w:val="center"/>
        <w:rPr>
          <w:lang w:val="en-US"/>
        </w:rPr>
      </w:pPr>
    </w:p>
    <w:p w:rsidR="00DD0641" w:rsidRPr="00B71369" w:rsidRDefault="00DD0641" w:rsidP="0035122F">
      <w:pPr>
        <w:shd w:val="clear" w:color="auto" w:fill="FFFFFF"/>
        <w:jc w:val="center"/>
        <w:rPr>
          <w:b/>
          <w:lang w:val="en-US"/>
        </w:rPr>
      </w:pPr>
    </w:p>
    <w:p w:rsidR="00DD0641" w:rsidRPr="00B71369" w:rsidRDefault="00DD0641" w:rsidP="0035122F">
      <w:pPr>
        <w:rPr>
          <w:lang w:val="en-US"/>
        </w:rPr>
      </w:pPr>
      <w:r w:rsidRPr="00B71369">
        <w:rPr>
          <w:lang w:val="en-US"/>
        </w:rPr>
        <w:t>Littering: Let's Do Something About It!</w:t>
      </w:r>
    </w:p>
    <w:p w:rsidR="00DD0641" w:rsidRPr="00B71369" w:rsidRDefault="00DD0641" w:rsidP="0035122F">
      <w:pPr>
        <w:rPr>
          <w:lang w:val="en-GB"/>
        </w:rPr>
      </w:pPr>
    </w:p>
    <w:p w:rsidR="00DD0641" w:rsidRPr="00B71369" w:rsidRDefault="00DD0641" w:rsidP="0035122F">
      <w:pPr>
        <w:rPr>
          <w:lang w:val="en-GB"/>
        </w:rPr>
      </w:pPr>
      <w:r w:rsidRPr="00B71369">
        <w:rPr>
          <w:lang w:val="en-GB"/>
        </w:rPr>
        <w:t>Introduction</w:t>
      </w:r>
    </w:p>
    <w:p w:rsidR="00DD0641" w:rsidRPr="00B71369" w:rsidRDefault="00DD0641" w:rsidP="0035122F">
      <w:pPr>
        <w:rPr>
          <w:lang w:val="en-GB"/>
        </w:rPr>
      </w:pPr>
    </w:p>
    <w:p w:rsidR="00DD0641" w:rsidRPr="00B71369" w:rsidRDefault="00DD0641"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DD0641" w:rsidRPr="00B71369" w:rsidRDefault="00DD0641" w:rsidP="0035122F">
      <w:pPr>
        <w:rPr>
          <w:lang w:val="en-GB"/>
        </w:rPr>
      </w:pPr>
      <w:r w:rsidRPr="00B71369">
        <w:rPr>
          <w:rStyle w:val="23"/>
          <w:rFonts w:ascii="Times New Roman" w:hAnsi="Times New Roman"/>
          <w:iCs/>
          <w:sz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DD0641" w:rsidRPr="00B71369" w:rsidRDefault="00DD0641" w:rsidP="0035122F">
      <w:pPr>
        <w:rPr>
          <w:lang w:val="en-GB"/>
        </w:rPr>
      </w:pPr>
      <w:r w:rsidRPr="00B71369">
        <w:rPr>
          <w:lang w:val="en-GB"/>
        </w:rPr>
        <w:t xml:space="preserve">The actions Elena and Irina observed are all too common, but are not unique to </w:t>
      </w:r>
      <w:smartTag w:uri="urn:schemas-microsoft-com:office:smarttags" w:element="place">
        <w:smartTag w:uri="urn:schemas-microsoft-com:office:smarttags" w:element="country-region">
          <w:r w:rsidRPr="00B71369">
            <w:rPr>
              <w:lang w:val="en-GB"/>
            </w:rPr>
            <w:t>Russia</w:t>
          </w:r>
        </w:smartTag>
      </w:smartTag>
      <w:r w:rsidRPr="00B71369">
        <w:rPr>
          <w:lang w:val="en-GB"/>
        </w:rPr>
        <w:t xml:space="preserve">. Littering is an international problem which detracts from the appearance of cities and the countryside in virtually every country of the world. While it's true that some countries, such as </w:t>
      </w:r>
      <w:smartTag w:uri="urn:schemas-microsoft-com:office:smarttags" w:element="place">
        <w:smartTag w:uri="urn:schemas-microsoft-com:office:smarttags" w:element="country-region">
          <w:r w:rsidRPr="00B71369">
            <w:rPr>
              <w:lang w:val="en-GB"/>
            </w:rPr>
            <w:t>Germany</w:t>
          </w:r>
        </w:smartTag>
      </w:smartTag>
      <w:r w:rsidRPr="00B71369">
        <w:rPr>
          <w:lang w:val="en-GB"/>
        </w:rPr>
        <w:t>, have a reputation for being cleaner than others, littering is a problem everywhere. Before examining various ways of combating this problem, let's spend a few moments reviewing what it is.</w:t>
      </w:r>
    </w:p>
    <w:p w:rsidR="00DD0641" w:rsidRPr="00B71369" w:rsidRDefault="00DD0641" w:rsidP="0035122F">
      <w:pPr>
        <w:rPr>
          <w:lang w:val="en-GB"/>
        </w:rPr>
      </w:pPr>
      <w:r w:rsidRPr="00B71369">
        <w:rPr>
          <w:lang w:val="en-GB"/>
        </w:rPr>
        <w:t>What is litter?</w:t>
      </w:r>
    </w:p>
    <w:p w:rsidR="00DD0641" w:rsidRPr="00B71369" w:rsidRDefault="00DD0641" w:rsidP="0035122F">
      <w:pPr>
        <w:rPr>
          <w:lang w:val="en-GB"/>
        </w:rPr>
      </w:pPr>
      <w:r w:rsidRPr="00B71369">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DD0641" w:rsidRPr="00B71369" w:rsidRDefault="00DD0641" w:rsidP="0035122F">
      <w:pPr>
        <w:rPr>
          <w:lang w:val="en-GB"/>
        </w:rPr>
      </w:pPr>
      <w:r w:rsidRPr="00B71369">
        <w:rPr>
          <w:lang w:val="en-GB"/>
        </w:rPr>
        <w:t>Plastic cups, candy and chewing gum wrappers, cigarette butts and packaging, and plastic beverage containers</w:t>
      </w:r>
    </w:p>
    <w:p w:rsidR="00DD0641" w:rsidRPr="00B71369" w:rsidRDefault="00DD0641" w:rsidP="0035122F">
      <w:pPr>
        <w:rPr>
          <w:lang w:val="en-GB"/>
        </w:rPr>
      </w:pPr>
      <w:r w:rsidRPr="00B71369">
        <w:rPr>
          <w:lang w:val="en-GB"/>
        </w:rPr>
        <w:t>Broken glass, including beer and vodka bottles</w:t>
      </w:r>
    </w:p>
    <w:p w:rsidR="00DD0641" w:rsidRPr="00B71369" w:rsidRDefault="00DD0641" w:rsidP="0035122F">
      <w:pPr>
        <w:rPr>
          <w:lang w:val="en-GB"/>
        </w:rPr>
      </w:pPr>
      <w:r w:rsidRPr="00B71369">
        <w:rPr>
          <w:lang w:val="en-GB"/>
        </w:rPr>
        <w:t>Discarded plastic bags, advertising leaflets, and newspapers</w:t>
      </w:r>
    </w:p>
    <w:p w:rsidR="00DD0641" w:rsidRPr="00B71369" w:rsidRDefault="00DD0641" w:rsidP="0035122F">
      <w:pPr>
        <w:rPr>
          <w:lang w:val="en-GB"/>
        </w:rPr>
      </w:pPr>
      <w:r w:rsidRPr="00B71369">
        <w:rPr>
          <w:lang w:val="en-GB"/>
        </w:rPr>
        <w:t>Dog and cat excrement</w:t>
      </w:r>
    </w:p>
    <w:p w:rsidR="00DD0641" w:rsidRPr="00B71369" w:rsidRDefault="00DD0641" w:rsidP="0035122F">
      <w:pPr>
        <w:rPr>
          <w:lang w:val="en-GB"/>
        </w:rPr>
      </w:pPr>
      <w:r w:rsidRPr="00B71369">
        <w:rPr>
          <w:lang w:val="en-GB"/>
        </w:rPr>
        <w:t xml:space="preserve">Illegally dumped industrial and commercial waste </w:t>
      </w:r>
    </w:p>
    <w:p w:rsidR="00DD0641" w:rsidRPr="00B71369" w:rsidRDefault="00DD0641" w:rsidP="0035122F">
      <w:pPr>
        <w:rPr>
          <w:lang w:val="en-GB"/>
        </w:rPr>
      </w:pPr>
      <w:r w:rsidRPr="00B71369">
        <w:rPr>
          <w:lang w:val="en-GB"/>
        </w:rPr>
        <w:t>Why is litter a problem?</w:t>
      </w:r>
    </w:p>
    <w:p w:rsidR="00DD0641" w:rsidRPr="00B71369" w:rsidRDefault="00DD0641" w:rsidP="0035122F">
      <w:pPr>
        <w:rPr>
          <w:lang w:val="en-GB"/>
        </w:rPr>
      </w:pPr>
      <w:r w:rsidRPr="00B71369">
        <w:rPr>
          <w:lang w:val="en-GB"/>
        </w:rPr>
        <w:t>Litter is ugly. It makes your community look unattractive and creates questions about the pride people take in their community</w:t>
      </w:r>
    </w:p>
    <w:p w:rsidR="00DD0641" w:rsidRPr="00B71369" w:rsidRDefault="00DD0641"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DD0641" w:rsidRPr="00B71369" w:rsidRDefault="00DD0641" w:rsidP="0035122F">
      <w:pPr>
        <w:rPr>
          <w:lang w:val="en-GB"/>
        </w:rPr>
      </w:pPr>
      <w:r w:rsidRPr="00B71369">
        <w:rPr>
          <w:rStyle w:val="61"/>
          <w:rFonts w:ascii="Times New Roman" w:hAnsi="Times New Roman"/>
          <w:sz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DD0641" w:rsidRPr="00B71369" w:rsidRDefault="00DD0641" w:rsidP="0035122F">
      <w:pPr>
        <w:rPr>
          <w:rStyle w:val="61"/>
          <w:rFonts w:ascii="Times New Roman" w:hAnsi="Times New Roman"/>
          <w:sz w:val="24"/>
          <w:lang w:val="en-US"/>
        </w:rPr>
      </w:pPr>
      <w:r w:rsidRPr="00B71369">
        <w:rPr>
          <w:rStyle w:val="61"/>
          <w:rFonts w:ascii="Times New Roman" w:hAnsi="Times New Roman"/>
          <w:sz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DD0641" w:rsidRPr="00B71369" w:rsidRDefault="00DD0641" w:rsidP="0035122F">
      <w:pPr>
        <w:rPr>
          <w:lang w:val="en-US"/>
        </w:rPr>
      </w:pPr>
      <w:r w:rsidRPr="00B71369">
        <w:rPr>
          <w:lang w:val="en-GB"/>
        </w:rPr>
        <w:t>Who is responsible for correcting the problem of litter?</w:t>
      </w:r>
    </w:p>
    <w:p w:rsidR="00DD0641" w:rsidRPr="00B71369" w:rsidRDefault="00DD0641" w:rsidP="0035122F">
      <w:pPr>
        <w:rPr>
          <w:rStyle w:val="61"/>
          <w:rFonts w:ascii="Times New Roman" w:hAnsi="Times New Roman"/>
          <w:sz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DD0641" w:rsidRPr="00B71369" w:rsidRDefault="00DD0641" w:rsidP="0035122F">
      <w:pPr>
        <w:rPr>
          <w:rStyle w:val="61"/>
          <w:rFonts w:ascii="Times New Roman" w:hAnsi="Times New Roman"/>
          <w:sz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DD0641" w:rsidRPr="00B71369" w:rsidRDefault="00DD0641" w:rsidP="0035122F">
      <w:pPr>
        <w:rPr>
          <w:rStyle w:val="61"/>
          <w:rFonts w:ascii="Times New Roman" w:hAnsi="Times New Roman"/>
          <w:sz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DD0641" w:rsidRPr="00B71369" w:rsidRDefault="00DD0641" w:rsidP="0035122F">
      <w:pPr>
        <w:rPr>
          <w:lang w:val="en-US"/>
        </w:rPr>
      </w:pPr>
      <w:r w:rsidRPr="00B71369">
        <w:rPr>
          <w:lang w:val="en-GB"/>
        </w:rPr>
        <w:t>What can be done about litter?</w:t>
      </w:r>
    </w:p>
    <w:p w:rsidR="00DD0641" w:rsidRPr="00B71369" w:rsidRDefault="00DD0641"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DD0641" w:rsidRPr="00B71369" w:rsidRDefault="00DD0641"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DD0641" w:rsidRPr="00B71369" w:rsidRDefault="00DD0641"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DD0641" w:rsidRPr="00B71369" w:rsidRDefault="00DD0641" w:rsidP="0035122F">
      <w:pPr>
        <w:rPr>
          <w:lang w:val="en-GB"/>
        </w:rPr>
      </w:pPr>
      <w:r w:rsidRPr="00B71369">
        <w:rPr>
          <w:lang w:val="en-GB"/>
        </w:rPr>
        <w:t>Use your imagination to come up with other ideas on how to eliminate litter. Think of how wonderful it would be to live in a truly clean community.</w:t>
      </w:r>
    </w:p>
    <w:p w:rsidR="00DD0641" w:rsidRPr="00B71369" w:rsidRDefault="00DD0641" w:rsidP="0035122F">
      <w:pPr>
        <w:pStyle w:val="Heading2"/>
        <w:shd w:val="clear" w:color="auto" w:fill="FFFFFF"/>
        <w:jc w:val="center"/>
        <w:rPr>
          <w:bCs w:val="0"/>
          <w:i w:val="0"/>
          <w:szCs w:val="24"/>
          <w:lang w:val="en-US"/>
        </w:rPr>
      </w:pPr>
      <w:r w:rsidRPr="00B71369">
        <w:rPr>
          <w:bCs w:val="0"/>
          <w:i w:val="0"/>
          <w:szCs w:val="24"/>
          <w:lang w:val="en-US"/>
        </w:rPr>
        <w:t>What is Nanotechnology?</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2" w:tooltip="Nanotechnology: development" w:history="1">
        <w:r w:rsidRPr="00B71369">
          <w:rPr>
            <w:rStyle w:val="Hyperlink"/>
            <w:sz w:val="24"/>
            <w:lang w:val="en-US"/>
          </w:rPr>
          <w:t>development</w:t>
        </w:r>
      </w:hyperlink>
      <w:r w:rsidRPr="00B71369">
        <w:rPr>
          <w:sz w:val="24"/>
          <w:lang w:val="en-US"/>
        </w:rPr>
        <w:t> of new and more </w:t>
      </w:r>
      <w:hyperlink r:id="rId653" w:tooltip="Nanotechnology: advanced" w:history="1">
        <w:r w:rsidRPr="00B71369">
          <w:rPr>
            <w:rStyle w:val="Hyperlink"/>
            <w:sz w:val="24"/>
            <w:lang w:val="en-US"/>
          </w:rPr>
          <w:t>advanced</w:t>
        </w:r>
      </w:hyperlink>
      <w:r w:rsidRPr="00B71369">
        <w:rPr>
          <w:sz w:val="24"/>
          <w:lang w:val="en-US"/>
        </w:rPr>
        <w:t> technologies have been sought in the field of science and </w:t>
      </w:r>
      <w:hyperlink r:id="rId654" w:tooltip="Глоссарий: engine" w:history="1">
        <w:r w:rsidRPr="00B71369">
          <w:rPr>
            <w:rStyle w:val="Hyperlink"/>
            <w:sz w:val="24"/>
            <w:lang w:val="en-US"/>
          </w:rPr>
          <w:t>engine</w:t>
        </w:r>
      </w:hyperlink>
      <w:r w:rsidRPr="00B71369">
        <w:rPr>
          <w:sz w:val="24"/>
          <w:lang w:val="en-US"/>
        </w:rPr>
        <w:t>ering. In order to make the next leap forward from the current generation of </w:t>
      </w:r>
      <w:hyperlink r:id="rId655" w:tooltip="Nanotechnology: technology" w:history="1">
        <w:r w:rsidRPr="00B71369">
          <w:rPr>
            <w:rStyle w:val="Hyperlink"/>
            <w:sz w:val="24"/>
            <w:lang w:val="en-US"/>
          </w:rPr>
          <w:t>technology</w:t>
        </w:r>
      </w:hyperlink>
      <w:r w:rsidRPr="00B71369">
        <w:rPr>
          <w:sz w:val="24"/>
          <w:lang w:val="en-US"/>
        </w:rPr>
        <w:t>, scientists and </w:t>
      </w:r>
      <w:hyperlink r:id="rId656" w:tooltip="Глоссарий: engine" w:history="1">
        <w:r w:rsidRPr="00B71369">
          <w:rPr>
            <w:rStyle w:val="Hyperlink"/>
            <w:sz w:val="24"/>
            <w:lang w:val="en-US"/>
          </w:rPr>
          <w:t>engine</w:t>
        </w:r>
      </w:hyperlink>
      <w:r w:rsidRPr="00B71369">
        <w:rPr>
          <w:sz w:val="24"/>
          <w:lang w:val="en-US"/>
        </w:rPr>
        <w:t>ers have been developing the new field of science called </w:t>
      </w:r>
      <w:hyperlink r:id="rId657" w:tooltip="Nanotechnology" w:history="1">
        <w:r w:rsidRPr="00B71369">
          <w:rPr>
            <w:rStyle w:val="Hyperlink"/>
            <w:sz w:val="24"/>
            <w:lang w:val="en-US"/>
          </w:rPr>
          <w:t>Nanotechnology</w:t>
        </w:r>
      </w:hyperlink>
      <w:r w:rsidRPr="00B71369">
        <w:rPr>
          <w:sz w:val="24"/>
          <w:lang w:val="en-US"/>
        </w:rPr>
        <w:t>.</w:t>
      </w:r>
    </w:p>
    <w:p w:rsidR="00DD0641" w:rsidRPr="00B71369" w:rsidRDefault="00DD0641" w:rsidP="0035122F">
      <w:pPr>
        <w:pStyle w:val="NormalWeb"/>
        <w:shd w:val="clear" w:color="auto" w:fill="FFFFFF"/>
        <w:spacing w:before="0" w:beforeAutospacing="0" w:after="0" w:afterAutospacing="0" w:line="240" w:lineRule="auto"/>
        <w:rPr>
          <w:sz w:val="24"/>
          <w:lang w:val="en-US"/>
        </w:rPr>
      </w:pPr>
      <w:hyperlink r:id="rId658" w:tooltip="Nanotechnology" w:history="1">
        <w:r w:rsidRPr="00B71369">
          <w:rPr>
            <w:rStyle w:val="Hyperlink"/>
            <w:iCs/>
            <w:sz w:val="24"/>
            <w:lang w:val="en-US"/>
          </w:rPr>
          <w:t>Nanotechnology</w:t>
        </w:r>
      </w:hyperlink>
      <w:r w:rsidRPr="00B71369">
        <w:rPr>
          <w:sz w:val="24"/>
          <w:lang w:val="en-US"/>
        </w:rPr>
        <w:t> is defined as the science and </w:t>
      </w:r>
      <w:hyperlink r:id="rId659" w:tooltip="Nanotechnology: technology" w:history="1">
        <w:r w:rsidRPr="00B71369">
          <w:rPr>
            <w:rStyle w:val="Hyperlink"/>
            <w:sz w:val="24"/>
            <w:lang w:val="en-US"/>
          </w:rPr>
          <w:t>technology</w:t>
        </w:r>
      </w:hyperlink>
      <w:r w:rsidRPr="00B71369">
        <w:rPr>
          <w:sz w:val="24"/>
          <w:lang w:val="en-US"/>
        </w:rPr>
        <w:t> of building electronic circuits and </w:t>
      </w:r>
      <w:hyperlink r:id="rId660" w:tooltip="Computers: device" w:history="1">
        <w:r w:rsidRPr="00B71369">
          <w:rPr>
            <w:rStyle w:val="Hyperlink"/>
            <w:sz w:val="24"/>
            <w:lang w:val="en-US"/>
          </w:rPr>
          <w:t>device</w:t>
        </w:r>
      </w:hyperlink>
      <w:r w:rsidRPr="00B71369">
        <w:rPr>
          <w:sz w:val="24"/>
          <w:lang w:val="en-US"/>
        </w:rPr>
        <w:t>s from </w:t>
      </w:r>
      <w:hyperlink r:id="rId661" w:tooltip="Glossary: single" w:history="1">
        <w:r w:rsidRPr="00B71369">
          <w:rPr>
            <w:rStyle w:val="Hyperlink"/>
            <w:sz w:val="24"/>
            <w:lang w:val="en-US"/>
          </w:rPr>
          <w:t>single</w:t>
        </w:r>
      </w:hyperlink>
      <w:r w:rsidRPr="00B71369">
        <w:rPr>
          <w:sz w:val="24"/>
          <w:lang w:val="en-US"/>
        </w:rPr>
        <w:t> </w:t>
      </w:r>
      <w:hyperlink r:id="rId662" w:tooltip="Nanotechnology: atom" w:history="1">
        <w:r w:rsidRPr="00B71369">
          <w:rPr>
            <w:rStyle w:val="Hyperlink"/>
            <w:sz w:val="24"/>
            <w:lang w:val="en-US"/>
          </w:rPr>
          <w:t>atom</w:t>
        </w:r>
      </w:hyperlink>
      <w:r w:rsidRPr="00B71369">
        <w:rPr>
          <w:sz w:val="24"/>
          <w:lang w:val="en-US"/>
        </w:rPr>
        <w:t>s and </w:t>
      </w:r>
      <w:hyperlink r:id="rId663" w:tooltip="Nanotechnology: molecule" w:history="1">
        <w:r w:rsidRPr="00B71369">
          <w:rPr>
            <w:rStyle w:val="Hyperlink"/>
            <w:sz w:val="24"/>
            <w:lang w:val="en-US"/>
          </w:rPr>
          <w:t>molecule</w:t>
        </w:r>
      </w:hyperlink>
      <w:r w:rsidRPr="00B71369">
        <w:rPr>
          <w:sz w:val="24"/>
          <w:lang w:val="en-US"/>
        </w:rPr>
        <w:t>s, or the branch of </w:t>
      </w:r>
      <w:hyperlink r:id="rId664" w:tooltip="Глоссарий: engine" w:history="1">
        <w:r w:rsidRPr="00B71369">
          <w:rPr>
            <w:rStyle w:val="Hyperlink"/>
            <w:sz w:val="24"/>
            <w:lang w:val="en-US"/>
          </w:rPr>
          <w:t>engine</w:t>
        </w:r>
      </w:hyperlink>
      <w:r w:rsidRPr="00B71369">
        <w:rPr>
          <w:sz w:val="24"/>
          <w:lang w:val="en-US"/>
        </w:rPr>
        <w:t>ering that deals with things smaller than 100 nanometers. </w:t>
      </w:r>
      <w:r w:rsidRPr="00B71369">
        <w:rPr>
          <w:i/>
          <w:iCs/>
          <w:sz w:val="24"/>
          <w:lang w:val="en-US"/>
        </w:rPr>
        <w:t>A nanometer</w:t>
      </w:r>
      <w:r w:rsidRPr="00B71369">
        <w:rPr>
          <w:sz w:val="24"/>
          <w:lang w:val="en-US"/>
        </w:rPr>
        <w:t> (nm) is one billionth of a meter, </w:t>
      </w:r>
      <w:hyperlink r:id="rId665" w:tooltip="Nanotechnology: roughly" w:history="1">
        <w:r w:rsidRPr="00B71369">
          <w:rPr>
            <w:rStyle w:val="Hyperlink"/>
            <w:sz w:val="24"/>
            <w:lang w:val="en-US"/>
          </w:rPr>
          <w:t>roughly</w:t>
        </w:r>
      </w:hyperlink>
      <w:r w:rsidRPr="00B71369">
        <w:rPr>
          <w:sz w:val="24"/>
          <w:lang w:val="en-US"/>
        </w:rPr>
        <w:t> the width of three or four </w:t>
      </w:r>
      <w:hyperlink r:id="rId666" w:tooltip="Nanotechnology: atom" w:history="1">
        <w:r w:rsidRPr="00B71369">
          <w:rPr>
            <w:rStyle w:val="Hyperlink"/>
            <w:sz w:val="24"/>
            <w:lang w:val="en-US"/>
          </w:rPr>
          <w:t>atom</w:t>
        </w:r>
      </w:hyperlink>
      <w:r w:rsidRPr="00B71369">
        <w:rPr>
          <w:sz w:val="24"/>
          <w:lang w:val="en-US"/>
        </w:rPr>
        <w:t>s. For scale comparison, the average human hair is about 80,000 nanometers wide, and a </w:t>
      </w:r>
      <w:hyperlink r:id="rId667" w:tooltip="Glossary: single" w:history="1">
        <w:r w:rsidRPr="00B71369">
          <w:rPr>
            <w:rStyle w:val="Hyperlink"/>
            <w:sz w:val="24"/>
            <w:lang w:val="en-US"/>
          </w:rPr>
          <w:t>single</w:t>
        </w:r>
      </w:hyperlink>
      <w:r w:rsidRPr="00B71369">
        <w:rPr>
          <w:sz w:val="24"/>
          <w:lang w:val="en-US"/>
        </w:rPr>
        <w:t> virus </w:t>
      </w:r>
      <w:hyperlink r:id="rId668" w:tooltip="Nanotechnology: particle" w:history="1">
        <w:r w:rsidRPr="00B71369">
          <w:rPr>
            <w:rStyle w:val="Hyperlink"/>
            <w:sz w:val="24"/>
            <w:lang w:val="en-US"/>
          </w:rPr>
          <w:t>particle</w:t>
        </w:r>
      </w:hyperlink>
      <w:r w:rsidRPr="00B71369">
        <w:rPr>
          <w:sz w:val="24"/>
          <w:lang w:val="en-US"/>
        </w:rPr>
        <w:t> is about 100 nanometers in width. The prefix </w:t>
      </w:r>
      <w:r w:rsidRPr="00B71369">
        <w:rPr>
          <w:i/>
          <w:iCs/>
          <w:sz w:val="24"/>
          <w:lang w:val="en-US"/>
        </w:rPr>
        <w:t>nano-</w:t>
      </w:r>
      <w:r w:rsidRPr="00B71369">
        <w:rPr>
          <w:sz w:val="24"/>
          <w:lang w:val="en-US"/>
        </w:rPr>
        <w:t> comes from the Greek words “nanos”, </w:t>
      </w:r>
      <w:hyperlink r:id="rId669" w:tooltip="Glossary: mean" w:history="1">
        <w:r w:rsidRPr="00B71369">
          <w:rPr>
            <w:rStyle w:val="Hyperlink"/>
            <w:sz w:val="24"/>
            <w:lang w:val="en-US"/>
          </w:rPr>
          <w:t>mean</w:t>
        </w:r>
      </w:hyperlink>
      <w:r w:rsidRPr="00B71369">
        <w:rPr>
          <w:sz w:val="24"/>
          <w:lang w:val="en-US"/>
        </w:rPr>
        <w:t>ing “dwarf”. Scientists originally used the pre</w:t>
      </w:r>
      <w:r w:rsidRPr="00B71369">
        <w:rPr>
          <w:sz w:val="24"/>
          <w:lang w:val="en-US"/>
        </w:rPr>
        <w:softHyphen/>
        <w:t>fix just to indicate "very small," as in "nanoplankton", but it now </w:t>
      </w:r>
      <w:hyperlink r:id="rId670" w:tooltip="Glossary: mean" w:history="1">
        <w:r w:rsidRPr="00B71369">
          <w:rPr>
            <w:rStyle w:val="Hyperlink"/>
            <w:sz w:val="24"/>
            <w:lang w:val="en-US"/>
          </w:rPr>
          <w:t>mean</w:t>
        </w:r>
      </w:hyperlink>
      <w:r w:rsidRPr="00B71369">
        <w:rPr>
          <w:sz w:val="24"/>
          <w:lang w:val="en-US"/>
        </w:rPr>
        <w:t>s one-billionth, just as </w:t>
      </w:r>
      <w:r w:rsidRPr="00B71369">
        <w:rPr>
          <w:i/>
          <w:iCs/>
          <w:sz w:val="24"/>
          <w:lang w:val="en-US"/>
        </w:rPr>
        <w:t>milli</w:t>
      </w:r>
      <w:r w:rsidRPr="00B71369">
        <w:rPr>
          <w:sz w:val="24"/>
          <w:lang w:val="en-US"/>
        </w:rPr>
        <w:t> – </w:t>
      </w:r>
      <w:hyperlink r:id="rId671" w:tooltip="Glossary: mean" w:history="1">
        <w:r w:rsidRPr="00B71369">
          <w:rPr>
            <w:rStyle w:val="Hyperlink"/>
            <w:sz w:val="24"/>
            <w:lang w:val="en-US"/>
          </w:rPr>
          <w:t>mean</w:t>
        </w:r>
      </w:hyperlink>
      <w:r w:rsidRPr="00B71369">
        <w:rPr>
          <w:sz w:val="24"/>
          <w:lang w:val="en-US"/>
        </w:rPr>
        <w:t>s one-thousandth, and </w:t>
      </w:r>
      <w:r w:rsidRPr="00B71369">
        <w:rPr>
          <w:i/>
          <w:iCs/>
          <w:sz w:val="24"/>
          <w:lang w:val="en-US"/>
        </w:rPr>
        <w:t>micro</w:t>
      </w:r>
      <w:r w:rsidRPr="00B71369">
        <w:rPr>
          <w:sz w:val="24"/>
          <w:lang w:val="en-US"/>
        </w:rPr>
        <w:t> – </w:t>
      </w:r>
      <w:hyperlink r:id="rId672" w:tooltip="Glossary: mean" w:history="1">
        <w:r w:rsidRPr="00B71369">
          <w:rPr>
            <w:rStyle w:val="Hyperlink"/>
            <w:sz w:val="24"/>
            <w:lang w:val="en-US"/>
          </w:rPr>
          <w:t>mean</w:t>
        </w:r>
      </w:hyperlink>
      <w:r w:rsidRPr="00B71369">
        <w:rPr>
          <w:sz w:val="24"/>
          <w:lang w:val="en-US"/>
        </w:rPr>
        <w:t>s one-millionth.</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term </w:t>
      </w:r>
      <w:hyperlink r:id="rId673" w:tooltip="Nanotechnology" w:history="1">
        <w:r w:rsidRPr="00B71369">
          <w:rPr>
            <w:rStyle w:val="Hyperlink"/>
            <w:sz w:val="24"/>
            <w:lang w:val="en-US"/>
          </w:rPr>
          <w:t>Nanotechnology</w:t>
        </w:r>
      </w:hyperlink>
      <w:r w:rsidRPr="00B71369">
        <w:rPr>
          <w:sz w:val="24"/>
          <w:lang w:val="en-US"/>
        </w:rPr>
        <w:t> is also often used to describe the interdisciplinary fields of science devoted to the </w:t>
      </w:r>
      <w:hyperlink r:id="rId674" w:tooltip="Glossary: Study" w:history="1">
        <w:r w:rsidRPr="00B71369">
          <w:rPr>
            <w:rStyle w:val="Hyperlink"/>
            <w:sz w:val="24"/>
            <w:lang w:val="en-US"/>
          </w:rPr>
          <w:t>study</w:t>
        </w:r>
      </w:hyperlink>
      <w:r w:rsidRPr="00B71369">
        <w:rPr>
          <w:sz w:val="24"/>
          <w:lang w:val="en-US"/>
        </w:rPr>
        <w:t> and use of nanoscale phenomena.</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story of </w:t>
      </w:r>
      <w:hyperlink r:id="rId675" w:tooltip="Nanotechnology" w:history="1">
        <w:r w:rsidRPr="00B71369">
          <w:rPr>
            <w:rStyle w:val="Hyperlink"/>
            <w:sz w:val="24"/>
            <w:lang w:val="en-US"/>
          </w:rPr>
          <w:t>nanotechnology</w:t>
        </w:r>
      </w:hyperlink>
      <w:r w:rsidRPr="00B71369">
        <w:rPr>
          <w:sz w:val="24"/>
          <w:lang w:val="en-US"/>
        </w:rPr>
        <w:t> begins in the 1950s and 1960s, when most </w:t>
      </w:r>
      <w:hyperlink r:id="rId676" w:tooltip="Глоссарий: engine" w:history="1">
        <w:r w:rsidRPr="00B71369">
          <w:rPr>
            <w:rStyle w:val="Hyperlink"/>
            <w:sz w:val="24"/>
            <w:lang w:val="en-US"/>
          </w:rPr>
          <w:t>engine</w:t>
        </w:r>
      </w:hyperlink>
      <w:r w:rsidRPr="00B71369">
        <w:rPr>
          <w:sz w:val="24"/>
          <w:lang w:val="en-US"/>
        </w:rPr>
        <w:t>ers were thinking big, not small. This was the era of big cars, big </w:t>
      </w:r>
      <w:hyperlink r:id="rId677" w:tooltip="Nanotechnology: atom" w:history="1">
        <w:r w:rsidRPr="00B71369">
          <w:rPr>
            <w:rStyle w:val="Hyperlink"/>
            <w:sz w:val="24"/>
            <w:lang w:val="en-US"/>
          </w:rPr>
          <w:t>atom</w:t>
        </w:r>
      </w:hyperlink>
      <w:r w:rsidRPr="00B71369">
        <w:rPr>
          <w:sz w:val="24"/>
          <w:lang w:val="en-US"/>
        </w:rPr>
        <w:t>ic bombs, big jets, and big plans for sending people into outer space. Huge </w:t>
      </w:r>
      <w:hyperlink r:id="rId678" w:tooltip="Nanotechnology: skyscraper" w:history="1">
        <w:r w:rsidRPr="00B71369">
          <w:rPr>
            <w:rStyle w:val="Hyperlink"/>
            <w:sz w:val="24"/>
            <w:lang w:val="en-US"/>
          </w:rPr>
          <w:t>skyscraper</w:t>
        </w:r>
      </w:hyperlink>
      <w:r w:rsidRPr="00B71369">
        <w:rPr>
          <w:sz w:val="24"/>
          <w:lang w:val="en-US"/>
        </w:rPr>
        <w:t>s, the world's largest oil tankers, cruise ships, bridges, interstate highways and electric power </w:t>
      </w:r>
      <w:hyperlink r:id="rId679" w:tooltip="Глоссарий: plant" w:history="1">
        <w:r w:rsidRPr="00B71369">
          <w:rPr>
            <w:rStyle w:val="Hyperlink"/>
            <w:sz w:val="24"/>
            <w:lang w:val="en-US"/>
          </w:rPr>
          <w:t>plant</w:t>
        </w:r>
      </w:hyperlink>
      <w:r w:rsidRPr="00B71369">
        <w:rPr>
          <w:sz w:val="24"/>
          <w:lang w:val="en-US"/>
        </w:rPr>
        <w:t>s are all products of this era.</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Other re</w:t>
      </w:r>
      <w:hyperlink r:id="rId680" w:tooltip="Technologies of the 21- st Century: search" w:history="1">
        <w:r w:rsidRPr="00B71369">
          <w:rPr>
            <w:rStyle w:val="Hyperlink"/>
            <w:sz w:val="24"/>
            <w:lang w:val="en-US"/>
          </w:rPr>
          <w:t>search</w:t>
        </w:r>
      </w:hyperlink>
      <w:r w:rsidRPr="00B71369">
        <w:rPr>
          <w:sz w:val="24"/>
          <w:lang w:val="en-US"/>
        </w:rPr>
        <w:t>ers, however, focused on making things small. The invention of the transistor in 1947 and the first </w:t>
      </w:r>
      <w:hyperlink r:id="rId681" w:tooltip="Nanotechnology: integrated circuit" w:history="1">
        <w:r w:rsidRPr="00B71369">
          <w:rPr>
            <w:rStyle w:val="Hyperlink"/>
            <w:sz w:val="24"/>
            <w:lang w:val="en-US"/>
          </w:rPr>
          <w:t>integrated circuit</w:t>
        </w:r>
      </w:hyperlink>
      <w:r w:rsidRPr="00B71369">
        <w:rPr>
          <w:sz w:val="24"/>
          <w:lang w:val="en-US"/>
        </w:rPr>
        <w:t> (I</w:t>
      </w:r>
      <w:r w:rsidRPr="00B71369">
        <w:rPr>
          <w:sz w:val="24"/>
        </w:rPr>
        <w:t>С</w:t>
      </w:r>
      <w:r w:rsidRPr="00B71369">
        <w:rPr>
          <w:sz w:val="24"/>
          <w:lang w:val="en-US"/>
        </w:rPr>
        <w:t>) in 1959 </w:t>
      </w:r>
      <w:hyperlink r:id="rId682" w:tooltip="Nanotechnology: launch" w:history="1">
        <w:r w:rsidRPr="00B71369">
          <w:rPr>
            <w:rStyle w:val="Hyperlink"/>
            <w:sz w:val="24"/>
            <w:lang w:val="en-US"/>
          </w:rPr>
          <w:t>launch</w:t>
        </w:r>
      </w:hyperlink>
      <w:r w:rsidRPr="00B71369">
        <w:rPr>
          <w:sz w:val="24"/>
          <w:lang w:val="en-US"/>
        </w:rPr>
        <w:t>ed the era of elec</w:t>
      </w:r>
      <w:r w:rsidRPr="00B71369">
        <w:rPr>
          <w:sz w:val="24"/>
          <w:lang w:val="en-US"/>
        </w:rPr>
        <w:softHyphen/>
        <w:t>tronics miniaturization. It was these small </w:t>
      </w:r>
      <w:hyperlink r:id="rId683" w:tooltip="Computers: device" w:history="1">
        <w:r w:rsidRPr="00B71369">
          <w:rPr>
            <w:rStyle w:val="Hyperlink"/>
            <w:sz w:val="24"/>
            <w:lang w:val="en-US"/>
          </w:rPr>
          <w:t>device</w:t>
        </w:r>
      </w:hyperlink>
      <w:r w:rsidRPr="00B71369">
        <w:rPr>
          <w:sz w:val="24"/>
          <w:lang w:val="en-US"/>
        </w:rPr>
        <w:t>s that made large </w:t>
      </w:r>
      <w:hyperlink r:id="rId684" w:tooltip="Computers: device" w:history="1">
        <w:r w:rsidRPr="00B71369">
          <w:rPr>
            <w:rStyle w:val="Hyperlink"/>
            <w:sz w:val="24"/>
            <w:lang w:val="en-US"/>
          </w:rPr>
          <w:t>device</w:t>
        </w:r>
      </w:hyperlink>
      <w:r w:rsidRPr="00B71369">
        <w:rPr>
          <w:sz w:val="24"/>
          <w:lang w:val="en-US"/>
        </w:rPr>
        <w:t>s, such as spaceships, possible.</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As electronics </w:t>
      </w:r>
      <w:hyperlink r:id="rId685" w:tooltip="Глоссарий: engine" w:history="1">
        <w:r w:rsidRPr="00B71369">
          <w:rPr>
            <w:rStyle w:val="Hyperlink"/>
            <w:sz w:val="24"/>
            <w:lang w:val="en-US"/>
          </w:rPr>
          <w:t>engine</w:t>
        </w:r>
      </w:hyperlink>
      <w:r w:rsidRPr="00B71369">
        <w:rPr>
          <w:sz w:val="24"/>
          <w:lang w:val="en-US"/>
        </w:rPr>
        <w:t>ers focused on making things smaller, </w:t>
      </w:r>
      <w:hyperlink r:id="rId686" w:tooltip="Глоссарий: engine" w:history="1">
        <w:r w:rsidRPr="00B71369">
          <w:rPr>
            <w:rStyle w:val="Hyperlink"/>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7" w:tooltip="Nanotechnology: atom" w:history="1">
        <w:r w:rsidRPr="00B71369">
          <w:rPr>
            <w:rStyle w:val="Hyperlink"/>
            <w:sz w:val="24"/>
            <w:lang w:val="en-US"/>
          </w:rPr>
          <w:t>atom</w:t>
        </w:r>
      </w:hyperlink>
      <w:r w:rsidRPr="00B71369">
        <w:rPr>
          <w:sz w:val="24"/>
          <w:lang w:val="en-US"/>
        </w:rPr>
        <w:t>s and </w:t>
      </w:r>
      <w:hyperlink r:id="rId688" w:tooltip="Nanotechnology: molecule" w:history="1">
        <w:r w:rsidRPr="00B71369">
          <w:rPr>
            <w:rStyle w:val="Hyperlink"/>
            <w:sz w:val="24"/>
            <w:lang w:val="en-US"/>
          </w:rPr>
          <w:t>molecule</w:t>
        </w:r>
      </w:hyperlink>
      <w:r w:rsidRPr="00B71369">
        <w:rPr>
          <w:sz w:val="24"/>
          <w:lang w:val="en-US"/>
        </w:rPr>
        <w:t>s. After successfully </w:t>
      </w:r>
      <w:hyperlink r:id="rId689" w:tooltip="Nanotechnology: split" w:history="1">
        <w:r w:rsidRPr="00B71369">
          <w:rPr>
            <w:rStyle w:val="Hyperlink"/>
            <w:sz w:val="24"/>
            <w:lang w:val="en-US"/>
          </w:rPr>
          <w:t>split</w:t>
        </w:r>
      </w:hyperlink>
      <w:r w:rsidRPr="00B71369">
        <w:rPr>
          <w:sz w:val="24"/>
          <w:lang w:val="en-US"/>
        </w:rPr>
        <w:t>ting the </w:t>
      </w:r>
      <w:hyperlink r:id="rId690" w:tooltip="Nanotechnology: atom" w:history="1">
        <w:r w:rsidRPr="00B71369">
          <w:rPr>
            <w:rStyle w:val="Hyperlink"/>
            <w:sz w:val="24"/>
            <w:lang w:val="en-US"/>
          </w:rPr>
          <w:t>atom</w:t>
        </w:r>
      </w:hyperlink>
      <w:r w:rsidRPr="00B71369">
        <w:rPr>
          <w:sz w:val="24"/>
          <w:lang w:val="en-US"/>
        </w:rPr>
        <w:t> in the years before World War II, physicists struggled to understand more about the </w:t>
      </w:r>
      <w:hyperlink r:id="rId691" w:tooltip="Nanotechnology: particle" w:history="1">
        <w:r w:rsidRPr="00B71369">
          <w:rPr>
            <w:rStyle w:val="Hyperlink"/>
            <w:sz w:val="24"/>
            <w:lang w:val="en-US"/>
          </w:rPr>
          <w:t>particle</w:t>
        </w:r>
      </w:hyperlink>
      <w:r w:rsidRPr="00B71369">
        <w:rPr>
          <w:sz w:val="24"/>
          <w:lang w:val="en-US"/>
        </w:rPr>
        <w:t>s from which </w:t>
      </w:r>
      <w:hyperlink r:id="rId692" w:tooltip="Nanotechnology: atom" w:history="1">
        <w:r w:rsidRPr="00B71369">
          <w:rPr>
            <w:rStyle w:val="Hyperlink"/>
            <w:sz w:val="24"/>
            <w:lang w:val="en-US"/>
          </w:rPr>
          <w:t>atom</w:t>
        </w:r>
      </w:hyperlink>
      <w:r w:rsidRPr="00B71369">
        <w:rPr>
          <w:sz w:val="24"/>
          <w:lang w:val="en-US"/>
        </w:rPr>
        <w:t>s are made, and the forces that </w:t>
      </w:r>
      <w:hyperlink r:id="rId693" w:tooltip="Nanotechnology: bind" w:history="1">
        <w:r w:rsidRPr="00B71369">
          <w:rPr>
            <w:rStyle w:val="Hyperlink"/>
            <w:sz w:val="24"/>
            <w:lang w:val="en-US"/>
          </w:rPr>
          <w:t>bind</w:t>
        </w:r>
      </w:hyperlink>
      <w:r w:rsidRPr="00B71369">
        <w:rPr>
          <w:sz w:val="24"/>
          <w:lang w:val="en-US"/>
        </w:rPr>
        <w:t> them together. At the same time, chemists worked to combine </w:t>
      </w:r>
      <w:hyperlink r:id="rId694" w:tooltip="Nanotechnology: atom" w:history="1">
        <w:r w:rsidRPr="00B71369">
          <w:rPr>
            <w:rStyle w:val="Hyperlink"/>
            <w:sz w:val="24"/>
            <w:lang w:val="en-US"/>
          </w:rPr>
          <w:t>atom</w:t>
        </w:r>
      </w:hyperlink>
      <w:r w:rsidRPr="00B71369">
        <w:rPr>
          <w:sz w:val="24"/>
          <w:lang w:val="en-US"/>
        </w:rPr>
        <w:t>s into new kinds of </w:t>
      </w:r>
      <w:hyperlink r:id="rId695" w:tooltip="Nanotechnology: molecule" w:history="1">
        <w:r w:rsidRPr="00B71369">
          <w:rPr>
            <w:rStyle w:val="Hyperlink"/>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The word “</w:t>
      </w:r>
      <w:hyperlink r:id="rId696" w:tooltip="Nanotechnology" w:history="1">
        <w:r w:rsidRPr="00B71369">
          <w:rPr>
            <w:rStyle w:val="Hyperlink"/>
            <w:sz w:val="24"/>
            <w:lang w:val="en-US"/>
          </w:rPr>
          <w:t>Nanotechnology</w:t>
        </w:r>
      </w:hyperlink>
      <w:r w:rsidRPr="00B71369">
        <w:rPr>
          <w:sz w:val="24"/>
          <w:lang w:val="en-US"/>
        </w:rPr>
        <w:t>” appeared only in the 1980s, when Norio Taniguchi from the Tokyo </w:t>
      </w:r>
      <w:hyperlink r:id="rId697" w:tooltip="Система Высшего образования в странах изучаемого языка: University" w:history="1">
        <w:r w:rsidRPr="00B71369">
          <w:rPr>
            <w:rStyle w:val="Hyperlink"/>
            <w:sz w:val="24"/>
            <w:lang w:val="en-US"/>
          </w:rPr>
          <w:t>University</w:t>
        </w:r>
      </w:hyperlink>
      <w:r w:rsidRPr="00B71369">
        <w:rPr>
          <w:sz w:val="24"/>
          <w:lang w:val="en-US"/>
        </w:rPr>
        <w:t> of Science </w:t>
      </w:r>
      <w:hyperlink r:id="rId698" w:tooltip="Nanotechnology: suggest" w:history="1">
        <w:r w:rsidRPr="00B71369">
          <w:rPr>
            <w:rStyle w:val="Hyperlink"/>
            <w:sz w:val="24"/>
            <w:lang w:val="en-US"/>
          </w:rPr>
          <w:t>suggest</w:t>
        </w:r>
      </w:hyperlink>
      <w:r w:rsidRPr="00B71369">
        <w:rPr>
          <w:sz w:val="24"/>
          <w:lang w:val="en-US"/>
        </w:rPr>
        <w:t>ed it to describe </w:t>
      </w:r>
      <w:hyperlink r:id="rId699" w:tooltip="Nanotechnology: technology" w:history="1">
        <w:r w:rsidRPr="00B71369">
          <w:rPr>
            <w:rStyle w:val="Hyperlink"/>
            <w:sz w:val="24"/>
            <w:lang w:val="en-US"/>
          </w:rPr>
          <w:t>technology</w:t>
        </w:r>
      </w:hyperlink>
      <w:r w:rsidRPr="00B71369">
        <w:rPr>
          <w:sz w:val="24"/>
          <w:lang w:val="en-US"/>
        </w:rPr>
        <w:t> that strives for </w:t>
      </w:r>
      <w:hyperlink r:id="rId700" w:tooltip="Nanotechnology: precision" w:history="1">
        <w:r w:rsidRPr="00B71369">
          <w:rPr>
            <w:rStyle w:val="Hyperlink"/>
            <w:sz w:val="24"/>
            <w:lang w:val="en-US"/>
          </w:rPr>
          <w:t>precision</w:t>
        </w:r>
      </w:hyperlink>
      <w:r w:rsidRPr="00B71369">
        <w:rPr>
          <w:sz w:val="24"/>
          <w:lang w:val="en-US"/>
        </w:rPr>
        <w:t> at the level of about one nanometer. Thus the new field of </w:t>
      </w:r>
      <w:hyperlink r:id="rId701" w:tooltip="Glossary: Study" w:history="1">
        <w:r w:rsidRPr="00B71369">
          <w:rPr>
            <w:rStyle w:val="Hyperlink"/>
            <w:sz w:val="24"/>
            <w:lang w:val="en-US"/>
          </w:rPr>
          <w:t>study</w:t>
        </w:r>
      </w:hyperlink>
      <w:r w:rsidRPr="00B71369">
        <w:rPr>
          <w:sz w:val="24"/>
          <w:lang w:val="en-US"/>
        </w:rPr>
        <w:t> got a name </w:t>
      </w:r>
      <w:hyperlink r:id="rId702" w:tooltip="Nanotechnology" w:history="1">
        <w:r w:rsidRPr="00B71369">
          <w:rPr>
            <w:rStyle w:val="Hyperlink"/>
            <w:sz w:val="24"/>
            <w:lang w:val="en-US"/>
          </w:rPr>
          <w:t>Nanotechnology</w:t>
        </w:r>
      </w:hyperlink>
      <w:r w:rsidRPr="00B71369">
        <w:rPr>
          <w:sz w:val="24"/>
          <w:lang w:val="en-US"/>
        </w:rPr>
        <w:t> which was later popu</w:t>
      </w:r>
      <w:r w:rsidRPr="00B71369">
        <w:rPr>
          <w:sz w:val="24"/>
          <w:lang w:val="en-US"/>
        </w:rPr>
        <w:softHyphen/>
        <w:t>larized by physicist K. Eric Drexler.</w:t>
      </w:r>
    </w:p>
    <w:p w:rsidR="00DD0641" w:rsidRPr="00B71369" w:rsidRDefault="00DD0641" w:rsidP="0035122F">
      <w:pPr>
        <w:pStyle w:val="NormalWeb"/>
        <w:shd w:val="clear" w:color="auto" w:fill="FFFFFF"/>
        <w:spacing w:before="0" w:beforeAutospacing="0" w:after="0" w:afterAutospacing="0" w:line="240" w:lineRule="auto"/>
        <w:rPr>
          <w:sz w:val="24"/>
          <w:lang w:val="en-US"/>
        </w:rPr>
      </w:pPr>
    </w:p>
    <w:p w:rsidR="00DD0641" w:rsidRPr="00B71369" w:rsidRDefault="00DD0641" w:rsidP="0035122F">
      <w:pPr>
        <w:jc w:val="center"/>
        <w:textAlignment w:val="baseline"/>
        <w:outlineLvl w:val="2"/>
        <w:rPr>
          <w:b/>
          <w:lang w:val="en-US"/>
        </w:rPr>
      </w:pPr>
    </w:p>
    <w:p w:rsidR="00DD0641" w:rsidRPr="00B71369" w:rsidRDefault="00DD0641" w:rsidP="0035122F">
      <w:pPr>
        <w:pStyle w:val="NormalWeb"/>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One way </w:t>
      </w:r>
      <w:hyperlink r:id="rId703" w:tooltip="Technologies of the 21- st Century: to predict" w:history="1">
        <w:r w:rsidRPr="00B71369">
          <w:rPr>
            <w:rStyle w:val="Hyperlink"/>
            <w:sz w:val="24"/>
            <w:lang w:val="en-US"/>
          </w:rPr>
          <w:t>to predict</w:t>
        </w:r>
      </w:hyperlink>
      <w:r w:rsidRPr="00B71369">
        <w:rPr>
          <w:sz w:val="24"/>
          <w:lang w:val="en-US"/>
        </w:rPr>
        <w:t> technological change over time is to </w:t>
      </w:r>
      <w:hyperlink r:id="rId704" w:tooltip="Glossary: consider" w:history="1">
        <w:r w:rsidRPr="00B71369">
          <w:rPr>
            <w:rStyle w:val="Hyperlink"/>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5" w:tooltip="Computers: to calculate" w:history="1">
        <w:r w:rsidRPr="00B71369">
          <w:rPr>
            <w:rStyle w:val="Hyperlink"/>
            <w:sz w:val="24"/>
            <w:lang w:val="en-US"/>
          </w:rPr>
          <w:t>to calculate</w:t>
        </w:r>
      </w:hyperlink>
      <w:r w:rsidRPr="00B71369">
        <w:rPr>
          <w:sz w:val="24"/>
          <w:lang w:val="en-US"/>
        </w:rPr>
        <w:t>. Twenty-five years ago a megabyte of </w:t>
      </w:r>
      <w:hyperlink r:id="rId706" w:tooltip="Technologies of the 21- st Century: semiconductor" w:history="1">
        <w:r w:rsidRPr="00B71369">
          <w:rPr>
            <w:rStyle w:val="Hyperlink"/>
            <w:sz w:val="24"/>
            <w:lang w:val="en-US"/>
          </w:rPr>
          <w:t>semiconductor</w:t>
        </w:r>
      </w:hyperlink>
      <w:r w:rsidRPr="00B71369">
        <w:rPr>
          <w:sz w:val="24"/>
          <w:lang w:val="en-US"/>
        </w:rPr>
        <w:t> memory cost around $550,000; to</w:t>
      </w:r>
      <w:hyperlink r:id="rId707" w:tooltip="TRACKING   HURRICANES: day" w:history="1">
        <w:r w:rsidRPr="00B71369">
          <w:rPr>
            <w:rStyle w:val="Hyperlink"/>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08" w:tooltip="Computers" w:history="1">
        <w:r w:rsidRPr="00B71369">
          <w:rPr>
            <w:rStyle w:val="Hyperlink"/>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09" w:tooltip="Nanotechnology: technology" w:history="1">
        <w:r w:rsidRPr="00B71369">
          <w:rPr>
            <w:rStyle w:val="Hyperlink"/>
            <w:sz w:val="24"/>
            <w:lang w:val="en-US"/>
          </w:rPr>
          <w:t>technology</w:t>
        </w:r>
      </w:hyperlink>
      <w:r w:rsidRPr="00B71369">
        <w:rPr>
          <w:sz w:val="24"/>
          <w:lang w:val="en-US"/>
        </w:rPr>
        <w:t> sec</w:t>
      </w:r>
      <w:r w:rsidRPr="00B71369">
        <w:rPr>
          <w:sz w:val="24"/>
          <w:lang w:val="en-US"/>
        </w:rPr>
        <w:softHyphen/>
        <w:t>tor. Network </w:t>
      </w:r>
      <w:hyperlink r:id="rId710" w:tooltip="Nanotechnology: technology" w:history="1">
        <w:r w:rsidRPr="00B71369">
          <w:rPr>
            <w:rStyle w:val="Hyperlink"/>
            <w:sz w:val="24"/>
            <w:lang w:val="en-US"/>
          </w:rPr>
          <w:t>technology</w:t>
        </w:r>
      </w:hyperlink>
      <w:r w:rsidRPr="00B71369">
        <w:rPr>
          <w:sz w:val="24"/>
          <w:lang w:val="en-US"/>
        </w:rPr>
        <w:t> will continue to move forward. </w:t>
      </w:r>
      <w:hyperlink r:id="rId711" w:tooltip="Towns and cities in Russia: considerable" w:history="1">
        <w:r w:rsidRPr="00B71369">
          <w:rPr>
            <w:rStyle w:val="Hyperlink"/>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2" w:tooltip="Computers: digital" w:history="1">
        <w:r w:rsidRPr="00B71369">
          <w:rPr>
            <w:rStyle w:val="Hyperlink"/>
            <w:sz w:val="24"/>
            <w:lang w:val="en-US"/>
          </w:rPr>
          <w:t>digital</w:t>
        </w:r>
      </w:hyperlink>
      <w:r w:rsidRPr="00B71369">
        <w:rPr>
          <w:sz w:val="24"/>
          <w:lang w:val="en-US"/>
        </w:rPr>
        <w:t> form and available for universal </w:t>
      </w:r>
      <w:hyperlink r:id="rId713" w:tooltip="Technologies of the 21- st Century: search" w:history="1">
        <w:r w:rsidRPr="00B71369">
          <w:rPr>
            <w:rStyle w:val="Hyperlink"/>
            <w:sz w:val="24"/>
            <w:lang w:val="en-US"/>
          </w:rPr>
          <w:t>search</w:t>
        </w:r>
      </w:hyperlink>
      <w:r w:rsidRPr="00B71369">
        <w:rPr>
          <w:sz w:val="24"/>
          <w:lang w:val="en-US"/>
        </w:rPr>
        <w:t>. Most current problems of computer security and privacy will have been solved. Many analysts predict slow progress in the area of "</w:t>
      </w:r>
      <w:hyperlink r:id="rId714" w:tooltip="Глоссарий: artificial" w:history="1">
        <w:r w:rsidRPr="00B71369">
          <w:rPr>
            <w:rStyle w:val="Hyperlink"/>
            <w:sz w:val="24"/>
            <w:lang w:val="en-US"/>
          </w:rPr>
          <w:t>artificial</w:t>
        </w:r>
      </w:hyperlink>
      <w:r w:rsidRPr="00B71369">
        <w:rPr>
          <w:sz w:val="24"/>
          <w:lang w:val="en-US"/>
        </w:rPr>
        <w:t> intelligence" in the future. </w:t>
      </w:r>
      <w:hyperlink r:id="rId715" w:tooltip="Towns and cities in Russia: considerable" w:history="1">
        <w:r w:rsidRPr="00B71369">
          <w:rPr>
            <w:rStyle w:val="Hyperlink"/>
            <w:sz w:val="24"/>
            <w:lang w:val="en-US"/>
          </w:rPr>
          <w:t>Considerable</w:t>
        </w:r>
      </w:hyperlink>
      <w:r w:rsidRPr="00B71369">
        <w:rPr>
          <w:sz w:val="24"/>
          <w:lang w:val="en-US"/>
        </w:rPr>
        <w:t> progress is expected in the </w:t>
      </w:r>
      <w:hyperlink r:id="rId716" w:tooltip="Nanotechnology: development" w:history="1">
        <w:r w:rsidRPr="00B71369">
          <w:rPr>
            <w:rStyle w:val="Hyperlink"/>
            <w:sz w:val="24"/>
            <w:lang w:val="en-US"/>
          </w:rPr>
          <w:t>development</w:t>
        </w:r>
      </w:hyperlink>
      <w:r w:rsidRPr="00B71369">
        <w:rPr>
          <w:sz w:val="24"/>
          <w:lang w:val="en-US"/>
        </w:rPr>
        <w:t> of VRML (Virtual Reality Modeling Language)</w:t>
      </w:r>
      <w:smartTag w:uri="urn:schemas-microsoft-com:office:smarttags" w:element="metricconverter">
        <w:smartTagPr>
          <w:attr w:name="ProductID" w:val="2, a"/>
        </w:smartTagPr>
        <w:r w:rsidRPr="00B71369">
          <w:rPr>
            <w:sz w:val="24"/>
            <w:vertAlign w:val="superscript"/>
            <w:lang w:val="en-US"/>
          </w:rPr>
          <w:t>2</w:t>
        </w:r>
        <w:r w:rsidRPr="00B71369">
          <w:rPr>
            <w:sz w:val="24"/>
            <w:lang w:val="en-US"/>
          </w:rPr>
          <w:t>, a</w:t>
        </w:r>
      </w:smartTag>
      <w:r w:rsidRPr="00B71369">
        <w:rPr>
          <w:sz w:val="24"/>
          <w:lang w:val="en-US"/>
        </w:rPr>
        <w:t xml:space="preserve"> three-</w:t>
      </w:r>
      <w:hyperlink r:id="rId717" w:tooltip="Computers: dimension" w:history="1">
        <w:r w:rsidRPr="00B71369">
          <w:rPr>
            <w:rStyle w:val="Hyperlink"/>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18" w:tooltip="Nanotechnology: development" w:history="1">
        <w:r w:rsidRPr="00B71369">
          <w:rPr>
            <w:rStyle w:val="Hyperlink"/>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19" w:tooltip="Computers" w:history="1">
        <w:r w:rsidRPr="00B71369">
          <w:rPr>
            <w:rStyle w:val="Hyperlink"/>
            <w:sz w:val="24"/>
            <w:lang w:val="en-US"/>
          </w:rPr>
          <w:t>computers</w:t>
        </w:r>
      </w:hyperlink>
      <w:r w:rsidRPr="00B71369">
        <w:rPr>
          <w:sz w:val="24"/>
          <w:lang w:val="en-US"/>
        </w:rPr>
        <w:t>will allow us to choose where and how to live and work. The </w:t>
      </w:r>
      <w:hyperlink r:id="rId720" w:tooltip="Computers" w:history="1">
        <w:r w:rsidRPr="00B71369">
          <w:rPr>
            <w:rStyle w:val="Hyperlink"/>
            <w:sz w:val="24"/>
            <w:lang w:val="en-US"/>
          </w:rPr>
          <w:t>computers</w:t>
        </w:r>
      </w:hyperlink>
      <w:r w:rsidRPr="00B71369">
        <w:rPr>
          <w:sz w:val="24"/>
          <w:lang w:val="en-US"/>
        </w:rPr>
        <w:t> will also greatly increase possibilities of </w:t>
      </w:r>
      <w:hyperlink r:id="rId721" w:tooltip="Глоссарий: production" w:history="1">
        <w:r w:rsidRPr="00B71369">
          <w:rPr>
            <w:rStyle w:val="Hyperlink"/>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2" w:tooltip="Nanotechnology: precision" w:history="1">
        <w:r w:rsidRPr="00B71369">
          <w:rPr>
            <w:rStyle w:val="Hyperlink"/>
            <w:sz w:val="24"/>
            <w:lang w:val="en-US"/>
          </w:rPr>
          <w:t>precision</w:t>
        </w:r>
      </w:hyperlink>
      <w:r w:rsidRPr="00B71369">
        <w:rPr>
          <w:sz w:val="24"/>
          <w:lang w:val="en-US"/>
        </w:rPr>
        <w:t> tasks in many sectors of the economy. They will also be employed in deep sea and outer space </w:t>
      </w:r>
      <w:hyperlink r:id="rId723" w:tooltip="Глоссарий: opera" w:history="1">
        <w:r w:rsidRPr="00B71369">
          <w:rPr>
            <w:rStyle w:val="Hyperlink"/>
            <w:sz w:val="24"/>
            <w:lang w:val="en-US"/>
          </w:rPr>
          <w:t>opera</w:t>
        </w:r>
      </w:hyperlink>
      <w:r w:rsidRPr="00B71369">
        <w:rPr>
          <w:sz w:val="24"/>
          <w:lang w:val="en-US"/>
        </w:rPr>
        <w:t>tions. In the field of energy </w:t>
      </w:r>
      <w:hyperlink r:id="rId724" w:tooltip="Глоссарий: production" w:history="1">
        <w:r w:rsidRPr="00B71369">
          <w:rPr>
            <w:rStyle w:val="Hyperlink"/>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5" w:tooltip="Technologies of the 21- st Century: search" w:history="1">
        <w:r w:rsidRPr="00B71369">
          <w:rPr>
            <w:rStyle w:val="Hyperlink"/>
            <w:sz w:val="24"/>
            <w:lang w:val="en-US"/>
          </w:rPr>
          <w:t>search</w:t>
        </w:r>
      </w:hyperlink>
      <w:r w:rsidRPr="00B71369">
        <w:rPr>
          <w:sz w:val="24"/>
          <w:lang w:val="en-US"/>
        </w:rPr>
        <w:t> for necessary information on its </w:t>
      </w:r>
      <w:hyperlink r:id="rId726" w:tooltip="Глоссарий: own" w:history="1">
        <w:r w:rsidRPr="00B71369">
          <w:rPr>
            <w:rStyle w:val="Hyperlink"/>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7" w:tooltip="Глоссарий: tent" w:history="1">
        <w:r w:rsidRPr="00B71369">
          <w:rPr>
            <w:rStyle w:val="Hyperlink"/>
            <w:sz w:val="24"/>
            <w:lang w:val="en-US"/>
          </w:rPr>
          <w:t>tent</w:t>
        </w:r>
      </w:hyperlink>
      <w:r w:rsidRPr="00B71369">
        <w:rPr>
          <w:sz w:val="24"/>
          <w:lang w:val="en-US"/>
        </w:rPr>
        <w:t>ial that mankind won't be able to control.</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Dependence on </w:t>
      </w:r>
      <w:hyperlink r:id="rId728" w:tooltip="Computers" w:history="1">
        <w:r w:rsidRPr="00B71369">
          <w:rPr>
            <w:rStyle w:val="Hyperlink"/>
            <w:sz w:val="24"/>
            <w:lang w:val="en-US"/>
          </w:rPr>
          <w:t>computers</w:t>
        </w:r>
      </w:hyperlink>
      <w:r w:rsidRPr="00B71369">
        <w:rPr>
          <w:sz w:val="24"/>
          <w:lang w:val="en-US"/>
        </w:rPr>
        <w:t>, networks and the </w:t>
      </w:r>
      <w:hyperlink r:id="rId729" w:tooltip="Computers: software" w:history="1">
        <w:r w:rsidRPr="00B71369">
          <w:rPr>
            <w:rStyle w:val="Hyperlink"/>
            <w:sz w:val="24"/>
            <w:lang w:val="en-US"/>
          </w:rPr>
          <w:t>software</w:t>
        </w:r>
      </w:hyperlink>
      <w:r w:rsidRPr="00B71369">
        <w:rPr>
          <w:sz w:val="24"/>
          <w:lang w:val="en-US"/>
        </w:rPr>
        <w:t> makes society's life-support systems (from nuclear power </w:t>
      </w:r>
      <w:hyperlink r:id="rId730" w:tooltip="Глоссарий: plant" w:history="1">
        <w:r w:rsidRPr="00B71369">
          <w:rPr>
            <w:rStyle w:val="Hyperlink"/>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1" w:tooltip="Nanotechnology: technology" w:history="1">
        <w:r w:rsidRPr="00B71369">
          <w:rPr>
            <w:rStyle w:val="Hyperlink"/>
            <w:sz w:val="24"/>
            <w:lang w:val="en-US"/>
          </w:rPr>
          <w:t>technology</w:t>
        </w:r>
      </w:hyperlink>
      <w:r w:rsidRPr="00B71369">
        <w:rPr>
          <w:sz w:val="24"/>
          <w:lang w:val="en-US"/>
        </w:rPr>
        <w:t> also makes </w:t>
      </w:r>
      <w:hyperlink r:id="rId732" w:tooltip="Technologies of the 21- st Century: violation" w:history="1">
        <w:r w:rsidRPr="00B71369">
          <w:rPr>
            <w:rStyle w:val="Hyperlink"/>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3" w:tooltip="Technologies of the 21- st Century: vulnerability" w:history="1">
        <w:r w:rsidRPr="00B71369">
          <w:rPr>
            <w:rStyle w:val="Hyperlink"/>
            <w:sz w:val="24"/>
            <w:lang w:val="en-US"/>
          </w:rPr>
          <w:t>vulnerability</w:t>
        </w:r>
      </w:hyperlink>
      <w:r w:rsidRPr="00B71369">
        <w:rPr>
          <w:sz w:val="24"/>
          <w:lang w:val="en-US"/>
        </w:rPr>
        <w:t> to system break</w:t>
      </w:r>
      <w:r w:rsidRPr="00B71369">
        <w:rPr>
          <w:sz w:val="24"/>
          <w:lang w:val="en-US"/>
        </w:rPr>
        <w:softHyphen/>
        <w:t>d</w:t>
      </w:r>
      <w:hyperlink r:id="rId734" w:tooltip="Глоссарий: own" w:history="1">
        <w:r w:rsidRPr="00B71369">
          <w:rPr>
            <w:rStyle w:val="Hyperlink"/>
            <w:sz w:val="24"/>
            <w:lang w:val="en-US"/>
          </w:rPr>
          <w:t>own</w:t>
        </w:r>
      </w:hyperlink>
      <w:r w:rsidRPr="00B71369">
        <w:rPr>
          <w:sz w:val="24"/>
          <w:lang w:val="en-US"/>
        </w:rPr>
        <w:t>s, for example in the air-traffic control infrastructure. Some people are afraid that as the world </w:t>
      </w:r>
      <w:hyperlink r:id="rId735" w:tooltip="Глоссарий: become" w:history="1">
        <w:r w:rsidRPr="00B71369">
          <w:rPr>
            <w:rStyle w:val="Hyperlink"/>
            <w:sz w:val="24"/>
            <w:lang w:val="en-US"/>
          </w:rPr>
          <w:t>become</w:t>
        </w:r>
      </w:hyperlink>
      <w:r w:rsidRPr="00B71369">
        <w:rPr>
          <w:sz w:val="24"/>
          <w:lang w:val="en-US"/>
        </w:rPr>
        <w:t>s more dependent on </w:t>
      </w:r>
      <w:hyperlink r:id="rId736" w:tooltip="Nanotechnology: technology" w:history="1">
        <w:r w:rsidRPr="00B71369">
          <w:rPr>
            <w:rStyle w:val="Hyperlink"/>
            <w:sz w:val="24"/>
            <w:lang w:val="en-US"/>
          </w:rPr>
          <w:t>technology</w:t>
        </w:r>
      </w:hyperlink>
      <w:r w:rsidRPr="00B71369">
        <w:rPr>
          <w:sz w:val="24"/>
          <w:lang w:val="en-US"/>
        </w:rPr>
        <w:t>, there will be a risk of unmanageable mistakes that can cause social or economic catastrophe.</w:t>
      </w:r>
    </w:p>
    <w:p w:rsidR="00DD0641" w:rsidRPr="00B71369" w:rsidRDefault="00DD0641" w:rsidP="0035122F">
      <w:pPr>
        <w:pStyle w:val="NormalWeb"/>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7" w:tooltip="Глоссарий: artificial" w:history="1">
        <w:r w:rsidRPr="00B71369">
          <w:rPr>
            <w:rStyle w:val="Hyperlink"/>
            <w:sz w:val="24"/>
            <w:lang w:val="en-US"/>
          </w:rPr>
          <w:t>artificial</w:t>
        </w:r>
      </w:hyperlink>
      <w:r w:rsidRPr="00B71369">
        <w:rPr>
          <w:sz w:val="24"/>
          <w:lang w:val="en-US"/>
        </w:rPr>
        <w:t> intel</w:t>
      </w:r>
      <w:r w:rsidRPr="00B71369">
        <w:rPr>
          <w:sz w:val="24"/>
          <w:lang w:val="en-US"/>
        </w:rPr>
        <w:softHyphen/>
        <w:t>ligence always raise ethic problems.</w:t>
      </w:r>
    </w:p>
    <w:p w:rsidR="00DD0641" w:rsidRPr="00B71369" w:rsidRDefault="00DD0641" w:rsidP="0035122F">
      <w:pPr>
        <w:widowControl/>
        <w:autoSpaceDE/>
        <w:adjustRightInd/>
        <w:spacing w:after="200" w:line="276" w:lineRule="auto"/>
        <w:ind w:firstLine="0"/>
        <w:jc w:val="left"/>
        <w:rPr>
          <w:lang w:val="en-US"/>
        </w:rPr>
      </w:pPr>
      <w:hyperlink r:id="rId738" w:tooltip="Technologies of the 21- st Century: fortunately" w:history="1">
        <w:r w:rsidRPr="00B71369">
          <w:rPr>
            <w:rStyle w:val="Hyperlink"/>
            <w:lang w:val="en-US"/>
          </w:rPr>
          <w:t>Fortunately</w:t>
        </w:r>
      </w:hyperlink>
      <w:r w:rsidRPr="00B71369">
        <w:rPr>
          <w:lang w:val="en-US"/>
        </w:rPr>
        <w:t>, these risks will depend not only on new technologies but also on social and political choices. That is why all people should realize technol</w:t>
      </w:r>
      <w:r w:rsidRPr="00B71369">
        <w:rPr>
          <w:lang w:val="en-US"/>
        </w:rPr>
        <w:softHyphen/>
        <w:t>ogy's po</w:t>
      </w:r>
      <w:hyperlink r:id="rId739" w:tooltip="Глоссарий: tent" w:history="1">
        <w:r w:rsidRPr="00B71369">
          <w:rPr>
            <w:rStyle w:val="Hyperlink"/>
            <w:lang w:val="en-US"/>
          </w:rPr>
          <w:t>tent</w:t>
        </w:r>
      </w:hyperlink>
      <w:r w:rsidRPr="00B71369">
        <w:rPr>
          <w:lang w:val="en-US"/>
        </w:rPr>
        <w:t>ial and be ready to make a choice.</w:t>
      </w:r>
    </w:p>
    <w:p w:rsidR="00DD0641" w:rsidRPr="00842634" w:rsidRDefault="00DD0641" w:rsidP="001A7A40">
      <w:pPr>
        <w:jc w:val="center"/>
        <w:outlineLvl w:val="1"/>
        <w:rPr>
          <w:b/>
          <w:lang w:val="de-AT"/>
        </w:rPr>
      </w:pPr>
      <w:r w:rsidRPr="00842634">
        <w:rPr>
          <w:lang w:val="de-AT"/>
        </w:rPr>
        <w:br w:type="page"/>
      </w:r>
      <w:r w:rsidRPr="00B71369">
        <w:rPr>
          <w:b/>
        </w:rPr>
        <w:t>НЕМЕЦКИЙ</w:t>
      </w:r>
      <w:r w:rsidRPr="00842634">
        <w:rPr>
          <w:b/>
          <w:lang w:val="de-AT"/>
        </w:rPr>
        <w:t xml:space="preserve"> </w:t>
      </w:r>
      <w:r w:rsidRPr="00B71369">
        <w:rPr>
          <w:b/>
        </w:rPr>
        <w:t>ЯЗЫК</w:t>
      </w:r>
    </w:p>
    <w:p w:rsidR="00DD0641" w:rsidRPr="00B71369" w:rsidRDefault="00DD0641" w:rsidP="001A7A40">
      <w:pPr>
        <w:jc w:val="center"/>
        <w:outlineLvl w:val="1"/>
        <w:rPr>
          <w:b/>
          <w:bCs/>
          <w:lang w:val="de-DE"/>
        </w:rPr>
      </w:pPr>
      <w:r w:rsidRPr="00B71369">
        <w:rPr>
          <w:b/>
          <w:bCs/>
          <w:lang w:val="de-DE"/>
        </w:rPr>
        <w:t>TEXT_MEHRSPRACHIGKEIT – DER MODERNE EUROPÄER SPRICHT 1 + 2</w:t>
      </w:r>
    </w:p>
    <w:p w:rsidR="00DD0641" w:rsidRPr="00842634" w:rsidRDefault="00DD0641" w:rsidP="001A7A40">
      <w:pPr>
        <w:widowControl/>
        <w:autoSpaceDE/>
        <w:adjustRightInd/>
        <w:spacing w:after="200" w:line="276" w:lineRule="auto"/>
        <w:ind w:firstLine="0"/>
        <w:rPr>
          <w:lang w:val="de-AT"/>
        </w:rPr>
      </w:pPr>
      <w:r w:rsidRPr="00B71369">
        <w:rPr>
          <w:lang w:val="de-DE"/>
        </w:rPr>
        <w:t xml:space="preserve">In Europa werden mehr als 60 Sprachen gesprochen. Fast die Hälfte der Europäer spricht allerdings nur eine Sprache – </w:t>
      </w:r>
      <w:hyperlink r:id="rId740" w:tooltip="Wortschatz zum Thema: die Muttersprache" w:history="1">
        <w:r w:rsidRPr="00B71369">
          <w:rPr>
            <w:rStyle w:val="Hyperlink"/>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1" w:tooltip="Wortschatz zum Thema: erfolgreich" w:history="1">
        <w:r w:rsidRPr="00B71369">
          <w:rPr>
            <w:rStyle w:val="Hyperlink"/>
            <w:lang w:val="de-DE"/>
          </w:rPr>
          <w:t>erfolgreich</w:t>
        </w:r>
      </w:hyperlink>
      <w:r w:rsidRPr="00B71369">
        <w:rPr>
          <w:lang w:val="de-DE"/>
        </w:rPr>
        <w:t xml:space="preserve">e europäische Gemeinschaft. 2. Im März 2002 hat der Europäische Rat in der spanischen Stadt Barcelona beschlossen, </w:t>
      </w:r>
      <w:hyperlink r:id="rId742" w:tooltip="Wortschatz zum Thema: die Mehrsprachigkeit" w:history="1">
        <w:r w:rsidRPr="00B71369">
          <w:rPr>
            <w:rStyle w:val="Hyperlink"/>
            <w:lang w:val="de-DE"/>
          </w:rPr>
          <w:t>die Mehrsprachigkeit</w:t>
        </w:r>
      </w:hyperlink>
      <w:r w:rsidRPr="00B71369">
        <w:rPr>
          <w:lang w:val="de-DE"/>
        </w:rPr>
        <w:t xml:space="preserve"> der EU-Bürger zu </w:t>
      </w:r>
      <w:hyperlink r:id="rId743" w:tooltip="Wortschatz zum Thema: fördern" w:history="1">
        <w:r w:rsidRPr="00B71369">
          <w:rPr>
            <w:rStyle w:val="Hyperlink"/>
            <w:lang w:val="de-DE"/>
          </w:rPr>
          <w:t>fördern</w:t>
        </w:r>
      </w:hyperlink>
      <w:r w:rsidRPr="00B71369">
        <w:rPr>
          <w:lang w:val="de-DE"/>
        </w:rPr>
        <w:t xml:space="preserve">. Jedes Kind in der EU soll von klein auf zwei Fremdsprachen erlernen. In Zukunft soll jeder EU-Bürger also mindestens drei Sprachen können: </w:t>
      </w:r>
      <w:hyperlink r:id="rId744" w:tooltip="Wortschatz zum Thema: die Muttersprache" w:history="1">
        <w:r w:rsidRPr="00B71369">
          <w:rPr>
            <w:rStyle w:val="Hyperlink"/>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5" w:tooltip="Stӓdte Russlands und ihre Sehenswürdigkeiten: herrschen" w:history="1">
        <w:r w:rsidRPr="00B71369">
          <w:rPr>
            <w:rStyle w:val="Hyperlink"/>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6" w:tooltip="Wortschatz zum Thema: erfolgreich" w:history="1">
        <w:r w:rsidRPr="00B71369">
          <w:rPr>
            <w:rStyle w:val="Hyperlink"/>
            <w:lang w:val="de-DE"/>
          </w:rPr>
          <w:t>erfolgreich</w:t>
        </w:r>
      </w:hyperlink>
      <w:r w:rsidRPr="00B71369">
        <w:rPr>
          <w:lang w:val="de-DE"/>
        </w:rPr>
        <w:t>es Sprachenlernen sei die emotionale Verbundenheit.</w:t>
      </w:r>
    </w:p>
    <w:p w:rsidR="00DD0641" w:rsidRPr="00B71369" w:rsidRDefault="00DD0641" w:rsidP="001A7A40">
      <w:pPr>
        <w:rPr>
          <w:b/>
          <w:lang w:val="de-DE"/>
        </w:rPr>
      </w:pPr>
      <w:r w:rsidRPr="00B71369">
        <w:rPr>
          <w:b/>
          <w:lang w:val="de-DE"/>
        </w:rPr>
        <w:t>RUSSLAND: EINBLICK IN DIE GEOGRAPHISCHE LAGE</w:t>
      </w:r>
    </w:p>
    <w:p w:rsidR="00DD0641" w:rsidRPr="00B71369" w:rsidRDefault="00DD0641"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 xml:space="preserve">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w:t>
      </w:r>
      <w:smartTag w:uri="urn:schemas-microsoft-com:office:smarttags" w:element="metricconverter">
        <w:smartTagPr>
          <w:attr w:name="ProductID" w:val="9000 km"/>
        </w:smartTagPr>
        <w:r w:rsidRPr="00B71369">
          <w:rPr>
            <w:lang w:val="de-DE"/>
          </w:rPr>
          <w:t>9000 km</w:t>
        </w:r>
      </w:smartTag>
      <w:r w:rsidRPr="00B71369">
        <w:rPr>
          <w:lang w:val="de-DE"/>
        </w:rPr>
        <w:t xml:space="preserve"> über zwei Kontinente. Auf Asien entfallen 75 Prozent derLandfläche, auf Europa 25 Prozent.</w:t>
      </w:r>
    </w:p>
    <w:p w:rsidR="00DD0641" w:rsidRPr="00B71369" w:rsidRDefault="00DD0641"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DD0641" w:rsidRPr="00B71369" w:rsidRDefault="00DD0641"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DD0641" w:rsidRPr="00B71369" w:rsidRDefault="00DD0641" w:rsidP="001A7A40">
      <w:pPr>
        <w:rPr>
          <w:lang w:val="de-DE"/>
        </w:rPr>
      </w:pPr>
      <w:r w:rsidRPr="00B71369">
        <w:rPr>
          <w:lang w:val="de-DE"/>
        </w:rPr>
        <w:t xml:space="preserve"> 4. Russland ist das Land der Flüsse. In Russland befinden sich einige der l</w:t>
      </w:r>
      <w:r w:rsidRPr="00B71369">
        <w:t>ӓ</w:t>
      </w:r>
      <w:r w:rsidRPr="00B71369">
        <w:rPr>
          <w:lang w:val="de-DE"/>
        </w:rPr>
        <w:t xml:space="preserve">ngsten Flüsse, sowie der älteste und tiefste Binnensee der Welt (der Baikalsee). Der Baikalsee liegt </w:t>
      </w:r>
      <w:smartTag w:uri="urn:schemas-microsoft-com:office:smarttags" w:element="metricconverter">
        <w:smartTagPr>
          <w:attr w:name="ProductID" w:val="454,4 Meter"/>
        </w:smartTagPr>
        <w:r w:rsidRPr="00B71369">
          <w:rPr>
            <w:lang w:val="de-DE"/>
          </w:rPr>
          <w:t>454,4 Meter</w:t>
        </w:r>
      </w:smartTag>
      <w:r w:rsidRPr="00B71369">
        <w:rPr>
          <w:lang w:val="de-DE"/>
        </w:rPr>
        <w:t xml:space="preserve"> über dem Meeresspiegel und ist bis zu </w:t>
      </w:r>
      <w:smartTag w:uri="urn:schemas-microsoft-com:office:smarttags" w:element="metricconverter">
        <w:smartTagPr>
          <w:attr w:name="ProductID" w:val="1620 Meter"/>
        </w:smartTagPr>
        <w:r w:rsidRPr="00B71369">
          <w:rPr>
            <w:lang w:val="de-DE"/>
          </w:rPr>
          <w:t>1620 Meter</w:t>
        </w:r>
      </w:smartTag>
      <w:r w:rsidRPr="00B71369">
        <w:rPr>
          <w:lang w:val="de-DE"/>
        </w:rPr>
        <w:t xml:space="preserve">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DD0641" w:rsidRPr="00B71369" w:rsidRDefault="00DD0641" w:rsidP="001A7A40">
      <w:pPr>
        <w:rPr>
          <w:lang w:val="de-DE"/>
        </w:rPr>
      </w:pPr>
      <w:r w:rsidRPr="00B71369">
        <w:rPr>
          <w:lang w:val="de-DE"/>
        </w:rPr>
        <w:t>5. Das Klima ist in Russlandabwechslungsreich. Bis auf die Tropen sindalle Klimazonen vertreten. 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DD0641" w:rsidRPr="00B71369" w:rsidRDefault="00DD0641"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DD0641" w:rsidRPr="00B71369" w:rsidRDefault="00DD0641" w:rsidP="001A7A40">
      <w:pPr>
        <w:jc w:val="center"/>
        <w:rPr>
          <w:b/>
          <w:lang w:val="de-DE"/>
        </w:rPr>
      </w:pPr>
      <w:r w:rsidRPr="00B71369">
        <w:rPr>
          <w:b/>
          <w:lang w:val="de-DE"/>
        </w:rPr>
        <w:t xml:space="preserve">DEUTSCHLAND </w:t>
      </w:r>
    </w:p>
    <w:p w:rsidR="00DD0641" w:rsidRPr="00B71369" w:rsidRDefault="00DD0641"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D0641" w:rsidRPr="00B71369" w:rsidRDefault="00DD0641"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DD0641" w:rsidRPr="00B71369" w:rsidRDefault="00DD0641" w:rsidP="001A7A40">
      <w:pPr>
        <w:rPr>
          <w:lang w:val="de-DE"/>
        </w:rPr>
      </w:pPr>
      <w:r w:rsidRPr="00B71369">
        <w:rPr>
          <w:lang w:val="de-DE"/>
        </w:rPr>
        <w:t>Hauptflüsse Deutschlands entspringen in den den Mütelgebirgen. Alle groBen Flüsse flie</w:t>
      </w:r>
      <w:r w:rsidRPr="00B71369">
        <w:t>β</w:t>
      </w:r>
      <w:r w:rsidRPr="00B71369">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w:t>
      </w:r>
      <w:smartTag w:uri="urn:schemas-microsoft-com:office:smarttags" w:element="metricconverter">
        <w:smartTagPr>
          <w:attr w:name="ProductID" w:val="250 m"/>
        </w:smartTagPr>
        <w:r w:rsidRPr="00B71369">
          <w:rPr>
            <w:lang w:val="de-DE"/>
          </w:rPr>
          <w:t>250 m</w:t>
        </w:r>
      </w:smartTag>
      <w:r w:rsidRPr="00B71369">
        <w:rPr>
          <w:lang w:val="de-DE"/>
        </w:rPr>
        <w:t xml:space="preserve"> tief und liegt in den Alpen. AuBer Flüssen und Seen gibt es in Deutschland viele Kanale. Sie sind fur die deutsche Wirtschaft wichtig. Die wichtigsten-Kanalen sind: der Mittellandkanal, Dortmund- Ems- Kanal, Elbeseitenkanal, Nord-Ostseekanal u.a.</w:t>
      </w:r>
    </w:p>
    <w:p w:rsidR="00DD0641" w:rsidRPr="00B71369" w:rsidRDefault="00DD0641"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D0641" w:rsidRPr="00B71369" w:rsidRDefault="00DD0641" w:rsidP="001A7A40">
      <w:pPr>
        <w:rPr>
          <w:lang w:val="de-DE"/>
        </w:rPr>
      </w:pPr>
    </w:p>
    <w:p w:rsidR="00DD0641" w:rsidRPr="00B71369" w:rsidRDefault="00DD0641" w:rsidP="001A7A40">
      <w:pPr>
        <w:jc w:val="center"/>
        <w:rPr>
          <w:b/>
          <w:lang w:val="de-DE"/>
        </w:rPr>
      </w:pPr>
      <w:r w:rsidRPr="00B71369">
        <w:rPr>
          <w:b/>
          <w:lang w:val="de-DE"/>
        </w:rPr>
        <w:t>MAGNITOGORSKER METALLURGISCHES KOMBINAT</w:t>
      </w:r>
    </w:p>
    <w:p w:rsidR="00DD0641" w:rsidRPr="00B71369" w:rsidRDefault="00DD0641"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DD0641" w:rsidRPr="00B71369" w:rsidRDefault="00DD0641"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D0641" w:rsidRPr="00B71369" w:rsidRDefault="00DD0641" w:rsidP="001A7A40">
      <w:pPr>
        <w:rPr>
          <w:lang w:val="de-DE"/>
        </w:rPr>
      </w:pPr>
      <w:r w:rsidRPr="00B71369">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D0641" w:rsidRPr="00B71369" w:rsidRDefault="00DD0641"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D0641" w:rsidRPr="00B71369" w:rsidRDefault="00DD0641"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D0641" w:rsidRPr="00B71369" w:rsidRDefault="00DD0641"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D0641" w:rsidRPr="00B71369" w:rsidRDefault="00DD0641"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DD0641" w:rsidRPr="00B71369" w:rsidRDefault="00DD0641" w:rsidP="001A7A40">
      <w:pPr>
        <w:rPr>
          <w:lang w:val="de-DE"/>
        </w:rPr>
      </w:pPr>
      <w:r w:rsidRPr="00B71369">
        <w:rPr>
          <w:lang w:val="de-DE"/>
        </w:rPr>
        <w:t>Korporative Strategie besteht in hoher Wert der MMK Group dank stabiler Entwicklung, Effizienz und Wirksamkeit.</w:t>
      </w:r>
    </w:p>
    <w:p w:rsidR="00DD0641" w:rsidRPr="00B71369" w:rsidRDefault="00DD0641" w:rsidP="001A7A40">
      <w:pPr>
        <w:rPr>
          <w:lang w:val="de-DE"/>
        </w:rPr>
      </w:pPr>
    </w:p>
    <w:p w:rsidR="00DD0641" w:rsidRPr="00B71369" w:rsidRDefault="00DD0641" w:rsidP="001A7A40">
      <w:pPr>
        <w:jc w:val="center"/>
        <w:rPr>
          <w:b/>
          <w:lang w:val="de-DE"/>
        </w:rPr>
      </w:pPr>
    </w:p>
    <w:p w:rsidR="00DD0641" w:rsidRPr="00B71369" w:rsidRDefault="00DD0641" w:rsidP="001A7A40">
      <w:pPr>
        <w:jc w:val="center"/>
        <w:rPr>
          <w:b/>
          <w:lang w:val="de-DE"/>
        </w:rPr>
      </w:pPr>
      <w:r w:rsidRPr="00B71369">
        <w:rPr>
          <w:b/>
          <w:lang w:val="de-DE"/>
        </w:rPr>
        <w:t>WALDSTERBEN</w:t>
      </w:r>
    </w:p>
    <w:p w:rsidR="00DD0641" w:rsidRPr="00B71369" w:rsidRDefault="00DD0641"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D0641" w:rsidRPr="00B71369" w:rsidRDefault="00DD0641"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D0641" w:rsidRPr="00B71369" w:rsidRDefault="00DD0641"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D0641" w:rsidRPr="00B71369" w:rsidRDefault="00DD0641"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DD0641" w:rsidRPr="00B71369" w:rsidRDefault="00DD0641"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DD0641" w:rsidRPr="00B71369" w:rsidRDefault="00DD0641"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DD0641" w:rsidRPr="00B71369" w:rsidRDefault="00DD0641"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DD0641" w:rsidRPr="00B71369" w:rsidRDefault="00DD0641" w:rsidP="001A7A40">
      <w:pPr>
        <w:rPr>
          <w:lang w:val="de-DE"/>
        </w:rPr>
      </w:pPr>
      <w:r w:rsidRPr="00B71369">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DD0641" w:rsidRPr="00B71369" w:rsidRDefault="00DD0641"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DD0641" w:rsidRPr="00B71369" w:rsidRDefault="00DD0641"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DD0641" w:rsidRPr="00B71369" w:rsidRDefault="00DD0641"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DD0641" w:rsidRPr="00B71369" w:rsidRDefault="00DD0641" w:rsidP="001A7A40">
      <w:pPr>
        <w:rPr>
          <w:lang w:val="de-DE"/>
        </w:rPr>
      </w:pPr>
    </w:p>
    <w:p w:rsidR="00DD0641" w:rsidRPr="00B71369" w:rsidRDefault="00DD0641" w:rsidP="001A7A40">
      <w:pPr>
        <w:jc w:val="center"/>
        <w:rPr>
          <w:b/>
          <w:lang w:val="de-DE"/>
        </w:rPr>
      </w:pPr>
    </w:p>
    <w:p w:rsidR="00DD0641" w:rsidRPr="00B71369" w:rsidRDefault="00DD0641" w:rsidP="001A7A40">
      <w:pPr>
        <w:jc w:val="center"/>
        <w:rPr>
          <w:b/>
          <w:lang w:val="de-DE"/>
        </w:rPr>
      </w:pPr>
      <w:r w:rsidRPr="00B71369">
        <w:rPr>
          <w:b/>
          <w:lang w:val="de-DE"/>
        </w:rPr>
        <w:t>IN DER WELT DES COMPUTERS</w:t>
      </w:r>
    </w:p>
    <w:p w:rsidR="00DD0641" w:rsidRPr="00B71369" w:rsidRDefault="00DD0641"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DD0641" w:rsidRPr="00B71369" w:rsidRDefault="00DD0641"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DD0641" w:rsidRPr="00B71369" w:rsidRDefault="00DD0641"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D0641" w:rsidRPr="00B71369" w:rsidRDefault="00DD0641"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D0641" w:rsidRPr="00B71369" w:rsidRDefault="00DD0641"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D0641" w:rsidRPr="00B71369" w:rsidRDefault="00DD0641"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D0641" w:rsidRPr="00B71369" w:rsidRDefault="00DD0641"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DD0641" w:rsidRPr="00B71369" w:rsidRDefault="00DD0641" w:rsidP="001A7A40">
      <w:pPr>
        <w:rPr>
          <w:lang w:val="de-DE"/>
        </w:rPr>
      </w:pPr>
    </w:p>
    <w:p w:rsidR="00DD0641" w:rsidRPr="00B71369" w:rsidRDefault="00DD0641" w:rsidP="001A7A40">
      <w:pPr>
        <w:rPr>
          <w:lang w:val="de-DE"/>
        </w:rPr>
      </w:pPr>
      <w:r w:rsidRPr="00B71369">
        <w:rPr>
          <w:lang w:val="de-DE"/>
        </w:rPr>
        <w:t>Hinweise zum Ausfüllen des Lebenslaufs.</w:t>
      </w:r>
    </w:p>
    <w:p w:rsidR="00DD0641" w:rsidRPr="00B71369" w:rsidRDefault="00DD0641" w:rsidP="0035122F">
      <w:pPr>
        <w:widowControl/>
        <w:autoSpaceDE/>
        <w:adjustRightInd/>
        <w:spacing w:after="200" w:line="276" w:lineRule="auto"/>
        <w:ind w:firstLine="0"/>
        <w:jc w:val="left"/>
        <w:rPr>
          <w:lang w:val="de-DE"/>
        </w:rPr>
      </w:pPr>
    </w:p>
    <w:p w:rsidR="00DD0641" w:rsidRPr="00842634" w:rsidRDefault="00DD0641" w:rsidP="004D6FB4">
      <w:pPr>
        <w:ind w:firstLine="0"/>
        <w:jc w:val="center"/>
        <w:rPr>
          <w:b/>
          <w:lang w:val="de-AT"/>
        </w:rPr>
      </w:pPr>
      <w:r w:rsidRPr="00B71369">
        <w:rPr>
          <w:b/>
        </w:rPr>
        <w:t>ФРАНЦУЗСКИЙ</w:t>
      </w:r>
      <w:r w:rsidRPr="00842634">
        <w:rPr>
          <w:b/>
          <w:lang w:val="de-AT"/>
        </w:rPr>
        <w:t xml:space="preserve"> </w:t>
      </w:r>
      <w:r w:rsidRPr="00B71369">
        <w:rPr>
          <w:b/>
        </w:rPr>
        <w:t>ЯЗЫК</w:t>
      </w:r>
    </w:p>
    <w:p w:rsidR="00DD0641" w:rsidRPr="00842634" w:rsidRDefault="00DD0641" w:rsidP="004D6FB4">
      <w:pPr>
        <w:spacing w:line="276" w:lineRule="auto"/>
        <w:ind w:firstLine="0"/>
        <w:jc w:val="center"/>
        <w:rPr>
          <w:b/>
          <w:lang w:val="de-AT"/>
        </w:rPr>
      </w:pPr>
      <w:r w:rsidRPr="00B71369">
        <w:rPr>
          <w:b/>
          <w:lang w:val="de-DE"/>
        </w:rPr>
        <w:t>MA FAMILLE ET MOI</w:t>
      </w:r>
    </w:p>
    <w:p w:rsidR="00DD0641" w:rsidRPr="00842634" w:rsidRDefault="00DD0641" w:rsidP="004D6FB4">
      <w:pPr>
        <w:spacing w:line="276" w:lineRule="auto"/>
        <w:jc w:val="center"/>
        <w:rPr>
          <w:lang w:val="de-AT"/>
        </w:rPr>
      </w:pPr>
    </w:p>
    <w:p w:rsidR="00DD0641" w:rsidRPr="00F95395" w:rsidRDefault="00DD0641" w:rsidP="004D6FB4">
      <w:pPr>
        <w:spacing w:line="276" w:lineRule="auto"/>
        <w:rPr>
          <w:lang w:val="de-DE"/>
        </w:rPr>
      </w:pPr>
      <w:r w:rsidRPr="00842634">
        <w:rPr>
          <w:lang w:val="de-AT"/>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F95395">
        <w:rPr>
          <w:lang w:val="de-DE"/>
        </w:rPr>
        <w:t>Mais, je n’y ai pas réussi, parce que j’ai échoué à mon examen de physique. Alors, je suis allé travailler comme apprenti-ajusteur à l’usine. Cette année-là, j’ai bien passé touts les examens d’entrée et me voilà  étudiant.</w:t>
      </w:r>
    </w:p>
    <w:p w:rsidR="00DD0641" w:rsidRPr="00F95395" w:rsidRDefault="00DD0641" w:rsidP="004D6FB4">
      <w:pPr>
        <w:spacing w:line="276" w:lineRule="auto"/>
        <w:rPr>
          <w:lang w:val="it-IT"/>
        </w:rPr>
      </w:pPr>
      <w:r w:rsidRPr="00F95395">
        <w:rPr>
          <w:lang w:val="de-DE"/>
        </w:rPr>
        <w:tab/>
      </w:r>
      <w:r w:rsidRPr="00F95395">
        <w:rPr>
          <w:lang w:val="it-IT"/>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DD0641" w:rsidRPr="00F95395" w:rsidRDefault="00DD0641" w:rsidP="004D6FB4">
      <w:pPr>
        <w:spacing w:line="276" w:lineRule="auto"/>
        <w:ind w:firstLine="720"/>
        <w:rPr>
          <w:lang w:val="it-IT"/>
        </w:rPr>
      </w:pPr>
      <w:r w:rsidRPr="00F95395">
        <w:rPr>
          <w:lang w:val="it-IT"/>
        </w:rPr>
        <w:t xml:space="preserve">Mon frère aîné s’appelle Nicolas. </w:t>
      </w:r>
      <w:r w:rsidRPr="00B71369">
        <w:rPr>
          <w:lang w:val="en-US"/>
        </w:rPr>
        <w:t xml:space="preserve">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w:t>
      </w:r>
      <w:r w:rsidRPr="00F95395">
        <w:rPr>
          <w:lang w:val="it-IT"/>
        </w:rPr>
        <w:t>Malgré cela il trouve toujours le temps de faire du sport, d’aller au théâtre.</w:t>
      </w:r>
    </w:p>
    <w:p w:rsidR="00DD0641" w:rsidRPr="00B71369" w:rsidRDefault="00DD0641" w:rsidP="004D6FB4">
      <w:pPr>
        <w:spacing w:line="276" w:lineRule="auto"/>
        <w:rPr>
          <w:lang w:val="en-US"/>
        </w:rPr>
      </w:pPr>
      <w:r w:rsidRPr="00F95395">
        <w:rPr>
          <w:lang w:val="it-IT"/>
        </w:rPr>
        <w:tab/>
        <w:t xml:space="preserve">Quant à moi, je m’intéresse à la musique et à la littérature. </w:t>
      </w:r>
      <w:r w:rsidRPr="00B71369">
        <w:rPr>
          <w:lang w:val="en-US"/>
        </w:rPr>
        <w:t>J’aime surtout lire des romans policiers. Mon auteur préféré est l’écrivain français George Simenon.</w:t>
      </w:r>
    </w:p>
    <w:p w:rsidR="00DD0641" w:rsidRPr="00B71369" w:rsidRDefault="00DD0641" w:rsidP="004D6FB4">
      <w:pPr>
        <w:spacing w:line="276" w:lineRule="auto"/>
        <w:rPr>
          <w:lang w:val="en-US"/>
        </w:rPr>
      </w:pPr>
    </w:p>
    <w:p w:rsidR="00DD0641" w:rsidRPr="00B71369" w:rsidRDefault="00DD0641" w:rsidP="004D6FB4">
      <w:pPr>
        <w:ind w:firstLine="284"/>
        <w:jc w:val="center"/>
        <w:rPr>
          <w:b/>
          <w:lang w:val="en-US"/>
        </w:rPr>
      </w:pPr>
      <w:r w:rsidRPr="00B71369">
        <w:rPr>
          <w:b/>
          <w:lang w:val="en-US"/>
        </w:rPr>
        <w:t>LANGUE ÉTRANGÈRE POUR LE FUTUR SPÉCIALISTE</w:t>
      </w:r>
    </w:p>
    <w:p w:rsidR="00DD0641" w:rsidRPr="00B71369" w:rsidRDefault="00DD0641" w:rsidP="004D6FB4">
      <w:pPr>
        <w:ind w:firstLine="284"/>
        <w:jc w:val="center"/>
        <w:rPr>
          <w:lang w:val="en-US"/>
        </w:rPr>
      </w:pPr>
    </w:p>
    <w:p w:rsidR="00DD0641" w:rsidRPr="00F95395" w:rsidRDefault="00DD0641" w:rsidP="004D6FB4">
      <w:pPr>
        <w:spacing w:line="276" w:lineRule="auto"/>
        <w:ind w:firstLine="284"/>
        <w:rPr>
          <w:lang w:val="it-IT"/>
        </w:rPr>
      </w:pPr>
      <w:r w:rsidRPr="00B71369">
        <w:rPr>
          <w:lang w:val="en-US"/>
        </w:rPr>
        <w:t xml:space="preserve">Dans le monde moderne, la connaissance des langues étrangères (une ou plusieurs) est considérée non seulement comme un indicateur du niveau d'éducation d'une personne, mais comme une nécessité. </w:t>
      </w:r>
      <w:r w:rsidRPr="00F95395">
        <w:rPr>
          <w:lang w:val="it-IT"/>
        </w:rPr>
        <w:t>Dans la vie privée, dans la sphère sociale et professionnelle, les personnes qui suivent l’actualité ont besoin de connaître au moins une langue étrangère.</w:t>
      </w:r>
    </w:p>
    <w:p w:rsidR="00DD0641" w:rsidRPr="00B71369" w:rsidRDefault="00DD0641" w:rsidP="004D6FB4">
      <w:pPr>
        <w:spacing w:line="276" w:lineRule="auto"/>
        <w:ind w:firstLine="284"/>
        <w:rPr>
          <w:lang w:val="en-US"/>
        </w:rPr>
      </w:pPr>
      <w:r w:rsidRPr="00F95395">
        <w:rPr>
          <w:lang w:val="it-IT"/>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w:t>
      </w:r>
      <w:r w:rsidRPr="00B71369">
        <w:rPr>
          <w:lang w:val="en-US"/>
        </w:rPr>
        <w:t>De plus, dans certaines professions, il faut connaître un japonais et un chinois spécifiques.</w:t>
      </w:r>
    </w:p>
    <w:p w:rsidR="00DD0641" w:rsidRPr="00B71369" w:rsidRDefault="00DD0641"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DD0641" w:rsidRPr="00B71369" w:rsidRDefault="00DD0641"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DD0641" w:rsidRPr="00B71369" w:rsidRDefault="00DD0641" w:rsidP="004D6FB4">
      <w:pPr>
        <w:spacing w:line="276" w:lineRule="auto"/>
        <w:ind w:firstLine="284"/>
        <w:rPr>
          <w:lang w:val="en-US"/>
        </w:rPr>
      </w:pPr>
      <w:r w:rsidRPr="00F95395">
        <w:rPr>
          <w:lang w:val="it-IT"/>
        </w:rPr>
        <w:t xml:space="preserve">La connaissance des langues internationales contribue également à la croissance de carrière. </w:t>
      </w:r>
      <w:r w:rsidRPr="00B71369">
        <w:rPr>
          <w:lang w:val="en-US"/>
        </w:rPr>
        <w:t>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DD0641" w:rsidRPr="00F95395" w:rsidRDefault="00DD0641" w:rsidP="004D6FB4">
      <w:pPr>
        <w:spacing w:line="276" w:lineRule="auto"/>
        <w:ind w:firstLine="284"/>
        <w:rPr>
          <w:lang w:val="it-IT"/>
        </w:rPr>
      </w:pPr>
      <w:r w:rsidRPr="00B71369">
        <w:rPr>
          <w:lang w:val="en-US"/>
        </w:rPr>
        <w:t xml:space="preserve">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w:t>
      </w:r>
      <w:r w:rsidRPr="00F95395">
        <w:rPr>
          <w:lang w:val="it-IT"/>
        </w:rPr>
        <w:t>En raison de la grande concurrence qui a surgi récemment, seule une personne confiante dotée d’une parole compétente et bien construite peut occuper la place souhaitée.</w:t>
      </w:r>
    </w:p>
    <w:p w:rsidR="00DD0641" w:rsidRPr="00F95395" w:rsidRDefault="00DD0641" w:rsidP="0080488B">
      <w:pPr>
        <w:widowControl/>
        <w:autoSpaceDE/>
        <w:autoSpaceDN/>
        <w:adjustRightInd/>
        <w:ind w:firstLine="0"/>
        <w:jc w:val="left"/>
        <w:rPr>
          <w:b/>
          <w:lang w:val="it-IT"/>
        </w:rPr>
      </w:pPr>
    </w:p>
    <w:p w:rsidR="00DD0641" w:rsidRPr="00F95395" w:rsidRDefault="00DD0641" w:rsidP="00AF7BFB">
      <w:pPr>
        <w:pStyle w:val="210"/>
        <w:widowControl/>
        <w:spacing w:line="276" w:lineRule="auto"/>
        <w:jc w:val="center"/>
        <w:rPr>
          <w:rFonts w:ascii="Times New Roman" w:hAnsi="Times New Roman"/>
          <w:b/>
          <w:sz w:val="24"/>
          <w:szCs w:val="24"/>
          <w:lang w:val="it-IT"/>
        </w:rPr>
      </w:pPr>
      <w:r w:rsidRPr="00F95395">
        <w:rPr>
          <w:rFonts w:ascii="Times New Roman" w:hAnsi="Times New Roman"/>
          <w:b/>
          <w:sz w:val="24"/>
          <w:szCs w:val="24"/>
          <w:lang w:val="it-IT"/>
        </w:rPr>
        <w:t>LE COMPLEXE MÉTALLURGIQUE DE MAGNITOGORSK</w:t>
      </w:r>
    </w:p>
    <w:p w:rsidR="00DD0641" w:rsidRPr="00F95395" w:rsidRDefault="00DD0641" w:rsidP="00AF7BFB">
      <w:pPr>
        <w:pStyle w:val="210"/>
        <w:widowControl/>
        <w:spacing w:line="276" w:lineRule="auto"/>
        <w:jc w:val="center"/>
        <w:rPr>
          <w:rFonts w:ascii="Times New Roman" w:hAnsi="Times New Roman"/>
          <w:sz w:val="24"/>
          <w:szCs w:val="24"/>
          <w:lang w:val="it-IT"/>
        </w:rPr>
      </w:pPr>
    </w:p>
    <w:p w:rsidR="00DD0641" w:rsidRPr="00B71369" w:rsidRDefault="00DD0641" w:rsidP="00AF7BFB">
      <w:pPr>
        <w:pStyle w:val="210"/>
        <w:widowControl/>
        <w:spacing w:line="276" w:lineRule="auto"/>
        <w:rPr>
          <w:rFonts w:ascii="Times New Roman" w:hAnsi="Times New Roman"/>
          <w:sz w:val="24"/>
          <w:szCs w:val="24"/>
          <w:lang w:val="en-US"/>
        </w:rPr>
      </w:pPr>
      <w:r w:rsidRPr="00F95395">
        <w:rPr>
          <w:rFonts w:ascii="Times New Roman" w:hAnsi="Times New Roman"/>
          <w:sz w:val="24"/>
          <w:szCs w:val="24"/>
          <w:lang w:val="it-IT"/>
        </w:rPr>
        <w:t xml:space="preserve">L'histoire du complexe métallurgique de Magnitogorsk est étroitement liée à l'histoire de tout le pays. La ville de Magnitogorsk a été fondée en 1929 au pied de la montagne Magnitnaïa. </w:t>
      </w:r>
      <w:r w:rsidRPr="00B71369">
        <w:rPr>
          <w:rFonts w:ascii="Times New Roman" w:hAnsi="Times New Roman"/>
          <w:sz w:val="24"/>
          <w:szCs w:val="24"/>
          <w:lang w:val="en-US"/>
        </w:rPr>
        <w:t xml:space="preserve">Ici encore au 17 siècle on a découvert de riches gisements du minerai de fer. </w:t>
      </w:r>
      <w:r w:rsidRPr="00F95395">
        <w:rPr>
          <w:rFonts w:ascii="Times New Roman" w:hAnsi="Times New Roman"/>
          <w:sz w:val="24"/>
          <w:szCs w:val="24"/>
          <w:lang w:val="it-IT"/>
        </w:rPr>
        <w:t xml:space="preserve">On a construit la ville de Magnitogorsk à un délai très court. </w:t>
      </w:r>
      <w:r w:rsidRPr="00B71369">
        <w:rPr>
          <w:rFonts w:ascii="Times New Roman" w:hAnsi="Times New Roman"/>
          <w:sz w:val="24"/>
          <w:szCs w:val="24"/>
          <w:lang w:val="en-US"/>
        </w:rPr>
        <w:t>C’était un exemple du travail héroïque des gens de notre pays.</w:t>
      </w:r>
    </w:p>
    <w:p w:rsidR="00DD0641" w:rsidRPr="00B71369" w:rsidRDefault="00DD0641" w:rsidP="00AF7BFB">
      <w:pPr>
        <w:spacing w:line="276" w:lineRule="auto"/>
        <w:rPr>
          <w:lang w:val="en-US"/>
        </w:rPr>
      </w:pPr>
      <w:smartTag w:uri="urn:schemas-microsoft-com:office:smarttags" w:element="place">
        <w:smartTag w:uri="urn:schemas-microsoft-com:office:smarttags" w:element="City">
          <w:r w:rsidRPr="00B71369">
            <w:rPr>
              <w:lang w:val="en-US"/>
            </w:rPr>
            <w:t>Magnitogorsk</w:t>
          </w:r>
        </w:smartTag>
      </w:smartTag>
      <w:r w:rsidRPr="00B71369">
        <w:rPr>
          <w:lang w:val="en-US"/>
        </w:rPr>
        <w:t xml:space="preserve"> est souvent appelé "le phénomène". En effet, </w:t>
      </w:r>
      <w:smartTag w:uri="urn:schemas-microsoft-com:office:smarttags" w:element="place">
        <w:smartTag w:uri="urn:schemas-microsoft-com:office:smarttags" w:element="City">
          <w:r w:rsidRPr="00B71369">
            <w:rPr>
              <w:lang w:val="en-US"/>
            </w:rPr>
            <w:t>Magnitogorsk</w:t>
          </w:r>
        </w:smartTag>
      </w:smartTag>
      <w:r w:rsidRPr="00B71369">
        <w:rPr>
          <w:lang w:val="en-US"/>
        </w:rPr>
        <w:t xml:space="preserve"> représente un phénomène étonnant dans l'histoire du pays.</w:t>
      </w:r>
    </w:p>
    <w:p w:rsidR="00DD0641" w:rsidRPr="00B71369" w:rsidRDefault="00DD0641" w:rsidP="00AF7BFB">
      <w:pPr>
        <w:pStyle w:val="210"/>
        <w:widowControl/>
        <w:spacing w:line="276" w:lineRule="auto"/>
        <w:rPr>
          <w:rFonts w:ascii="Times New Roman" w:hAnsi="Times New Roman"/>
          <w:sz w:val="24"/>
          <w:szCs w:val="24"/>
          <w:lang w:val="en-US"/>
        </w:rPr>
      </w:pPr>
      <w:r w:rsidRPr="00F95395">
        <w:rPr>
          <w:rFonts w:ascii="Times New Roman" w:hAnsi="Times New Roman"/>
          <w:sz w:val="24"/>
          <w:szCs w:val="24"/>
          <w:lang w:val="it-IT"/>
        </w:rPr>
        <w:t xml:space="preserve">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w:t>
      </w:r>
      <w:r w:rsidRPr="00B71369">
        <w:rPr>
          <w:rFonts w:ascii="Times New Roman" w:hAnsi="Times New Roman"/>
          <w:sz w:val="24"/>
          <w:szCs w:val="24"/>
          <w:lang w:val="en-US"/>
        </w:rPr>
        <w:t xml:space="preserve">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w:t>
      </w:r>
      <w:smartTag w:uri="urn:schemas-microsoft-com:office:smarttags" w:element="place">
        <w:smartTag w:uri="urn:schemas-microsoft-com:office:smarttags" w:element="City">
          <w:r w:rsidRPr="00B71369">
            <w:rPr>
              <w:rFonts w:ascii="Times New Roman" w:hAnsi="Times New Roman"/>
              <w:sz w:val="24"/>
              <w:szCs w:val="24"/>
              <w:lang w:val="en-US"/>
            </w:rPr>
            <w:t>Magnitogorsk</w:t>
          </w:r>
        </w:smartTag>
      </w:smartTag>
      <w:r w:rsidRPr="00B71369">
        <w:rPr>
          <w:rFonts w:ascii="Times New Roman" w:hAnsi="Times New Roman"/>
          <w:sz w:val="24"/>
          <w:szCs w:val="24"/>
          <w:lang w:val="en-US"/>
        </w:rPr>
        <w:t xml:space="preserve"> est la capacité de surmonter eux-mêmes et les circonstances, parfois de faire l'impossible.</w:t>
      </w:r>
    </w:p>
    <w:p w:rsidR="00DD0641" w:rsidRPr="00B71369" w:rsidRDefault="00DD0641" w:rsidP="00AF7BFB">
      <w:pPr>
        <w:spacing w:line="276" w:lineRule="auto"/>
        <w:rPr>
          <w:lang w:val="en-US"/>
        </w:rPr>
      </w:pPr>
      <w:r w:rsidRPr="00B71369">
        <w:rPr>
          <w:lang w:val="en-US"/>
        </w:rPr>
        <w:t xml:space="preserve">Les ingénieurs étrangers ont été étonnés des installations industrielles qui avaient été construites à un délai très court. Pendant les années </w:t>
      </w:r>
      <w:smartTag w:uri="urn:schemas-microsoft-com:office:smarttags" w:element="place">
        <w:smartTag w:uri="urn:schemas-microsoft-com:office:smarttags" w:element="City">
          <w:r w:rsidRPr="00B71369">
            <w:rPr>
              <w:lang w:val="en-US"/>
            </w:rPr>
            <w:t>lourdes</w:t>
          </w:r>
        </w:smartTag>
      </w:smartTag>
      <w:r w:rsidRPr="00B71369">
        <w:rPr>
          <w:lang w:val="en-US"/>
        </w:rPr>
        <w:t xml:space="preserve">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DD0641" w:rsidRPr="00B71369" w:rsidRDefault="00DD0641"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DD0641" w:rsidRPr="00B71369" w:rsidRDefault="00DD0641" w:rsidP="0080488B">
      <w:pPr>
        <w:widowControl/>
        <w:autoSpaceDE/>
        <w:autoSpaceDN/>
        <w:adjustRightInd/>
        <w:ind w:firstLine="0"/>
        <w:jc w:val="left"/>
        <w:rPr>
          <w:b/>
          <w:lang w:val="de-DE"/>
        </w:rPr>
        <w:sectPr w:rsidR="00DD0641" w:rsidRPr="00B71369">
          <w:pgSz w:w="11906" w:h="16838"/>
          <w:pgMar w:top="720" w:right="720" w:bottom="720" w:left="720" w:header="709" w:footer="709" w:gutter="0"/>
          <w:cols w:space="720"/>
        </w:sectPr>
      </w:pPr>
    </w:p>
    <w:p w:rsidR="00DD0641" w:rsidRPr="00B71369" w:rsidRDefault="00DD0641" w:rsidP="0080488B">
      <w:pPr>
        <w:jc w:val="center"/>
        <w:rPr>
          <w:b/>
          <w:lang w:val="en-US"/>
        </w:rPr>
      </w:pPr>
      <w:r w:rsidRPr="00B71369">
        <w:rPr>
          <w:b/>
          <w:lang w:val="en-US"/>
        </w:rPr>
        <w:t xml:space="preserve">Part II </w:t>
      </w:r>
    </w:p>
    <w:p w:rsidR="00DD0641" w:rsidRPr="002970C0" w:rsidRDefault="00DD0641" w:rsidP="0080488B">
      <w:pPr>
        <w:jc w:val="center"/>
        <w:rPr>
          <w:b/>
          <w:lang w:val="en-US"/>
        </w:rPr>
      </w:pPr>
      <w:r w:rsidRPr="00B71369">
        <w:rPr>
          <w:b/>
          <w:lang w:val="en-US"/>
        </w:rPr>
        <w:t>Grammar Skills Check</w:t>
      </w:r>
    </w:p>
    <w:p w:rsidR="00DD0641" w:rsidRPr="00B71369" w:rsidRDefault="00DD0641" w:rsidP="0080488B">
      <w:pPr>
        <w:widowControl/>
        <w:autoSpaceDE/>
        <w:autoSpaceDN/>
        <w:adjustRightInd/>
        <w:ind w:firstLine="0"/>
        <w:jc w:val="left"/>
        <w:rPr>
          <w:lang w:val="en-US" w:eastAsia="en-US"/>
        </w:rPr>
        <w:sectPr w:rsidR="00DD0641" w:rsidRPr="00B71369">
          <w:pgSz w:w="16838" w:h="11906" w:orient="landscape"/>
          <w:pgMar w:top="720" w:right="720" w:bottom="720" w:left="720" w:header="708" w:footer="708" w:gutter="0"/>
          <w:cols w:space="720"/>
        </w:sectPr>
      </w:pPr>
    </w:p>
    <w:p w:rsidR="00DD0641" w:rsidRPr="00B71369" w:rsidRDefault="00DD0641" w:rsidP="00470372">
      <w:pPr>
        <w:pStyle w:val="ListParagraph"/>
        <w:numPr>
          <w:ilvl w:val="0"/>
          <w:numId w:val="26"/>
        </w:numPr>
        <w:spacing w:line="240" w:lineRule="auto"/>
        <w:jc w:val="left"/>
        <w:rPr>
          <w:szCs w:val="24"/>
        </w:rPr>
      </w:pPr>
      <w:r w:rsidRPr="00B71369">
        <w:rPr>
          <w:szCs w:val="24"/>
        </w:rPr>
        <w:t>This trip was ___  than the last one.</w:t>
      </w:r>
    </w:p>
    <w:p w:rsidR="00DD0641" w:rsidRPr="00B71369" w:rsidRDefault="00DD0641" w:rsidP="00470372">
      <w:pPr>
        <w:pStyle w:val="ListParagraph"/>
        <w:numPr>
          <w:ilvl w:val="0"/>
          <w:numId w:val="27"/>
        </w:numPr>
        <w:spacing w:line="240" w:lineRule="auto"/>
        <w:jc w:val="left"/>
        <w:rPr>
          <w:i/>
          <w:szCs w:val="24"/>
        </w:rPr>
      </w:pPr>
      <w:r w:rsidRPr="00B71369">
        <w:rPr>
          <w:i/>
          <w:szCs w:val="24"/>
        </w:rPr>
        <w:t>more fun       b) funner     c) BOTH ARE OK</w:t>
      </w:r>
    </w:p>
    <w:p w:rsidR="00DD0641" w:rsidRPr="00B71369" w:rsidRDefault="00DD0641" w:rsidP="0080488B">
      <w:pPr>
        <w:pStyle w:val="ListParagraph"/>
        <w:spacing w:line="240" w:lineRule="auto"/>
        <w:rPr>
          <w:szCs w:val="24"/>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My brother is _____ than I am. </w:t>
      </w:r>
    </w:p>
    <w:p w:rsidR="00DD0641" w:rsidRPr="00B71369" w:rsidRDefault="00DD0641" w:rsidP="00470372">
      <w:pPr>
        <w:pStyle w:val="ListParagraph"/>
        <w:numPr>
          <w:ilvl w:val="0"/>
          <w:numId w:val="28"/>
        </w:numPr>
        <w:spacing w:line="240" w:lineRule="auto"/>
        <w:jc w:val="left"/>
        <w:rPr>
          <w:i/>
          <w:szCs w:val="24"/>
        </w:rPr>
      </w:pPr>
      <w:r w:rsidRPr="00B71369">
        <w:rPr>
          <w:i/>
          <w:szCs w:val="24"/>
        </w:rPr>
        <w:t>more wealthy    b) wealthier    c) BOTH ARE OK</w:t>
      </w:r>
    </w:p>
    <w:p w:rsidR="00DD0641" w:rsidRPr="00B71369" w:rsidRDefault="00DD0641" w:rsidP="0080488B">
      <w:pPr>
        <w:pStyle w:val="ListParagraph"/>
        <w:spacing w:line="240" w:lineRule="auto"/>
        <w:rPr>
          <w:szCs w:val="24"/>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I always ______ before I go to sleep. </w:t>
      </w:r>
    </w:p>
    <w:p w:rsidR="00DD0641" w:rsidRPr="00B71369" w:rsidRDefault="00DD0641" w:rsidP="00470372">
      <w:pPr>
        <w:pStyle w:val="ListParagraph"/>
        <w:numPr>
          <w:ilvl w:val="0"/>
          <w:numId w:val="29"/>
        </w:numPr>
        <w:spacing w:line="240" w:lineRule="auto"/>
        <w:jc w:val="left"/>
        <w:rPr>
          <w:i/>
          <w:szCs w:val="24"/>
        </w:rPr>
      </w:pPr>
      <w:r w:rsidRPr="00B71369">
        <w:rPr>
          <w:i/>
          <w:szCs w:val="24"/>
        </w:rPr>
        <w:t>am reading       b) read        c) was reading</w:t>
      </w:r>
    </w:p>
    <w:p w:rsidR="00DD0641" w:rsidRPr="00B71369" w:rsidRDefault="00DD0641" w:rsidP="0080488B">
      <w:pPr>
        <w:pStyle w:val="ListParagraph"/>
        <w:spacing w:line="240" w:lineRule="auto"/>
        <w:rPr>
          <w:szCs w:val="24"/>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She ____ right now. </w:t>
      </w:r>
    </w:p>
    <w:p w:rsidR="00DD0641" w:rsidRPr="00B71369" w:rsidRDefault="00DD0641" w:rsidP="00470372">
      <w:pPr>
        <w:pStyle w:val="ListParagraph"/>
        <w:numPr>
          <w:ilvl w:val="0"/>
          <w:numId w:val="30"/>
        </w:numPr>
        <w:spacing w:line="240" w:lineRule="auto"/>
        <w:jc w:val="left"/>
        <w:rPr>
          <w:i/>
          <w:szCs w:val="24"/>
        </w:rPr>
      </w:pPr>
      <w:r w:rsidRPr="00B71369">
        <w:rPr>
          <w:i/>
          <w:szCs w:val="24"/>
        </w:rPr>
        <w:t>speaks     b) is speaking        c) am speaking</w:t>
      </w:r>
    </w:p>
    <w:p w:rsidR="00DD0641" w:rsidRPr="00B71369" w:rsidRDefault="00DD0641" w:rsidP="0080488B">
      <w:pPr>
        <w:pStyle w:val="ListParagraph"/>
        <w:spacing w:line="240" w:lineRule="auto"/>
        <w:rPr>
          <w:szCs w:val="24"/>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This time next week I _____  (drink) wine in </w:t>
      </w:r>
      <w:smartTag w:uri="urn:schemas-microsoft-com:office:smarttags" w:element="place">
        <w:smartTag w:uri="urn:schemas-microsoft-com:office:smarttags" w:element="country-region">
          <w:r w:rsidRPr="00B71369">
            <w:rPr>
              <w:szCs w:val="24"/>
            </w:rPr>
            <w:t>Argentina</w:t>
          </w:r>
        </w:smartTag>
      </w:smartTag>
      <w:r w:rsidRPr="00B71369">
        <w:rPr>
          <w:szCs w:val="24"/>
        </w:rPr>
        <w:t>.</w:t>
      </w:r>
    </w:p>
    <w:p w:rsidR="00DD0641" w:rsidRPr="00B71369" w:rsidRDefault="00DD0641" w:rsidP="00470372">
      <w:pPr>
        <w:pStyle w:val="ListParagraph"/>
        <w:numPr>
          <w:ilvl w:val="0"/>
          <w:numId w:val="31"/>
        </w:numPr>
        <w:spacing w:line="240" w:lineRule="auto"/>
        <w:jc w:val="left"/>
        <w:rPr>
          <w:i/>
          <w:szCs w:val="24"/>
        </w:rPr>
      </w:pPr>
      <w:r w:rsidRPr="00B71369">
        <w:rPr>
          <w:i/>
          <w:szCs w:val="24"/>
        </w:rPr>
        <w:t>will be drinking   b) will drink       c) will to drink</w:t>
      </w:r>
    </w:p>
    <w:p w:rsidR="00DD0641" w:rsidRPr="00B71369" w:rsidRDefault="00DD0641" w:rsidP="0080488B">
      <w:pPr>
        <w:pStyle w:val="ListParagraph"/>
        <w:spacing w:line="240" w:lineRule="auto"/>
        <w:rPr>
          <w:i/>
          <w:szCs w:val="24"/>
        </w:rPr>
      </w:pPr>
    </w:p>
    <w:p w:rsidR="00DD0641" w:rsidRPr="00B71369" w:rsidRDefault="00DD0641" w:rsidP="00470372">
      <w:pPr>
        <w:pStyle w:val="ListParagraph"/>
        <w:numPr>
          <w:ilvl w:val="0"/>
          <w:numId w:val="26"/>
        </w:numPr>
        <w:spacing w:line="240" w:lineRule="auto"/>
        <w:jc w:val="left"/>
        <w:rPr>
          <w:szCs w:val="24"/>
        </w:rPr>
      </w:pPr>
      <w:r w:rsidRPr="00B71369">
        <w:rPr>
          <w:szCs w:val="24"/>
        </w:rPr>
        <w:t>She doesn’t realize what kind of a person he is, but she ______ (find out).</w:t>
      </w:r>
    </w:p>
    <w:p w:rsidR="00DD0641" w:rsidRPr="00B71369" w:rsidRDefault="00DD0641" w:rsidP="00470372">
      <w:pPr>
        <w:pStyle w:val="ListParagraph"/>
        <w:numPr>
          <w:ilvl w:val="0"/>
          <w:numId w:val="32"/>
        </w:numPr>
        <w:spacing w:line="240" w:lineRule="auto"/>
        <w:ind w:left="714" w:hanging="357"/>
        <w:jc w:val="left"/>
        <w:rPr>
          <w:i/>
          <w:szCs w:val="24"/>
        </w:rPr>
      </w:pPr>
      <w:r w:rsidRPr="00B71369">
        <w:rPr>
          <w:i/>
          <w:szCs w:val="24"/>
        </w:rPr>
        <w:t>will be finding out    b) will find out     c) will to find out</w:t>
      </w:r>
    </w:p>
    <w:p w:rsidR="00DD0641" w:rsidRPr="00B71369" w:rsidRDefault="00DD0641" w:rsidP="0080488B">
      <w:pPr>
        <w:ind w:left="555"/>
        <w:contextualSpacing/>
        <w:rPr>
          <w:lang w:val="en-GB"/>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John ____ in </w:t>
      </w:r>
      <w:smartTag w:uri="urn:schemas-microsoft-com:office:smarttags" w:element="place">
        <w:smartTag w:uri="urn:schemas-microsoft-com:office:smarttags" w:element="City">
          <w:r w:rsidRPr="00B71369">
            <w:rPr>
              <w:szCs w:val="24"/>
            </w:rPr>
            <w:t>San Diego</w:t>
          </w:r>
        </w:smartTag>
      </w:smartTag>
      <w:r w:rsidRPr="00B71369">
        <w:rPr>
          <w:szCs w:val="24"/>
        </w:rPr>
        <w:t xml:space="preserve"> for the past 3 years (and he still lives there).</w:t>
      </w:r>
    </w:p>
    <w:p w:rsidR="00DD0641" w:rsidRPr="00B71369" w:rsidRDefault="00DD0641" w:rsidP="0080488B">
      <w:pPr>
        <w:ind w:left="714" w:hanging="357"/>
        <w:rPr>
          <w:i/>
          <w:lang w:val="en-US"/>
        </w:rPr>
      </w:pPr>
      <w:r w:rsidRPr="00B71369">
        <w:rPr>
          <w:i/>
          <w:lang w:val="en-US"/>
        </w:rPr>
        <w:t>a) lived    b) was lived    c) has lived</w:t>
      </w:r>
    </w:p>
    <w:p w:rsidR="00DD0641" w:rsidRPr="00B71369" w:rsidRDefault="00DD0641" w:rsidP="0080488B">
      <w:pPr>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I ____ in love three times in my life. </w:t>
      </w:r>
    </w:p>
    <w:p w:rsidR="00DD0641" w:rsidRPr="00B71369" w:rsidRDefault="00DD0641" w:rsidP="0080488B">
      <w:pPr>
        <w:ind w:left="360"/>
        <w:rPr>
          <w:i/>
          <w:lang w:val="en-US"/>
        </w:rPr>
      </w:pPr>
      <w:r w:rsidRPr="00B71369">
        <w:rPr>
          <w:i/>
          <w:lang w:val="en-US"/>
        </w:rPr>
        <w:t>a) was being   b) was   c) have been</w:t>
      </w:r>
    </w:p>
    <w:p w:rsidR="00DD0641" w:rsidRPr="00B71369" w:rsidRDefault="00DD0641" w:rsidP="0080488B">
      <w:pPr>
        <w:ind w:left="360"/>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Every time I see that movie, it ____ (make) me cry. </w:t>
      </w:r>
    </w:p>
    <w:p w:rsidR="00DD0641" w:rsidRPr="00B71369" w:rsidRDefault="00DD0641" w:rsidP="0080488B">
      <w:pPr>
        <w:ind w:left="1080"/>
        <w:rPr>
          <w:i/>
          <w:lang w:val="en-US"/>
        </w:rPr>
      </w:pPr>
      <w:r w:rsidRPr="00B71369">
        <w:rPr>
          <w:i/>
          <w:lang w:val="en-US"/>
        </w:rPr>
        <w:t>a) has made   b) made   c) makes</w:t>
      </w:r>
    </w:p>
    <w:p w:rsidR="00DD0641" w:rsidRPr="00B71369" w:rsidRDefault="00DD0641" w:rsidP="0080488B">
      <w:pPr>
        <w:ind w:left="1080"/>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 Where _____ last night?</w:t>
      </w:r>
    </w:p>
    <w:p w:rsidR="00DD0641" w:rsidRPr="00B71369" w:rsidRDefault="00DD0641" w:rsidP="0080488B">
      <w:pPr>
        <w:ind w:left="1080"/>
        <w:rPr>
          <w:i/>
          <w:lang w:val="en-US"/>
        </w:rPr>
      </w:pPr>
      <w:r w:rsidRPr="00B71369">
        <w:rPr>
          <w:i/>
          <w:lang w:val="en-US"/>
        </w:rPr>
        <w:t xml:space="preserve">a) have you gone   b) did you went   c) did you go </w:t>
      </w: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 I ____ to music when she came in. (to listen)</w:t>
      </w:r>
    </w:p>
    <w:p w:rsidR="00DD0641" w:rsidRPr="00B71369" w:rsidRDefault="00DD0641" w:rsidP="0080488B">
      <w:pPr>
        <w:ind w:left="360"/>
        <w:rPr>
          <w:i/>
          <w:lang w:val="en-US"/>
        </w:rPr>
      </w:pPr>
      <w:r w:rsidRPr="00B71369">
        <w:rPr>
          <w:i/>
          <w:lang w:val="en-US"/>
        </w:rPr>
        <w:t xml:space="preserve"> a) was listening   b) listened   c) have been listening</w:t>
      </w:r>
    </w:p>
    <w:p w:rsidR="00DD0641" w:rsidRPr="00B71369" w:rsidRDefault="00DD0641" w:rsidP="0080488B">
      <w:pPr>
        <w:ind w:left="360"/>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 Robin Hood was the character who ____ from the rich and gave to the poor.</w:t>
      </w:r>
    </w:p>
    <w:p w:rsidR="00DD0641" w:rsidRPr="00B71369" w:rsidRDefault="00DD0641" w:rsidP="0080488B">
      <w:pPr>
        <w:ind w:left="568"/>
        <w:rPr>
          <w:i/>
          <w:lang w:val="en-US"/>
        </w:rPr>
      </w:pPr>
      <w:r w:rsidRPr="00B71369">
        <w:rPr>
          <w:i/>
          <w:lang w:val="en-US"/>
        </w:rPr>
        <w:t>a) stole        b) was stealing   c) steals</w:t>
      </w:r>
    </w:p>
    <w:p w:rsidR="00DD0641" w:rsidRPr="00B71369" w:rsidRDefault="00DD0641" w:rsidP="0080488B">
      <w:pPr>
        <w:ind w:left="568"/>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I ____ in a small town in </w:t>
      </w:r>
      <w:smartTag w:uri="urn:schemas-microsoft-com:office:smarttags" w:element="place">
        <w:smartTag w:uri="urn:schemas-microsoft-com:office:smarttags" w:element="country-region">
          <w:r w:rsidRPr="00B71369">
            <w:rPr>
              <w:szCs w:val="24"/>
            </w:rPr>
            <w:t>Italy</w:t>
          </w:r>
        </w:smartTag>
      </w:smartTag>
      <w:r w:rsidRPr="00B71369">
        <w:rPr>
          <w:szCs w:val="24"/>
        </w:rPr>
        <w:t xml:space="preserve">. </w:t>
      </w:r>
    </w:p>
    <w:p w:rsidR="00DD0641" w:rsidRPr="00B71369" w:rsidRDefault="00DD0641" w:rsidP="0080488B">
      <w:pPr>
        <w:ind w:left="568"/>
        <w:rPr>
          <w:i/>
          <w:lang w:val="en-US"/>
        </w:rPr>
      </w:pPr>
      <w:r w:rsidRPr="00B71369">
        <w:rPr>
          <w:i/>
          <w:lang w:val="en-US"/>
        </w:rPr>
        <w:t>a) have been born   b) was born   c) am born</w:t>
      </w:r>
    </w:p>
    <w:p w:rsidR="00DD0641" w:rsidRPr="00B71369" w:rsidRDefault="00DD0641" w:rsidP="0080488B">
      <w:pPr>
        <w:ind w:left="568"/>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Smoking is bad ____ you.</w:t>
      </w:r>
    </w:p>
    <w:p w:rsidR="00DD0641" w:rsidRPr="00B71369" w:rsidRDefault="00DD0641" w:rsidP="0080488B">
      <w:pPr>
        <w:ind w:left="568"/>
        <w:rPr>
          <w:i/>
        </w:rPr>
      </w:pPr>
      <w:r w:rsidRPr="00B71369">
        <w:rPr>
          <w:i/>
          <w:lang w:val="en-US"/>
        </w:rPr>
        <w:t>a) at       b) for     c) on</w:t>
      </w:r>
    </w:p>
    <w:p w:rsidR="00DD0641" w:rsidRPr="00B71369" w:rsidRDefault="00DD0641" w:rsidP="0080488B">
      <w:pPr>
        <w:ind w:left="568"/>
      </w:pPr>
    </w:p>
    <w:p w:rsidR="00DD0641" w:rsidRPr="00B71369" w:rsidRDefault="00DD0641" w:rsidP="00470372">
      <w:pPr>
        <w:pStyle w:val="ListParagraph"/>
        <w:numPr>
          <w:ilvl w:val="0"/>
          <w:numId w:val="26"/>
        </w:numPr>
        <w:spacing w:line="240" w:lineRule="auto"/>
        <w:jc w:val="left"/>
        <w:rPr>
          <w:szCs w:val="24"/>
        </w:rPr>
      </w:pPr>
      <w:r w:rsidRPr="00B71369">
        <w:rPr>
          <w:szCs w:val="24"/>
        </w:rPr>
        <w:t>Your brother is really good _____ tennis.</w:t>
      </w:r>
    </w:p>
    <w:p w:rsidR="00DD0641" w:rsidRPr="00B71369" w:rsidRDefault="00DD0641" w:rsidP="0080488B">
      <w:pPr>
        <w:ind w:left="568"/>
        <w:rPr>
          <w:i/>
          <w:lang w:val="en-US"/>
        </w:rPr>
      </w:pPr>
      <w:r w:rsidRPr="00B71369">
        <w:rPr>
          <w:i/>
          <w:lang w:val="en-US"/>
        </w:rPr>
        <w:t>a) with    b) on     c) at</w:t>
      </w:r>
    </w:p>
    <w:p w:rsidR="00DD0641" w:rsidRPr="00B71369" w:rsidRDefault="00DD0641" w:rsidP="0080488B">
      <w:pPr>
        <w:ind w:left="568"/>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 xml:space="preserve"> I’m not really interested ____ this kind of music.</w:t>
      </w:r>
    </w:p>
    <w:p w:rsidR="00DD0641" w:rsidRPr="00B71369" w:rsidRDefault="00DD0641" w:rsidP="0080488B">
      <w:pPr>
        <w:ind w:left="568"/>
        <w:rPr>
          <w:i/>
        </w:rPr>
      </w:pPr>
      <w:r w:rsidRPr="00B71369">
        <w:rPr>
          <w:i/>
          <w:lang w:val="en-US"/>
        </w:rPr>
        <w:t xml:space="preserve"> a) on       b) of       c) in</w:t>
      </w:r>
    </w:p>
    <w:p w:rsidR="00DD0641" w:rsidRPr="00B71369" w:rsidRDefault="00DD0641" w:rsidP="0080488B">
      <w:pPr>
        <w:ind w:left="568"/>
      </w:pPr>
    </w:p>
    <w:p w:rsidR="00DD0641" w:rsidRPr="00B71369" w:rsidRDefault="00DD0641" w:rsidP="00470372">
      <w:pPr>
        <w:pStyle w:val="ListParagraph"/>
        <w:numPr>
          <w:ilvl w:val="0"/>
          <w:numId w:val="26"/>
        </w:numPr>
        <w:spacing w:line="240" w:lineRule="auto"/>
        <w:rPr>
          <w:szCs w:val="24"/>
        </w:rPr>
      </w:pPr>
      <w:r w:rsidRPr="00B71369">
        <w:rPr>
          <w:szCs w:val="24"/>
        </w:rPr>
        <w:t>______ the teacher explain this properly?</w:t>
      </w:r>
    </w:p>
    <w:p w:rsidR="00DD0641" w:rsidRPr="00B71369" w:rsidRDefault="00DD0641" w:rsidP="0080488B">
      <w:pPr>
        <w:ind w:left="568"/>
        <w:rPr>
          <w:i/>
          <w:lang w:val="en-US"/>
        </w:rPr>
      </w:pPr>
      <w:r w:rsidRPr="00B71369">
        <w:rPr>
          <w:lang w:val="en-US"/>
        </w:rPr>
        <w:t>a</w:t>
      </w:r>
      <w:r w:rsidRPr="00B71369">
        <w:rPr>
          <w:i/>
          <w:lang w:val="en-US"/>
        </w:rPr>
        <w:t>) Did      b) Was    c) Had</w:t>
      </w:r>
    </w:p>
    <w:p w:rsidR="00DD0641" w:rsidRPr="00B71369" w:rsidRDefault="00DD0641" w:rsidP="0080488B">
      <w:pPr>
        <w:ind w:left="568"/>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______ you spoken to him before he called you?</w:t>
      </w:r>
    </w:p>
    <w:p w:rsidR="00DD0641" w:rsidRPr="00B71369" w:rsidRDefault="00DD0641" w:rsidP="0080488B">
      <w:pPr>
        <w:ind w:left="568"/>
        <w:rPr>
          <w:i/>
          <w:lang w:val="en-US"/>
        </w:rPr>
      </w:pPr>
      <w:r w:rsidRPr="00B71369">
        <w:rPr>
          <w:i/>
          <w:lang w:val="en-US"/>
        </w:rPr>
        <w:t>a) Had     b) Did      c) Were</w:t>
      </w:r>
    </w:p>
    <w:p w:rsidR="00DD0641" w:rsidRPr="00B71369" w:rsidRDefault="00DD0641" w:rsidP="0080488B">
      <w:pPr>
        <w:ind w:left="568"/>
        <w:rPr>
          <w:lang w:val="en-US"/>
        </w:rPr>
      </w:pPr>
    </w:p>
    <w:p w:rsidR="00DD0641" w:rsidRPr="00B71369" w:rsidRDefault="00DD0641" w:rsidP="00470372">
      <w:pPr>
        <w:pStyle w:val="ListParagraph"/>
        <w:numPr>
          <w:ilvl w:val="0"/>
          <w:numId w:val="26"/>
        </w:numPr>
        <w:spacing w:line="240" w:lineRule="auto"/>
        <w:jc w:val="left"/>
        <w:rPr>
          <w:szCs w:val="24"/>
        </w:rPr>
      </w:pPr>
      <w:r w:rsidRPr="00B71369">
        <w:rPr>
          <w:szCs w:val="24"/>
        </w:rPr>
        <w:t>My sister and I ______ twins.</w:t>
      </w:r>
    </w:p>
    <w:p w:rsidR="00DD0641" w:rsidRPr="00B71369" w:rsidRDefault="00DD0641" w:rsidP="0080488B">
      <w:pPr>
        <w:ind w:left="568"/>
      </w:pPr>
      <w:r w:rsidRPr="00B71369">
        <w:rPr>
          <w:lang w:val="en-US"/>
        </w:rPr>
        <w:t>a) are     b) am    c) is</w:t>
      </w:r>
    </w:p>
    <w:p w:rsidR="00DD0641" w:rsidRPr="00B71369" w:rsidRDefault="00DD0641" w:rsidP="0080488B">
      <w:pPr>
        <w:ind w:left="568"/>
      </w:pPr>
    </w:p>
    <w:p w:rsidR="00DD0641" w:rsidRPr="00B71369" w:rsidRDefault="00DD0641" w:rsidP="00470372">
      <w:pPr>
        <w:pStyle w:val="ListParagraph"/>
        <w:numPr>
          <w:ilvl w:val="0"/>
          <w:numId w:val="26"/>
        </w:numPr>
        <w:spacing w:line="240" w:lineRule="auto"/>
        <w:jc w:val="left"/>
        <w:rPr>
          <w:szCs w:val="24"/>
        </w:rPr>
      </w:pPr>
      <w:r w:rsidRPr="00B71369">
        <w:rPr>
          <w:szCs w:val="24"/>
        </w:rPr>
        <w:t>That _____ a really good movie.</w:t>
      </w:r>
    </w:p>
    <w:p w:rsidR="00DD0641" w:rsidRPr="00377729" w:rsidRDefault="00DD0641" w:rsidP="0080488B">
      <w:pPr>
        <w:ind w:left="568"/>
        <w:rPr>
          <w:i/>
          <w:lang w:val="en-US"/>
        </w:rPr>
      </w:pPr>
      <w:r w:rsidRPr="00B71369">
        <w:rPr>
          <w:i/>
          <w:lang w:val="en-US"/>
        </w:rPr>
        <w:t>a</w:t>
      </w:r>
      <w:r w:rsidRPr="00377729">
        <w:rPr>
          <w:i/>
          <w:lang w:val="en-US"/>
        </w:rPr>
        <w:t xml:space="preserve">) </w:t>
      </w:r>
      <w:r w:rsidRPr="00B71369">
        <w:rPr>
          <w:i/>
          <w:lang w:val="en-US"/>
        </w:rPr>
        <w:t>are</w:t>
      </w:r>
      <w:r w:rsidRPr="00377729">
        <w:rPr>
          <w:i/>
          <w:lang w:val="en-US"/>
        </w:rPr>
        <w:t xml:space="preserve">      </w:t>
      </w:r>
      <w:r w:rsidRPr="00B71369">
        <w:rPr>
          <w:i/>
          <w:lang w:val="en-US"/>
        </w:rPr>
        <w:t>b</w:t>
      </w:r>
      <w:r w:rsidRPr="00377729">
        <w:rPr>
          <w:i/>
          <w:lang w:val="en-US"/>
        </w:rPr>
        <w:t xml:space="preserve">) </w:t>
      </w:r>
      <w:r w:rsidRPr="00B71369">
        <w:rPr>
          <w:i/>
          <w:lang w:val="en-US"/>
        </w:rPr>
        <w:t>am</w:t>
      </w:r>
      <w:r w:rsidRPr="00377729">
        <w:rPr>
          <w:i/>
          <w:lang w:val="en-US"/>
        </w:rPr>
        <w:t xml:space="preserve">     </w:t>
      </w:r>
      <w:r w:rsidRPr="00B71369">
        <w:rPr>
          <w:i/>
          <w:lang w:val="en-US"/>
        </w:rPr>
        <w:t>c</w:t>
      </w:r>
      <w:r w:rsidRPr="00377729">
        <w:rPr>
          <w:i/>
          <w:lang w:val="en-US"/>
        </w:rPr>
        <w:t xml:space="preserve">) </w:t>
      </w:r>
      <w:r w:rsidRPr="00B71369">
        <w:rPr>
          <w:i/>
          <w:lang w:val="en-US"/>
        </w:rPr>
        <w:t>is</w:t>
      </w:r>
    </w:p>
    <w:p w:rsidR="00DD0641" w:rsidRPr="00377729" w:rsidRDefault="00DD0641" w:rsidP="0080488B">
      <w:pPr>
        <w:jc w:val="right"/>
        <w:rPr>
          <w:lang w:val="en-US"/>
        </w:rPr>
      </w:pPr>
    </w:p>
    <w:p w:rsidR="00DD0641" w:rsidRPr="00377729" w:rsidRDefault="00DD0641" w:rsidP="0080488B">
      <w:pPr>
        <w:widowControl/>
        <w:autoSpaceDE/>
        <w:autoSpaceDN/>
        <w:adjustRightInd/>
        <w:ind w:firstLine="0"/>
        <w:jc w:val="left"/>
        <w:rPr>
          <w:lang w:val="en-US"/>
        </w:rPr>
        <w:sectPr w:rsidR="00DD0641" w:rsidRPr="00377729">
          <w:type w:val="continuous"/>
          <w:pgSz w:w="16838" w:h="11906" w:orient="landscape"/>
          <w:pgMar w:top="720" w:right="720" w:bottom="720" w:left="720" w:header="708" w:footer="708" w:gutter="0"/>
          <w:cols w:num="2" w:space="708"/>
        </w:sectPr>
      </w:pPr>
    </w:p>
    <w:p w:rsidR="00DD0641" w:rsidRPr="00B71369" w:rsidRDefault="00DD0641" w:rsidP="0080488B">
      <w:pPr>
        <w:jc w:val="center"/>
        <w:rPr>
          <w:b/>
          <w:lang w:val="en-US"/>
        </w:rPr>
      </w:pPr>
      <w:r w:rsidRPr="00B71369">
        <w:rPr>
          <w:b/>
          <w:lang w:val="en-US"/>
        </w:rPr>
        <w:t>Grammar Skills Check</w:t>
      </w:r>
    </w:p>
    <w:p w:rsidR="00DD0641" w:rsidRPr="00B71369" w:rsidRDefault="00DD0641" w:rsidP="0080488B">
      <w:pPr>
        <w:pStyle w:val="ListParagraph"/>
        <w:spacing w:line="240" w:lineRule="auto"/>
        <w:ind w:left="360" w:firstLine="0"/>
        <w:jc w:val="left"/>
        <w:rPr>
          <w:szCs w:val="24"/>
        </w:rPr>
      </w:pPr>
    </w:p>
    <w:p w:rsidR="00DD0641" w:rsidRPr="00B71369" w:rsidRDefault="00DD0641" w:rsidP="00470372">
      <w:pPr>
        <w:pStyle w:val="ListParagraph"/>
        <w:numPr>
          <w:ilvl w:val="0"/>
          <w:numId w:val="37"/>
        </w:numPr>
        <w:spacing w:line="240" w:lineRule="auto"/>
        <w:jc w:val="left"/>
        <w:rPr>
          <w:szCs w:val="24"/>
        </w:rPr>
      </w:pPr>
      <w:r w:rsidRPr="00B71369">
        <w:rPr>
          <w:color w:val="333333"/>
          <w:szCs w:val="24"/>
          <w:shd w:val="clear" w:color="auto" w:fill="FFFFFF"/>
        </w:rPr>
        <w:t>Larry ____ speak Spanish, German, and Hindi.</w:t>
      </w:r>
    </w:p>
    <w:p w:rsidR="00DD0641" w:rsidRPr="00B71369" w:rsidRDefault="00DD0641" w:rsidP="00470372">
      <w:pPr>
        <w:pStyle w:val="ListParagraph"/>
        <w:numPr>
          <w:ilvl w:val="0"/>
          <w:numId w:val="38"/>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DD0641" w:rsidRPr="00B71369" w:rsidRDefault="00DD0641" w:rsidP="00470372">
      <w:pPr>
        <w:pStyle w:val="ListParagraph"/>
        <w:numPr>
          <w:ilvl w:val="0"/>
          <w:numId w:val="39"/>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DD0641" w:rsidRPr="00B71369" w:rsidRDefault="00DD0641" w:rsidP="00470372">
      <w:pPr>
        <w:pStyle w:val="ListParagraph"/>
        <w:numPr>
          <w:ilvl w:val="0"/>
          <w:numId w:val="40"/>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DD0641" w:rsidRPr="00B71369" w:rsidRDefault="00DD0641" w:rsidP="00470372">
      <w:pPr>
        <w:pStyle w:val="ListParagraph"/>
        <w:numPr>
          <w:ilvl w:val="0"/>
          <w:numId w:val="41"/>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 xml:space="preserve">I haven’t decided yet where to go for my holiday. I ____ go to </w:t>
      </w:r>
      <w:smartTag w:uri="urn:schemas-microsoft-com:office:smarttags" w:element="place">
        <w:smartTag w:uri="urn:schemas-microsoft-com:office:smarttags" w:element="country-region">
          <w:r w:rsidRPr="00B71369">
            <w:rPr>
              <w:color w:val="333333"/>
              <w:szCs w:val="24"/>
              <w:shd w:val="clear" w:color="auto" w:fill="FFFFFF"/>
            </w:rPr>
            <w:t>Greece</w:t>
          </w:r>
        </w:smartTag>
      </w:smartTag>
      <w:r w:rsidRPr="00B71369">
        <w:rPr>
          <w:color w:val="333333"/>
          <w:szCs w:val="24"/>
          <w:shd w:val="clear" w:color="auto" w:fill="FFFFFF"/>
        </w:rPr>
        <w:t>.</w:t>
      </w:r>
    </w:p>
    <w:p w:rsidR="00DD0641" w:rsidRPr="00B71369" w:rsidRDefault="00DD0641" w:rsidP="00470372">
      <w:pPr>
        <w:pStyle w:val="ListParagraph"/>
        <w:numPr>
          <w:ilvl w:val="0"/>
          <w:numId w:val="42"/>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DD0641" w:rsidRPr="00B71369" w:rsidRDefault="00DD0641" w:rsidP="0080488B">
      <w:pPr>
        <w:pStyle w:val="ListParagraph"/>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DD0641" w:rsidRPr="00B71369" w:rsidRDefault="00DD0641" w:rsidP="0080488B">
      <w:pPr>
        <w:pStyle w:val="ListParagraph"/>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DD0641" w:rsidRPr="00B71369" w:rsidRDefault="00DD0641" w:rsidP="0080488B">
      <w:pPr>
        <w:pStyle w:val="ListParagraph"/>
        <w:spacing w:line="240" w:lineRule="auto"/>
        <w:ind w:left="1080"/>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 xml:space="preserve">Alpha Romeo cars _________ (make) in </w:t>
      </w:r>
      <w:smartTag w:uri="urn:schemas-microsoft-com:office:smarttags" w:element="place">
        <w:smartTag w:uri="urn:schemas-microsoft-com:office:smarttags" w:element="country-region">
          <w:r w:rsidRPr="00B71369">
            <w:rPr>
              <w:color w:val="333333"/>
              <w:szCs w:val="24"/>
              <w:shd w:val="clear" w:color="auto" w:fill="FFFFFF"/>
            </w:rPr>
            <w:t>Italy</w:t>
          </w:r>
        </w:smartTag>
      </w:smartTag>
      <w:r w:rsidRPr="00B71369">
        <w:rPr>
          <w:color w:val="333333"/>
          <w:szCs w:val="24"/>
          <w:shd w:val="clear" w:color="auto" w:fill="FFFFFF"/>
        </w:rPr>
        <w:t>.</w:t>
      </w:r>
    </w:p>
    <w:p w:rsidR="00DD0641" w:rsidRPr="00B71369" w:rsidRDefault="00DD0641" w:rsidP="00470372">
      <w:pPr>
        <w:pStyle w:val="ListParagraph"/>
        <w:numPr>
          <w:ilvl w:val="0"/>
          <w:numId w:val="43"/>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DD0641" w:rsidRPr="00B71369" w:rsidRDefault="00DD0641" w:rsidP="0080488B">
      <w:pPr>
        <w:pStyle w:val="ListParagraph"/>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DD0641" w:rsidRPr="00B71369" w:rsidRDefault="00DD0641" w:rsidP="0080488B">
      <w:pPr>
        <w:pStyle w:val="ListParagraph"/>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DD0641" w:rsidRPr="00B71369" w:rsidRDefault="00DD0641" w:rsidP="0080488B">
      <w:pPr>
        <w:pStyle w:val="ListParagraph"/>
        <w:spacing w:line="240" w:lineRule="auto"/>
        <w:ind w:left="1080"/>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 xml:space="preserve">Earlier this evening an earthquake hit </w:t>
      </w:r>
      <w:smartTag w:uri="urn:schemas-microsoft-com:office:smarttags" w:element="place">
        <w:smartTag w:uri="urn:schemas-microsoft-com:office:smarttags" w:element="City">
          <w:r w:rsidRPr="00B71369">
            <w:rPr>
              <w:color w:val="333333"/>
              <w:szCs w:val="24"/>
              <w:shd w:val="clear" w:color="auto" w:fill="FFFFFF"/>
            </w:rPr>
            <w:t>Cairo</w:t>
          </w:r>
        </w:smartTag>
        <w:r w:rsidRPr="00B71369">
          <w:rPr>
            <w:color w:val="333333"/>
            <w:szCs w:val="24"/>
            <w:shd w:val="clear" w:color="auto" w:fill="FFFFFF"/>
          </w:rPr>
          <w:t xml:space="preserve">, </w:t>
        </w:r>
        <w:smartTag w:uri="urn:schemas-microsoft-com:office:smarttags" w:element="country-region">
          <w:r w:rsidRPr="00B71369">
            <w:rPr>
              <w:color w:val="333333"/>
              <w:szCs w:val="24"/>
              <w:shd w:val="clear" w:color="auto" w:fill="FFFFFF"/>
            </w:rPr>
            <w:t>Egypt</w:t>
          </w:r>
        </w:smartTag>
      </w:smartTag>
      <w:r w:rsidRPr="00B71369">
        <w:rPr>
          <w:color w:val="333333"/>
          <w:szCs w:val="24"/>
          <w:shd w:val="clear" w:color="auto" w:fill="FFFFFF"/>
        </w:rPr>
        <w:t>. Many people ________ (kill).</w:t>
      </w:r>
    </w:p>
    <w:p w:rsidR="00DD0641" w:rsidRPr="00B71369" w:rsidRDefault="00DD0641" w:rsidP="00470372">
      <w:pPr>
        <w:pStyle w:val="ListParagraph"/>
        <w:numPr>
          <w:ilvl w:val="0"/>
          <w:numId w:val="44"/>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DD0641" w:rsidRPr="00B71369" w:rsidRDefault="00DD0641" w:rsidP="00470372">
      <w:pPr>
        <w:pStyle w:val="ListParagraph"/>
        <w:numPr>
          <w:ilvl w:val="0"/>
          <w:numId w:val="45"/>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DD0641" w:rsidRPr="00B71369" w:rsidRDefault="00DD0641" w:rsidP="0080488B">
      <w:pPr>
        <w:pStyle w:val="ListParagraph"/>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DD0641" w:rsidRPr="00B71369" w:rsidRDefault="00DD0641" w:rsidP="0080488B">
      <w:pPr>
        <w:pStyle w:val="ListParagraph"/>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DD0641" w:rsidRPr="00B71369" w:rsidRDefault="00DD0641" w:rsidP="00470372">
      <w:pPr>
        <w:pStyle w:val="ListParagraph"/>
        <w:numPr>
          <w:ilvl w:val="0"/>
          <w:numId w:val="46"/>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DD0641" w:rsidRPr="00B71369" w:rsidRDefault="00DD0641" w:rsidP="00470372">
      <w:pPr>
        <w:pStyle w:val="ListParagraph"/>
        <w:numPr>
          <w:ilvl w:val="0"/>
          <w:numId w:val="46"/>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DD0641" w:rsidRPr="00B71369" w:rsidRDefault="00DD0641" w:rsidP="00470372">
      <w:pPr>
        <w:pStyle w:val="ListParagraph"/>
        <w:numPr>
          <w:ilvl w:val="0"/>
          <w:numId w:val="37"/>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DD0641" w:rsidRPr="00B71369" w:rsidRDefault="00DD0641" w:rsidP="00470372">
      <w:pPr>
        <w:pStyle w:val="ListParagraph"/>
        <w:numPr>
          <w:ilvl w:val="0"/>
          <w:numId w:val="47"/>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DD0641" w:rsidRPr="00B71369" w:rsidRDefault="00DD0641" w:rsidP="00470372">
      <w:pPr>
        <w:pStyle w:val="ListParagraph"/>
        <w:numPr>
          <w:ilvl w:val="0"/>
          <w:numId w:val="47"/>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smartTag w:uri="urn:schemas-microsoft-com:office:smarttags" w:element="place">
        <w:smartTag w:uri="urn:schemas-microsoft-com:office:smarttags" w:element="country-region">
          <w:r w:rsidRPr="00B71369">
            <w:rPr>
              <w:color w:val="333333"/>
              <w:szCs w:val="24"/>
              <w:shd w:val="clear" w:color="auto" w:fill="FFFFFF"/>
            </w:rPr>
            <w:t>America</w:t>
          </w:r>
        </w:smartTag>
      </w:smartTag>
      <w:r w:rsidRPr="00B71369">
        <w:rPr>
          <w:color w:val="333333"/>
          <w:szCs w:val="24"/>
          <w:shd w:val="clear" w:color="auto" w:fill="FFFFFF"/>
        </w:rPr>
        <w:t xml:space="preserve"> ___ several centuries ago.</w:t>
      </w:r>
    </w:p>
    <w:p w:rsidR="00DD0641" w:rsidRPr="00B71369" w:rsidRDefault="00DD0641" w:rsidP="00470372">
      <w:pPr>
        <w:pStyle w:val="ListParagraph"/>
        <w:numPr>
          <w:ilvl w:val="0"/>
          <w:numId w:val="48"/>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DD0641" w:rsidRPr="00B71369" w:rsidRDefault="00DD0641" w:rsidP="00470372">
      <w:pPr>
        <w:pStyle w:val="ListParagraph"/>
        <w:numPr>
          <w:ilvl w:val="0"/>
          <w:numId w:val="48"/>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DD0641" w:rsidRPr="00B71369" w:rsidRDefault="00DD0641" w:rsidP="00470372">
      <w:pPr>
        <w:pStyle w:val="ListParagraph"/>
        <w:numPr>
          <w:ilvl w:val="0"/>
          <w:numId w:val="49"/>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DD0641" w:rsidRPr="00B71369" w:rsidRDefault="00DD0641" w:rsidP="00470372">
      <w:pPr>
        <w:pStyle w:val="ListParagraph"/>
        <w:numPr>
          <w:ilvl w:val="0"/>
          <w:numId w:val="49"/>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 xml:space="preserve">I ____ never been to </w:t>
      </w:r>
      <w:smartTag w:uri="urn:schemas-microsoft-com:office:smarttags" w:element="place">
        <w:smartTag w:uri="urn:schemas-microsoft-com:office:smarttags" w:element="City">
          <w:r w:rsidRPr="00B71369">
            <w:rPr>
              <w:color w:val="000000"/>
              <w:szCs w:val="24"/>
              <w:shd w:val="clear" w:color="auto" w:fill="FFFFFF"/>
            </w:rPr>
            <w:t>London</w:t>
          </w:r>
        </w:smartTag>
      </w:smartTag>
      <w:r w:rsidRPr="00B71369">
        <w:rPr>
          <w:color w:val="000000"/>
          <w:szCs w:val="24"/>
          <w:shd w:val="clear" w:color="auto" w:fill="FFFFFF"/>
        </w:rPr>
        <w:t>.</w:t>
      </w:r>
    </w:p>
    <w:p w:rsidR="00DD0641" w:rsidRPr="00B71369" w:rsidRDefault="00DD0641" w:rsidP="00470372">
      <w:pPr>
        <w:pStyle w:val="ListParagraph"/>
        <w:numPr>
          <w:ilvl w:val="0"/>
          <w:numId w:val="50"/>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DD0641" w:rsidRPr="00B71369" w:rsidRDefault="00DD0641" w:rsidP="00470372">
      <w:pPr>
        <w:pStyle w:val="ListParagraph"/>
        <w:numPr>
          <w:ilvl w:val="0"/>
          <w:numId w:val="51"/>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DD0641" w:rsidRPr="00B71369" w:rsidRDefault="00DD0641" w:rsidP="00470372">
      <w:pPr>
        <w:pStyle w:val="ListParagraph"/>
        <w:numPr>
          <w:ilvl w:val="0"/>
          <w:numId w:val="52"/>
        </w:numPr>
        <w:spacing w:after="200" w:line="240" w:lineRule="auto"/>
        <w:jc w:val="left"/>
        <w:rPr>
          <w:i/>
          <w:color w:val="333333"/>
          <w:szCs w:val="24"/>
          <w:shd w:val="clear" w:color="auto" w:fill="FFFFFF"/>
        </w:rPr>
      </w:pPr>
      <w:r w:rsidRPr="00B71369">
        <w:rPr>
          <w:i/>
          <w:color w:val="000000"/>
          <w:szCs w:val="24"/>
          <w:shd w:val="clear" w:color="auto" w:fill="FFFFFF"/>
        </w:rPr>
        <w:t>already    b) yet   c) tomorrow  d) still</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 xml:space="preserve">I have never _____ to </w:t>
      </w:r>
      <w:smartTag w:uri="urn:schemas-microsoft-com:office:smarttags" w:element="place">
        <w:smartTag w:uri="urn:schemas-microsoft-com:office:smarttags" w:element="City">
          <w:r w:rsidRPr="00B71369">
            <w:rPr>
              <w:color w:val="000000"/>
              <w:szCs w:val="24"/>
              <w:shd w:val="clear" w:color="auto" w:fill="FFFFFF"/>
            </w:rPr>
            <w:t>London</w:t>
          </w:r>
        </w:smartTag>
      </w:smartTag>
      <w:r w:rsidRPr="00B71369">
        <w:rPr>
          <w:color w:val="000000"/>
          <w:szCs w:val="24"/>
          <w:shd w:val="clear" w:color="auto" w:fill="FFFFFF"/>
        </w:rPr>
        <w:t>.</w:t>
      </w:r>
    </w:p>
    <w:p w:rsidR="00DD0641" w:rsidRPr="00B71369" w:rsidRDefault="00DD0641" w:rsidP="00470372">
      <w:pPr>
        <w:pStyle w:val="ListParagraph"/>
        <w:numPr>
          <w:ilvl w:val="0"/>
          <w:numId w:val="53"/>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DD0641" w:rsidRPr="00B71369" w:rsidRDefault="00DD0641" w:rsidP="00470372">
      <w:pPr>
        <w:pStyle w:val="ListParagraph"/>
        <w:numPr>
          <w:ilvl w:val="0"/>
          <w:numId w:val="37"/>
        </w:numPr>
        <w:spacing w:after="200" w:line="240" w:lineRule="auto"/>
        <w:jc w:val="left"/>
        <w:rPr>
          <w:color w:val="333333"/>
          <w:szCs w:val="24"/>
          <w:shd w:val="clear" w:color="auto" w:fill="FFFFFF"/>
        </w:rPr>
      </w:pPr>
      <w:r w:rsidRPr="00B71369">
        <w:rPr>
          <w:color w:val="000000"/>
          <w:szCs w:val="24"/>
          <w:shd w:val="clear" w:color="auto" w:fill="FFFFFF"/>
        </w:rPr>
        <w:t xml:space="preserve">Have you ever _____ the </w:t>
      </w:r>
      <w:smartTag w:uri="urn:schemas-microsoft-com:office:smarttags" w:element="place">
        <w:smartTag w:uri="urn:schemas-microsoft-com:office:smarttags" w:element="PlaceType">
          <w:r w:rsidRPr="00B71369">
            <w:rPr>
              <w:color w:val="000000"/>
              <w:szCs w:val="24"/>
              <w:shd w:val="clear" w:color="auto" w:fill="FFFFFF"/>
            </w:rPr>
            <w:t>Tower</w:t>
          </w:r>
        </w:smartTag>
        <w:r w:rsidRPr="00B71369">
          <w:rPr>
            <w:color w:val="000000"/>
            <w:szCs w:val="24"/>
            <w:shd w:val="clear" w:color="auto" w:fill="FFFFFF"/>
          </w:rPr>
          <w:t xml:space="preserve"> of </w:t>
        </w:r>
        <w:smartTag w:uri="urn:schemas-microsoft-com:office:smarttags" w:element="PlaceName">
          <w:r w:rsidRPr="00B71369">
            <w:rPr>
              <w:color w:val="000000"/>
              <w:szCs w:val="24"/>
              <w:shd w:val="clear" w:color="auto" w:fill="FFFFFF"/>
            </w:rPr>
            <w:t>London</w:t>
          </w:r>
        </w:smartTag>
      </w:smartTag>
      <w:r w:rsidRPr="00B71369">
        <w:rPr>
          <w:color w:val="000000"/>
          <w:szCs w:val="24"/>
          <w:shd w:val="clear" w:color="auto" w:fill="FFFFFF"/>
        </w:rPr>
        <w:t>.</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470372">
      <w:pPr>
        <w:pStyle w:val="ListParagraph"/>
        <w:numPr>
          <w:ilvl w:val="0"/>
          <w:numId w:val="54"/>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80488B">
      <w:pPr>
        <w:pStyle w:val="ListParagraph"/>
        <w:spacing w:line="240" w:lineRule="auto"/>
        <w:rPr>
          <w:color w:val="333333"/>
          <w:szCs w:val="24"/>
          <w:shd w:val="clear" w:color="auto" w:fill="FFFFFF"/>
        </w:rPr>
      </w:pPr>
    </w:p>
    <w:p w:rsidR="00DD0641" w:rsidRPr="00B71369" w:rsidRDefault="00DD0641" w:rsidP="0080488B">
      <w:pPr>
        <w:spacing w:after="120" w:line="360" w:lineRule="auto"/>
        <w:jc w:val="center"/>
        <w:rPr>
          <w:b/>
          <w:lang w:val="en-US"/>
        </w:rPr>
      </w:pPr>
      <w:r w:rsidRPr="00B71369">
        <w:rPr>
          <w:b/>
          <w:lang w:val="en-US"/>
        </w:rPr>
        <w:t>Part III</w:t>
      </w:r>
    </w:p>
    <w:p w:rsidR="00DD0641" w:rsidRPr="00B71369" w:rsidRDefault="00DD0641" w:rsidP="0080488B">
      <w:pPr>
        <w:spacing w:after="120" w:line="360" w:lineRule="auto"/>
        <w:jc w:val="center"/>
        <w:rPr>
          <w:b/>
          <w:lang w:val="en-US"/>
        </w:rPr>
      </w:pPr>
      <w:r w:rsidRPr="00B71369">
        <w:rPr>
          <w:b/>
          <w:lang w:val="en-US"/>
        </w:rPr>
        <w:t>GENERAL KNOWLEDGE QUIZ</w:t>
      </w:r>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 xml:space="preserve">Why was </w:t>
      </w:r>
      <w:smartTag w:uri="urn:schemas-microsoft-com:office:smarttags" w:element="place">
        <w:smartTag w:uri="urn:schemas-microsoft-com:office:smarttags" w:element="PlaceName">
          <w:r w:rsidRPr="00B71369">
            <w:rPr>
              <w:b/>
              <w:lang w:val="en-US"/>
            </w:rPr>
            <w:t>Nosov</w:t>
          </w:r>
        </w:smartTag>
        <w:r w:rsidRPr="00B71369">
          <w:rPr>
            <w:b/>
            <w:lang w:val="en-US"/>
          </w:rPr>
          <w:t xml:space="preserve"> </w:t>
        </w:r>
        <w:smartTag w:uri="urn:schemas-microsoft-com:office:smarttags" w:element="PlaceName">
          <w:r w:rsidRPr="00B71369">
            <w:rPr>
              <w:b/>
              <w:lang w:val="en-US"/>
            </w:rPr>
            <w:t>Magnitogorsk</w:t>
          </w:r>
        </w:smartTag>
        <w:r w:rsidRPr="00B71369">
          <w:rPr>
            <w:b/>
            <w:lang w:val="en-US"/>
          </w:rPr>
          <w:t xml:space="preserve"> </w:t>
        </w:r>
        <w:smartTag w:uri="urn:schemas-microsoft-com:office:smarttags" w:element="PlaceType">
          <w:r w:rsidRPr="00B71369">
            <w:rPr>
              <w:b/>
              <w:lang w:val="en-US"/>
            </w:rPr>
            <w:t>State</w:t>
          </w:r>
        </w:smartTag>
        <w:r w:rsidRPr="00B71369">
          <w:rPr>
            <w:b/>
            <w:lang w:val="en-US"/>
          </w:rPr>
          <w:t xml:space="preserve"> </w:t>
        </w:r>
        <w:smartTag w:uri="urn:schemas-microsoft-com:office:smarttags" w:element="PlaceName">
          <w:r w:rsidRPr="00B71369">
            <w:rPr>
              <w:b/>
              <w:lang w:val="en-US"/>
            </w:rPr>
            <w:t>Technical</w:t>
          </w:r>
        </w:smartTag>
        <w:r w:rsidRPr="00B71369">
          <w:rPr>
            <w:b/>
            <w:lang w:val="en-US"/>
          </w:rPr>
          <w:t xml:space="preserve"> </w:t>
        </w:r>
        <w:smartTag w:uri="urn:schemas-microsoft-com:office:smarttags" w:element="PlaceType">
          <w:r w:rsidRPr="00B71369">
            <w:rPr>
              <w:b/>
              <w:lang w:val="en-US"/>
            </w:rPr>
            <w:t>University</w:t>
          </w:r>
        </w:smartTag>
      </w:smartTag>
      <w:r w:rsidRPr="00B71369">
        <w:rPr>
          <w:b/>
          <w:lang w:val="en-US"/>
        </w:rPr>
        <w:t xml:space="preserve"> founded?</w:t>
      </w:r>
    </w:p>
    <w:p w:rsidR="00DD0641" w:rsidRPr="00B71369" w:rsidRDefault="00DD0641" w:rsidP="00470372">
      <w:pPr>
        <w:widowControl/>
        <w:numPr>
          <w:ilvl w:val="0"/>
          <w:numId w:val="56"/>
        </w:numPr>
        <w:autoSpaceDE/>
        <w:adjustRightInd/>
        <w:spacing w:after="120" w:line="360" w:lineRule="auto"/>
        <w:contextualSpacing/>
        <w:jc w:val="left"/>
        <w:rPr>
          <w:lang w:val="en-US"/>
        </w:rPr>
      </w:pPr>
      <w:r w:rsidRPr="00B71369">
        <w:rPr>
          <w:lang w:val="en-US"/>
        </w:rPr>
        <w:t>its foundation was necessary for the development of the country</w:t>
      </w:r>
    </w:p>
    <w:p w:rsidR="00DD0641" w:rsidRPr="00B71369" w:rsidRDefault="00DD0641" w:rsidP="00470372">
      <w:pPr>
        <w:widowControl/>
        <w:numPr>
          <w:ilvl w:val="0"/>
          <w:numId w:val="56"/>
        </w:numPr>
        <w:autoSpaceDE/>
        <w:adjustRightInd/>
        <w:spacing w:after="120" w:line="360" w:lineRule="auto"/>
        <w:contextualSpacing/>
        <w:jc w:val="left"/>
        <w:rPr>
          <w:lang w:val="en-US"/>
        </w:rPr>
      </w:pPr>
      <w:r w:rsidRPr="00B71369">
        <w:rPr>
          <w:lang w:val="en-US"/>
        </w:rPr>
        <w:t xml:space="preserve">its foundation was associated with construction of the city of </w:t>
      </w:r>
      <w:smartTag w:uri="urn:schemas-microsoft-com:office:smarttags" w:element="place">
        <w:smartTag w:uri="urn:schemas-microsoft-com:office:smarttags" w:element="City">
          <w:r w:rsidRPr="00B71369">
            <w:rPr>
              <w:lang w:val="en-US"/>
            </w:rPr>
            <w:t>Magnitogorsk</w:t>
          </w:r>
        </w:smartTag>
      </w:smartTag>
    </w:p>
    <w:p w:rsidR="00DD0641" w:rsidRPr="00B71369" w:rsidRDefault="00DD0641" w:rsidP="00470372">
      <w:pPr>
        <w:widowControl/>
        <w:numPr>
          <w:ilvl w:val="0"/>
          <w:numId w:val="56"/>
        </w:numPr>
        <w:autoSpaceDE/>
        <w:adjustRightInd/>
        <w:spacing w:after="120" w:line="360" w:lineRule="auto"/>
        <w:contextualSpacing/>
        <w:jc w:val="left"/>
        <w:rPr>
          <w:lang w:val="en-US"/>
        </w:rPr>
      </w:pPr>
      <w:r w:rsidRPr="00B71369">
        <w:rPr>
          <w:lang w:val="en-US"/>
        </w:rPr>
        <w:t>its foundation was offered by the Soviet government</w:t>
      </w:r>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 xml:space="preserve">How old was </w:t>
      </w:r>
      <w:smartTag w:uri="urn:schemas-microsoft-com:office:smarttags" w:element="place">
        <w:smartTag w:uri="urn:schemas-microsoft-com:office:smarttags" w:element="PlaceName">
          <w:r w:rsidRPr="00B71369">
            <w:rPr>
              <w:b/>
              <w:lang w:val="en-US"/>
            </w:rPr>
            <w:t>Nosov</w:t>
          </w:r>
        </w:smartTag>
        <w:r w:rsidRPr="00B71369">
          <w:rPr>
            <w:b/>
            <w:lang w:val="en-US"/>
          </w:rPr>
          <w:t xml:space="preserve"> </w:t>
        </w:r>
        <w:smartTag w:uri="urn:schemas-microsoft-com:office:smarttags" w:element="PlaceName">
          <w:r w:rsidRPr="00B71369">
            <w:rPr>
              <w:b/>
              <w:lang w:val="en-US"/>
            </w:rPr>
            <w:t>Magnitogorsk</w:t>
          </w:r>
        </w:smartTag>
        <w:r w:rsidRPr="00B71369">
          <w:rPr>
            <w:b/>
            <w:lang w:val="en-US"/>
          </w:rPr>
          <w:t xml:space="preserve"> </w:t>
        </w:r>
        <w:smartTag w:uri="urn:schemas-microsoft-com:office:smarttags" w:element="PlaceType">
          <w:r w:rsidRPr="00B71369">
            <w:rPr>
              <w:b/>
              <w:lang w:val="en-US"/>
            </w:rPr>
            <w:t>State</w:t>
          </w:r>
        </w:smartTag>
        <w:r w:rsidRPr="00B71369">
          <w:rPr>
            <w:b/>
            <w:lang w:val="en-US"/>
          </w:rPr>
          <w:t xml:space="preserve"> </w:t>
        </w:r>
        <w:smartTag w:uri="urn:schemas-microsoft-com:office:smarttags" w:element="PlaceName">
          <w:r w:rsidRPr="00B71369">
            <w:rPr>
              <w:b/>
              <w:lang w:val="en-US"/>
            </w:rPr>
            <w:t>Technical</w:t>
          </w:r>
        </w:smartTag>
        <w:r w:rsidRPr="00B71369">
          <w:rPr>
            <w:b/>
            <w:lang w:val="en-US"/>
          </w:rPr>
          <w:t xml:space="preserve"> </w:t>
        </w:r>
        <w:smartTag w:uri="urn:schemas-microsoft-com:office:smarttags" w:element="PlaceType">
          <w:r w:rsidRPr="00B71369">
            <w:rPr>
              <w:b/>
              <w:lang w:val="en-US"/>
            </w:rPr>
            <w:t>University</w:t>
          </w:r>
        </w:smartTag>
      </w:smartTag>
      <w:r w:rsidRPr="00B71369">
        <w:rPr>
          <w:b/>
          <w:lang w:val="en-US"/>
        </w:rPr>
        <w:t xml:space="preserve"> in 2017?</w:t>
      </w:r>
    </w:p>
    <w:p w:rsidR="00DD0641" w:rsidRPr="00B71369" w:rsidRDefault="00DD0641" w:rsidP="00470372">
      <w:pPr>
        <w:widowControl/>
        <w:numPr>
          <w:ilvl w:val="0"/>
          <w:numId w:val="57"/>
        </w:numPr>
        <w:autoSpaceDE/>
        <w:adjustRightInd/>
        <w:spacing w:after="120" w:line="360" w:lineRule="auto"/>
        <w:contextualSpacing/>
        <w:jc w:val="left"/>
        <w:rPr>
          <w:lang w:val="en-US"/>
        </w:rPr>
      </w:pPr>
      <w:r w:rsidRPr="00B71369">
        <w:rPr>
          <w:lang w:val="en-US"/>
        </w:rPr>
        <w:t>85 years</w:t>
      </w:r>
    </w:p>
    <w:p w:rsidR="00DD0641" w:rsidRPr="00B71369" w:rsidRDefault="00DD0641" w:rsidP="00470372">
      <w:pPr>
        <w:widowControl/>
        <w:numPr>
          <w:ilvl w:val="0"/>
          <w:numId w:val="57"/>
        </w:numPr>
        <w:autoSpaceDE/>
        <w:adjustRightInd/>
        <w:spacing w:after="120" w:line="360" w:lineRule="auto"/>
        <w:contextualSpacing/>
        <w:jc w:val="left"/>
        <w:rPr>
          <w:lang w:val="en-US"/>
        </w:rPr>
      </w:pPr>
      <w:r w:rsidRPr="00B71369">
        <w:rPr>
          <w:lang w:val="en-US"/>
        </w:rPr>
        <w:t>83 years</w:t>
      </w:r>
    </w:p>
    <w:p w:rsidR="00DD0641" w:rsidRPr="00B71369" w:rsidRDefault="00DD0641" w:rsidP="00470372">
      <w:pPr>
        <w:widowControl/>
        <w:numPr>
          <w:ilvl w:val="0"/>
          <w:numId w:val="57"/>
        </w:numPr>
        <w:autoSpaceDE/>
        <w:adjustRightInd/>
        <w:spacing w:after="120" w:line="360" w:lineRule="auto"/>
        <w:contextualSpacing/>
        <w:jc w:val="left"/>
        <w:rPr>
          <w:lang w:val="en-US"/>
        </w:rPr>
      </w:pPr>
      <w:r w:rsidRPr="00B71369">
        <w:rPr>
          <w:lang w:val="en-US"/>
        </w:rPr>
        <w:t>84 years</w:t>
      </w:r>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The most important advantage of digital education is:</w:t>
      </w:r>
    </w:p>
    <w:p w:rsidR="00DD0641" w:rsidRPr="00B71369" w:rsidRDefault="00DD0641" w:rsidP="00470372">
      <w:pPr>
        <w:widowControl/>
        <w:numPr>
          <w:ilvl w:val="0"/>
          <w:numId w:val="58"/>
        </w:numPr>
        <w:autoSpaceDE/>
        <w:adjustRightInd/>
        <w:spacing w:after="120" w:line="360" w:lineRule="auto"/>
        <w:contextualSpacing/>
        <w:jc w:val="left"/>
        <w:rPr>
          <w:lang w:val="en-US"/>
        </w:rPr>
      </w:pPr>
      <w:r w:rsidRPr="00B71369">
        <w:rPr>
          <w:lang w:val="en-US"/>
        </w:rPr>
        <w:t>it is often offered free of charge</w:t>
      </w:r>
    </w:p>
    <w:p w:rsidR="00DD0641" w:rsidRPr="00B71369" w:rsidRDefault="00DD0641" w:rsidP="00470372">
      <w:pPr>
        <w:widowControl/>
        <w:numPr>
          <w:ilvl w:val="0"/>
          <w:numId w:val="58"/>
        </w:numPr>
        <w:autoSpaceDE/>
        <w:adjustRightInd/>
        <w:spacing w:after="120" w:line="360" w:lineRule="auto"/>
        <w:contextualSpacing/>
        <w:jc w:val="left"/>
        <w:rPr>
          <w:lang w:val="en-US"/>
        </w:rPr>
      </w:pPr>
      <w:r w:rsidRPr="00B71369">
        <w:rPr>
          <w:lang w:val="en-US"/>
        </w:rPr>
        <w:t>it contributes to more educated citizens</w:t>
      </w:r>
    </w:p>
    <w:p w:rsidR="00DD0641" w:rsidRPr="00B71369" w:rsidRDefault="00DD0641" w:rsidP="00470372">
      <w:pPr>
        <w:widowControl/>
        <w:numPr>
          <w:ilvl w:val="0"/>
          <w:numId w:val="58"/>
        </w:numPr>
        <w:autoSpaceDE/>
        <w:adjustRightInd/>
        <w:spacing w:after="120" w:line="360" w:lineRule="auto"/>
        <w:contextualSpacing/>
        <w:jc w:val="left"/>
        <w:rPr>
          <w:lang w:val="en-US"/>
        </w:rPr>
      </w:pPr>
      <w:r w:rsidRPr="00B71369">
        <w:rPr>
          <w:lang w:val="en-US"/>
        </w:rPr>
        <w:t>it enables collaboration in projects and academic work</w:t>
      </w:r>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What certain skills are required for the future jobs?</w:t>
      </w:r>
    </w:p>
    <w:p w:rsidR="00DD0641" w:rsidRPr="00B71369" w:rsidRDefault="00DD0641" w:rsidP="00470372">
      <w:pPr>
        <w:widowControl/>
        <w:numPr>
          <w:ilvl w:val="0"/>
          <w:numId w:val="59"/>
        </w:numPr>
        <w:autoSpaceDE/>
        <w:adjustRightInd/>
        <w:spacing w:after="120" w:line="360" w:lineRule="auto"/>
        <w:contextualSpacing/>
        <w:jc w:val="left"/>
        <w:rPr>
          <w:lang w:val="en-US"/>
        </w:rPr>
      </w:pPr>
      <w:r w:rsidRPr="00B71369">
        <w:rPr>
          <w:lang w:val="en-US"/>
        </w:rPr>
        <w:t>knowledge of computer science and mathematics</w:t>
      </w:r>
    </w:p>
    <w:p w:rsidR="00DD0641" w:rsidRPr="00B71369" w:rsidRDefault="00DD0641" w:rsidP="00470372">
      <w:pPr>
        <w:widowControl/>
        <w:numPr>
          <w:ilvl w:val="0"/>
          <w:numId w:val="59"/>
        </w:numPr>
        <w:autoSpaceDE/>
        <w:adjustRightInd/>
        <w:spacing w:after="120" w:line="360" w:lineRule="auto"/>
        <w:contextualSpacing/>
        <w:jc w:val="left"/>
        <w:rPr>
          <w:lang w:val="en-US"/>
        </w:rPr>
      </w:pPr>
      <w:r w:rsidRPr="00B71369">
        <w:rPr>
          <w:lang w:val="en-US"/>
        </w:rPr>
        <w:t>creativity, emotional intelligence and analytical thinking</w:t>
      </w:r>
    </w:p>
    <w:p w:rsidR="00DD0641" w:rsidRPr="00B71369" w:rsidRDefault="00DD0641" w:rsidP="00470372">
      <w:pPr>
        <w:widowControl/>
        <w:numPr>
          <w:ilvl w:val="0"/>
          <w:numId w:val="59"/>
        </w:numPr>
        <w:autoSpaceDE/>
        <w:adjustRightInd/>
        <w:spacing w:after="120" w:line="360" w:lineRule="auto"/>
        <w:contextualSpacing/>
        <w:jc w:val="left"/>
        <w:rPr>
          <w:lang w:val="en-US"/>
        </w:rPr>
      </w:pPr>
      <w:r w:rsidRPr="00B71369">
        <w:rPr>
          <w:lang w:val="en-US"/>
        </w:rPr>
        <w:t>mastering foreign languages</w:t>
      </w:r>
    </w:p>
    <w:p w:rsidR="00DD0641" w:rsidRPr="00B71369" w:rsidRDefault="00DD0641" w:rsidP="00470372">
      <w:pPr>
        <w:widowControl/>
        <w:numPr>
          <w:ilvl w:val="0"/>
          <w:numId w:val="55"/>
        </w:numPr>
        <w:autoSpaceDE/>
        <w:adjustRightInd/>
        <w:spacing w:after="120" w:line="360" w:lineRule="auto"/>
        <w:contextualSpacing/>
        <w:jc w:val="left"/>
        <w:rPr>
          <w:b/>
          <w:lang w:val="en-US"/>
        </w:rPr>
      </w:pPr>
      <w:smartTag w:uri="urn:schemas-microsoft-com:office:smarttags" w:element="PlaceName">
        <w:r w:rsidRPr="00B71369">
          <w:rPr>
            <w:b/>
            <w:lang w:val="en-US"/>
          </w:rPr>
          <w:t>Stanford</w:t>
        </w:r>
      </w:smartTag>
      <w:r w:rsidRPr="00B71369">
        <w:rPr>
          <w:b/>
          <w:lang w:val="en-US"/>
        </w:rPr>
        <w:t xml:space="preserve"> </w:t>
      </w:r>
      <w:smartTag w:uri="urn:schemas-microsoft-com:office:smarttags" w:element="PlaceType">
        <w:r w:rsidRPr="00B71369">
          <w:rPr>
            <w:b/>
            <w:lang w:val="en-US"/>
          </w:rPr>
          <w:t>University</w:t>
        </w:r>
      </w:smartTag>
      <w:r w:rsidRPr="00B71369">
        <w:rPr>
          <w:b/>
          <w:lang w:val="en-US"/>
        </w:rPr>
        <w:t xml:space="preserve">’s </w:t>
      </w:r>
      <w:smartTag w:uri="urn:schemas-microsoft-com:office:smarttags" w:element="place">
        <w:smartTag w:uri="urn:schemas-microsoft-com:office:smarttags" w:element="PlaceType">
          <w:r w:rsidRPr="00B71369">
            <w:rPr>
              <w:b/>
              <w:lang w:val="en-US"/>
            </w:rPr>
            <w:t>School</w:t>
          </w:r>
        </w:smartTag>
        <w:r w:rsidRPr="00B71369">
          <w:rPr>
            <w:b/>
            <w:lang w:val="en-US"/>
          </w:rPr>
          <w:t xml:space="preserve"> of </w:t>
        </w:r>
        <w:smartTag w:uri="urn:schemas-microsoft-com:office:smarttags" w:element="PlaceName">
          <w:r w:rsidRPr="00B71369">
            <w:rPr>
              <w:b/>
              <w:lang w:val="en-US"/>
            </w:rPr>
            <w:t>Engineering</w:t>
          </w:r>
        </w:smartTag>
      </w:smartTag>
      <w:r w:rsidRPr="00B71369">
        <w:rPr>
          <w:b/>
          <w:lang w:val="en-US"/>
        </w:rPr>
        <w:t xml:space="preserve"> is situated:</w:t>
      </w:r>
    </w:p>
    <w:p w:rsidR="00DD0641" w:rsidRPr="00B71369" w:rsidRDefault="00DD0641" w:rsidP="00470372">
      <w:pPr>
        <w:widowControl/>
        <w:numPr>
          <w:ilvl w:val="0"/>
          <w:numId w:val="60"/>
        </w:numPr>
        <w:autoSpaceDE/>
        <w:adjustRightInd/>
        <w:spacing w:after="120" w:line="360" w:lineRule="auto"/>
        <w:contextualSpacing/>
        <w:jc w:val="left"/>
        <w:rPr>
          <w:lang w:val="en-US"/>
        </w:rPr>
      </w:pPr>
      <w:r w:rsidRPr="00B71369">
        <w:rPr>
          <w:lang w:val="en-US"/>
        </w:rPr>
        <w:t xml:space="preserve">in </w:t>
      </w:r>
      <w:smartTag w:uri="urn:schemas-microsoft-com:office:smarttags" w:element="place">
        <w:smartTag w:uri="urn:schemas-microsoft-com:office:smarttags" w:element="country-region">
          <w:r w:rsidRPr="00B71369">
            <w:rPr>
              <w:lang w:val="en-US"/>
            </w:rPr>
            <w:t>Canada</w:t>
          </w:r>
        </w:smartTag>
      </w:smartTag>
    </w:p>
    <w:p w:rsidR="00DD0641" w:rsidRPr="00B71369" w:rsidRDefault="00DD0641" w:rsidP="00470372">
      <w:pPr>
        <w:widowControl/>
        <w:numPr>
          <w:ilvl w:val="0"/>
          <w:numId w:val="60"/>
        </w:numPr>
        <w:autoSpaceDE/>
        <w:adjustRightInd/>
        <w:spacing w:after="120" w:line="360" w:lineRule="auto"/>
        <w:contextualSpacing/>
        <w:jc w:val="left"/>
        <w:rPr>
          <w:lang w:val="en-US"/>
        </w:rPr>
      </w:pPr>
      <w:r w:rsidRPr="00B71369">
        <w:rPr>
          <w:lang w:val="en-US"/>
        </w:rPr>
        <w:t xml:space="preserve">in </w:t>
      </w:r>
      <w:smartTag w:uri="urn:schemas-microsoft-com:office:smarttags" w:element="place">
        <w:smartTag w:uri="urn:schemas-microsoft-com:office:smarttags" w:element="country-region">
          <w:r w:rsidRPr="00B71369">
            <w:rPr>
              <w:lang w:val="en-US"/>
            </w:rPr>
            <w:t>Switzerland</w:t>
          </w:r>
        </w:smartTag>
      </w:smartTag>
    </w:p>
    <w:p w:rsidR="00DD0641" w:rsidRPr="00B71369" w:rsidRDefault="00DD0641" w:rsidP="00470372">
      <w:pPr>
        <w:widowControl/>
        <w:numPr>
          <w:ilvl w:val="0"/>
          <w:numId w:val="60"/>
        </w:numPr>
        <w:autoSpaceDE/>
        <w:adjustRightInd/>
        <w:spacing w:after="120" w:line="360" w:lineRule="auto"/>
        <w:contextualSpacing/>
        <w:jc w:val="left"/>
        <w:rPr>
          <w:lang w:val="en-US"/>
        </w:rPr>
      </w:pPr>
      <w:r w:rsidRPr="00B71369">
        <w:rPr>
          <w:lang w:val="en-US"/>
        </w:rPr>
        <w:t xml:space="preserve">in the </w:t>
      </w:r>
      <w:smartTag w:uri="urn:schemas-microsoft-com:office:smarttags" w:element="place">
        <w:smartTag w:uri="urn:schemas-microsoft-com:office:smarttags" w:element="country-region">
          <w:r w:rsidRPr="00B71369">
            <w:rPr>
              <w:lang w:val="en-US"/>
            </w:rPr>
            <w:t>USA</w:t>
          </w:r>
        </w:smartTag>
      </w:smartTag>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California Institute of Technology is primarily devoted:</w:t>
      </w:r>
    </w:p>
    <w:p w:rsidR="00DD0641" w:rsidRPr="00B71369" w:rsidRDefault="00DD0641" w:rsidP="00470372">
      <w:pPr>
        <w:widowControl/>
        <w:numPr>
          <w:ilvl w:val="0"/>
          <w:numId w:val="61"/>
        </w:numPr>
        <w:autoSpaceDE/>
        <w:adjustRightInd/>
        <w:spacing w:after="120" w:line="360" w:lineRule="auto"/>
        <w:contextualSpacing/>
        <w:jc w:val="left"/>
        <w:rPr>
          <w:lang w:val="en-US"/>
        </w:rPr>
      </w:pPr>
      <w:r w:rsidRPr="00B71369">
        <w:rPr>
          <w:lang w:val="en-US"/>
        </w:rPr>
        <w:t>to physics and mathematics</w:t>
      </w:r>
    </w:p>
    <w:p w:rsidR="00DD0641" w:rsidRPr="00B71369" w:rsidRDefault="00DD0641" w:rsidP="00470372">
      <w:pPr>
        <w:widowControl/>
        <w:numPr>
          <w:ilvl w:val="0"/>
          <w:numId w:val="61"/>
        </w:numPr>
        <w:autoSpaceDE/>
        <w:adjustRightInd/>
        <w:spacing w:after="120" w:line="360" w:lineRule="auto"/>
        <w:contextualSpacing/>
        <w:jc w:val="left"/>
        <w:rPr>
          <w:lang w:val="en-US"/>
        </w:rPr>
      </w:pPr>
      <w:r w:rsidRPr="00B71369">
        <w:rPr>
          <w:lang w:val="en-US"/>
        </w:rPr>
        <w:t>to the instruction of technical arts and applied sciences</w:t>
      </w:r>
    </w:p>
    <w:p w:rsidR="00DD0641" w:rsidRPr="00B71369" w:rsidRDefault="00DD0641" w:rsidP="00470372">
      <w:pPr>
        <w:widowControl/>
        <w:numPr>
          <w:ilvl w:val="0"/>
          <w:numId w:val="61"/>
        </w:numPr>
        <w:autoSpaceDE/>
        <w:adjustRightInd/>
        <w:spacing w:after="120" w:line="360" w:lineRule="auto"/>
        <w:contextualSpacing/>
        <w:jc w:val="left"/>
        <w:rPr>
          <w:lang w:val="en-US"/>
        </w:rPr>
      </w:pPr>
      <w:r w:rsidRPr="00B71369">
        <w:rPr>
          <w:lang w:val="en-US"/>
        </w:rPr>
        <w:t>to computer science</w:t>
      </w:r>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DD0641" w:rsidRPr="00B71369" w:rsidRDefault="00DD0641" w:rsidP="00470372">
      <w:pPr>
        <w:widowControl/>
        <w:numPr>
          <w:ilvl w:val="0"/>
          <w:numId w:val="62"/>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DD0641" w:rsidRPr="00B71369" w:rsidRDefault="00DD0641" w:rsidP="00470372">
      <w:pPr>
        <w:widowControl/>
        <w:numPr>
          <w:ilvl w:val="0"/>
          <w:numId w:val="62"/>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DD0641" w:rsidRPr="00B71369" w:rsidRDefault="00DD0641" w:rsidP="00470372">
      <w:pPr>
        <w:widowControl/>
        <w:numPr>
          <w:ilvl w:val="0"/>
          <w:numId w:val="62"/>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DD0641" w:rsidRPr="00B71369" w:rsidRDefault="00DD0641" w:rsidP="00470372">
      <w:pPr>
        <w:widowControl/>
        <w:numPr>
          <w:ilvl w:val="0"/>
          <w:numId w:val="55"/>
        </w:numPr>
        <w:autoSpaceDE/>
        <w:adjustRightInd/>
        <w:spacing w:after="120" w:line="360" w:lineRule="auto"/>
        <w:contextualSpacing/>
        <w:jc w:val="left"/>
        <w:rPr>
          <w:b/>
          <w:lang w:val="en-US"/>
        </w:rPr>
      </w:pPr>
      <w:r w:rsidRPr="00B71369">
        <w:rPr>
          <w:b/>
          <w:lang w:val="en-US"/>
        </w:rPr>
        <w:t xml:space="preserve">What University is ranked the world’s second best one by the </w:t>
      </w:r>
      <w:smartTag w:uri="urn:schemas-microsoft-com:office:smarttags" w:element="place">
        <w:smartTag w:uri="urn:schemas-microsoft-com:office:smarttags" w:element="PlaceName">
          <w:r w:rsidRPr="00B71369">
            <w:rPr>
              <w:b/>
              <w:lang w:val="en-US"/>
            </w:rPr>
            <w:t>World</w:t>
          </w:r>
        </w:smartTag>
        <w:r w:rsidRPr="00B71369">
          <w:rPr>
            <w:b/>
            <w:lang w:val="en-US"/>
          </w:rPr>
          <w:t xml:space="preserve"> </w:t>
        </w:r>
        <w:smartTag w:uri="urn:schemas-microsoft-com:office:smarttags" w:element="PlaceType">
          <w:r w:rsidRPr="00B71369">
            <w:rPr>
              <w:b/>
              <w:lang w:val="en-US"/>
            </w:rPr>
            <w:t>University</w:t>
          </w:r>
        </w:smartTag>
      </w:smartTag>
      <w:r w:rsidRPr="00B71369">
        <w:rPr>
          <w:b/>
          <w:lang w:val="en-US"/>
        </w:rPr>
        <w:t xml:space="preserve"> Rankings in 2017:</w:t>
      </w:r>
    </w:p>
    <w:p w:rsidR="00DD0641" w:rsidRPr="00B71369" w:rsidRDefault="00DD0641" w:rsidP="00470372">
      <w:pPr>
        <w:widowControl/>
        <w:numPr>
          <w:ilvl w:val="0"/>
          <w:numId w:val="63"/>
        </w:numPr>
        <w:autoSpaceDE/>
        <w:adjustRightInd/>
        <w:spacing w:after="120" w:line="276" w:lineRule="auto"/>
        <w:contextualSpacing/>
        <w:jc w:val="left"/>
        <w:rPr>
          <w:lang w:val="en-US"/>
        </w:rPr>
      </w:pPr>
      <w:r w:rsidRPr="00B71369">
        <w:rPr>
          <w:lang w:val="en-US"/>
        </w:rPr>
        <w:t xml:space="preserve">the </w:t>
      </w:r>
      <w:smartTag w:uri="urn:schemas-microsoft-com:office:smarttags" w:element="place">
        <w:smartTag w:uri="urn:schemas-microsoft-com:office:smarttags" w:element="PlaceType">
          <w:r w:rsidRPr="00B71369">
            <w:rPr>
              <w:lang w:val="en-US"/>
            </w:rPr>
            <w:t>University</w:t>
          </w:r>
        </w:smartTag>
        <w:r w:rsidRPr="00B71369">
          <w:rPr>
            <w:lang w:val="en-US"/>
          </w:rPr>
          <w:t xml:space="preserve"> of </w:t>
        </w:r>
        <w:smartTag w:uri="urn:schemas-microsoft-com:office:smarttags" w:element="PlaceName">
          <w:r w:rsidRPr="00B71369">
            <w:rPr>
              <w:lang w:val="en-US"/>
            </w:rPr>
            <w:t>Oxford</w:t>
          </w:r>
        </w:smartTag>
      </w:smartTag>
    </w:p>
    <w:p w:rsidR="00DD0641" w:rsidRPr="00B71369" w:rsidRDefault="00DD0641" w:rsidP="00470372">
      <w:pPr>
        <w:widowControl/>
        <w:numPr>
          <w:ilvl w:val="0"/>
          <w:numId w:val="63"/>
        </w:numPr>
        <w:autoSpaceDE/>
        <w:adjustRightInd/>
        <w:spacing w:after="120" w:line="276" w:lineRule="auto"/>
        <w:contextualSpacing/>
        <w:jc w:val="left"/>
        <w:rPr>
          <w:lang w:val="en-US"/>
        </w:rPr>
      </w:pPr>
      <w:r w:rsidRPr="00B71369">
        <w:rPr>
          <w:lang w:val="en-US"/>
        </w:rPr>
        <w:t xml:space="preserve"> the </w:t>
      </w:r>
      <w:smartTag w:uri="urn:schemas-microsoft-com:office:smarttags" w:element="place">
        <w:smartTag w:uri="urn:schemas-microsoft-com:office:smarttags" w:element="PlaceType">
          <w:r w:rsidRPr="00B71369">
            <w:rPr>
              <w:lang w:val="en-US"/>
            </w:rPr>
            <w:t>University</w:t>
          </w:r>
        </w:smartTag>
        <w:r w:rsidRPr="00B71369">
          <w:rPr>
            <w:lang w:val="en-US"/>
          </w:rPr>
          <w:t xml:space="preserve"> of </w:t>
        </w:r>
        <w:smartTag w:uri="urn:schemas-microsoft-com:office:smarttags" w:element="PlaceName">
          <w:r w:rsidRPr="00B71369">
            <w:rPr>
              <w:lang w:val="en-US"/>
            </w:rPr>
            <w:t>Cambridge</w:t>
          </w:r>
        </w:smartTag>
      </w:smartTag>
    </w:p>
    <w:p w:rsidR="00DD0641" w:rsidRPr="00B71369" w:rsidRDefault="00DD0641" w:rsidP="00470372">
      <w:pPr>
        <w:widowControl/>
        <w:numPr>
          <w:ilvl w:val="0"/>
          <w:numId w:val="63"/>
        </w:numPr>
        <w:autoSpaceDE/>
        <w:adjustRightInd/>
        <w:spacing w:after="120" w:line="276" w:lineRule="auto"/>
        <w:contextualSpacing/>
        <w:jc w:val="left"/>
        <w:rPr>
          <w:lang w:val="en-US"/>
        </w:rPr>
      </w:pPr>
      <w:smartTag w:uri="urn:schemas-microsoft-com:office:smarttags" w:element="place">
        <w:smartTag w:uri="urn:schemas-microsoft-com:office:smarttags" w:element="PlaceName">
          <w:r w:rsidRPr="00B71369">
            <w:rPr>
              <w:lang w:val="en-US"/>
            </w:rPr>
            <w:t>Harvard</w:t>
          </w:r>
        </w:smartTag>
        <w:r w:rsidRPr="00B71369">
          <w:rPr>
            <w:lang w:val="en-US"/>
          </w:rPr>
          <w:t xml:space="preserve"> </w:t>
        </w:r>
        <w:smartTag w:uri="urn:schemas-microsoft-com:office:smarttags" w:element="PlaceType">
          <w:r w:rsidRPr="00B71369">
            <w:rPr>
              <w:lang w:val="en-US"/>
            </w:rPr>
            <w:t>University</w:t>
          </w:r>
        </w:smartTag>
      </w:smartTag>
    </w:p>
    <w:p w:rsidR="00DD0641" w:rsidRPr="00B71369" w:rsidRDefault="00DD0641" w:rsidP="0080488B">
      <w:pPr>
        <w:jc w:val="center"/>
        <w:rPr>
          <w:b/>
        </w:rPr>
      </w:pPr>
      <w:r w:rsidRPr="00B71369">
        <w:rPr>
          <w:b/>
          <w:lang w:val="en-US"/>
        </w:rPr>
        <w:t>Part IV</w:t>
      </w:r>
    </w:p>
    <w:p w:rsidR="00DD0641" w:rsidRPr="00B71369" w:rsidRDefault="00DD0641" w:rsidP="0080488B">
      <w:pPr>
        <w:jc w:val="center"/>
        <w:rPr>
          <w:b/>
        </w:rPr>
      </w:pPr>
      <w:r w:rsidRPr="00B71369">
        <w:rPr>
          <w:b/>
          <w:lang w:val="en-US"/>
        </w:rPr>
        <w:t>WRITING</w:t>
      </w:r>
    </w:p>
    <w:p w:rsidR="00DD0641" w:rsidRPr="00B71369" w:rsidRDefault="00DD0641" w:rsidP="0080488B">
      <w:pPr>
        <w:jc w:val="center"/>
        <w:rPr>
          <w:b/>
          <w:u w:val="single"/>
          <w:lang w:val="en-US"/>
        </w:rPr>
      </w:pPr>
      <w:r w:rsidRPr="00B71369">
        <w:rPr>
          <w:b/>
          <w:u w:val="single"/>
          <w:lang w:val="en-US"/>
        </w:rPr>
        <w:t>A LETTER OF APPLICATION</w:t>
      </w:r>
    </w:p>
    <w:p w:rsidR="00DD0641" w:rsidRPr="00B71369" w:rsidRDefault="00DD0641" w:rsidP="0080488B">
      <w:pPr>
        <w:jc w:val="center"/>
        <w:rPr>
          <w:i/>
        </w:rPr>
      </w:pPr>
      <w:r w:rsidRPr="00B71369">
        <w:rPr>
          <w:i/>
        </w:rPr>
        <w:t>Напишите сопроводительное письмо к резюме или письмо о приеме на работу на английском языке</w:t>
      </w:r>
    </w:p>
    <w:p w:rsidR="00DD0641" w:rsidRPr="00B71369" w:rsidRDefault="00DD0641" w:rsidP="00045DB8">
      <w:pPr>
        <w:ind w:firstLine="0"/>
        <w:rPr>
          <w:i/>
        </w:rPr>
      </w:pPr>
      <w:r w:rsidRPr="00B71369">
        <w:rPr>
          <w:i/>
        </w:rPr>
        <w:t xml:space="preserve">  </w:t>
      </w:r>
    </w:p>
    <w:p w:rsidR="00DD0641" w:rsidRPr="00B71369" w:rsidRDefault="00DD0641" w:rsidP="0080488B">
      <w:pPr>
        <w:jc w:val="center"/>
        <w:rPr>
          <w:b/>
        </w:rPr>
      </w:pPr>
      <w:r w:rsidRPr="00B71369">
        <w:rPr>
          <w:b/>
          <w:lang w:val="en-US"/>
        </w:rPr>
        <w:t>Part</w:t>
      </w:r>
      <w:r w:rsidRPr="00B71369">
        <w:rPr>
          <w:b/>
        </w:rPr>
        <w:t xml:space="preserve"> </w:t>
      </w:r>
      <w:r w:rsidRPr="00B71369">
        <w:rPr>
          <w:b/>
          <w:lang w:val="en-US"/>
        </w:rPr>
        <w:t>V</w:t>
      </w:r>
    </w:p>
    <w:p w:rsidR="00DD0641" w:rsidRPr="00B71369" w:rsidRDefault="00DD0641" w:rsidP="0080488B">
      <w:pPr>
        <w:jc w:val="center"/>
        <w:rPr>
          <w:b/>
        </w:rPr>
      </w:pPr>
      <w:r w:rsidRPr="00B71369">
        <w:rPr>
          <w:b/>
          <w:lang w:val="en-US"/>
        </w:rPr>
        <w:t>Translation</w:t>
      </w:r>
    </w:p>
    <w:p w:rsidR="00DD0641" w:rsidRPr="00B71369" w:rsidRDefault="00DD0641" w:rsidP="00D16C51">
      <w:pPr>
        <w:rPr>
          <w:i/>
        </w:rPr>
      </w:pPr>
      <w:r w:rsidRPr="00B71369">
        <w:rPr>
          <w:i/>
        </w:rPr>
        <w:t>Напишите полный письменный перевод текста</w:t>
      </w:r>
    </w:p>
    <w:p w:rsidR="00DD0641" w:rsidRPr="00B71369" w:rsidRDefault="00DD0641" w:rsidP="00D16C51">
      <w:pPr>
        <w:rPr>
          <w:i/>
        </w:rPr>
      </w:pPr>
    </w:p>
    <w:p w:rsidR="00DD0641" w:rsidRPr="00B71369" w:rsidRDefault="00DD0641" w:rsidP="00D16C51">
      <w:pPr>
        <w:pStyle w:val="Heading4"/>
        <w:shd w:val="clear" w:color="auto" w:fill="FFFFFF"/>
        <w:spacing w:before="0"/>
        <w:ind w:firstLine="709"/>
        <w:jc w:val="center"/>
        <w:rPr>
          <w:rFonts w:ascii="Times New Roman" w:hAnsi="Times New Roman"/>
          <w:color w:val="000000"/>
          <w:sz w:val="26"/>
          <w:szCs w:val="26"/>
          <w:lang w:val="en-US"/>
        </w:rPr>
      </w:pPr>
      <w:r w:rsidRPr="00B71369">
        <w:rPr>
          <w:rFonts w:ascii="Times New Roman" w:hAnsi="Times New Roman"/>
          <w:color w:val="000000"/>
          <w:sz w:val="26"/>
          <w:szCs w:val="26"/>
          <w:lang w:val="en-US"/>
        </w:rPr>
        <w:t>THE PAPERLESS OFFICE: ON ITS WAY, AT LAST</w:t>
      </w:r>
    </w:p>
    <w:p w:rsidR="00DD0641" w:rsidRPr="00B71369" w:rsidRDefault="00DD0641" w:rsidP="00045DB8">
      <w:pPr>
        <w:rPr>
          <w:lang w:val="en-US"/>
        </w:rPr>
      </w:pP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 xml:space="preserve">in </w:t>
      </w:r>
      <w:smartTag w:uri="urn:schemas-microsoft-com:office:smarttags" w:element="place">
        <w:smartTag w:uri="urn:schemas-microsoft-com:office:smarttags" w:element="City">
          <w:r w:rsidRPr="00B71369">
            <w:rPr>
              <w:color w:val="000000"/>
              <w:sz w:val="26"/>
              <w:szCs w:val="26"/>
              <w:lang w:val="en-US"/>
            </w:rPr>
            <w:t>Austin</w:t>
          </w:r>
        </w:smartTag>
        <w:r w:rsidRPr="00B71369">
          <w:rPr>
            <w:color w:val="000000"/>
            <w:sz w:val="26"/>
            <w:szCs w:val="26"/>
            <w:lang w:val="en-US"/>
          </w:rPr>
          <w:t xml:space="preserve">, </w:t>
        </w:r>
        <w:smartTag w:uri="urn:schemas-microsoft-com:office:smarttags" w:element="State">
          <w:r w:rsidRPr="00B71369">
            <w:rPr>
              <w:color w:val="000000"/>
              <w:sz w:val="26"/>
              <w:szCs w:val="26"/>
              <w:lang w:val="en-US"/>
            </w:rPr>
            <w:t>Texas</w:t>
          </w:r>
        </w:smartTag>
      </w:smartTag>
      <w:r w:rsidRPr="00B71369">
        <w:rPr>
          <w:color w:val="000000"/>
          <w:sz w:val="26"/>
          <w:szCs w:val="26"/>
          <w:lang w:val="en-US"/>
        </w:rPr>
        <w:t>, is taken up by 100 paper-filled</w:t>
      </w:r>
      <w:r w:rsidRPr="00B71369">
        <w:rPr>
          <w:rStyle w:val="apple-converted-space"/>
          <w:color w:val="000000"/>
          <w:sz w:val="26"/>
          <w:szCs w:val="26"/>
          <w:lang w:val="en-US"/>
        </w:rPr>
        <w:t> </w:t>
      </w:r>
      <w:bookmarkStart w:id="4" w:name="keyword10"/>
      <w:bookmarkEnd w:id="4"/>
      <w:r w:rsidRPr="00B71369">
        <w:rPr>
          <w:rStyle w:val="keyword"/>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color w:val="000000"/>
          <w:sz w:val="26"/>
          <w:szCs w:val="26"/>
          <w:lang w:val="en-US"/>
        </w:rPr>
        <w:t xml:space="preserve"> </w:t>
      </w:r>
      <w:r w:rsidRPr="00B71369">
        <w:rPr>
          <w:rStyle w:val="keyword"/>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color w:val="000000"/>
          <w:sz w:val="26"/>
          <w:szCs w:val="26"/>
          <w:lang w:val="en-US"/>
        </w:rPr>
        <w:t xml:space="preserve"> </w:t>
      </w:r>
      <w:r w:rsidRPr="00B71369">
        <w:rPr>
          <w:rStyle w:val="keyword"/>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DD0641" w:rsidRPr="00B71369" w:rsidRDefault="00DD0641" w:rsidP="00045DB8">
      <w:pPr>
        <w:pStyle w:val="NormalWeb"/>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 xml:space="preserve">Information thus appears to be becoming paperless roughly as transport has become horseless. When cars came along, the number of horses in </w:t>
      </w:r>
      <w:smartTag w:uri="urn:schemas-microsoft-com:office:smarttags" w:element="place">
        <w:smartTag w:uri="urn:schemas-microsoft-com:office:smarttags" w:element="country-region">
          <w:r w:rsidRPr="00B71369">
            <w:rPr>
              <w:color w:val="000000"/>
              <w:sz w:val="26"/>
              <w:szCs w:val="26"/>
              <w:lang w:val="en-US"/>
            </w:rPr>
            <w:t>America</w:t>
          </w:r>
        </w:smartTag>
      </w:smartTag>
      <w:r w:rsidRPr="00B71369">
        <w:rPr>
          <w:color w:val="000000"/>
          <w:sz w:val="26"/>
          <w:szCs w:val="26"/>
          <w:lang w:val="en-US"/>
        </w:rPr>
        <w:t xml:space="preserve">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color w:val="000000"/>
          <w:sz w:val="26"/>
          <w:szCs w:val="26"/>
          <w:lang w:val="en-US"/>
        </w:rPr>
        <w:t>tax</w:t>
      </w:r>
      <w:r w:rsidRPr="00B71369">
        <w:rPr>
          <w:color w:val="000000"/>
          <w:sz w:val="26"/>
          <w:szCs w:val="26"/>
          <w:lang w:val="en-US"/>
        </w:rPr>
        <w:t>forms on the carpet.</w:t>
      </w:r>
    </w:p>
    <w:p w:rsidR="00DD0641" w:rsidRPr="00B71369" w:rsidRDefault="00DD0641" w:rsidP="00045DB8">
      <w:pPr>
        <w:ind w:firstLine="709"/>
        <w:rPr>
          <w:sz w:val="26"/>
          <w:szCs w:val="26"/>
          <w:lang w:val="en-US"/>
        </w:rPr>
      </w:pPr>
      <w:r w:rsidRPr="00B71369">
        <w:rPr>
          <w:color w:val="000000"/>
          <w:sz w:val="26"/>
          <w:szCs w:val="26"/>
          <w:lang w:val="en-US"/>
        </w:rPr>
        <w:t>/ Adapted from the Economist Oct 9th /2008/</w:t>
      </w:r>
    </w:p>
    <w:p w:rsidR="00DD0641" w:rsidRPr="00B71369" w:rsidRDefault="00DD0641" w:rsidP="00045DB8">
      <w:pPr>
        <w:rPr>
          <w:b/>
          <w:lang w:val="en-US"/>
        </w:rPr>
      </w:pPr>
    </w:p>
    <w:p w:rsidR="00DD0641" w:rsidRPr="00B71369" w:rsidRDefault="00DD0641" w:rsidP="0080488B">
      <w:pPr>
        <w:jc w:val="center"/>
        <w:rPr>
          <w:b/>
          <w:lang w:val="en-US"/>
        </w:rPr>
      </w:pPr>
    </w:p>
    <w:p w:rsidR="00DD0641" w:rsidRPr="00B71369" w:rsidRDefault="00DD0641" w:rsidP="0080488B">
      <w:pPr>
        <w:rPr>
          <w:lang w:val="en-US"/>
        </w:rPr>
      </w:pPr>
    </w:p>
    <w:p w:rsidR="00DD0641" w:rsidRPr="00B71369" w:rsidRDefault="00DD0641" w:rsidP="0080488B">
      <w:pPr>
        <w:rPr>
          <w:lang w:val="en-US"/>
        </w:rPr>
      </w:pPr>
      <w:r w:rsidRPr="00B71369">
        <w:rPr>
          <w:lang w:val="en-US"/>
        </w:rPr>
        <w:t>.</w:t>
      </w:r>
    </w:p>
    <w:p w:rsidR="00DD0641" w:rsidRPr="00B71369" w:rsidRDefault="00DD0641" w:rsidP="0080488B">
      <w:pPr>
        <w:shd w:val="clear" w:color="auto" w:fill="FFFFFF"/>
        <w:jc w:val="center"/>
        <w:rPr>
          <w:b/>
          <w:lang w:val="en-US"/>
        </w:rPr>
      </w:pPr>
    </w:p>
    <w:p w:rsidR="00DD0641" w:rsidRPr="00B71369" w:rsidRDefault="00DD0641" w:rsidP="0080488B">
      <w:pPr>
        <w:widowControl/>
        <w:autoSpaceDE/>
        <w:adjustRightInd/>
        <w:spacing w:after="200" w:line="276" w:lineRule="auto"/>
        <w:ind w:firstLine="0"/>
        <w:jc w:val="left"/>
        <w:rPr>
          <w:lang w:val="en-US"/>
        </w:rPr>
      </w:pPr>
      <w:r w:rsidRPr="00B71369">
        <w:rPr>
          <w:lang w:val="en-US"/>
        </w:rPr>
        <w:br w:type="page"/>
      </w:r>
    </w:p>
    <w:p w:rsidR="00DD0641" w:rsidRPr="00B71369" w:rsidRDefault="00DD0641" w:rsidP="0080488B">
      <w:pPr>
        <w:spacing w:after="120"/>
        <w:jc w:val="center"/>
        <w:rPr>
          <w:b/>
          <w:lang w:val="en-US"/>
        </w:rPr>
      </w:pPr>
      <w:r w:rsidRPr="00B71369">
        <w:rPr>
          <w:b/>
          <w:lang w:val="en-US"/>
        </w:rPr>
        <w:t>Part III</w:t>
      </w:r>
    </w:p>
    <w:p w:rsidR="00DD0641" w:rsidRPr="00B71369" w:rsidRDefault="00DD0641" w:rsidP="0080488B">
      <w:pPr>
        <w:spacing w:after="120"/>
        <w:jc w:val="center"/>
        <w:rPr>
          <w:b/>
          <w:lang w:val="en-US"/>
        </w:rPr>
      </w:pPr>
      <w:r w:rsidRPr="00B71369">
        <w:rPr>
          <w:b/>
          <w:lang w:val="en-US"/>
        </w:rPr>
        <w:t>General Knowledge Quiz</w:t>
      </w:r>
    </w:p>
    <w:p w:rsidR="00DD0641" w:rsidRPr="00B71369" w:rsidRDefault="00DD0641" w:rsidP="00470372">
      <w:pPr>
        <w:pStyle w:val="ListParagraph"/>
        <w:numPr>
          <w:ilvl w:val="0"/>
          <w:numId w:val="55"/>
        </w:numPr>
        <w:spacing w:after="120"/>
        <w:jc w:val="left"/>
        <w:rPr>
          <w:b/>
          <w:szCs w:val="24"/>
        </w:rPr>
      </w:pPr>
      <w:r w:rsidRPr="00B71369">
        <w:rPr>
          <w:b/>
          <w:szCs w:val="24"/>
        </w:rPr>
        <w:t>The Nobel Prize, one of the most highly valued prizes in the world, was provided for the first time in:</w:t>
      </w:r>
    </w:p>
    <w:p w:rsidR="00DD0641" w:rsidRPr="00B71369" w:rsidRDefault="00DD0641" w:rsidP="00470372">
      <w:pPr>
        <w:pStyle w:val="ListParagraph"/>
        <w:numPr>
          <w:ilvl w:val="0"/>
          <w:numId w:val="56"/>
        </w:numPr>
        <w:spacing w:after="120"/>
        <w:jc w:val="left"/>
        <w:rPr>
          <w:szCs w:val="24"/>
        </w:rPr>
      </w:pPr>
      <w:r w:rsidRPr="00B71369">
        <w:rPr>
          <w:szCs w:val="24"/>
        </w:rPr>
        <w:t>1901</w:t>
      </w:r>
    </w:p>
    <w:p w:rsidR="00DD0641" w:rsidRPr="00B71369" w:rsidRDefault="00DD0641" w:rsidP="00470372">
      <w:pPr>
        <w:pStyle w:val="ListParagraph"/>
        <w:numPr>
          <w:ilvl w:val="0"/>
          <w:numId w:val="56"/>
        </w:numPr>
        <w:spacing w:after="120"/>
        <w:jc w:val="left"/>
        <w:rPr>
          <w:szCs w:val="24"/>
        </w:rPr>
      </w:pPr>
      <w:r w:rsidRPr="00B71369">
        <w:rPr>
          <w:szCs w:val="24"/>
        </w:rPr>
        <w:t>1897</w:t>
      </w:r>
    </w:p>
    <w:p w:rsidR="00DD0641" w:rsidRPr="00B71369" w:rsidRDefault="00DD0641" w:rsidP="00470372">
      <w:pPr>
        <w:pStyle w:val="ListParagraph"/>
        <w:numPr>
          <w:ilvl w:val="0"/>
          <w:numId w:val="56"/>
        </w:numPr>
        <w:spacing w:after="120"/>
        <w:jc w:val="left"/>
        <w:rPr>
          <w:szCs w:val="24"/>
        </w:rPr>
      </w:pPr>
      <w:r w:rsidRPr="00B71369">
        <w:rPr>
          <w:szCs w:val="24"/>
        </w:rPr>
        <w:t>1914</w:t>
      </w:r>
    </w:p>
    <w:p w:rsidR="00DD0641" w:rsidRPr="00B71369" w:rsidRDefault="00DD0641" w:rsidP="00470372">
      <w:pPr>
        <w:pStyle w:val="ListParagraph"/>
        <w:numPr>
          <w:ilvl w:val="0"/>
          <w:numId w:val="55"/>
        </w:numPr>
        <w:spacing w:after="120"/>
        <w:jc w:val="left"/>
        <w:rPr>
          <w:b/>
          <w:szCs w:val="24"/>
        </w:rPr>
      </w:pPr>
      <w:r w:rsidRPr="00B71369">
        <w:rPr>
          <w:b/>
          <w:szCs w:val="24"/>
        </w:rPr>
        <w:t>The only woman who was awarded by the Nobel Price twice is:</w:t>
      </w:r>
    </w:p>
    <w:p w:rsidR="00DD0641" w:rsidRPr="00B71369" w:rsidRDefault="00DD0641" w:rsidP="00470372">
      <w:pPr>
        <w:pStyle w:val="ListParagraph"/>
        <w:numPr>
          <w:ilvl w:val="0"/>
          <w:numId w:val="57"/>
        </w:numPr>
        <w:spacing w:after="120"/>
        <w:jc w:val="left"/>
        <w:rPr>
          <w:szCs w:val="24"/>
        </w:rPr>
      </w:pPr>
      <w:r w:rsidRPr="00B71369">
        <w:rPr>
          <w:szCs w:val="24"/>
        </w:rPr>
        <w:t>Sophia Kovalevskaya</w:t>
      </w:r>
    </w:p>
    <w:p w:rsidR="00DD0641" w:rsidRPr="00B71369" w:rsidRDefault="00DD0641" w:rsidP="00470372">
      <w:pPr>
        <w:pStyle w:val="ListParagraph"/>
        <w:numPr>
          <w:ilvl w:val="0"/>
          <w:numId w:val="57"/>
        </w:numPr>
        <w:spacing w:after="120"/>
        <w:jc w:val="left"/>
        <w:rPr>
          <w:szCs w:val="24"/>
        </w:rPr>
      </w:pPr>
      <w:r w:rsidRPr="00B71369">
        <w:rPr>
          <w:szCs w:val="24"/>
        </w:rPr>
        <w:t>Rosalind Franklin</w:t>
      </w:r>
    </w:p>
    <w:p w:rsidR="00DD0641" w:rsidRPr="00B71369" w:rsidRDefault="00DD0641" w:rsidP="00470372">
      <w:pPr>
        <w:pStyle w:val="ListParagraph"/>
        <w:numPr>
          <w:ilvl w:val="0"/>
          <w:numId w:val="57"/>
        </w:numPr>
        <w:spacing w:after="120"/>
        <w:jc w:val="left"/>
        <w:rPr>
          <w:szCs w:val="24"/>
        </w:rPr>
      </w:pPr>
      <w:r w:rsidRPr="00B71369">
        <w:rPr>
          <w:szCs w:val="24"/>
        </w:rPr>
        <w:t>Maria Sklodowska-Curie</w:t>
      </w:r>
    </w:p>
    <w:p w:rsidR="00DD0641" w:rsidRPr="00B71369" w:rsidRDefault="00DD0641" w:rsidP="00470372">
      <w:pPr>
        <w:pStyle w:val="ListParagraph"/>
        <w:numPr>
          <w:ilvl w:val="0"/>
          <w:numId w:val="55"/>
        </w:numPr>
        <w:spacing w:after="120"/>
        <w:jc w:val="left"/>
        <w:rPr>
          <w:b/>
          <w:szCs w:val="24"/>
        </w:rPr>
      </w:pPr>
      <w:r w:rsidRPr="00B71369">
        <w:rPr>
          <w:b/>
          <w:szCs w:val="24"/>
        </w:rPr>
        <w:t>The Nobel Prize is never provided for the achievements in:</w:t>
      </w:r>
    </w:p>
    <w:p w:rsidR="00DD0641" w:rsidRPr="00B71369" w:rsidRDefault="00DD0641" w:rsidP="00470372">
      <w:pPr>
        <w:pStyle w:val="ListParagraph"/>
        <w:numPr>
          <w:ilvl w:val="0"/>
          <w:numId w:val="58"/>
        </w:numPr>
        <w:spacing w:after="120"/>
        <w:jc w:val="left"/>
        <w:rPr>
          <w:szCs w:val="24"/>
        </w:rPr>
      </w:pPr>
      <w:r w:rsidRPr="00B71369">
        <w:rPr>
          <w:szCs w:val="24"/>
        </w:rPr>
        <w:t>medicine</w:t>
      </w:r>
    </w:p>
    <w:p w:rsidR="00DD0641" w:rsidRPr="00B71369" w:rsidRDefault="00DD0641" w:rsidP="00470372">
      <w:pPr>
        <w:pStyle w:val="ListParagraph"/>
        <w:numPr>
          <w:ilvl w:val="0"/>
          <w:numId w:val="58"/>
        </w:numPr>
        <w:spacing w:after="120"/>
        <w:jc w:val="left"/>
        <w:rPr>
          <w:szCs w:val="24"/>
        </w:rPr>
      </w:pPr>
      <w:r w:rsidRPr="00B71369">
        <w:rPr>
          <w:szCs w:val="24"/>
        </w:rPr>
        <w:t>mathematics</w:t>
      </w:r>
    </w:p>
    <w:p w:rsidR="00DD0641" w:rsidRPr="00B71369" w:rsidRDefault="00DD0641" w:rsidP="00470372">
      <w:pPr>
        <w:pStyle w:val="ListParagraph"/>
        <w:numPr>
          <w:ilvl w:val="0"/>
          <w:numId w:val="58"/>
        </w:numPr>
        <w:spacing w:after="120"/>
        <w:jc w:val="left"/>
        <w:rPr>
          <w:szCs w:val="24"/>
        </w:rPr>
      </w:pPr>
      <w:r w:rsidRPr="00B71369">
        <w:rPr>
          <w:szCs w:val="24"/>
        </w:rPr>
        <w:t>economics</w:t>
      </w:r>
    </w:p>
    <w:p w:rsidR="00DD0641" w:rsidRPr="00B71369" w:rsidRDefault="00DD0641" w:rsidP="00470372">
      <w:pPr>
        <w:pStyle w:val="ListParagraph"/>
        <w:numPr>
          <w:ilvl w:val="0"/>
          <w:numId w:val="55"/>
        </w:numPr>
        <w:spacing w:after="120"/>
        <w:jc w:val="left"/>
        <w:rPr>
          <w:b/>
          <w:szCs w:val="24"/>
        </w:rPr>
      </w:pPr>
      <w:r w:rsidRPr="00B71369">
        <w:rPr>
          <w:b/>
          <w:szCs w:val="24"/>
        </w:rPr>
        <w:t>The Periodic Table of Elements was created by:</w:t>
      </w:r>
    </w:p>
    <w:p w:rsidR="00DD0641" w:rsidRPr="00B71369" w:rsidRDefault="00DD0641" w:rsidP="00470372">
      <w:pPr>
        <w:pStyle w:val="ListParagraph"/>
        <w:numPr>
          <w:ilvl w:val="0"/>
          <w:numId w:val="59"/>
        </w:numPr>
        <w:spacing w:after="120"/>
        <w:jc w:val="left"/>
        <w:rPr>
          <w:szCs w:val="24"/>
        </w:rPr>
      </w:pPr>
      <w:r w:rsidRPr="00B71369">
        <w:rPr>
          <w:szCs w:val="24"/>
        </w:rPr>
        <w:t>T.Edison</w:t>
      </w:r>
    </w:p>
    <w:p w:rsidR="00DD0641" w:rsidRPr="00B71369" w:rsidRDefault="00DD0641" w:rsidP="00470372">
      <w:pPr>
        <w:pStyle w:val="ListParagraph"/>
        <w:numPr>
          <w:ilvl w:val="0"/>
          <w:numId w:val="59"/>
        </w:numPr>
        <w:spacing w:after="120"/>
        <w:jc w:val="left"/>
        <w:rPr>
          <w:szCs w:val="24"/>
        </w:rPr>
      </w:pPr>
      <w:r w:rsidRPr="00B71369">
        <w:rPr>
          <w:szCs w:val="24"/>
        </w:rPr>
        <w:t>D.I.Mendeleev</w:t>
      </w:r>
    </w:p>
    <w:p w:rsidR="00DD0641" w:rsidRPr="00B71369" w:rsidRDefault="00DD0641" w:rsidP="00470372">
      <w:pPr>
        <w:pStyle w:val="ListParagraph"/>
        <w:numPr>
          <w:ilvl w:val="0"/>
          <w:numId w:val="59"/>
        </w:numPr>
        <w:spacing w:after="120"/>
        <w:jc w:val="left"/>
        <w:rPr>
          <w:szCs w:val="24"/>
        </w:rPr>
      </w:pPr>
      <w:r w:rsidRPr="00B71369">
        <w:rPr>
          <w:szCs w:val="24"/>
        </w:rPr>
        <w:t>P.L.Kapitsa</w:t>
      </w:r>
    </w:p>
    <w:p w:rsidR="00DD0641" w:rsidRPr="00B71369" w:rsidRDefault="00DD0641" w:rsidP="00470372">
      <w:pPr>
        <w:pStyle w:val="ListParagraph"/>
        <w:numPr>
          <w:ilvl w:val="0"/>
          <w:numId w:val="55"/>
        </w:numPr>
        <w:spacing w:after="120"/>
        <w:jc w:val="left"/>
        <w:rPr>
          <w:b/>
          <w:szCs w:val="24"/>
        </w:rPr>
      </w:pPr>
      <w:r w:rsidRPr="00B71369">
        <w:rPr>
          <w:b/>
          <w:szCs w:val="24"/>
        </w:rPr>
        <w:t>The idea of multistage rocket belongs to:</w:t>
      </w:r>
    </w:p>
    <w:p w:rsidR="00DD0641" w:rsidRPr="00B71369" w:rsidRDefault="00DD0641" w:rsidP="00470372">
      <w:pPr>
        <w:pStyle w:val="ListParagraph"/>
        <w:numPr>
          <w:ilvl w:val="0"/>
          <w:numId w:val="60"/>
        </w:numPr>
        <w:spacing w:after="120"/>
        <w:jc w:val="left"/>
        <w:rPr>
          <w:szCs w:val="24"/>
        </w:rPr>
      </w:pPr>
      <w:r w:rsidRPr="00B71369">
        <w:rPr>
          <w:szCs w:val="24"/>
        </w:rPr>
        <w:t>S.P.Korolev</w:t>
      </w:r>
    </w:p>
    <w:p w:rsidR="00DD0641" w:rsidRPr="00B71369" w:rsidRDefault="00DD0641" w:rsidP="00470372">
      <w:pPr>
        <w:pStyle w:val="ListParagraph"/>
        <w:numPr>
          <w:ilvl w:val="0"/>
          <w:numId w:val="60"/>
        </w:numPr>
        <w:spacing w:after="120"/>
        <w:jc w:val="left"/>
        <w:rPr>
          <w:szCs w:val="24"/>
        </w:rPr>
      </w:pPr>
      <w:r w:rsidRPr="00B71369">
        <w:rPr>
          <w:szCs w:val="24"/>
        </w:rPr>
        <w:t>Y.A.Gagarin</w:t>
      </w:r>
    </w:p>
    <w:p w:rsidR="00DD0641" w:rsidRPr="00B71369" w:rsidRDefault="00DD0641" w:rsidP="00470372">
      <w:pPr>
        <w:pStyle w:val="ListParagraph"/>
        <w:numPr>
          <w:ilvl w:val="0"/>
          <w:numId w:val="60"/>
        </w:numPr>
        <w:spacing w:after="120"/>
        <w:jc w:val="left"/>
        <w:rPr>
          <w:szCs w:val="24"/>
        </w:rPr>
      </w:pPr>
      <w:r w:rsidRPr="00B71369">
        <w:rPr>
          <w:szCs w:val="24"/>
        </w:rPr>
        <w:t>K.E.Tsiolkovsky</w:t>
      </w:r>
    </w:p>
    <w:p w:rsidR="00DD0641" w:rsidRPr="00B71369" w:rsidRDefault="00DD0641" w:rsidP="00470372">
      <w:pPr>
        <w:pStyle w:val="ListParagraph"/>
        <w:numPr>
          <w:ilvl w:val="0"/>
          <w:numId w:val="55"/>
        </w:numPr>
        <w:spacing w:after="120"/>
        <w:jc w:val="left"/>
        <w:rPr>
          <w:b/>
          <w:szCs w:val="24"/>
        </w:rPr>
      </w:pPr>
      <w:r w:rsidRPr="00B71369">
        <w:rPr>
          <w:b/>
          <w:szCs w:val="24"/>
        </w:rPr>
        <w:t>The first jet passenger aircraft was developed by:</w:t>
      </w:r>
    </w:p>
    <w:p w:rsidR="00DD0641" w:rsidRPr="00B71369" w:rsidRDefault="00DD0641" w:rsidP="00470372">
      <w:pPr>
        <w:pStyle w:val="ListParagraph"/>
        <w:numPr>
          <w:ilvl w:val="0"/>
          <w:numId w:val="61"/>
        </w:numPr>
        <w:spacing w:after="120"/>
        <w:jc w:val="left"/>
        <w:rPr>
          <w:szCs w:val="24"/>
        </w:rPr>
      </w:pPr>
      <w:r w:rsidRPr="00B71369">
        <w:rPr>
          <w:szCs w:val="24"/>
        </w:rPr>
        <w:t>A.N.Tupolev</w:t>
      </w:r>
    </w:p>
    <w:p w:rsidR="00DD0641" w:rsidRPr="00B71369" w:rsidRDefault="00DD0641" w:rsidP="00470372">
      <w:pPr>
        <w:pStyle w:val="ListParagraph"/>
        <w:numPr>
          <w:ilvl w:val="0"/>
          <w:numId w:val="61"/>
        </w:numPr>
        <w:spacing w:after="120"/>
        <w:jc w:val="left"/>
        <w:rPr>
          <w:szCs w:val="24"/>
        </w:rPr>
      </w:pPr>
      <w:r w:rsidRPr="00B71369">
        <w:rPr>
          <w:szCs w:val="24"/>
        </w:rPr>
        <w:t>S.A.Lavochkin</w:t>
      </w:r>
    </w:p>
    <w:p w:rsidR="00DD0641" w:rsidRPr="00B71369" w:rsidRDefault="00DD0641" w:rsidP="00470372">
      <w:pPr>
        <w:pStyle w:val="ListParagraph"/>
        <w:numPr>
          <w:ilvl w:val="0"/>
          <w:numId w:val="61"/>
        </w:numPr>
        <w:spacing w:after="120"/>
        <w:jc w:val="left"/>
        <w:rPr>
          <w:szCs w:val="24"/>
        </w:rPr>
      </w:pPr>
      <w:r w:rsidRPr="00B71369">
        <w:rPr>
          <w:szCs w:val="24"/>
        </w:rPr>
        <w:t>A.S.Yakovlev</w:t>
      </w:r>
    </w:p>
    <w:p w:rsidR="00DD0641" w:rsidRPr="00B71369" w:rsidRDefault="00DD0641" w:rsidP="00470372">
      <w:pPr>
        <w:pStyle w:val="ListParagraph"/>
        <w:numPr>
          <w:ilvl w:val="0"/>
          <w:numId w:val="55"/>
        </w:numPr>
        <w:spacing w:after="120"/>
        <w:jc w:val="left"/>
        <w:rPr>
          <w:b/>
          <w:szCs w:val="24"/>
        </w:rPr>
      </w:pPr>
      <w:r w:rsidRPr="00B71369">
        <w:rPr>
          <w:b/>
          <w:szCs w:val="24"/>
        </w:rPr>
        <w:t>The official name of our city-forming enterprise is:</w:t>
      </w:r>
    </w:p>
    <w:p w:rsidR="00DD0641" w:rsidRPr="00B71369" w:rsidRDefault="00DD0641" w:rsidP="00470372">
      <w:pPr>
        <w:pStyle w:val="ListParagraph"/>
        <w:numPr>
          <w:ilvl w:val="0"/>
          <w:numId w:val="62"/>
        </w:numPr>
        <w:spacing w:after="120"/>
        <w:jc w:val="left"/>
        <w:rPr>
          <w:szCs w:val="24"/>
        </w:rPr>
      </w:pPr>
      <w:r w:rsidRPr="00B71369">
        <w:rPr>
          <w:szCs w:val="24"/>
        </w:rPr>
        <w:t xml:space="preserve">The Open Joint Stock Company </w:t>
      </w:r>
      <w:smartTag w:uri="urn:schemas-microsoft-com:office:smarttags" w:element="place">
        <w:smartTag w:uri="urn:schemas-microsoft-com:office:smarttags" w:element="City">
          <w:r w:rsidRPr="00B71369">
            <w:rPr>
              <w:szCs w:val="24"/>
            </w:rPr>
            <w:t>Magnitogorsk</w:t>
          </w:r>
        </w:smartTag>
      </w:smartTag>
      <w:r w:rsidRPr="00B71369">
        <w:rPr>
          <w:szCs w:val="24"/>
        </w:rPr>
        <w:t xml:space="preserve"> Iron &amp; Steel Works </w:t>
      </w:r>
    </w:p>
    <w:p w:rsidR="00DD0641" w:rsidRPr="00B71369" w:rsidRDefault="00DD0641" w:rsidP="00470372">
      <w:pPr>
        <w:pStyle w:val="ListParagraph"/>
        <w:numPr>
          <w:ilvl w:val="0"/>
          <w:numId w:val="62"/>
        </w:numPr>
        <w:spacing w:after="120"/>
        <w:jc w:val="left"/>
        <w:rPr>
          <w:szCs w:val="24"/>
        </w:rPr>
      </w:pPr>
      <w:r w:rsidRPr="00B71369">
        <w:rPr>
          <w:szCs w:val="24"/>
        </w:rPr>
        <w:t xml:space="preserve">The Public Joint Stock Company </w:t>
      </w:r>
      <w:smartTag w:uri="urn:schemas-microsoft-com:office:smarttags" w:element="place">
        <w:smartTag w:uri="urn:schemas-microsoft-com:office:smarttags" w:element="City">
          <w:r w:rsidRPr="00B71369">
            <w:rPr>
              <w:szCs w:val="24"/>
            </w:rPr>
            <w:t>Magnitogorsk</w:t>
          </w:r>
        </w:smartTag>
      </w:smartTag>
      <w:r w:rsidRPr="00B71369">
        <w:rPr>
          <w:szCs w:val="24"/>
        </w:rPr>
        <w:t xml:space="preserve"> Iron &amp; Steel Works</w:t>
      </w:r>
    </w:p>
    <w:p w:rsidR="00DD0641" w:rsidRPr="00B71369" w:rsidRDefault="00DD0641" w:rsidP="00470372">
      <w:pPr>
        <w:pStyle w:val="ListParagraph"/>
        <w:numPr>
          <w:ilvl w:val="0"/>
          <w:numId w:val="62"/>
        </w:numPr>
        <w:spacing w:after="120"/>
        <w:jc w:val="left"/>
        <w:rPr>
          <w:szCs w:val="24"/>
        </w:rPr>
      </w:pPr>
      <w:r w:rsidRPr="00B71369">
        <w:rPr>
          <w:szCs w:val="24"/>
        </w:rPr>
        <w:t xml:space="preserve">The </w:t>
      </w:r>
      <w:smartTag w:uri="urn:schemas-microsoft-com:office:smarttags" w:element="place">
        <w:smartTag w:uri="urn:schemas-microsoft-com:office:smarttags" w:element="City">
          <w:r w:rsidRPr="00B71369">
            <w:rPr>
              <w:szCs w:val="24"/>
            </w:rPr>
            <w:t>Magnitogorsk</w:t>
          </w:r>
        </w:smartTag>
      </w:smartTag>
      <w:r w:rsidRPr="00B71369">
        <w:rPr>
          <w:szCs w:val="24"/>
        </w:rPr>
        <w:t xml:space="preserve"> Iron &amp; Steel Works</w:t>
      </w:r>
    </w:p>
    <w:p w:rsidR="00DD0641" w:rsidRPr="00B71369" w:rsidRDefault="00DD0641" w:rsidP="00470372">
      <w:pPr>
        <w:pStyle w:val="ListParagraph"/>
        <w:numPr>
          <w:ilvl w:val="0"/>
          <w:numId w:val="55"/>
        </w:numPr>
        <w:spacing w:after="120"/>
        <w:jc w:val="left"/>
        <w:rPr>
          <w:b/>
          <w:szCs w:val="24"/>
        </w:rPr>
      </w:pPr>
      <w:r w:rsidRPr="00B71369">
        <w:rPr>
          <w:b/>
          <w:szCs w:val="24"/>
        </w:rPr>
        <w:t xml:space="preserve">The </w:t>
      </w:r>
      <w:smartTag w:uri="urn:schemas-microsoft-com:office:smarttags" w:element="place">
        <w:smartTag w:uri="urn:schemas-microsoft-com:office:smarttags" w:element="PlaceName">
          <w:r w:rsidRPr="00B71369">
            <w:rPr>
              <w:b/>
              <w:szCs w:val="24"/>
            </w:rPr>
            <w:t>Magnitogorsk</w:t>
          </w:r>
        </w:smartTag>
        <w:r w:rsidRPr="00B71369">
          <w:rPr>
            <w:b/>
            <w:szCs w:val="24"/>
          </w:rPr>
          <w:t xml:space="preserve"> </w:t>
        </w:r>
        <w:smartTag w:uri="urn:schemas-microsoft-com:office:smarttags" w:element="PlaceType">
          <w:r w:rsidRPr="00B71369">
            <w:rPr>
              <w:b/>
              <w:szCs w:val="24"/>
            </w:rPr>
            <w:t>State</w:t>
          </w:r>
        </w:smartTag>
        <w:r w:rsidRPr="00B71369">
          <w:rPr>
            <w:b/>
            <w:szCs w:val="24"/>
          </w:rPr>
          <w:t xml:space="preserve"> </w:t>
        </w:r>
        <w:smartTag w:uri="urn:schemas-microsoft-com:office:smarttags" w:element="PlaceName">
          <w:r w:rsidRPr="00B71369">
            <w:rPr>
              <w:b/>
              <w:szCs w:val="24"/>
            </w:rPr>
            <w:t>Technical</w:t>
          </w:r>
        </w:smartTag>
        <w:r w:rsidRPr="00B71369">
          <w:rPr>
            <w:b/>
            <w:szCs w:val="24"/>
          </w:rPr>
          <w:t xml:space="preserve"> </w:t>
        </w:r>
        <w:smartTag w:uri="urn:schemas-microsoft-com:office:smarttags" w:element="PlaceType">
          <w:r w:rsidRPr="00B71369">
            <w:rPr>
              <w:b/>
              <w:szCs w:val="24"/>
            </w:rPr>
            <w:t>University</w:t>
          </w:r>
        </w:smartTag>
      </w:smartTag>
      <w:r w:rsidRPr="00B71369">
        <w:rPr>
          <w:b/>
          <w:szCs w:val="24"/>
        </w:rPr>
        <w:t xml:space="preserve"> is named after G.I. Nosov who was:</w:t>
      </w:r>
    </w:p>
    <w:p w:rsidR="00DD0641" w:rsidRPr="00B71369" w:rsidRDefault="00DD0641" w:rsidP="00470372">
      <w:pPr>
        <w:pStyle w:val="ListParagraph"/>
        <w:numPr>
          <w:ilvl w:val="0"/>
          <w:numId w:val="74"/>
        </w:numPr>
        <w:spacing w:after="120"/>
        <w:jc w:val="left"/>
        <w:rPr>
          <w:szCs w:val="24"/>
        </w:rPr>
      </w:pPr>
      <w:r w:rsidRPr="00B71369">
        <w:rPr>
          <w:szCs w:val="24"/>
        </w:rPr>
        <w:t>the director of the Iron and Steel Works during the Great Patriotic War</w:t>
      </w:r>
    </w:p>
    <w:p w:rsidR="00DD0641" w:rsidRPr="00B71369" w:rsidRDefault="00DD0641" w:rsidP="00470372">
      <w:pPr>
        <w:pStyle w:val="ListParagraph"/>
        <w:numPr>
          <w:ilvl w:val="0"/>
          <w:numId w:val="74"/>
        </w:numPr>
        <w:spacing w:after="120"/>
        <w:jc w:val="left"/>
        <w:rPr>
          <w:szCs w:val="24"/>
        </w:rPr>
      </w:pPr>
      <w:r w:rsidRPr="00B71369">
        <w:rPr>
          <w:szCs w:val="24"/>
        </w:rPr>
        <w:t>one of the builders of the Iron and Steel Works</w:t>
      </w:r>
    </w:p>
    <w:p w:rsidR="00DD0641" w:rsidRPr="00B71369" w:rsidRDefault="00DD0641" w:rsidP="00470372">
      <w:pPr>
        <w:pStyle w:val="ListParagraph"/>
        <w:numPr>
          <w:ilvl w:val="0"/>
          <w:numId w:val="74"/>
        </w:numPr>
        <w:spacing w:after="120"/>
        <w:jc w:val="left"/>
        <w:rPr>
          <w:szCs w:val="24"/>
        </w:rPr>
      </w:pPr>
      <w:r w:rsidRPr="00B71369">
        <w:rPr>
          <w:szCs w:val="24"/>
        </w:rPr>
        <w:t>the most famous steel-maker of the Works</w:t>
      </w:r>
    </w:p>
    <w:p w:rsidR="00DD0641" w:rsidRPr="00B71369" w:rsidRDefault="00DD0641" w:rsidP="00470372">
      <w:pPr>
        <w:pStyle w:val="ListParagraph"/>
        <w:numPr>
          <w:ilvl w:val="0"/>
          <w:numId w:val="55"/>
        </w:numPr>
        <w:spacing w:after="120"/>
        <w:jc w:val="left"/>
        <w:rPr>
          <w:b/>
          <w:szCs w:val="24"/>
        </w:rPr>
      </w:pPr>
      <w:r w:rsidRPr="00B71369">
        <w:rPr>
          <w:b/>
          <w:szCs w:val="24"/>
        </w:rPr>
        <w:t>The hot rolling mill 5000 was put into operation in</w:t>
      </w:r>
    </w:p>
    <w:p w:rsidR="00DD0641" w:rsidRPr="00B71369" w:rsidRDefault="00DD0641" w:rsidP="00470372">
      <w:pPr>
        <w:pStyle w:val="ListParagraph"/>
        <w:numPr>
          <w:ilvl w:val="0"/>
          <w:numId w:val="75"/>
        </w:numPr>
        <w:spacing w:after="120"/>
        <w:jc w:val="left"/>
        <w:rPr>
          <w:szCs w:val="24"/>
        </w:rPr>
      </w:pPr>
      <w:r w:rsidRPr="00B71369">
        <w:rPr>
          <w:szCs w:val="24"/>
        </w:rPr>
        <w:t>2005</w:t>
      </w:r>
    </w:p>
    <w:p w:rsidR="00DD0641" w:rsidRPr="00B71369" w:rsidRDefault="00DD0641" w:rsidP="00470372">
      <w:pPr>
        <w:pStyle w:val="ListParagraph"/>
        <w:numPr>
          <w:ilvl w:val="0"/>
          <w:numId w:val="75"/>
        </w:numPr>
        <w:spacing w:after="120"/>
        <w:jc w:val="left"/>
        <w:rPr>
          <w:szCs w:val="24"/>
        </w:rPr>
      </w:pPr>
      <w:r w:rsidRPr="00B71369">
        <w:rPr>
          <w:szCs w:val="24"/>
        </w:rPr>
        <w:t>2009</w:t>
      </w:r>
    </w:p>
    <w:p w:rsidR="00DD0641" w:rsidRPr="00B71369" w:rsidRDefault="00DD0641" w:rsidP="00470372">
      <w:pPr>
        <w:pStyle w:val="ListParagraph"/>
        <w:numPr>
          <w:ilvl w:val="0"/>
          <w:numId w:val="75"/>
        </w:numPr>
        <w:spacing w:after="120"/>
        <w:jc w:val="left"/>
        <w:rPr>
          <w:szCs w:val="24"/>
        </w:rPr>
      </w:pPr>
      <w:r w:rsidRPr="00B71369">
        <w:rPr>
          <w:szCs w:val="24"/>
        </w:rPr>
        <w:t>2013</w:t>
      </w:r>
    </w:p>
    <w:p w:rsidR="00DD0641" w:rsidRPr="00B71369" w:rsidRDefault="00DD0641" w:rsidP="00470372">
      <w:pPr>
        <w:pStyle w:val="ListParagraph"/>
        <w:numPr>
          <w:ilvl w:val="0"/>
          <w:numId w:val="55"/>
        </w:numPr>
        <w:spacing w:after="120"/>
        <w:jc w:val="left"/>
        <w:rPr>
          <w:b/>
          <w:szCs w:val="24"/>
        </w:rPr>
      </w:pPr>
      <w:r w:rsidRPr="00B71369">
        <w:rPr>
          <w:b/>
          <w:szCs w:val="24"/>
        </w:rPr>
        <w:t xml:space="preserve"> The </w:t>
      </w:r>
      <w:smartTag w:uri="urn:schemas-microsoft-com:office:smarttags" w:element="City">
        <w:r w:rsidRPr="00B71369">
          <w:rPr>
            <w:b/>
            <w:szCs w:val="24"/>
          </w:rPr>
          <w:t>Magnitogorsk</w:t>
        </w:r>
      </w:smartTag>
      <w:r w:rsidRPr="00B71369">
        <w:rPr>
          <w:b/>
          <w:szCs w:val="24"/>
        </w:rPr>
        <w:t xml:space="preserve"> Iron and Steel Works was built near </w:t>
      </w:r>
      <w:smartTag w:uri="urn:schemas-microsoft-com:office:smarttags" w:element="place">
        <w:smartTag w:uri="urn:schemas-microsoft-com:office:smarttags" w:element="PlaceName">
          <w:r w:rsidRPr="00B71369">
            <w:rPr>
              <w:b/>
              <w:szCs w:val="24"/>
            </w:rPr>
            <w:t>Magnitnaya</w:t>
          </w:r>
        </w:smartTag>
        <w:r w:rsidRPr="00B71369">
          <w:rPr>
            <w:b/>
            <w:szCs w:val="24"/>
          </w:rPr>
          <w:t xml:space="preserve"> </w:t>
        </w:r>
        <w:smartTag w:uri="urn:schemas-microsoft-com:office:smarttags" w:element="PlaceType">
          <w:r w:rsidRPr="00B71369">
            <w:rPr>
              <w:b/>
              <w:szCs w:val="24"/>
            </w:rPr>
            <w:t>Mountain</w:t>
          </w:r>
        </w:smartTag>
      </w:smartTag>
      <w:r w:rsidRPr="00B71369">
        <w:rPr>
          <w:b/>
          <w:szCs w:val="24"/>
        </w:rPr>
        <w:t xml:space="preserve"> because it was rich in:</w:t>
      </w:r>
    </w:p>
    <w:p w:rsidR="00DD0641" w:rsidRPr="00B71369" w:rsidRDefault="00DD0641" w:rsidP="00470372">
      <w:pPr>
        <w:pStyle w:val="ListParagraph"/>
        <w:numPr>
          <w:ilvl w:val="0"/>
          <w:numId w:val="76"/>
        </w:numPr>
        <w:spacing w:after="120"/>
        <w:jc w:val="left"/>
        <w:rPr>
          <w:szCs w:val="24"/>
        </w:rPr>
      </w:pPr>
      <w:r w:rsidRPr="00B71369">
        <w:rPr>
          <w:szCs w:val="24"/>
        </w:rPr>
        <w:t>gold</w:t>
      </w:r>
    </w:p>
    <w:p w:rsidR="00DD0641" w:rsidRPr="00B71369" w:rsidRDefault="00DD0641" w:rsidP="00470372">
      <w:pPr>
        <w:pStyle w:val="ListParagraph"/>
        <w:numPr>
          <w:ilvl w:val="0"/>
          <w:numId w:val="76"/>
        </w:numPr>
        <w:spacing w:after="120"/>
        <w:jc w:val="left"/>
        <w:rPr>
          <w:szCs w:val="24"/>
        </w:rPr>
      </w:pPr>
      <w:r w:rsidRPr="00B71369">
        <w:rPr>
          <w:szCs w:val="24"/>
        </w:rPr>
        <w:t>lead</w:t>
      </w:r>
    </w:p>
    <w:p w:rsidR="00DD0641" w:rsidRPr="00B71369" w:rsidRDefault="00DD0641" w:rsidP="00470372">
      <w:pPr>
        <w:pStyle w:val="ListParagraph"/>
        <w:numPr>
          <w:ilvl w:val="0"/>
          <w:numId w:val="76"/>
        </w:numPr>
        <w:spacing w:after="120"/>
        <w:jc w:val="left"/>
        <w:rPr>
          <w:szCs w:val="24"/>
        </w:rPr>
      </w:pPr>
      <w:r w:rsidRPr="00B71369">
        <w:rPr>
          <w:szCs w:val="24"/>
        </w:rPr>
        <w:t>iron ore</w:t>
      </w:r>
    </w:p>
    <w:p w:rsidR="00DD0641" w:rsidRPr="00B71369" w:rsidRDefault="00DD0641" w:rsidP="0080488B">
      <w:pPr>
        <w:jc w:val="right"/>
        <w:rPr>
          <w:b/>
          <w:i/>
          <w:lang w:val="en-US"/>
        </w:rPr>
      </w:pPr>
      <w:r w:rsidRPr="00B71369">
        <w:rPr>
          <w:b/>
          <w:i/>
          <w:lang w:val="en-US"/>
        </w:rPr>
        <w:t xml:space="preserve">1 mark for each </w:t>
      </w:r>
    </w:p>
    <w:p w:rsidR="00DD0641" w:rsidRPr="00B71369" w:rsidRDefault="00DD0641" w:rsidP="0080488B">
      <w:pPr>
        <w:jc w:val="right"/>
        <w:rPr>
          <w:b/>
          <w:i/>
        </w:rPr>
      </w:pPr>
      <w:r w:rsidRPr="00B71369">
        <w:rPr>
          <w:b/>
          <w:i/>
          <w:lang w:val="en-US"/>
        </w:rPr>
        <w:t>correct answer_________/</w:t>
      </w:r>
      <w:r w:rsidRPr="00B71369">
        <w:rPr>
          <w:b/>
          <w:i/>
        </w:rPr>
        <w:t>10</w:t>
      </w:r>
    </w:p>
    <w:p w:rsidR="00DD0641" w:rsidRPr="00B71369" w:rsidRDefault="00DD0641" w:rsidP="0080488B">
      <w:pPr>
        <w:jc w:val="center"/>
        <w:rPr>
          <w:b/>
        </w:rPr>
      </w:pPr>
    </w:p>
    <w:p w:rsidR="00DD0641" w:rsidRPr="00B71369" w:rsidRDefault="00DD0641" w:rsidP="0080488B">
      <w:pPr>
        <w:jc w:val="center"/>
        <w:rPr>
          <w:b/>
          <w:lang w:val="en-US"/>
        </w:rPr>
      </w:pPr>
      <w:r w:rsidRPr="00B71369">
        <w:rPr>
          <w:b/>
          <w:lang w:val="en-US"/>
        </w:rPr>
        <w:t xml:space="preserve">Part IV </w:t>
      </w:r>
    </w:p>
    <w:p w:rsidR="00DD0641" w:rsidRPr="00B71369" w:rsidRDefault="00DD0641" w:rsidP="0080488B">
      <w:pPr>
        <w:jc w:val="center"/>
        <w:rPr>
          <w:b/>
        </w:rPr>
      </w:pPr>
      <w:r w:rsidRPr="00B71369">
        <w:rPr>
          <w:b/>
          <w:lang w:val="en-US"/>
        </w:rPr>
        <w:t>Writing</w:t>
      </w:r>
      <w:r w:rsidRPr="00B71369">
        <w:rPr>
          <w:b/>
        </w:rPr>
        <w:t xml:space="preserve">  </w:t>
      </w:r>
    </w:p>
    <w:p w:rsidR="00DD0641" w:rsidRPr="00B71369" w:rsidRDefault="00DD0641" w:rsidP="0080488B">
      <w:pPr>
        <w:jc w:val="center"/>
        <w:rPr>
          <w:b/>
          <w:lang w:val="en-US"/>
        </w:rPr>
      </w:pPr>
      <w:r w:rsidRPr="00B71369">
        <w:rPr>
          <w:b/>
          <w:lang w:val="en-US"/>
        </w:rPr>
        <w:t>Write essays on the following topics:</w:t>
      </w:r>
    </w:p>
    <w:p w:rsidR="00DD0641" w:rsidRPr="00B71369" w:rsidRDefault="00DD0641" w:rsidP="00470372">
      <w:pPr>
        <w:pStyle w:val="ListParagraph"/>
        <w:numPr>
          <w:ilvl w:val="0"/>
          <w:numId w:val="77"/>
        </w:numPr>
        <w:spacing w:after="200"/>
        <w:jc w:val="left"/>
        <w:rPr>
          <w:szCs w:val="24"/>
        </w:rPr>
      </w:pPr>
      <w:r w:rsidRPr="00B71369">
        <w:rPr>
          <w:szCs w:val="24"/>
        </w:rPr>
        <w:t xml:space="preserve">The </w:t>
      </w:r>
      <w:r w:rsidRPr="00C101F1">
        <w:rPr>
          <w:szCs w:val="24"/>
        </w:rPr>
        <w:fldChar w:fldCharType="begin"/>
      </w:r>
      <w:r w:rsidRPr="00C101F1">
        <w:rPr>
          <w:szCs w:val="24"/>
        </w:rPr>
        <w:instrText xml:space="preserve"> QUOTE </w:instrText>
      </w:r>
      <w:r>
        <w:pict>
          <v:shape id="_x0000_i1029" type="#_x0000_t75" style="width:21.7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488B&quot;/&gt;&lt;wsp:rsid wsp:val=&quot;00045DB8&quot;/&gt;&lt;wsp:rsid wsp:val=&quot;00080C22&quot;/&gt;&lt;wsp:rsid wsp:val=&quot;00084AD9&quot;/&gt;&lt;wsp:rsid wsp:val=&quot;00094822&quot;/&gt;&lt;wsp:rsid wsp:val=&quot;000B149B&quot;/&gt;&lt;wsp:rsid wsp:val=&quot;000C61D1&quot;/&gt;&lt;wsp:rsid wsp:val=&quot;000F5D73&quot;/&gt;&lt;wsp:rsid wsp:val=&quot;00105C7A&quot;/&gt;&lt;wsp:rsid wsp:val=&quot;0012133C&quot;/&gt;&lt;wsp:rsid wsp:val=&quot;00123FBF&quot;/&gt;&lt;wsp:rsid wsp:val=&quot;00126DA1&quot;/&gt;&lt;wsp:rsid wsp:val=&quot;0014233A&quot;/&gt;&lt;wsp:rsid wsp:val=&quot;00153E5D&quot;/&gt;&lt;wsp:rsid wsp:val=&quot;00192DB3&quot;/&gt;&lt;wsp:rsid wsp:val=&quot;0019713A&quot;/&gt;&lt;wsp:rsid wsp:val=&quot;001A7A40&quot;/&gt;&lt;wsp:rsid wsp:val=&quot;001B572B&quot;/&gt;&lt;wsp:rsid wsp:val=&quot;001B5F70&quot;/&gt;&lt;wsp:rsid wsp:val=&quot;001E3574&quot;/&gt;&lt;wsp:rsid wsp:val=&quot;001F38D7&quot;/&gt;&lt;wsp:rsid wsp:val=&quot;002063C2&quot;/&gt;&lt;wsp:rsid wsp:val=&quot;00206A1D&quot;/&gt;&lt;wsp:rsid wsp:val=&quot;00207255&quot;/&gt;&lt;wsp:rsid wsp:val=&quot;002114A6&quot;/&gt;&lt;wsp:rsid wsp:val=&quot;00222F56&quot;/&gt;&lt;wsp:rsid wsp:val=&quot;00264258&quot;/&gt;&lt;wsp:rsid wsp:val=&quot;00271530&quot;/&gt;&lt;wsp:rsid wsp:val=&quot;0028659D&quot;/&gt;&lt;wsp:rsid wsp:val=&quot;0029092B&quot;/&gt;&lt;wsp:rsid wsp:val=&quot;002971C2&quot;/&gt;&lt;wsp:rsid wsp:val=&quot;002C2339&quot;/&gt;&lt;wsp:rsid wsp:val=&quot;002E18C9&quot;/&gt;&lt;wsp:rsid wsp:val=&quot;002E5762&quot;/&gt;&lt;wsp:rsid wsp:val=&quot;0030159D&quot;/&gt;&lt;wsp:rsid wsp:val=&quot;00325724&quot;/&gt;&lt;wsp:rsid wsp:val=&quot;00327CA7&quot;/&gt;&lt;wsp:rsid wsp:val=&quot;00345A82&quot;/&gt;&lt;wsp:rsid wsp:val=&quot;0035122F&quot;/&gt;&lt;wsp:rsid wsp:val=&quot;00351B65&quot;/&gt;&lt;wsp:rsid wsp:val=&quot;00355535&quot;/&gt;&lt;wsp:rsid wsp:val=&quot;00377729&quot;/&gt;&lt;wsp:rsid wsp:val=&quot;0039174A&quot;/&gt;&lt;wsp:rsid wsp:val=&quot;00392951&quot;/&gt;&lt;wsp:rsid wsp:val=&quot;003A7F02&quot;/&gt;&lt;wsp:rsid wsp:val=&quot;003C2310&quot;/&gt;&lt;wsp:rsid wsp:val=&quot;00417871&quot;/&gt;&lt;wsp:rsid wsp:val=&quot;00422CA5&quot;/&gt;&lt;wsp:rsid wsp:val=&quot;00427686&quot;/&gt;&lt;wsp:rsid wsp:val=&quot;00470372&quot;/&gt;&lt;wsp:rsid wsp:val=&quot;004B2965&quot;/&gt;&lt;wsp:rsid wsp:val=&quot;004D6FB4&quot;/&gt;&lt;wsp:rsid wsp:val=&quot;004E358A&quot;/&gt;&lt;wsp:rsid wsp:val=&quot;0050754A&quot;/&gt;&lt;wsp:rsid wsp:val=&quot;00510D11&quot;/&gt;&lt;wsp:rsid wsp:val=&quot;00535904&quot;/&gt;&lt;wsp:rsid wsp:val=&quot;0053686E&quot;/&gt;&lt;wsp:rsid wsp:val=&quot;005848E2&quot;/&gt;&lt;wsp:rsid wsp:val=&quot;00584BAC&quot;/&gt;&lt;wsp:rsid wsp:val=&quot;00597176&quot;/&gt;&lt;wsp:rsid wsp:val=&quot;005A1D98&quot;/&gt;&lt;wsp:rsid wsp:val=&quot;005B0387&quot;/&gt;&lt;wsp:rsid wsp:val=&quot;005C2C00&quot;/&gt;&lt;wsp:rsid wsp:val=&quot;005F52A0&quot;/&gt;&lt;wsp:rsid wsp:val=&quot;006020AD&quot;/&gt;&lt;wsp:rsid wsp:val=&quot;00631B12&quot;/&gt;&lt;wsp:rsid wsp:val=&quot;0066138C&quot;/&gt;&lt;wsp:rsid wsp:val=&quot;0067271C&quot;/&gt;&lt;wsp:rsid wsp:val=&quot;006A74ED&quot;/&gt;&lt;wsp:rsid wsp:val=&quot;006D6AFA&quot;/&gt;&lt;wsp:rsid wsp:val=&quot;007008BC&quot;/&gt;&lt;wsp:rsid wsp:val=&quot;007044C3&quot;/&gt;&lt;wsp:rsid wsp:val=&quot;007578DF&quot;/&gt;&lt;wsp:rsid wsp:val=&quot;007A3E36&quot;/&gt;&lt;wsp:rsid wsp:val=&quot;007A768E&quot;/&gt;&lt;wsp:rsid wsp:val=&quot;007B231C&quot;/&gt;&lt;wsp:rsid wsp:val=&quot;007C20C7&quot;/&gt;&lt;wsp:rsid wsp:val=&quot;007D2F38&quot;/&gt;&lt;wsp:rsid wsp:val=&quot;007D73B7&quot;/&gt;&lt;wsp:rsid wsp:val=&quot;007E29F4&quot;/&gt;&lt;wsp:rsid wsp:val=&quot;0080488B&quot;/&gt;&lt;wsp:rsid wsp:val=&quot;008124E7&quot;/&gt;&lt;wsp:rsid wsp:val=&quot;00813320&quot;/&gt;&lt;wsp:rsid wsp:val=&quot;008373A4&quot;/&gt;&lt;wsp:rsid wsp:val=&quot;00842634&quot;/&gt;&lt;wsp:rsid wsp:val=&quot;00885B3E&quot;/&gt;&lt;wsp:rsid wsp:val=&quot;00887881&quot;/&gt;&lt;wsp:rsid wsp:val=&quot;008B50AB&quot;/&gt;&lt;wsp:rsid wsp:val=&quot;00907177&quot;/&gt;&lt;wsp:rsid wsp:val=&quot;00924554&quot;/&gt;&lt;wsp:rsid wsp:val=&quot;009365CB&quot;/&gt;&lt;wsp:rsid wsp:val=&quot;00960CE1&quot;/&gt;&lt;wsp:rsid wsp:val=&quot;00962BE2&quot;/&gt;&lt;wsp:rsid wsp:val=&quot;0097032D&quot;/&gt;&lt;wsp:rsid wsp:val=&quot;00980CB4&quot;/&gt;&lt;wsp:rsid wsp:val=&quot;009A545A&quot;/&gt;&lt;wsp:rsid wsp:val=&quot;009A7A81&quot;/&gt;&lt;wsp:rsid wsp:val=&quot;009C063D&quot;/&gt;&lt;wsp:rsid wsp:val=&quot;009C4058&quot;/&gt;&lt;wsp:rsid wsp:val=&quot;009D4061&quot;/&gt;&lt;wsp:rsid wsp:val=&quot;009D5120&quot;/&gt;&lt;wsp:rsid wsp:val=&quot;009D6694&quot;/&gt;&lt;wsp:rsid wsp:val=&quot;00A122F2&quot;/&gt;&lt;wsp:rsid wsp:val=&quot;00A43ABB&quot;/&gt;&lt;wsp:rsid wsp:val=&quot;00A471B3&quot;/&gt;&lt;wsp:rsid wsp:val=&quot;00A5411A&quot;/&gt;&lt;wsp:rsid wsp:val=&quot;00A72B38&quot;/&gt;&lt;wsp:rsid wsp:val=&quot;00A75A62&quot;/&gt;&lt;wsp:rsid wsp:val=&quot;00A81930&quot;/&gt;&lt;wsp:rsid wsp:val=&quot;00AB29FB&quot;/&gt;&lt;wsp:rsid wsp:val=&quot;00AB5AC6&quot;/&gt;&lt;wsp:rsid wsp:val=&quot;00AC181C&quot;/&gt;&lt;wsp:rsid wsp:val=&quot;00AC32C6&quot;/&gt;&lt;wsp:rsid wsp:val=&quot;00AF7BFB&quot;/&gt;&lt;wsp:rsid wsp:val=&quot;00B42B91&quot;/&gt;&lt;wsp:rsid wsp:val=&quot;00B45BB2&quot;/&gt;&lt;wsp:rsid wsp:val=&quot;00B55C3B&quot;/&gt;&lt;wsp:rsid wsp:val=&quot;00B71369&quot;/&gt;&lt;wsp:rsid wsp:val=&quot;00B847E5&quot;/&gt;&lt;wsp:rsid wsp:val=&quot;00B84957&quot;/&gt;&lt;wsp:rsid wsp:val=&quot;00B91CD5&quot;/&gt;&lt;wsp:rsid wsp:val=&quot;00BB5387&quot;/&gt;&lt;wsp:rsid wsp:val=&quot;00BD1949&quot;/&gt;&lt;wsp:rsid wsp:val=&quot;00BE7448&quot;/&gt;&lt;wsp:rsid wsp:val=&quot;00C066FE&quot;/&gt;&lt;wsp:rsid wsp:val=&quot;00C101F1&quot;/&gt;&lt;wsp:rsid wsp:val=&quot;00C377C0&quot;/&gt;&lt;wsp:rsid wsp:val=&quot;00C37AAF&quot;/&gt;&lt;wsp:rsid wsp:val=&quot;00C952DF&quot;/&gt;&lt;wsp:rsid wsp:val=&quot;00CD45BF&quot;/&gt;&lt;wsp:rsid wsp:val=&quot;00CF706D&quot;/&gt;&lt;wsp:rsid wsp:val=&quot;00CF76FF&quot;/&gt;&lt;wsp:rsid wsp:val=&quot;00D16C51&quot;/&gt;&lt;wsp:rsid wsp:val=&quot;00D4595D&quot;/&gt;&lt;wsp:rsid wsp:val=&quot;00D71C40&quot;/&gt;&lt;wsp:rsid wsp:val=&quot;00DC7849&quot;/&gt;&lt;wsp:rsid wsp:val=&quot;00DD1160&quot;/&gt;&lt;wsp:rsid wsp:val=&quot;00DF2CD4&quot;/&gt;&lt;wsp:rsid wsp:val=&quot;00E04890&quot;/&gt;&lt;wsp:rsid wsp:val=&quot;00E27A28&quot;/&gt;&lt;wsp:rsid wsp:val=&quot;00E340B5&quot;/&gt;&lt;wsp:rsid wsp:val=&quot;00E34C2B&quot;/&gt;&lt;wsp:rsid wsp:val=&quot;00E36379&quot;/&gt;&lt;wsp:rsid wsp:val=&quot;00E445FF&quot;/&gt;&lt;wsp:rsid wsp:val=&quot;00E517C3&quot;/&gt;&lt;wsp:rsid wsp:val=&quot;00E85459&quot;/&gt;&lt;wsp:rsid wsp:val=&quot;00E94675&quot;/&gt;&lt;wsp:rsid wsp:val=&quot;00E97AC4&quot;/&gt;&lt;wsp:rsid wsp:val=&quot;00EA44BA&quot;/&gt;&lt;wsp:rsid wsp:val=&quot;00ED0850&quot;/&gt;&lt;wsp:rsid wsp:val=&quot;00EE0A75&quot;/&gt;&lt;wsp:rsid wsp:val=&quot;00EF051E&quot;/&gt;&lt;wsp:rsid wsp:val=&quot;00F42F3F&quot;/&gt;&lt;wsp:rsid wsp:val=&quot;00F44B9B&quot;/&gt;&lt;wsp:rsid wsp:val=&quot;00F67E02&quot;/&gt;&lt;wsp:rsid wsp:val=&quot;00F85D29&quot;/&gt;&lt;wsp:rsid wsp:val=&quot;00FA6702&quot;/&gt;&lt;wsp:rsid wsp:val=&quot;00FD1FB1&quot;/&gt;&lt;wsp:rsid wsp:val=&quot;00FF5510&quot;/&gt;&lt;/wsp:rsids&gt;&lt;/w:docPr&gt;&lt;w:body&gt;&lt;w:p wsp:rsidR=&quot;00000000&quot; wsp:rsidRDefault=&quot;00105C7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1&lt;/m:t&gt;&lt;/m:r&gt;&lt;/m:e&gt;&lt;m:sup&gt;&lt;m:r&gt;&lt;w:rPr&gt;&lt;w:rFonts w:ascii=&quot;Cambria Math&quot; w:h-ansi=&quot;Cambria Math&quot;/&gt;&lt;wx:font wx:val=&quot;Cambria Math&quot;/&gt;&lt;w:i/&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7" o:title="" chromakey="white"/>
          </v:shape>
        </w:pict>
      </w:r>
      <w:r w:rsidRPr="00C101F1">
        <w:rPr>
          <w:szCs w:val="24"/>
        </w:rPr>
        <w:instrText xml:space="preserve"> </w:instrText>
      </w:r>
      <w:r w:rsidRPr="00C101F1">
        <w:rPr>
          <w:szCs w:val="24"/>
        </w:rPr>
        <w:fldChar w:fldCharType="separate"/>
      </w:r>
      <w:r>
        <w:pict>
          <v:shape id="_x0000_i1030" type="#_x0000_t75" style="width:21.7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488B&quot;/&gt;&lt;wsp:rsid wsp:val=&quot;00045DB8&quot;/&gt;&lt;wsp:rsid wsp:val=&quot;00080C22&quot;/&gt;&lt;wsp:rsid wsp:val=&quot;00084AD9&quot;/&gt;&lt;wsp:rsid wsp:val=&quot;00094822&quot;/&gt;&lt;wsp:rsid wsp:val=&quot;000B149B&quot;/&gt;&lt;wsp:rsid wsp:val=&quot;000C61D1&quot;/&gt;&lt;wsp:rsid wsp:val=&quot;000F5D73&quot;/&gt;&lt;wsp:rsid wsp:val=&quot;00105C7A&quot;/&gt;&lt;wsp:rsid wsp:val=&quot;0012133C&quot;/&gt;&lt;wsp:rsid wsp:val=&quot;00123FBF&quot;/&gt;&lt;wsp:rsid wsp:val=&quot;00126DA1&quot;/&gt;&lt;wsp:rsid wsp:val=&quot;0014233A&quot;/&gt;&lt;wsp:rsid wsp:val=&quot;00153E5D&quot;/&gt;&lt;wsp:rsid wsp:val=&quot;00192DB3&quot;/&gt;&lt;wsp:rsid wsp:val=&quot;0019713A&quot;/&gt;&lt;wsp:rsid wsp:val=&quot;001A7A40&quot;/&gt;&lt;wsp:rsid wsp:val=&quot;001B572B&quot;/&gt;&lt;wsp:rsid wsp:val=&quot;001B5F70&quot;/&gt;&lt;wsp:rsid wsp:val=&quot;001E3574&quot;/&gt;&lt;wsp:rsid wsp:val=&quot;001F38D7&quot;/&gt;&lt;wsp:rsid wsp:val=&quot;002063C2&quot;/&gt;&lt;wsp:rsid wsp:val=&quot;00206A1D&quot;/&gt;&lt;wsp:rsid wsp:val=&quot;00207255&quot;/&gt;&lt;wsp:rsid wsp:val=&quot;002114A6&quot;/&gt;&lt;wsp:rsid wsp:val=&quot;00222F56&quot;/&gt;&lt;wsp:rsid wsp:val=&quot;00264258&quot;/&gt;&lt;wsp:rsid wsp:val=&quot;00271530&quot;/&gt;&lt;wsp:rsid wsp:val=&quot;0028659D&quot;/&gt;&lt;wsp:rsid wsp:val=&quot;0029092B&quot;/&gt;&lt;wsp:rsid wsp:val=&quot;002971C2&quot;/&gt;&lt;wsp:rsid wsp:val=&quot;002C2339&quot;/&gt;&lt;wsp:rsid wsp:val=&quot;002E18C9&quot;/&gt;&lt;wsp:rsid wsp:val=&quot;002E5762&quot;/&gt;&lt;wsp:rsid wsp:val=&quot;0030159D&quot;/&gt;&lt;wsp:rsid wsp:val=&quot;00325724&quot;/&gt;&lt;wsp:rsid wsp:val=&quot;00327CA7&quot;/&gt;&lt;wsp:rsid wsp:val=&quot;00345A82&quot;/&gt;&lt;wsp:rsid wsp:val=&quot;0035122F&quot;/&gt;&lt;wsp:rsid wsp:val=&quot;00351B65&quot;/&gt;&lt;wsp:rsid wsp:val=&quot;00355535&quot;/&gt;&lt;wsp:rsid wsp:val=&quot;00377729&quot;/&gt;&lt;wsp:rsid wsp:val=&quot;0039174A&quot;/&gt;&lt;wsp:rsid wsp:val=&quot;00392951&quot;/&gt;&lt;wsp:rsid wsp:val=&quot;003A7F02&quot;/&gt;&lt;wsp:rsid wsp:val=&quot;003C2310&quot;/&gt;&lt;wsp:rsid wsp:val=&quot;00417871&quot;/&gt;&lt;wsp:rsid wsp:val=&quot;00422CA5&quot;/&gt;&lt;wsp:rsid wsp:val=&quot;00427686&quot;/&gt;&lt;wsp:rsid wsp:val=&quot;00470372&quot;/&gt;&lt;wsp:rsid wsp:val=&quot;004B2965&quot;/&gt;&lt;wsp:rsid wsp:val=&quot;004D6FB4&quot;/&gt;&lt;wsp:rsid wsp:val=&quot;004E358A&quot;/&gt;&lt;wsp:rsid wsp:val=&quot;0050754A&quot;/&gt;&lt;wsp:rsid wsp:val=&quot;00510D11&quot;/&gt;&lt;wsp:rsid wsp:val=&quot;00535904&quot;/&gt;&lt;wsp:rsid wsp:val=&quot;0053686E&quot;/&gt;&lt;wsp:rsid wsp:val=&quot;005848E2&quot;/&gt;&lt;wsp:rsid wsp:val=&quot;00584BAC&quot;/&gt;&lt;wsp:rsid wsp:val=&quot;00597176&quot;/&gt;&lt;wsp:rsid wsp:val=&quot;005A1D98&quot;/&gt;&lt;wsp:rsid wsp:val=&quot;005B0387&quot;/&gt;&lt;wsp:rsid wsp:val=&quot;005C2C00&quot;/&gt;&lt;wsp:rsid wsp:val=&quot;005F52A0&quot;/&gt;&lt;wsp:rsid wsp:val=&quot;006020AD&quot;/&gt;&lt;wsp:rsid wsp:val=&quot;00631B12&quot;/&gt;&lt;wsp:rsid wsp:val=&quot;0066138C&quot;/&gt;&lt;wsp:rsid wsp:val=&quot;0067271C&quot;/&gt;&lt;wsp:rsid wsp:val=&quot;006A74ED&quot;/&gt;&lt;wsp:rsid wsp:val=&quot;006D6AFA&quot;/&gt;&lt;wsp:rsid wsp:val=&quot;007008BC&quot;/&gt;&lt;wsp:rsid wsp:val=&quot;007044C3&quot;/&gt;&lt;wsp:rsid wsp:val=&quot;007578DF&quot;/&gt;&lt;wsp:rsid wsp:val=&quot;007A3E36&quot;/&gt;&lt;wsp:rsid wsp:val=&quot;007A768E&quot;/&gt;&lt;wsp:rsid wsp:val=&quot;007B231C&quot;/&gt;&lt;wsp:rsid wsp:val=&quot;007C20C7&quot;/&gt;&lt;wsp:rsid wsp:val=&quot;007D2F38&quot;/&gt;&lt;wsp:rsid wsp:val=&quot;007D73B7&quot;/&gt;&lt;wsp:rsid wsp:val=&quot;007E29F4&quot;/&gt;&lt;wsp:rsid wsp:val=&quot;0080488B&quot;/&gt;&lt;wsp:rsid wsp:val=&quot;008124E7&quot;/&gt;&lt;wsp:rsid wsp:val=&quot;00813320&quot;/&gt;&lt;wsp:rsid wsp:val=&quot;008373A4&quot;/&gt;&lt;wsp:rsid wsp:val=&quot;00842634&quot;/&gt;&lt;wsp:rsid wsp:val=&quot;00885B3E&quot;/&gt;&lt;wsp:rsid wsp:val=&quot;00887881&quot;/&gt;&lt;wsp:rsid wsp:val=&quot;008B50AB&quot;/&gt;&lt;wsp:rsid wsp:val=&quot;00907177&quot;/&gt;&lt;wsp:rsid wsp:val=&quot;00924554&quot;/&gt;&lt;wsp:rsid wsp:val=&quot;009365CB&quot;/&gt;&lt;wsp:rsid wsp:val=&quot;00960CE1&quot;/&gt;&lt;wsp:rsid wsp:val=&quot;00962BE2&quot;/&gt;&lt;wsp:rsid wsp:val=&quot;0097032D&quot;/&gt;&lt;wsp:rsid wsp:val=&quot;00980CB4&quot;/&gt;&lt;wsp:rsid wsp:val=&quot;009A545A&quot;/&gt;&lt;wsp:rsid wsp:val=&quot;009A7A81&quot;/&gt;&lt;wsp:rsid wsp:val=&quot;009C063D&quot;/&gt;&lt;wsp:rsid wsp:val=&quot;009C4058&quot;/&gt;&lt;wsp:rsid wsp:val=&quot;009D4061&quot;/&gt;&lt;wsp:rsid wsp:val=&quot;009D5120&quot;/&gt;&lt;wsp:rsid wsp:val=&quot;009D6694&quot;/&gt;&lt;wsp:rsid wsp:val=&quot;00A122F2&quot;/&gt;&lt;wsp:rsid wsp:val=&quot;00A43ABB&quot;/&gt;&lt;wsp:rsid wsp:val=&quot;00A471B3&quot;/&gt;&lt;wsp:rsid wsp:val=&quot;00A5411A&quot;/&gt;&lt;wsp:rsid wsp:val=&quot;00A72B38&quot;/&gt;&lt;wsp:rsid wsp:val=&quot;00A75A62&quot;/&gt;&lt;wsp:rsid wsp:val=&quot;00A81930&quot;/&gt;&lt;wsp:rsid wsp:val=&quot;00AB29FB&quot;/&gt;&lt;wsp:rsid wsp:val=&quot;00AB5AC6&quot;/&gt;&lt;wsp:rsid wsp:val=&quot;00AC181C&quot;/&gt;&lt;wsp:rsid wsp:val=&quot;00AC32C6&quot;/&gt;&lt;wsp:rsid wsp:val=&quot;00AF7BFB&quot;/&gt;&lt;wsp:rsid wsp:val=&quot;00B42B91&quot;/&gt;&lt;wsp:rsid wsp:val=&quot;00B45BB2&quot;/&gt;&lt;wsp:rsid wsp:val=&quot;00B55C3B&quot;/&gt;&lt;wsp:rsid wsp:val=&quot;00B71369&quot;/&gt;&lt;wsp:rsid wsp:val=&quot;00B847E5&quot;/&gt;&lt;wsp:rsid wsp:val=&quot;00B84957&quot;/&gt;&lt;wsp:rsid wsp:val=&quot;00B91CD5&quot;/&gt;&lt;wsp:rsid wsp:val=&quot;00BB5387&quot;/&gt;&lt;wsp:rsid wsp:val=&quot;00BD1949&quot;/&gt;&lt;wsp:rsid wsp:val=&quot;00BE7448&quot;/&gt;&lt;wsp:rsid wsp:val=&quot;00C066FE&quot;/&gt;&lt;wsp:rsid wsp:val=&quot;00C101F1&quot;/&gt;&lt;wsp:rsid wsp:val=&quot;00C377C0&quot;/&gt;&lt;wsp:rsid wsp:val=&quot;00C37AAF&quot;/&gt;&lt;wsp:rsid wsp:val=&quot;00C952DF&quot;/&gt;&lt;wsp:rsid wsp:val=&quot;00CD45BF&quot;/&gt;&lt;wsp:rsid wsp:val=&quot;00CF706D&quot;/&gt;&lt;wsp:rsid wsp:val=&quot;00CF76FF&quot;/&gt;&lt;wsp:rsid wsp:val=&quot;00D16C51&quot;/&gt;&lt;wsp:rsid wsp:val=&quot;00D4595D&quot;/&gt;&lt;wsp:rsid wsp:val=&quot;00D71C40&quot;/&gt;&lt;wsp:rsid wsp:val=&quot;00DC7849&quot;/&gt;&lt;wsp:rsid wsp:val=&quot;00DD1160&quot;/&gt;&lt;wsp:rsid wsp:val=&quot;00DF2CD4&quot;/&gt;&lt;wsp:rsid wsp:val=&quot;00E04890&quot;/&gt;&lt;wsp:rsid wsp:val=&quot;00E27A28&quot;/&gt;&lt;wsp:rsid wsp:val=&quot;00E340B5&quot;/&gt;&lt;wsp:rsid wsp:val=&quot;00E34C2B&quot;/&gt;&lt;wsp:rsid wsp:val=&quot;00E36379&quot;/&gt;&lt;wsp:rsid wsp:val=&quot;00E445FF&quot;/&gt;&lt;wsp:rsid wsp:val=&quot;00E517C3&quot;/&gt;&lt;wsp:rsid wsp:val=&quot;00E85459&quot;/&gt;&lt;wsp:rsid wsp:val=&quot;00E94675&quot;/&gt;&lt;wsp:rsid wsp:val=&quot;00E97AC4&quot;/&gt;&lt;wsp:rsid wsp:val=&quot;00EA44BA&quot;/&gt;&lt;wsp:rsid wsp:val=&quot;00ED0850&quot;/&gt;&lt;wsp:rsid wsp:val=&quot;00EE0A75&quot;/&gt;&lt;wsp:rsid wsp:val=&quot;00EF051E&quot;/&gt;&lt;wsp:rsid wsp:val=&quot;00F42F3F&quot;/&gt;&lt;wsp:rsid wsp:val=&quot;00F44B9B&quot;/&gt;&lt;wsp:rsid wsp:val=&quot;00F67E02&quot;/&gt;&lt;wsp:rsid wsp:val=&quot;00F85D29&quot;/&gt;&lt;wsp:rsid wsp:val=&quot;00FA6702&quot;/&gt;&lt;wsp:rsid wsp:val=&quot;00FD1FB1&quot;/&gt;&lt;wsp:rsid wsp:val=&quot;00FF5510&quot;/&gt;&lt;/wsp:rsids&gt;&lt;/w:docPr&gt;&lt;w:body&gt;&lt;w:p wsp:rsidR=&quot;00000000&quot; wsp:rsidRDefault=&quot;00105C7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1&lt;/m:t&gt;&lt;/m:r&gt;&lt;/m:e&gt;&lt;m:sup&gt;&lt;m:r&gt;&lt;w:rPr&gt;&lt;w:rFonts w:ascii=&quot;Cambria Math&quot; w:h-ansi=&quot;Cambria Math&quot;/&gt;&lt;wx:font wx:val=&quot;Cambria Math&quot;/&gt;&lt;w:i/&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7" o:title="" chromakey="white"/>
          </v:shape>
        </w:pict>
      </w:r>
      <w:r w:rsidRPr="00C101F1">
        <w:rPr>
          <w:szCs w:val="24"/>
        </w:rPr>
        <w:fldChar w:fldCharType="end"/>
      </w:r>
      <w:r w:rsidRPr="00B71369">
        <w:rPr>
          <w:szCs w:val="24"/>
        </w:rPr>
        <w:t xml:space="preserve"> century has begun. What changes do you think this new century will bring?</w:t>
      </w:r>
    </w:p>
    <w:p w:rsidR="00DD0641" w:rsidRPr="00B71369" w:rsidRDefault="00DD0641" w:rsidP="00470372">
      <w:pPr>
        <w:pStyle w:val="ListParagraph"/>
        <w:numPr>
          <w:ilvl w:val="0"/>
          <w:numId w:val="77"/>
        </w:numPr>
        <w:spacing w:after="200"/>
        <w:jc w:val="left"/>
        <w:rPr>
          <w:szCs w:val="24"/>
        </w:rPr>
      </w:pPr>
      <w:r w:rsidRPr="00B71369">
        <w:rPr>
          <w:szCs w:val="24"/>
        </w:rPr>
        <w:t>With the help of technology, students nowadays can learn more information and learn it more quickly. What is your opinion?</w:t>
      </w:r>
    </w:p>
    <w:p w:rsidR="00DD0641" w:rsidRPr="00B71369" w:rsidRDefault="00DD0641" w:rsidP="00470372">
      <w:pPr>
        <w:pStyle w:val="ListParagraph"/>
        <w:numPr>
          <w:ilvl w:val="0"/>
          <w:numId w:val="77"/>
        </w:numPr>
        <w:spacing w:after="200"/>
        <w:jc w:val="left"/>
        <w:rPr>
          <w:szCs w:val="24"/>
        </w:rPr>
      </w:pPr>
      <w:r w:rsidRPr="00B71369">
        <w:rPr>
          <w:szCs w:val="24"/>
        </w:rPr>
        <w:t>If you could invent something new, what product would you develop?</w:t>
      </w:r>
    </w:p>
    <w:p w:rsidR="00DD0641" w:rsidRPr="00B71369" w:rsidRDefault="00DD0641" w:rsidP="00470372">
      <w:pPr>
        <w:pStyle w:val="ListParagraph"/>
        <w:numPr>
          <w:ilvl w:val="0"/>
          <w:numId w:val="77"/>
        </w:numPr>
        <w:spacing w:after="200"/>
        <w:jc w:val="left"/>
        <w:rPr>
          <w:szCs w:val="24"/>
        </w:rPr>
      </w:pPr>
      <w:r w:rsidRPr="00B71369">
        <w:rPr>
          <w:szCs w:val="24"/>
        </w:rPr>
        <w:t>Telephones and e-mail have communication between people less personal. What is your opinion?</w:t>
      </w:r>
    </w:p>
    <w:p w:rsidR="00DD0641" w:rsidRPr="00B71369" w:rsidRDefault="00DD0641" w:rsidP="0080488B">
      <w:pPr>
        <w:jc w:val="center"/>
      </w:pPr>
    </w:p>
    <w:p w:rsidR="00DD0641" w:rsidRPr="00B71369" w:rsidRDefault="00DD0641" w:rsidP="0080488B">
      <w:pPr>
        <w:jc w:val="center"/>
        <w:rPr>
          <w:b/>
        </w:rPr>
      </w:pPr>
      <w:r w:rsidRPr="00B71369">
        <w:rPr>
          <w:b/>
          <w:lang w:val="en-US"/>
        </w:rPr>
        <w:t>Part</w:t>
      </w:r>
      <w:r w:rsidRPr="00B71369">
        <w:rPr>
          <w:b/>
        </w:rPr>
        <w:t xml:space="preserve"> </w:t>
      </w:r>
      <w:r w:rsidRPr="00B71369">
        <w:rPr>
          <w:b/>
          <w:lang w:val="en-US"/>
        </w:rPr>
        <w:t>V</w:t>
      </w:r>
    </w:p>
    <w:p w:rsidR="00DD0641" w:rsidRPr="00B71369" w:rsidRDefault="00DD0641" w:rsidP="0080488B">
      <w:pPr>
        <w:jc w:val="center"/>
        <w:rPr>
          <w:b/>
        </w:rPr>
      </w:pPr>
      <w:r w:rsidRPr="00B71369">
        <w:rPr>
          <w:b/>
          <w:lang w:val="en-US"/>
        </w:rPr>
        <w:t>Translation</w:t>
      </w:r>
      <w:r w:rsidRPr="00B71369">
        <w:rPr>
          <w:b/>
        </w:rPr>
        <w:t xml:space="preserve"> </w:t>
      </w:r>
    </w:p>
    <w:p w:rsidR="00DD0641" w:rsidRPr="00B71369" w:rsidRDefault="00DD0641" w:rsidP="0080488B">
      <w:pPr>
        <w:jc w:val="center"/>
      </w:pPr>
      <w:r w:rsidRPr="00B71369">
        <w:t xml:space="preserve"> (Текст для перевода предоставляется преподавателем группы индивидуально каждому студенту)</w:t>
      </w:r>
    </w:p>
    <w:p w:rsidR="00DD0641" w:rsidRPr="00B71369" w:rsidRDefault="00DD0641" w:rsidP="0080488B">
      <w:pPr>
        <w:jc w:val="center"/>
      </w:pPr>
    </w:p>
    <w:p w:rsidR="00DD0641" w:rsidRPr="00B71369" w:rsidRDefault="00DD0641" w:rsidP="0080488B"/>
    <w:p w:rsidR="00DD0641" w:rsidRPr="00B71369" w:rsidRDefault="00DD0641" w:rsidP="0080488B"/>
    <w:p w:rsidR="00DD0641" w:rsidRPr="00B71369" w:rsidRDefault="00DD0641" w:rsidP="0080488B"/>
    <w:p w:rsidR="00DD0641" w:rsidRPr="00B71369" w:rsidRDefault="00DD0641" w:rsidP="0080488B"/>
    <w:p w:rsidR="00DD0641" w:rsidRPr="00B71369" w:rsidRDefault="00DD0641" w:rsidP="0080488B">
      <w:pPr>
        <w:widowControl/>
        <w:autoSpaceDE/>
        <w:autoSpaceDN/>
        <w:adjustRightInd/>
        <w:ind w:firstLine="0"/>
        <w:jc w:val="left"/>
        <w:rPr>
          <w:b/>
        </w:rPr>
        <w:sectPr w:rsidR="00DD0641" w:rsidRPr="00B71369">
          <w:pgSz w:w="11906" w:h="16838"/>
          <w:pgMar w:top="720" w:right="720" w:bottom="720" w:left="720" w:header="708" w:footer="708" w:gutter="0"/>
          <w:cols w:space="720"/>
        </w:sectPr>
      </w:pPr>
    </w:p>
    <w:p w:rsidR="00DD0641" w:rsidRPr="00842634" w:rsidRDefault="00DD0641" w:rsidP="0080488B">
      <w:pPr>
        <w:jc w:val="center"/>
        <w:rPr>
          <w:b/>
          <w:lang w:val="de-AT"/>
        </w:rPr>
      </w:pPr>
    </w:p>
    <w:p w:rsidR="00DD0641" w:rsidRPr="00B71369" w:rsidRDefault="00DD0641" w:rsidP="0080488B">
      <w:pPr>
        <w:spacing w:after="120"/>
        <w:jc w:val="center"/>
        <w:rPr>
          <w:b/>
          <w:lang w:val="de-DE"/>
        </w:rPr>
      </w:pPr>
      <w:r w:rsidRPr="00B71369">
        <w:rPr>
          <w:b/>
          <w:lang w:val="de-DE"/>
        </w:rPr>
        <w:t>Teil III</w:t>
      </w:r>
    </w:p>
    <w:p w:rsidR="00DD0641" w:rsidRPr="00B71369" w:rsidRDefault="00DD0641" w:rsidP="0080488B">
      <w:pPr>
        <w:pStyle w:val="ListParagraph"/>
        <w:spacing w:after="120"/>
        <w:jc w:val="center"/>
        <w:rPr>
          <w:b/>
          <w:szCs w:val="24"/>
          <w:lang w:val="de-DE"/>
        </w:rPr>
      </w:pPr>
      <w:r w:rsidRPr="00B71369">
        <w:rPr>
          <w:b/>
          <w:szCs w:val="24"/>
          <w:lang w:val="de-DE"/>
        </w:rPr>
        <w:t>Allgemeinwissenstest</w:t>
      </w:r>
    </w:p>
    <w:p w:rsidR="00DD0641" w:rsidRPr="00B71369" w:rsidRDefault="00DD0641" w:rsidP="0080488B">
      <w:pPr>
        <w:rPr>
          <w:b/>
          <w:lang w:val="de-DE"/>
        </w:rPr>
      </w:pPr>
      <w:r w:rsidRPr="00B71369">
        <w:rPr>
          <w:b/>
          <w:lang w:val="de-DE"/>
        </w:rPr>
        <w:t>1. Der Nobelpreis, einer der weltweiten Preise, wurde zum ersten Mal in:</w:t>
      </w:r>
    </w:p>
    <w:p w:rsidR="00DD0641" w:rsidRPr="00B71369" w:rsidRDefault="00DD0641" w:rsidP="0080488B">
      <w:pPr>
        <w:rPr>
          <w:lang w:val="de-DE"/>
        </w:rPr>
      </w:pPr>
      <w:r w:rsidRPr="00B71369">
        <w:rPr>
          <w:lang w:val="de-DE"/>
        </w:rPr>
        <w:t>a) 1901</w:t>
      </w:r>
    </w:p>
    <w:p w:rsidR="00DD0641" w:rsidRPr="00B71369" w:rsidRDefault="00DD0641" w:rsidP="0080488B">
      <w:pPr>
        <w:rPr>
          <w:lang w:val="de-DE"/>
        </w:rPr>
      </w:pPr>
      <w:r w:rsidRPr="00B71369">
        <w:rPr>
          <w:lang w:val="de-DE"/>
        </w:rPr>
        <w:t>b) 1897</w:t>
      </w:r>
    </w:p>
    <w:p w:rsidR="00DD0641" w:rsidRPr="00B71369" w:rsidRDefault="00DD0641" w:rsidP="0080488B">
      <w:pPr>
        <w:rPr>
          <w:lang w:val="de-DE"/>
        </w:rPr>
      </w:pPr>
      <w:r w:rsidRPr="00B71369">
        <w:rPr>
          <w:lang w:val="de-DE"/>
        </w:rPr>
        <w:t>c) 1914</w:t>
      </w:r>
    </w:p>
    <w:p w:rsidR="00DD0641" w:rsidRPr="00B71369" w:rsidRDefault="00DD0641" w:rsidP="0080488B">
      <w:pPr>
        <w:rPr>
          <w:b/>
          <w:lang w:val="de-DE"/>
        </w:rPr>
      </w:pPr>
      <w:r w:rsidRPr="00B71369">
        <w:rPr>
          <w:b/>
          <w:lang w:val="de-DE"/>
        </w:rPr>
        <w:t>2. Die einzige Frau, die zweimal vom Nobelpreis ausgezeichnet wurde, ist:</w:t>
      </w:r>
    </w:p>
    <w:p w:rsidR="00DD0641" w:rsidRPr="00B71369" w:rsidRDefault="00DD0641" w:rsidP="0080488B">
      <w:pPr>
        <w:rPr>
          <w:lang w:val="en-US"/>
        </w:rPr>
      </w:pPr>
      <w:r w:rsidRPr="00B71369">
        <w:rPr>
          <w:lang w:val="en-US"/>
        </w:rPr>
        <w:t>a) Sophia Kovalevskaya</w:t>
      </w:r>
    </w:p>
    <w:p w:rsidR="00DD0641" w:rsidRPr="00B71369" w:rsidRDefault="00DD0641" w:rsidP="0080488B">
      <w:pPr>
        <w:rPr>
          <w:lang w:val="en-US"/>
        </w:rPr>
      </w:pPr>
      <w:r w:rsidRPr="00B71369">
        <w:rPr>
          <w:lang w:val="en-US"/>
        </w:rPr>
        <w:t>b) Rosalind Franklin</w:t>
      </w:r>
    </w:p>
    <w:p w:rsidR="00DD0641" w:rsidRPr="00B71369" w:rsidRDefault="00DD0641" w:rsidP="0080488B">
      <w:pPr>
        <w:rPr>
          <w:lang w:val="de-DE"/>
        </w:rPr>
      </w:pPr>
      <w:r w:rsidRPr="00B71369">
        <w:rPr>
          <w:lang w:val="de-DE"/>
        </w:rPr>
        <w:t>c) Maria Sklodowska-Curie</w:t>
      </w:r>
    </w:p>
    <w:p w:rsidR="00DD0641" w:rsidRPr="00B71369" w:rsidRDefault="00DD0641" w:rsidP="0080488B">
      <w:pPr>
        <w:rPr>
          <w:b/>
          <w:lang w:val="de-DE"/>
        </w:rPr>
      </w:pPr>
      <w:r w:rsidRPr="00B71369">
        <w:rPr>
          <w:b/>
          <w:lang w:val="de-DE"/>
        </w:rPr>
        <w:t>3. Der Nobelpreis wird niemals fьr die Leistungen in folgenden Bereichen bereitgestellt:</w:t>
      </w:r>
    </w:p>
    <w:p w:rsidR="00DD0641" w:rsidRPr="00B71369" w:rsidRDefault="00DD0641" w:rsidP="0080488B">
      <w:pPr>
        <w:rPr>
          <w:lang w:val="de-DE"/>
        </w:rPr>
      </w:pPr>
      <w:r w:rsidRPr="00B71369">
        <w:rPr>
          <w:lang w:val="de-DE"/>
        </w:rPr>
        <w:t>a) eine Medizin</w:t>
      </w:r>
    </w:p>
    <w:p w:rsidR="00DD0641" w:rsidRPr="00B71369" w:rsidRDefault="00DD0641" w:rsidP="0080488B">
      <w:pPr>
        <w:rPr>
          <w:lang w:val="de-DE"/>
        </w:rPr>
      </w:pPr>
      <w:r w:rsidRPr="00B71369">
        <w:rPr>
          <w:lang w:val="de-DE"/>
        </w:rPr>
        <w:t>b) Mathematik</w:t>
      </w:r>
    </w:p>
    <w:p w:rsidR="00DD0641" w:rsidRPr="00B71369" w:rsidRDefault="00DD0641" w:rsidP="0080488B">
      <w:pPr>
        <w:rPr>
          <w:lang w:val="de-DE"/>
        </w:rPr>
      </w:pPr>
      <w:r w:rsidRPr="00B71369">
        <w:rPr>
          <w:lang w:val="de-DE"/>
        </w:rPr>
        <w:t>c) Wirtschaft</w:t>
      </w:r>
    </w:p>
    <w:p w:rsidR="00DD0641" w:rsidRPr="00B71369" w:rsidRDefault="00DD0641" w:rsidP="0080488B">
      <w:pPr>
        <w:rPr>
          <w:b/>
          <w:lang w:val="de-DE"/>
        </w:rPr>
      </w:pPr>
      <w:r w:rsidRPr="00B71369">
        <w:rPr>
          <w:b/>
          <w:lang w:val="de-DE"/>
        </w:rPr>
        <w:t>4. Das Periodensystem der Elemente wurde erstellt von:</w:t>
      </w:r>
    </w:p>
    <w:p w:rsidR="00DD0641" w:rsidRPr="00F95395" w:rsidRDefault="00DD0641" w:rsidP="0080488B">
      <w:pPr>
        <w:rPr>
          <w:lang w:val="de-DE"/>
        </w:rPr>
      </w:pPr>
      <w:r w:rsidRPr="00F95395">
        <w:rPr>
          <w:lang w:val="de-DE"/>
        </w:rPr>
        <w:t>a) T. Edison</w:t>
      </w:r>
    </w:p>
    <w:p w:rsidR="00DD0641" w:rsidRPr="00F95395" w:rsidRDefault="00DD0641" w:rsidP="0080488B">
      <w:pPr>
        <w:rPr>
          <w:lang w:val="de-DE"/>
        </w:rPr>
      </w:pPr>
      <w:r w:rsidRPr="00F95395">
        <w:rPr>
          <w:lang w:val="de-DE"/>
        </w:rPr>
        <w:t>b) D.I.Mendeleev</w:t>
      </w:r>
    </w:p>
    <w:p w:rsidR="00DD0641" w:rsidRPr="00B71369" w:rsidRDefault="00DD0641" w:rsidP="0080488B">
      <w:pPr>
        <w:rPr>
          <w:lang w:val="de-DE"/>
        </w:rPr>
      </w:pPr>
      <w:r w:rsidRPr="00B71369">
        <w:rPr>
          <w:lang w:val="de-DE"/>
        </w:rPr>
        <w:t>c) P.L.Kapitsa</w:t>
      </w:r>
    </w:p>
    <w:p w:rsidR="00DD0641" w:rsidRPr="00B71369" w:rsidRDefault="00DD0641" w:rsidP="0080488B">
      <w:pPr>
        <w:rPr>
          <w:b/>
          <w:lang w:val="de-DE"/>
        </w:rPr>
      </w:pPr>
      <w:r w:rsidRPr="00B71369">
        <w:rPr>
          <w:b/>
          <w:lang w:val="de-DE"/>
        </w:rPr>
        <w:t>5. Die Idee der mehrstufigen Rakete gehцrt zu:</w:t>
      </w:r>
    </w:p>
    <w:p w:rsidR="00DD0641" w:rsidRPr="00F95395" w:rsidRDefault="00DD0641" w:rsidP="0080488B">
      <w:pPr>
        <w:rPr>
          <w:lang w:val="it-IT"/>
        </w:rPr>
      </w:pPr>
      <w:r w:rsidRPr="00F95395">
        <w:rPr>
          <w:lang w:val="it-IT"/>
        </w:rPr>
        <w:t>a) S.P. Korolev</w:t>
      </w:r>
    </w:p>
    <w:p w:rsidR="00DD0641" w:rsidRPr="00F95395" w:rsidRDefault="00DD0641" w:rsidP="0080488B">
      <w:pPr>
        <w:rPr>
          <w:lang w:val="it-IT"/>
        </w:rPr>
      </w:pPr>
      <w:r w:rsidRPr="00F95395">
        <w:rPr>
          <w:lang w:val="it-IT"/>
        </w:rPr>
        <w:t>b) Y.A.Gagarin</w:t>
      </w:r>
    </w:p>
    <w:p w:rsidR="00DD0641" w:rsidRPr="00B71369" w:rsidRDefault="00DD0641" w:rsidP="0080488B">
      <w:pPr>
        <w:rPr>
          <w:lang w:val="de-DE"/>
        </w:rPr>
      </w:pPr>
      <w:r w:rsidRPr="00B71369">
        <w:rPr>
          <w:lang w:val="de-DE"/>
        </w:rPr>
        <w:t>c) K. E. Tioliolski</w:t>
      </w:r>
    </w:p>
    <w:p w:rsidR="00DD0641" w:rsidRPr="00B71369" w:rsidRDefault="00DD0641" w:rsidP="0080488B">
      <w:pPr>
        <w:rPr>
          <w:b/>
          <w:lang w:val="de-DE"/>
        </w:rPr>
      </w:pPr>
      <w:r w:rsidRPr="00B71369">
        <w:rPr>
          <w:b/>
          <w:lang w:val="de-DE"/>
        </w:rPr>
        <w:t>6. Das erste Jet-Passagierflugzeug wurde entwickelt von:</w:t>
      </w:r>
    </w:p>
    <w:p w:rsidR="00DD0641" w:rsidRPr="00F95395" w:rsidRDefault="00DD0641" w:rsidP="0080488B">
      <w:pPr>
        <w:rPr>
          <w:lang w:val="de-DE"/>
        </w:rPr>
      </w:pPr>
      <w:r w:rsidRPr="00F95395">
        <w:rPr>
          <w:lang w:val="de-DE"/>
        </w:rPr>
        <w:t>a) A.N.Tololev</w:t>
      </w:r>
    </w:p>
    <w:p w:rsidR="00DD0641" w:rsidRPr="00F95395" w:rsidRDefault="00DD0641" w:rsidP="0080488B">
      <w:pPr>
        <w:rPr>
          <w:lang w:val="de-DE"/>
        </w:rPr>
      </w:pPr>
      <w:r w:rsidRPr="00F95395">
        <w:rPr>
          <w:lang w:val="de-DE"/>
        </w:rPr>
        <w:t>b) S.A.Lavochkin</w:t>
      </w:r>
    </w:p>
    <w:p w:rsidR="00DD0641" w:rsidRPr="00B71369" w:rsidRDefault="00DD0641" w:rsidP="0080488B">
      <w:pPr>
        <w:rPr>
          <w:lang w:val="de-DE"/>
        </w:rPr>
      </w:pPr>
      <w:r w:rsidRPr="00B71369">
        <w:rPr>
          <w:lang w:val="de-DE"/>
        </w:rPr>
        <w:t>c) A.S.Yakovlev</w:t>
      </w:r>
    </w:p>
    <w:p w:rsidR="00DD0641" w:rsidRPr="00B71369" w:rsidRDefault="00DD0641" w:rsidP="0080488B">
      <w:pPr>
        <w:rPr>
          <w:b/>
          <w:lang w:val="de-DE"/>
        </w:rPr>
      </w:pPr>
      <w:r w:rsidRPr="00B71369">
        <w:rPr>
          <w:b/>
          <w:lang w:val="de-DE"/>
        </w:rPr>
        <w:t>7. Der offizielle Name unseres stadtbildenden Unternehmens lautet:</w:t>
      </w:r>
    </w:p>
    <w:p w:rsidR="00DD0641" w:rsidRPr="00B71369" w:rsidRDefault="00DD0641" w:rsidP="0080488B">
      <w:pPr>
        <w:rPr>
          <w:lang w:val="de-DE"/>
        </w:rPr>
      </w:pPr>
      <w:r w:rsidRPr="00B71369">
        <w:rPr>
          <w:lang w:val="de-DE"/>
        </w:rPr>
        <w:t>a) Die offene Aktiengesellschaft Magnitogorsk Iron &amp; Steel Works</w:t>
      </w:r>
    </w:p>
    <w:p w:rsidR="00DD0641" w:rsidRPr="00B71369" w:rsidRDefault="00DD0641" w:rsidP="0080488B">
      <w:pPr>
        <w:rPr>
          <w:lang w:val="de-DE"/>
        </w:rPr>
      </w:pPr>
      <w:r w:rsidRPr="00B71369">
        <w:rPr>
          <w:lang w:val="de-DE"/>
        </w:rPr>
        <w:t>b) Die Aktiengesellschaft Magnitogorsk Iron &amp; Steel Works</w:t>
      </w:r>
    </w:p>
    <w:p w:rsidR="00DD0641" w:rsidRPr="00B71369" w:rsidRDefault="00DD0641" w:rsidP="0080488B">
      <w:pPr>
        <w:rPr>
          <w:lang w:val="de-DE"/>
        </w:rPr>
      </w:pPr>
      <w:r w:rsidRPr="00B71369">
        <w:rPr>
          <w:lang w:val="de-DE"/>
        </w:rPr>
        <w:t>c) Die Magnitogorsk Eisen- und Stahlwerke</w:t>
      </w:r>
    </w:p>
    <w:p w:rsidR="00DD0641" w:rsidRPr="00B71369" w:rsidRDefault="00DD0641" w:rsidP="0080488B">
      <w:pPr>
        <w:rPr>
          <w:b/>
          <w:lang w:val="de-DE"/>
        </w:rPr>
      </w:pPr>
      <w:r w:rsidRPr="00B71369">
        <w:rPr>
          <w:b/>
          <w:lang w:val="de-DE"/>
        </w:rPr>
        <w:t>8. Die Magnitogorsk State Technical University ist nach G.I. Nosov wer war:</w:t>
      </w:r>
    </w:p>
    <w:p w:rsidR="00DD0641" w:rsidRPr="00B71369" w:rsidRDefault="00DD0641" w:rsidP="0080488B">
      <w:pPr>
        <w:rPr>
          <w:lang w:val="de-DE"/>
        </w:rPr>
      </w:pPr>
      <w:r w:rsidRPr="00B71369">
        <w:rPr>
          <w:lang w:val="de-DE"/>
        </w:rPr>
        <w:t>a) der Direktor der Eisen- und Stahlwerkee wдhrend des GroЯen Vaterlдndischen Krieges</w:t>
      </w:r>
    </w:p>
    <w:p w:rsidR="00DD0641" w:rsidRPr="00B71369" w:rsidRDefault="00DD0641" w:rsidP="0080488B">
      <w:pPr>
        <w:rPr>
          <w:lang w:val="de-DE"/>
        </w:rPr>
      </w:pPr>
      <w:r w:rsidRPr="00B71369">
        <w:rPr>
          <w:lang w:val="de-DE"/>
        </w:rPr>
        <w:t>b) einer der Erbauer der Eisen- und Stahlwerkee</w:t>
      </w:r>
    </w:p>
    <w:p w:rsidR="00DD0641" w:rsidRPr="00B71369" w:rsidRDefault="00DD0641" w:rsidP="0080488B">
      <w:pPr>
        <w:rPr>
          <w:lang w:val="de-DE"/>
        </w:rPr>
      </w:pPr>
      <w:r w:rsidRPr="00B71369">
        <w:rPr>
          <w:lang w:val="de-DE"/>
        </w:rPr>
        <w:t>c) der berьhmteste Stahlhersteller der Werke</w:t>
      </w:r>
    </w:p>
    <w:p w:rsidR="00DD0641" w:rsidRPr="00B71369" w:rsidRDefault="00DD0641" w:rsidP="0080488B">
      <w:pPr>
        <w:rPr>
          <w:b/>
          <w:lang w:val="de-DE"/>
        </w:rPr>
      </w:pPr>
      <w:r w:rsidRPr="00B71369">
        <w:rPr>
          <w:b/>
          <w:lang w:val="de-DE"/>
        </w:rPr>
        <w:t>9. Das Warmwalzwerk 5000 wurde in Betrieb genommen</w:t>
      </w:r>
    </w:p>
    <w:p w:rsidR="00DD0641" w:rsidRPr="00B71369" w:rsidRDefault="00DD0641" w:rsidP="0080488B">
      <w:pPr>
        <w:rPr>
          <w:lang w:val="de-DE"/>
        </w:rPr>
      </w:pPr>
      <w:r w:rsidRPr="00B71369">
        <w:rPr>
          <w:lang w:val="de-DE"/>
        </w:rPr>
        <w:t>a) 2005</w:t>
      </w:r>
    </w:p>
    <w:p w:rsidR="00DD0641" w:rsidRPr="00B71369" w:rsidRDefault="00DD0641" w:rsidP="0080488B">
      <w:pPr>
        <w:rPr>
          <w:lang w:val="de-DE"/>
        </w:rPr>
      </w:pPr>
      <w:r w:rsidRPr="00B71369">
        <w:rPr>
          <w:lang w:val="de-DE"/>
        </w:rPr>
        <w:t>b) 2009</w:t>
      </w:r>
    </w:p>
    <w:p w:rsidR="00DD0641" w:rsidRPr="00B71369" w:rsidRDefault="00DD0641" w:rsidP="0080488B">
      <w:pPr>
        <w:rPr>
          <w:lang w:val="de-DE"/>
        </w:rPr>
      </w:pPr>
      <w:r w:rsidRPr="00B71369">
        <w:rPr>
          <w:lang w:val="de-DE"/>
        </w:rPr>
        <w:t>c) 2013</w:t>
      </w:r>
    </w:p>
    <w:p w:rsidR="00DD0641" w:rsidRPr="00B71369" w:rsidRDefault="00DD0641" w:rsidP="0080488B">
      <w:pPr>
        <w:rPr>
          <w:b/>
          <w:lang w:val="de-DE"/>
        </w:rPr>
      </w:pPr>
      <w:r w:rsidRPr="00B71369">
        <w:rPr>
          <w:b/>
          <w:lang w:val="de-DE"/>
        </w:rPr>
        <w:t>10. Die Magnitogorsk-Eisen- und Stahlwerkee wurden in der Nдhe des Magnitnaya-Gebirges gebaut, weil es reich an:</w:t>
      </w:r>
    </w:p>
    <w:p w:rsidR="00DD0641" w:rsidRPr="00B71369" w:rsidRDefault="00DD0641" w:rsidP="0080488B">
      <w:pPr>
        <w:rPr>
          <w:lang w:val="de-DE"/>
        </w:rPr>
      </w:pPr>
      <w:r w:rsidRPr="00B71369">
        <w:rPr>
          <w:lang w:val="de-DE"/>
        </w:rPr>
        <w:t>a) Gold</w:t>
      </w:r>
    </w:p>
    <w:p w:rsidR="00DD0641" w:rsidRPr="00B71369" w:rsidRDefault="00DD0641" w:rsidP="0080488B">
      <w:pPr>
        <w:rPr>
          <w:lang w:val="de-DE"/>
        </w:rPr>
      </w:pPr>
      <w:r w:rsidRPr="00B71369">
        <w:rPr>
          <w:lang w:val="de-DE"/>
        </w:rPr>
        <w:t>b) fьhren</w:t>
      </w:r>
    </w:p>
    <w:p w:rsidR="00DD0641" w:rsidRPr="00B71369" w:rsidRDefault="00DD0641" w:rsidP="0080488B">
      <w:pPr>
        <w:rPr>
          <w:lang w:val="de-DE"/>
        </w:rPr>
      </w:pPr>
      <w:r w:rsidRPr="00B71369">
        <w:rPr>
          <w:lang w:val="de-DE"/>
        </w:rPr>
        <w:t>c) Eisenerz</w:t>
      </w:r>
    </w:p>
    <w:p w:rsidR="00DD0641" w:rsidRPr="00B71369" w:rsidRDefault="00DD0641" w:rsidP="0080488B">
      <w:pPr>
        <w:jc w:val="right"/>
        <w:rPr>
          <w:b/>
          <w:bCs/>
          <w:i/>
          <w:iCs/>
          <w:color w:val="000000"/>
          <w:lang w:val="de-DE"/>
        </w:rPr>
      </w:pPr>
      <w:r w:rsidRPr="00B71369">
        <w:rPr>
          <w:b/>
          <w:bCs/>
          <w:i/>
          <w:iCs/>
          <w:color w:val="000000"/>
          <w:lang w:val="de-DE"/>
        </w:rPr>
        <w:t>1 Mark für jeden richtige Antwort _________ / 10</w:t>
      </w:r>
    </w:p>
    <w:p w:rsidR="00DD0641" w:rsidRPr="00B71369" w:rsidRDefault="00DD0641" w:rsidP="0080488B">
      <w:pPr>
        <w:rPr>
          <w:b/>
          <w:lang w:val="de-DE"/>
        </w:rPr>
      </w:pPr>
      <w:r w:rsidRPr="00B71369">
        <w:rPr>
          <w:b/>
          <w:lang w:val="de-DE"/>
        </w:rPr>
        <w:br w:type="page"/>
      </w:r>
    </w:p>
    <w:p w:rsidR="00DD0641" w:rsidRPr="00B71369" w:rsidRDefault="00DD0641" w:rsidP="0080488B">
      <w:pPr>
        <w:jc w:val="center"/>
        <w:rPr>
          <w:b/>
          <w:lang w:val="de-DE"/>
        </w:rPr>
      </w:pPr>
      <w:r w:rsidRPr="00B71369">
        <w:rPr>
          <w:b/>
          <w:lang w:val="de-DE"/>
        </w:rPr>
        <w:t xml:space="preserve">Teil IV </w:t>
      </w:r>
    </w:p>
    <w:p w:rsidR="00DD0641" w:rsidRPr="00B71369" w:rsidRDefault="00DD0641" w:rsidP="004D6FB4">
      <w:pPr>
        <w:jc w:val="center"/>
        <w:rPr>
          <w:b/>
          <w:lang w:val="de-DE"/>
        </w:rPr>
      </w:pPr>
      <w:r w:rsidRPr="00B71369">
        <w:rPr>
          <w:b/>
          <w:lang w:val="de-DE"/>
        </w:rPr>
        <w:t>Schreiben  Schreiben Sie Essay zu folgenden Themen:</w:t>
      </w:r>
    </w:p>
    <w:p w:rsidR="00DD0641" w:rsidRPr="00B71369" w:rsidRDefault="00DD0641" w:rsidP="0080488B">
      <w:pPr>
        <w:pStyle w:val="ListParagraph"/>
        <w:jc w:val="center"/>
        <w:rPr>
          <w:szCs w:val="24"/>
          <w:lang w:val="de-DE"/>
        </w:rPr>
      </w:pPr>
    </w:p>
    <w:p w:rsidR="00DD0641" w:rsidRPr="00B71369" w:rsidRDefault="00DD0641" w:rsidP="00470372">
      <w:pPr>
        <w:pStyle w:val="ListParagraph"/>
        <w:numPr>
          <w:ilvl w:val="0"/>
          <w:numId w:val="149"/>
        </w:numPr>
        <w:spacing w:after="200"/>
        <w:rPr>
          <w:szCs w:val="24"/>
          <w:lang w:val="de-DE"/>
        </w:rPr>
      </w:pPr>
      <w:r w:rsidRPr="00B71369">
        <w:rPr>
          <w:szCs w:val="24"/>
          <w:lang w:val="de-DE"/>
        </w:rPr>
        <w:t>Das 21. Jahrhundert hat begonnen. Welche Veränderungen wird dieses neue Jahrhundert bringen?</w:t>
      </w:r>
    </w:p>
    <w:p w:rsidR="00DD0641" w:rsidRPr="00B71369" w:rsidRDefault="00DD0641" w:rsidP="00470372">
      <w:pPr>
        <w:pStyle w:val="ListParagraph"/>
        <w:numPr>
          <w:ilvl w:val="0"/>
          <w:numId w:val="149"/>
        </w:numPr>
        <w:spacing w:after="200"/>
        <w:rPr>
          <w:szCs w:val="24"/>
          <w:lang w:val="de-DE"/>
        </w:rPr>
      </w:pPr>
      <w:r w:rsidRPr="00B71369">
        <w:rPr>
          <w:szCs w:val="24"/>
          <w:lang w:val="de-DE"/>
        </w:rPr>
        <w:t>Mithilfe von Technologie können Schüler heutzutage mehr Informationen lernen und schneller lernen. Was ist deine Meinung?</w:t>
      </w:r>
    </w:p>
    <w:p w:rsidR="00DD0641" w:rsidRPr="00B71369" w:rsidRDefault="00DD0641" w:rsidP="00470372">
      <w:pPr>
        <w:pStyle w:val="ListParagraph"/>
        <w:numPr>
          <w:ilvl w:val="0"/>
          <w:numId w:val="149"/>
        </w:numPr>
        <w:spacing w:after="200"/>
        <w:rPr>
          <w:szCs w:val="24"/>
          <w:lang w:val="de-DE"/>
        </w:rPr>
      </w:pPr>
      <w:r w:rsidRPr="00B71369">
        <w:rPr>
          <w:szCs w:val="24"/>
          <w:lang w:val="de-DE"/>
        </w:rPr>
        <w:t>Wenn Sie etwas Neues erfinden könnten, welches Produkt würden Sie entwickeln?</w:t>
      </w:r>
    </w:p>
    <w:p w:rsidR="00DD0641" w:rsidRPr="00B71369" w:rsidRDefault="00DD0641" w:rsidP="00470372">
      <w:pPr>
        <w:pStyle w:val="ListParagraph"/>
        <w:numPr>
          <w:ilvl w:val="0"/>
          <w:numId w:val="149"/>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DD0641" w:rsidRPr="00B71369" w:rsidRDefault="00DD0641" w:rsidP="0080488B">
      <w:pPr>
        <w:spacing w:after="200"/>
        <w:ind w:left="360" w:firstLine="0"/>
        <w:jc w:val="right"/>
        <w:rPr>
          <w:i/>
        </w:rPr>
      </w:pPr>
      <w:r w:rsidRPr="00B71369">
        <w:rPr>
          <w:b/>
          <w:i/>
        </w:rPr>
        <w:t>Итого максимальный балл за задание – 17 баллов</w:t>
      </w:r>
    </w:p>
    <w:p w:rsidR="00DD0641" w:rsidRPr="00B71369" w:rsidRDefault="00DD0641" w:rsidP="0080488B">
      <w:pPr>
        <w:jc w:val="center"/>
      </w:pPr>
    </w:p>
    <w:p w:rsidR="00DD0641" w:rsidRPr="00B71369" w:rsidRDefault="00DD0641" w:rsidP="0080488B">
      <w:pPr>
        <w:jc w:val="center"/>
        <w:rPr>
          <w:b/>
        </w:rPr>
      </w:pPr>
      <w:r w:rsidRPr="00B71369">
        <w:rPr>
          <w:b/>
          <w:lang w:val="en-US"/>
        </w:rPr>
        <w:t>Part</w:t>
      </w:r>
      <w:r w:rsidRPr="00B71369">
        <w:rPr>
          <w:b/>
        </w:rPr>
        <w:t xml:space="preserve"> </w:t>
      </w:r>
      <w:r w:rsidRPr="00B71369">
        <w:rPr>
          <w:b/>
          <w:lang w:val="en-US"/>
        </w:rPr>
        <w:t>V</w:t>
      </w:r>
    </w:p>
    <w:p w:rsidR="00DD0641" w:rsidRPr="00B71369" w:rsidRDefault="00DD0641" w:rsidP="0080488B">
      <w:pPr>
        <w:jc w:val="center"/>
        <w:rPr>
          <w:b/>
        </w:rPr>
      </w:pPr>
      <w:r w:rsidRPr="00B71369">
        <w:rPr>
          <w:b/>
          <w:lang w:val="en-US"/>
        </w:rPr>
        <w:t>Uebersetzung</w:t>
      </w:r>
      <w:r w:rsidRPr="00B71369">
        <w:rPr>
          <w:b/>
        </w:rPr>
        <w:t xml:space="preserve">  (Приложение3)</w:t>
      </w:r>
    </w:p>
    <w:p w:rsidR="00DD0641" w:rsidRPr="00B71369" w:rsidRDefault="00DD0641" w:rsidP="0080488B">
      <w:pPr>
        <w:jc w:val="center"/>
      </w:pPr>
      <w:r w:rsidRPr="00B71369">
        <w:t>(Текст для перевода предоставляется преподавателем группы индивидуально каждому студенту)</w:t>
      </w:r>
    </w:p>
    <w:p w:rsidR="00DD0641" w:rsidRPr="00B71369" w:rsidRDefault="00DD0641" w:rsidP="0080488B">
      <w:pPr>
        <w:widowControl/>
        <w:autoSpaceDE/>
        <w:autoSpaceDN/>
        <w:adjustRightInd/>
        <w:ind w:firstLine="0"/>
        <w:jc w:val="left"/>
        <w:rPr>
          <w:b/>
        </w:rPr>
        <w:sectPr w:rsidR="00DD0641" w:rsidRPr="00B71369">
          <w:pgSz w:w="11906" w:h="16838"/>
          <w:pgMar w:top="720" w:right="720" w:bottom="720" w:left="720" w:header="708" w:footer="708" w:gutter="0"/>
          <w:cols w:space="720"/>
        </w:sectPr>
      </w:pPr>
    </w:p>
    <w:p w:rsidR="00DD0641" w:rsidRPr="00F95395" w:rsidRDefault="00DD0641" w:rsidP="0080488B">
      <w:pPr>
        <w:jc w:val="center"/>
        <w:rPr>
          <w:b/>
        </w:rPr>
      </w:pPr>
      <w:r w:rsidRPr="00B71369">
        <w:rPr>
          <w:b/>
        </w:rPr>
        <w:t>Французский</w:t>
      </w:r>
      <w:r w:rsidRPr="00F95395">
        <w:rPr>
          <w:b/>
        </w:rPr>
        <w:t xml:space="preserve"> </w:t>
      </w:r>
      <w:r w:rsidRPr="00B71369">
        <w:rPr>
          <w:b/>
        </w:rPr>
        <w:t>язык</w:t>
      </w:r>
    </w:p>
    <w:p w:rsidR="00DD0641" w:rsidRPr="00F95395" w:rsidRDefault="00DD0641" w:rsidP="0080488B">
      <w:pPr>
        <w:jc w:val="center"/>
        <w:rPr>
          <w:b/>
        </w:rPr>
      </w:pPr>
    </w:p>
    <w:p w:rsidR="00DD0641" w:rsidRPr="00F95395" w:rsidRDefault="00DD0641" w:rsidP="0080488B">
      <w:pPr>
        <w:shd w:val="clear" w:color="auto" w:fill="FFFFFF"/>
        <w:jc w:val="center"/>
        <w:rPr>
          <w:b/>
          <w:bCs/>
          <w:spacing w:val="4"/>
          <w:kern w:val="16"/>
        </w:rPr>
      </w:pPr>
      <w:r>
        <w:rPr>
          <w:b/>
          <w:bCs/>
          <w:spacing w:val="4"/>
          <w:kern w:val="16"/>
        </w:rPr>
        <w:t xml:space="preserve">АУДИТОРНАЯ </w:t>
      </w:r>
      <w:r w:rsidRPr="00B71369">
        <w:rPr>
          <w:b/>
          <w:bCs/>
          <w:spacing w:val="4"/>
          <w:kern w:val="16"/>
        </w:rPr>
        <w:t>КОНТРОЛЬНАЯ</w:t>
      </w:r>
      <w:r w:rsidRPr="00F95395">
        <w:rPr>
          <w:b/>
          <w:bCs/>
          <w:spacing w:val="4"/>
          <w:kern w:val="16"/>
        </w:rPr>
        <w:t xml:space="preserve"> </w:t>
      </w:r>
      <w:r w:rsidRPr="00B71369">
        <w:rPr>
          <w:b/>
          <w:bCs/>
          <w:spacing w:val="4"/>
          <w:kern w:val="16"/>
        </w:rPr>
        <w:t>РАБОТА</w:t>
      </w:r>
      <w:r>
        <w:rPr>
          <w:b/>
          <w:bCs/>
          <w:spacing w:val="4"/>
          <w:kern w:val="16"/>
        </w:rPr>
        <w:t xml:space="preserve"> </w:t>
      </w:r>
    </w:p>
    <w:p w:rsidR="00DD0641" w:rsidRPr="00F95395" w:rsidRDefault="00DD0641" w:rsidP="0080488B">
      <w:pPr>
        <w:shd w:val="clear" w:color="auto" w:fill="FFFFFF"/>
        <w:jc w:val="center"/>
        <w:rPr>
          <w:b/>
          <w:bCs/>
          <w:spacing w:val="4"/>
          <w:kern w:val="16"/>
        </w:rPr>
      </w:pPr>
    </w:p>
    <w:p w:rsidR="00DD0641" w:rsidRPr="00F95395" w:rsidRDefault="00DD0641" w:rsidP="00AF7BFB">
      <w:r w:rsidRPr="00B71369">
        <w:rPr>
          <w:lang w:val="en-US"/>
        </w:rPr>
        <w:t>Part</w:t>
      </w:r>
      <w:r w:rsidRPr="00F95395">
        <w:t xml:space="preserve"> </w:t>
      </w:r>
      <w:r w:rsidRPr="00B71369">
        <w:rPr>
          <w:lang w:val="en-US"/>
        </w:rPr>
        <w:t>I</w:t>
      </w:r>
      <w:r w:rsidRPr="00F95395">
        <w:t xml:space="preserve">   </w:t>
      </w:r>
      <w:r w:rsidRPr="00B71369">
        <w:rPr>
          <w:lang w:val="en-US"/>
        </w:rPr>
        <w:t>Textes</w:t>
      </w:r>
      <w:r w:rsidRPr="00F95395">
        <w:t xml:space="preserve">  </w:t>
      </w:r>
      <w:r w:rsidRPr="00B71369">
        <w:rPr>
          <w:lang w:val="en-US"/>
        </w:rPr>
        <w:t>de</w:t>
      </w:r>
      <w:r w:rsidRPr="00F95395">
        <w:t xml:space="preserve"> </w:t>
      </w:r>
      <w:r w:rsidRPr="00B71369">
        <w:rPr>
          <w:lang w:val="en-US"/>
        </w:rPr>
        <w:t>compr</w:t>
      </w:r>
      <w:r w:rsidRPr="00F95395">
        <w:t>é</w:t>
      </w:r>
      <w:r w:rsidRPr="00B71369">
        <w:rPr>
          <w:lang w:val="en-US"/>
        </w:rPr>
        <w:t>hension</w:t>
      </w:r>
    </w:p>
    <w:p w:rsidR="00DD0641" w:rsidRPr="00B71369" w:rsidRDefault="00DD0641" w:rsidP="00AF7BFB">
      <w:pPr>
        <w:pStyle w:val="ListParagraph"/>
        <w:spacing w:after="200"/>
        <w:ind w:left="360" w:firstLine="0"/>
        <w:jc w:val="left"/>
        <w:rPr>
          <w:szCs w:val="24"/>
        </w:rPr>
      </w:pPr>
      <w:r w:rsidRPr="00B71369">
        <w:rPr>
          <w:szCs w:val="24"/>
        </w:rPr>
        <w:t>Lisez les textes et répondez aux questions ci-dessous:</w:t>
      </w:r>
    </w:p>
    <w:p w:rsidR="00DD0641" w:rsidRPr="00F95395" w:rsidRDefault="00DD0641" w:rsidP="0080488B">
      <w:pPr>
        <w:pStyle w:val="Heading2"/>
        <w:pBdr>
          <w:bottom w:val="single" w:sz="6" w:space="4" w:color="DED6D6"/>
        </w:pBdr>
        <w:spacing w:after="225" w:line="437" w:lineRule="atLeast"/>
        <w:ind w:firstLine="240"/>
        <w:rPr>
          <w:szCs w:val="24"/>
          <w:lang w:val="it-IT"/>
        </w:rPr>
      </w:pPr>
      <w:hyperlink r:id="rId748" w:history="1">
        <w:r w:rsidRPr="00F95395">
          <w:rPr>
            <w:rStyle w:val="Hyperlink"/>
            <w:szCs w:val="24"/>
            <w:lang w:val="it-IT"/>
          </w:rPr>
          <w:t>Coco Chanel</w:t>
        </w:r>
      </w:hyperlink>
    </w:p>
    <w:p w:rsidR="00DD0641" w:rsidRPr="00F95395" w:rsidRDefault="00DD0641" w:rsidP="0080488B">
      <w:pPr>
        <w:pStyle w:val="Heading2"/>
        <w:pBdr>
          <w:bottom w:val="single" w:sz="6" w:space="4" w:color="DED6D6"/>
        </w:pBdr>
        <w:spacing w:after="225" w:line="437" w:lineRule="atLeast"/>
        <w:ind w:firstLine="240"/>
        <w:rPr>
          <w:b w:val="0"/>
          <w:i w:val="0"/>
          <w:szCs w:val="24"/>
          <w:lang w:val="it-IT"/>
        </w:rPr>
      </w:pPr>
      <w:r w:rsidRPr="00F95395">
        <w:rPr>
          <w:b w:val="0"/>
          <w:i w:val="0"/>
          <w:szCs w:val="24"/>
          <w:lang w:val="it-IT"/>
        </w:rPr>
        <w:t xml:space="preserve">La mode est un sujet très important en France. </w:t>
      </w:r>
      <w:r w:rsidRPr="00B71369">
        <w:rPr>
          <w:b w:val="0"/>
          <w:i w:val="0"/>
          <w:szCs w:val="24"/>
          <w:lang w:val="en-US"/>
        </w:rPr>
        <w:t xml:space="preserve">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w:t>
      </w:r>
      <w:smartTag w:uri="urn:schemas-microsoft-com:office:smarttags" w:element="country-region">
        <w:smartTag w:uri="urn:schemas-microsoft-com:office:smarttags" w:element="place">
          <w:r w:rsidRPr="00B71369">
            <w:rPr>
              <w:b w:val="0"/>
              <w:i w:val="0"/>
              <w:szCs w:val="24"/>
              <w:lang w:val="en-US"/>
            </w:rPr>
            <w:t>France</w:t>
          </w:r>
        </w:smartTag>
      </w:smartTag>
      <w:r w:rsidRPr="00B71369">
        <w:rPr>
          <w:b w:val="0"/>
          <w:i w:val="0"/>
          <w:szCs w:val="24"/>
          <w:lang w:val="en-US"/>
        </w:rPr>
        <w:t xml:space="preserv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w:t>
      </w:r>
      <w:r w:rsidRPr="00F95395">
        <w:rPr>
          <w:b w:val="0"/>
          <w:i w:val="0"/>
          <w:szCs w:val="24"/>
          <w:lang w:val="it-IT"/>
        </w:rPr>
        <w:t>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DD0641" w:rsidRPr="00F95395" w:rsidRDefault="00DD0641" w:rsidP="0080488B">
      <w:pPr>
        <w:pStyle w:val="Heading2"/>
        <w:pBdr>
          <w:bottom w:val="single" w:sz="6" w:space="4" w:color="DED6D6"/>
        </w:pBdr>
        <w:spacing w:after="225" w:line="437" w:lineRule="atLeast"/>
        <w:ind w:firstLine="240"/>
        <w:rPr>
          <w:szCs w:val="24"/>
          <w:lang w:val="it-IT"/>
        </w:rPr>
      </w:pPr>
      <w:r w:rsidRPr="00F95395">
        <w:rPr>
          <w:b w:val="0"/>
          <w:i w:val="0"/>
          <w:szCs w:val="24"/>
          <w:lang w:val="it-IT"/>
        </w:rPr>
        <w:t>Le nom de cette Française célèbre est aussi lié au parfum de même nom que Coco Chanel utilisait souvent.</w:t>
      </w:r>
    </w:p>
    <w:p w:rsidR="00DD0641" w:rsidRPr="00B71369" w:rsidRDefault="00DD0641" w:rsidP="0080488B">
      <w:pPr>
        <w:pStyle w:val="NoSpacing"/>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DD0641" w:rsidRPr="00F95395" w:rsidRDefault="00DD0641" w:rsidP="00470372">
      <w:pPr>
        <w:pStyle w:val="NoSpacing"/>
        <w:numPr>
          <w:ilvl w:val="0"/>
          <w:numId w:val="150"/>
        </w:numPr>
        <w:ind w:left="0" w:firstLine="284"/>
        <w:rPr>
          <w:rFonts w:ascii="Times New Roman" w:hAnsi="Times New Roman"/>
          <w:sz w:val="24"/>
          <w:szCs w:val="24"/>
          <w:lang w:val="it-IT"/>
        </w:rPr>
      </w:pPr>
      <w:r w:rsidRPr="00F95395">
        <w:rPr>
          <w:rFonts w:ascii="Times New Roman" w:hAnsi="Times New Roman"/>
          <w:sz w:val="24"/>
          <w:szCs w:val="24"/>
          <w:lang w:val="it-IT"/>
        </w:rPr>
        <w:t>Qu'est-ce qui a changé Coco Chanel au XXe siècle?</w:t>
      </w:r>
    </w:p>
    <w:p w:rsidR="00DD0641" w:rsidRPr="00B71369" w:rsidRDefault="00DD0641" w:rsidP="00470372">
      <w:pPr>
        <w:pStyle w:val="NoSpacing"/>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eastAsia="ru-RU"/>
        </w:rPr>
        <w:t>Comment les vêtements pour femmes ont-ils changé avec Coco Chanel?</w:t>
      </w:r>
    </w:p>
    <w:p w:rsidR="00DD0641" w:rsidRPr="00B71369" w:rsidRDefault="00DD0641" w:rsidP="00470372">
      <w:pPr>
        <w:pStyle w:val="NoSpacing"/>
        <w:numPr>
          <w:ilvl w:val="0"/>
          <w:numId w:val="150"/>
        </w:numPr>
        <w:ind w:left="0" w:firstLine="284"/>
        <w:rPr>
          <w:rFonts w:ascii="Times New Roman" w:hAnsi="Times New Roman"/>
          <w:sz w:val="24"/>
          <w:szCs w:val="24"/>
          <w:lang w:val="en-US"/>
        </w:rPr>
      </w:pPr>
      <w:r w:rsidRPr="00B71369">
        <w:rPr>
          <w:rFonts w:ascii="Times New Roman" w:hAnsi="Times New Roman"/>
          <w:sz w:val="24"/>
          <w:szCs w:val="24"/>
          <w:lang w:val="en-US"/>
        </w:rPr>
        <w:t xml:space="preserve">Quel principe de base dans les vêtements était pour </w:t>
      </w:r>
      <w:smartTag w:uri="urn:schemas-microsoft-com:office:smarttags" w:element="place">
        <w:r w:rsidRPr="00B71369">
          <w:rPr>
            <w:rFonts w:ascii="Times New Roman" w:hAnsi="Times New Roman"/>
            <w:sz w:val="24"/>
            <w:szCs w:val="24"/>
            <w:lang w:val="en-US"/>
          </w:rPr>
          <w:t>Coco</w:t>
        </w:r>
      </w:smartTag>
      <w:r w:rsidRPr="00B71369">
        <w:rPr>
          <w:rFonts w:ascii="Times New Roman" w:hAnsi="Times New Roman"/>
          <w:sz w:val="24"/>
          <w:szCs w:val="24"/>
          <w:lang w:val="en-US"/>
        </w:rPr>
        <w:t xml:space="preserve"> Chanel?</w:t>
      </w:r>
    </w:p>
    <w:p w:rsidR="00DD0641" w:rsidRPr="00F95395" w:rsidRDefault="00DD0641" w:rsidP="00470372">
      <w:pPr>
        <w:pStyle w:val="NoSpacing"/>
        <w:numPr>
          <w:ilvl w:val="0"/>
          <w:numId w:val="150"/>
        </w:numPr>
        <w:ind w:left="0" w:firstLine="284"/>
        <w:rPr>
          <w:rFonts w:ascii="Times New Roman" w:hAnsi="Times New Roman"/>
          <w:sz w:val="24"/>
          <w:szCs w:val="24"/>
          <w:lang w:val="it-IT"/>
        </w:rPr>
      </w:pPr>
      <w:r w:rsidRPr="00F95395">
        <w:rPr>
          <w:rFonts w:ascii="Times New Roman" w:hAnsi="Times New Roman"/>
          <w:sz w:val="24"/>
          <w:szCs w:val="24"/>
          <w:lang w:val="it-IT"/>
        </w:rPr>
        <w:t>Quelle était la couleur préférée de Coco Chanel?</w:t>
      </w:r>
    </w:p>
    <w:p w:rsidR="00DD0641" w:rsidRPr="00F95395" w:rsidRDefault="00DD0641" w:rsidP="00470372">
      <w:pPr>
        <w:pStyle w:val="NoSpacing"/>
        <w:numPr>
          <w:ilvl w:val="0"/>
          <w:numId w:val="150"/>
        </w:numPr>
        <w:ind w:left="0" w:firstLine="284"/>
        <w:rPr>
          <w:rFonts w:ascii="Times New Roman" w:hAnsi="Times New Roman"/>
          <w:sz w:val="24"/>
          <w:szCs w:val="24"/>
          <w:lang w:val="it-IT"/>
        </w:rPr>
      </w:pPr>
      <w:r w:rsidRPr="00F95395">
        <w:rPr>
          <w:rFonts w:ascii="Times New Roman" w:hAnsi="Times New Roman"/>
          <w:sz w:val="24"/>
          <w:szCs w:val="24"/>
          <w:lang w:val="it-IT"/>
        </w:rPr>
        <w:t>Quelle autre innovation a introduit Coco Chanel?</w:t>
      </w:r>
    </w:p>
    <w:p w:rsidR="00DD0641" w:rsidRPr="00B71369" w:rsidRDefault="00DD0641" w:rsidP="0080488B">
      <w:pPr>
        <w:pBdr>
          <w:bottom w:val="single" w:sz="6" w:space="4" w:color="DED6D6"/>
        </w:pBdr>
        <w:spacing w:after="225" w:line="437" w:lineRule="atLeast"/>
        <w:ind w:firstLine="240"/>
        <w:outlineLvl w:val="1"/>
        <w:rPr>
          <w:b/>
          <w:bCs/>
          <w:lang w:val="en-US"/>
        </w:rPr>
      </w:pPr>
      <w:hyperlink r:id="rId749" w:history="1">
        <w:r w:rsidRPr="00B71369">
          <w:rPr>
            <w:rStyle w:val="Hyperlink"/>
            <w:b/>
            <w:bCs/>
            <w:lang w:val="en-US"/>
          </w:rPr>
          <w:t>Le végétarime</w:t>
        </w:r>
      </w:hyperlink>
    </w:p>
    <w:p w:rsidR="00DD0641" w:rsidRPr="00F95395" w:rsidRDefault="00DD0641" w:rsidP="0080488B">
      <w:pPr>
        <w:pStyle w:val="NoSpacing"/>
        <w:ind w:firstLine="284"/>
        <w:rPr>
          <w:rFonts w:ascii="Times New Roman" w:hAnsi="Times New Roman"/>
          <w:sz w:val="24"/>
          <w:szCs w:val="24"/>
          <w:lang w:val="it-IT"/>
        </w:rPr>
      </w:pPr>
      <w:r w:rsidRPr="00B71369">
        <w:rPr>
          <w:rFonts w:ascii="Times New Roman" w:hAnsi="Times New Roman"/>
          <w:sz w:val="24"/>
          <w:szCs w:val="24"/>
          <w:lang w:val="en-US"/>
        </w:rPr>
        <w:t xml:space="preserve">Aujourd'hui, on parle beaucoup au sujet « d’un mode de vie sain ». De plus en plus de personnes y font y attention et cherchent à faire des efforts pour garder leur santé. </w:t>
      </w:r>
      <w:r w:rsidRPr="00F95395">
        <w:rPr>
          <w:rFonts w:ascii="Times New Roman" w:hAnsi="Times New Roman"/>
          <w:sz w:val="24"/>
          <w:szCs w:val="24"/>
          <w:lang w:val="it-IT"/>
        </w:rPr>
        <w:t>Un composant important d’une  vie saine est une bonne nourriture.</w:t>
      </w:r>
    </w:p>
    <w:p w:rsidR="00DD0641" w:rsidRPr="00F95395" w:rsidRDefault="00DD0641" w:rsidP="0080488B">
      <w:pPr>
        <w:pStyle w:val="NoSpacing"/>
        <w:ind w:firstLine="284"/>
        <w:rPr>
          <w:rFonts w:ascii="Times New Roman" w:hAnsi="Times New Roman"/>
          <w:sz w:val="24"/>
          <w:szCs w:val="24"/>
          <w:lang w:val="it-IT"/>
        </w:rPr>
      </w:pPr>
      <w:r w:rsidRPr="00B71369">
        <w:rPr>
          <w:rFonts w:ascii="Times New Roman" w:hAnsi="Times New Roman"/>
          <w:sz w:val="24"/>
          <w:szCs w:val="24"/>
          <w:lang w:val="en-US"/>
        </w:rPr>
        <w:t xml:space="preserve">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w:t>
      </w:r>
      <w:r w:rsidRPr="00F95395">
        <w:rPr>
          <w:rFonts w:ascii="Times New Roman" w:hAnsi="Times New Roman"/>
          <w:sz w:val="24"/>
          <w:szCs w:val="24"/>
          <w:lang w:val="it-IT"/>
        </w:rPr>
        <w:t>Selon eux, il y a intérêt à avoir une nourriture de qualité.</w:t>
      </w:r>
    </w:p>
    <w:p w:rsidR="00DD0641" w:rsidRPr="00B71369" w:rsidRDefault="00DD0641" w:rsidP="0080488B">
      <w:pPr>
        <w:pStyle w:val="NoSpacing"/>
        <w:ind w:firstLine="284"/>
        <w:rPr>
          <w:rFonts w:ascii="Times New Roman" w:hAnsi="Times New Roman"/>
          <w:sz w:val="24"/>
          <w:szCs w:val="24"/>
          <w:lang w:val="en-US"/>
        </w:rPr>
      </w:pPr>
      <w:r w:rsidRPr="00B71369">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DD0641" w:rsidRPr="00B71369" w:rsidRDefault="00DD0641" w:rsidP="0080488B">
      <w:pPr>
        <w:pStyle w:val="NoSpacing"/>
        <w:ind w:firstLine="284"/>
        <w:rPr>
          <w:rFonts w:ascii="Times New Roman" w:hAnsi="Times New Roman"/>
          <w:sz w:val="24"/>
          <w:szCs w:val="24"/>
          <w:lang w:val="en-US"/>
        </w:rPr>
      </w:pPr>
      <w:r w:rsidRPr="00B71369">
        <w:rPr>
          <w:rFonts w:ascii="Times New Roman" w:hAnsi="Times New Roman"/>
          <w:sz w:val="24"/>
          <w:szCs w:val="24"/>
          <w:lang w:val="en-US"/>
        </w:rPr>
        <w:t xml:space="preserve">Le sujet « végétarisme » provoque des débats et les options sont parfois complètement opposées.  </w:t>
      </w:r>
      <w:r w:rsidRPr="00F95395">
        <w:rPr>
          <w:rFonts w:ascii="Times New Roman" w:hAnsi="Times New Roman"/>
          <w:sz w:val="24"/>
          <w:szCs w:val="24"/>
          <w:lang w:val="it-IT"/>
        </w:rPr>
        <w:t xml:space="preserve">Les partisans affirment que cette alimentation est très bonne pour la santé. </w:t>
      </w:r>
      <w:r w:rsidRPr="00B71369">
        <w:rPr>
          <w:rFonts w:ascii="Times New Roman" w:hAnsi="Times New Roman"/>
          <w:sz w:val="24"/>
          <w:szCs w:val="24"/>
          <w:lang w:val="en-US"/>
        </w:rPr>
        <w:t>Selon leur avis, il est plus naturel pour les gens de manger les légumes et les fruits.</w:t>
      </w:r>
    </w:p>
    <w:p w:rsidR="00DD0641" w:rsidRPr="00B71369" w:rsidRDefault="00DD0641" w:rsidP="0080488B">
      <w:pPr>
        <w:pStyle w:val="NoSpacing"/>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DD0641" w:rsidRPr="00B71369" w:rsidRDefault="00DD0641" w:rsidP="0080488B">
      <w:pPr>
        <w:pStyle w:val="NoSpacing"/>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DD0641" w:rsidRPr="00F95395" w:rsidRDefault="00DD0641" w:rsidP="0080488B">
      <w:pPr>
        <w:pStyle w:val="NoSpacing"/>
        <w:ind w:firstLine="284"/>
        <w:rPr>
          <w:rFonts w:ascii="Times New Roman" w:hAnsi="Times New Roman"/>
          <w:sz w:val="24"/>
          <w:szCs w:val="24"/>
          <w:lang w:val="it-IT"/>
        </w:rPr>
      </w:pPr>
      <w:r w:rsidRPr="00F95395">
        <w:rPr>
          <w:rFonts w:ascii="Times New Roman" w:hAnsi="Times New Roman"/>
          <w:sz w:val="24"/>
          <w:szCs w:val="24"/>
          <w:lang w:val="it-IT"/>
        </w:rPr>
        <w:t>En Russie, le végétarisme est une façon impopulaire de se nourrir. On peut penser que cela est lié à la durée de notre période hivernale pendant.</w:t>
      </w:r>
    </w:p>
    <w:p w:rsidR="00DD0641" w:rsidRPr="00F95395" w:rsidRDefault="00DD0641" w:rsidP="0080488B">
      <w:pPr>
        <w:pStyle w:val="NoSpacing"/>
        <w:rPr>
          <w:rFonts w:ascii="Times New Roman" w:hAnsi="Times New Roman"/>
          <w:sz w:val="24"/>
          <w:szCs w:val="24"/>
          <w:lang w:val="it-IT"/>
        </w:rPr>
      </w:pPr>
    </w:p>
    <w:p w:rsidR="00DD0641" w:rsidRPr="00B71369" w:rsidRDefault="00DD0641" w:rsidP="0080488B">
      <w:pPr>
        <w:pStyle w:val="NoSpacing"/>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DD0641" w:rsidRPr="00F95395" w:rsidRDefault="00DD0641" w:rsidP="00470372">
      <w:pPr>
        <w:pStyle w:val="NoSpacing"/>
        <w:numPr>
          <w:ilvl w:val="0"/>
          <w:numId w:val="151"/>
        </w:numPr>
        <w:rPr>
          <w:rFonts w:ascii="Times New Roman" w:hAnsi="Times New Roman"/>
          <w:sz w:val="24"/>
          <w:szCs w:val="24"/>
          <w:lang w:val="it-IT"/>
        </w:rPr>
      </w:pPr>
      <w:r w:rsidRPr="00F95395">
        <w:rPr>
          <w:rFonts w:ascii="Times New Roman" w:hAnsi="Times New Roman"/>
          <w:sz w:val="24"/>
          <w:szCs w:val="24"/>
          <w:lang w:val="it-IT"/>
        </w:rPr>
        <w:t>Qu'est-ce qui est un élément important d'un mode de vie sain?</w:t>
      </w:r>
    </w:p>
    <w:p w:rsidR="00DD0641" w:rsidRPr="00B71369" w:rsidRDefault="00DD0641" w:rsidP="00470372">
      <w:pPr>
        <w:pStyle w:val="NoSpacing"/>
        <w:numPr>
          <w:ilvl w:val="0"/>
          <w:numId w:val="151"/>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DD0641" w:rsidRPr="00B71369" w:rsidRDefault="00DD0641" w:rsidP="00470372">
      <w:pPr>
        <w:pStyle w:val="NoSpacing"/>
        <w:numPr>
          <w:ilvl w:val="0"/>
          <w:numId w:val="151"/>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DD0641" w:rsidRPr="00B71369" w:rsidRDefault="00DD0641" w:rsidP="00470372">
      <w:pPr>
        <w:pStyle w:val="NoSpacing"/>
        <w:numPr>
          <w:ilvl w:val="0"/>
          <w:numId w:val="151"/>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DD0641" w:rsidRPr="00B71369" w:rsidRDefault="00DD0641" w:rsidP="00470372">
      <w:pPr>
        <w:pStyle w:val="NoSpacing"/>
        <w:numPr>
          <w:ilvl w:val="0"/>
          <w:numId w:val="151"/>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DD0641" w:rsidRPr="00B71369" w:rsidRDefault="00DD0641" w:rsidP="0080488B">
      <w:pPr>
        <w:ind w:firstLine="240"/>
        <w:rPr>
          <w:lang w:val="en-US"/>
        </w:rPr>
      </w:pPr>
    </w:p>
    <w:p w:rsidR="00DD0641" w:rsidRPr="00B71369" w:rsidRDefault="00DD0641" w:rsidP="0080488B">
      <w:pPr>
        <w:jc w:val="center"/>
        <w:rPr>
          <w:b/>
          <w:lang w:val="en-US"/>
        </w:rPr>
      </w:pPr>
      <w:r w:rsidRPr="00B71369">
        <w:rPr>
          <w:b/>
          <w:lang w:val="en-US"/>
        </w:rPr>
        <w:t xml:space="preserve">Part II </w:t>
      </w:r>
    </w:p>
    <w:p w:rsidR="00DD0641" w:rsidRPr="00B71369" w:rsidRDefault="00DD0641" w:rsidP="0080488B">
      <w:pPr>
        <w:jc w:val="center"/>
        <w:rPr>
          <w:b/>
          <w:lang w:val="en-US"/>
        </w:rPr>
      </w:pPr>
      <w:r w:rsidRPr="00B71369">
        <w:rPr>
          <w:b/>
          <w:lang w:val="en-US"/>
        </w:rPr>
        <w:t>Grammaire</w:t>
      </w:r>
    </w:p>
    <w:p w:rsidR="00DD0641" w:rsidRPr="00F95395" w:rsidRDefault="00DD0641" w:rsidP="00470372">
      <w:pPr>
        <w:pStyle w:val="NoSpacing"/>
        <w:numPr>
          <w:ilvl w:val="0"/>
          <w:numId w:val="152"/>
        </w:numPr>
        <w:ind w:left="0" w:firstLine="284"/>
        <w:rPr>
          <w:rFonts w:ascii="Times New Roman" w:hAnsi="Times New Roman"/>
          <w:b/>
          <w:sz w:val="24"/>
          <w:szCs w:val="24"/>
          <w:lang w:val="it-IT" w:eastAsia="ru-RU"/>
        </w:rPr>
      </w:pPr>
      <w:r w:rsidRPr="00F95395">
        <w:rPr>
          <w:rFonts w:ascii="Times New Roman" w:hAnsi="Times New Roman"/>
          <w:b/>
          <w:sz w:val="24"/>
          <w:szCs w:val="24"/>
          <w:lang w:val="it-IT" w:eastAsia="ru-RU"/>
        </w:rPr>
        <w:t>Il est difficile ___ apprendre les langues étrangères.</w:t>
      </w:r>
    </w:p>
    <w:p w:rsidR="00DD0641" w:rsidRPr="00B71369" w:rsidRDefault="00DD0641" w:rsidP="00470372">
      <w:pPr>
        <w:pStyle w:val="NoSpacing"/>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DD0641" w:rsidRPr="00B71369" w:rsidRDefault="00DD0641" w:rsidP="00470372">
      <w:pPr>
        <w:pStyle w:val="NoSpacing"/>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DD0641" w:rsidRPr="00B71369" w:rsidRDefault="00DD0641" w:rsidP="00470372">
      <w:pPr>
        <w:pStyle w:val="NoSpacing"/>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DD0641" w:rsidRPr="00B71369" w:rsidRDefault="00DD0641" w:rsidP="00470372">
      <w:pPr>
        <w:pStyle w:val="NoSpacing"/>
        <w:numPr>
          <w:ilvl w:val="0"/>
          <w:numId w:val="15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DD0641" w:rsidRPr="00B71369" w:rsidRDefault="00DD0641" w:rsidP="0080488B">
      <w:pPr>
        <w:pStyle w:val="NoSpacing"/>
        <w:ind w:firstLine="284"/>
        <w:rPr>
          <w:rFonts w:ascii="Times New Roman" w:hAnsi="Times New Roman"/>
          <w:b/>
          <w:sz w:val="24"/>
          <w:szCs w:val="24"/>
          <w:lang w:val="en-US"/>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DD0641" w:rsidRPr="00B71369" w:rsidRDefault="00DD0641" w:rsidP="00470372">
      <w:pPr>
        <w:pStyle w:val="NoSpacing"/>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DD0641" w:rsidRPr="00B71369" w:rsidRDefault="00DD0641" w:rsidP="00470372">
      <w:pPr>
        <w:pStyle w:val="NoSpacing"/>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DD0641" w:rsidRPr="00B71369" w:rsidRDefault="00DD0641" w:rsidP="00470372">
      <w:pPr>
        <w:pStyle w:val="NoSpacing"/>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DD0641" w:rsidRPr="00B71369" w:rsidRDefault="00DD0641" w:rsidP="00470372">
      <w:pPr>
        <w:pStyle w:val="NoSpacing"/>
        <w:numPr>
          <w:ilvl w:val="0"/>
          <w:numId w:val="15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DD0641" w:rsidRPr="00B71369" w:rsidRDefault="00DD0641" w:rsidP="00470372">
      <w:pPr>
        <w:pStyle w:val="NoSpacing"/>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DD0641" w:rsidRPr="00B71369" w:rsidRDefault="00DD0641" w:rsidP="00470372">
      <w:pPr>
        <w:pStyle w:val="NoSpacing"/>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DD0641" w:rsidRPr="00B71369" w:rsidRDefault="00DD0641" w:rsidP="00470372">
      <w:pPr>
        <w:pStyle w:val="NoSpacing"/>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DD0641" w:rsidRPr="00B71369" w:rsidRDefault="00DD0641" w:rsidP="00470372">
      <w:pPr>
        <w:pStyle w:val="NoSpacing"/>
        <w:numPr>
          <w:ilvl w:val="0"/>
          <w:numId w:val="15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DD0641" w:rsidRPr="00B71369" w:rsidRDefault="00DD0641" w:rsidP="0080488B">
      <w:pPr>
        <w:pStyle w:val="NoSpacing"/>
        <w:ind w:firstLine="284"/>
        <w:rPr>
          <w:rFonts w:ascii="Times New Roman" w:hAnsi="Times New Roman"/>
          <w:sz w:val="24"/>
          <w:szCs w:val="24"/>
          <w:lang w:val="en-US" w:eastAsia="ru-RU"/>
        </w:rPr>
      </w:pPr>
    </w:p>
    <w:p w:rsidR="00DD0641" w:rsidRPr="00842634" w:rsidRDefault="00DD0641" w:rsidP="00470372">
      <w:pPr>
        <w:pStyle w:val="NoSpacing"/>
        <w:numPr>
          <w:ilvl w:val="0"/>
          <w:numId w:val="152"/>
        </w:numPr>
        <w:ind w:left="0" w:firstLine="284"/>
        <w:rPr>
          <w:rFonts w:ascii="Times New Roman" w:hAnsi="Times New Roman"/>
          <w:b/>
          <w:sz w:val="24"/>
          <w:szCs w:val="24"/>
          <w:lang w:val="de-AT" w:eastAsia="ru-RU"/>
        </w:rPr>
      </w:pPr>
      <w:r w:rsidRPr="00842634">
        <w:rPr>
          <w:rFonts w:ascii="Times New Roman" w:hAnsi="Times New Roman"/>
          <w:b/>
          <w:sz w:val="24"/>
          <w:szCs w:val="24"/>
          <w:lang w:val="de-AT" w:eastAsia="ru-RU"/>
        </w:rPr>
        <w:t>Je ne dois pas payer d'impôts parce que je travaille au _____ .</w:t>
      </w:r>
    </w:p>
    <w:p w:rsidR="00DD0641" w:rsidRPr="00B71369" w:rsidRDefault="00DD0641" w:rsidP="00470372">
      <w:pPr>
        <w:pStyle w:val="NoSpacing"/>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DD0641" w:rsidRPr="00B71369" w:rsidRDefault="00DD0641" w:rsidP="00470372">
      <w:pPr>
        <w:pStyle w:val="NoSpacing"/>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DD0641" w:rsidRPr="00B71369" w:rsidRDefault="00DD0641" w:rsidP="00470372">
      <w:pPr>
        <w:pStyle w:val="NoSpacing"/>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DD0641" w:rsidRPr="00B71369" w:rsidRDefault="00DD0641" w:rsidP="00470372">
      <w:pPr>
        <w:pStyle w:val="NoSpacing"/>
        <w:numPr>
          <w:ilvl w:val="0"/>
          <w:numId w:val="15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DD0641" w:rsidRPr="00B71369" w:rsidRDefault="00DD0641" w:rsidP="0080488B">
      <w:pPr>
        <w:pStyle w:val="NoSpacing"/>
        <w:ind w:firstLine="284"/>
        <w:rPr>
          <w:rFonts w:ascii="Times New Roman" w:hAnsi="Times New Roman"/>
          <w:sz w:val="24"/>
          <w:szCs w:val="24"/>
          <w:lang w:val="en-US" w:eastAsia="ru-RU"/>
        </w:rPr>
      </w:pPr>
    </w:p>
    <w:p w:rsidR="00DD0641" w:rsidRPr="00842634" w:rsidRDefault="00DD0641" w:rsidP="00470372">
      <w:pPr>
        <w:pStyle w:val="NoSpacing"/>
        <w:numPr>
          <w:ilvl w:val="0"/>
          <w:numId w:val="152"/>
        </w:numPr>
        <w:ind w:left="0" w:firstLine="284"/>
        <w:rPr>
          <w:rFonts w:ascii="Times New Roman" w:hAnsi="Times New Roman"/>
          <w:b/>
          <w:sz w:val="24"/>
          <w:szCs w:val="24"/>
          <w:lang w:val="de-AT" w:eastAsia="ru-RU"/>
        </w:rPr>
      </w:pPr>
      <w:r w:rsidRPr="00842634">
        <w:rPr>
          <w:rFonts w:ascii="Times New Roman" w:hAnsi="Times New Roman"/>
          <w:b/>
          <w:sz w:val="24"/>
          <w:szCs w:val="24"/>
          <w:lang w:val="de-AT" w:eastAsia="ru-RU"/>
        </w:rPr>
        <w:t>Es-tu malade ? Tu es _____ comme un linge.</w:t>
      </w:r>
    </w:p>
    <w:p w:rsidR="00DD0641" w:rsidRPr="00B71369" w:rsidRDefault="00DD0641" w:rsidP="00470372">
      <w:pPr>
        <w:pStyle w:val="NoSpacing"/>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DD0641" w:rsidRPr="00B71369" w:rsidRDefault="00DD0641" w:rsidP="00470372">
      <w:pPr>
        <w:pStyle w:val="NoSpacing"/>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DD0641" w:rsidRPr="00B71369" w:rsidRDefault="00DD0641" w:rsidP="00470372">
      <w:pPr>
        <w:pStyle w:val="NoSpacing"/>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DD0641" w:rsidRPr="00B71369" w:rsidRDefault="00DD0641" w:rsidP="00470372">
      <w:pPr>
        <w:pStyle w:val="NoSpacing"/>
        <w:numPr>
          <w:ilvl w:val="0"/>
          <w:numId w:val="15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DD0641" w:rsidRPr="00B71369" w:rsidRDefault="00DD0641" w:rsidP="00470372">
      <w:pPr>
        <w:pStyle w:val="NoSpacing"/>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DD0641" w:rsidRPr="00B71369" w:rsidRDefault="00DD0641" w:rsidP="00470372">
      <w:pPr>
        <w:pStyle w:val="NoSpacing"/>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DD0641" w:rsidRPr="00B71369" w:rsidRDefault="00DD0641" w:rsidP="00470372">
      <w:pPr>
        <w:pStyle w:val="NoSpacing"/>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DD0641" w:rsidRPr="00B71369" w:rsidRDefault="00DD0641" w:rsidP="00470372">
      <w:pPr>
        <w:pStyle w:val="NoSpacing"/>
        <w:numPr>
          <w:ilvl w:val="0"/>
          <w:numId w:val="15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DD0641" w:rsidRPr="00B71369" w:rsidRDefault="00DD0641" w:rsidP="00470372">
      <w:pPr>
        <w:pStyle w:val="NoSpacing"/>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DD0641" w:rsidRPr="00B71369" w:rsidRDefault="00DD0641" w:rsidP="00470372">
      <w:pPr>
        <w:pStyle w:val="NoSpacing"/>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DD0641" w:rsidRPr="00B71369" w:rsidRDefault="00DD0641" w:rsidP="00470372">
      <w:pPr>
        <w:pStyle w:val="NoSpacing"/>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DD0641" w:rsidRPr="00B71369" w:rsidRDefault="00DD0641" w:rsidP="00470372">
      <w:pPr>
        <w:pStyle w:val="NoSpacing"/>
        <w:numPr>
          <w:ilvl w:val="0"/>
          <w:numId w:val="15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DD0641" w:rsidRPr="00B71369" w:rsidRDefault="00DD0641" w:rsidP="00470372">
      <w:pPr>
        <w:pStyle w:val="NoSpacing"/>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DD0641" w:rsidRPr="00B71369" w:rsidRDefault="00DD0641" w:rsidP="00470372">
      <w:pPr>
        <w:pStyle w:val="NoSpacing"/>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DD0641" w:rsidRPr="00B71369" w:rsidRDefault="00DD0641" w:rsidP="00470372">
      <w:pPr>
        <w:pStyle w:val="NoSpacing"/>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DD0641" w:rsidRPr="00B71369" w:rsidRDefault="00DD0641" w:rsidP="00470372">
      <w:pPr>
        <w:pStyle w:val="NoSpacing"/>
        <w:numPr>
          <w:ilvl w:val="0"/>
          <w:numId w:val="16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DD0641" w:rsidRPr="00B71369" w:rsidRDefault="00DD0641" w:rsidP="00470372">
      <w:pPr>
        <w:pStyle w:val="NoSpacing"/>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DD0641" w:rsidRPr="00B71369" w:rsidRDefault="00DD0641" w:rsidP="00470372">
      <w:pPr>
        <w:pStyle w:val="NoSpacing"/>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DD0641" w:rsidRPr="00B71369" w:rsidRDefault="00DD0641" w:rsidP="00470372">
      <w:pPr>
        <w:pStyle w:val="NoSpacing"/>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DD0641" w:rsidRPr="00B71369" w:rsidRDefault="00DD0641" w:rsidP="00470372">
      <w:pPr>
        <w:pStyle w:val="NoSpacing"/>
        <w:numPr>
          <w:ilvl w:val="0"/>
          <w:numId w:val="16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DD0641" w:rsidRPr="00B71369" w:rsidRDefault="00DD0641" w:rsidP="0080488B">
      <w:pPr>
        <w:pStyle w:val="NoSpacing"/>
        <w:ind w:firstLine="284"/>
        <w:rPr>
          <w:rFonts w:ascii="Times New Roman" w:hAnsi="Times New Roman"/>
          <w:sz w:val="24"/>
          <w:szCs w:val="24"/>
          <w:lang w:val="en-US" w:eastAsia="ru-RU"/>
        </w:rPr>
      </w:pPr>
    </w:p>
    <w:p w:rsidR="00DD0641" w:rsidRPr="00842634" w:rsidRDefault="00DD0641" w:rsidP="00470372">
      <w:pPr>
        <w:pStyle w:val="NoSpacing"/>
        <w:numPr>
          <w:ilvl w:val="0"/>
          <w:numId w:val="152"/>
        </w:numPr>
        <w:ind w:left="0" w:firstLine="284"/>
        <w:rPr>
          <w:rFonts w:ascii="Times New Roman" w:hAnsi="Times New Roman"/>
          <w:b/>
          <w:sz w:val="24"/>
          <w:szCs w:val="24"/>
          <w:lang w:val="de-AT" w:eastAsia="ru-RU"/>
        </w:rPr>
      </w:pPr>
      <w:r w:rsidRPr="00842634">
        <w:rPr>
          <w:rFonts w:ascii="Times New Roman" w:hAnsi="Times New Roman"/>
          <w:b/>
          <w:sz w:val="24"/>
          <w:szCs w:val="24"/>
          <w:lang w:val="de-AT" w:eastAsia="ru-RU"/>
        </w:rPr>
        <w:t>Si nous ___ le dimanche au café ?</w:t>
      </w:r>
    </w:p>
    <w:p w:rsidR="00DD0641" w:rsidRPr="00B71369" w:rsidRDefault="00DD0641" w:rsidP="00470372">
      <w:pPr>
        <w:pStyle w:val="NoSpacing"/>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DD0641" w:rsidRPr="00B71369" w:rsidRDefault="00DD0641" w:rsidP="00470372">
      <w:pPr>
        <w:pStyle w:val="NoSpacing"/>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DD0641" w:rsidRPr="00B71369" w:rsidRDefault="00DD0641" w:rsidP="00470372">
      <w:pPr>
        <w:pStyle w:val="NoSpacing"/>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DD0641" w:rsidRPr="00B71369" w:rsidRDefault="00DD0641" w:rsidP="00470372">
      <w:pPr>
        <w:pStyle w:val="NoSpacing"/>
        <w:numPr>
          <w:ilvl w:val="0"/>
          <w:numId w:val="16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DD0641" w:rsidRPr="00B71369" w:rsidRDefault="00DD0641" w:rsidP="00470372">
      <w:pPr>
        <w:pStyle w:val="NoSpacing"/>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DD0641" w:rsidRPr="00B71369" w:rsidRDefault="00DD0641" w:rsidP="00470372">
      <w:pPr>
        <w:pStyle w:val="NoSpacing"/>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DD0641" w:rsidRPr="00B71369" w:rsidRDefault="00DD0641" w:rsidP="00470372">
      <w:pPr>
        <w:pStyle w:val="NoSpacing"/>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DD0641" w:rsidRPr="00B71369" w:rsidRDefault="00DD0641" w:rsidP="00470372">
      <w:pPr>
        <w:pStyle w:val="NoSpacing"/>
        <w:numPr>
          <w:ilvl w:val="0"/>
          <w:numId w:val="16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DD0641" w:rsidRPr="00B71369" w:rsidRDefault="00DD0641" w:rsidP="00470372">
      <w:pPr>
        <w:pStyle w:val="NoSpacing"/>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DD0641" w:rsidRPr="00B71369" w:rsidRDefault="00DD0641" w:rsidP="00470372">
      <w:pPr>
        <w:pStyle w:val="NoSpacing"/>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DD0641" w:rsidRPr="00B71369" w:rsidRDefault="00DD0641" w:rsidP="00470372">
      <w:pPr>
        <w:pStyle w:val="NoSpacing"/>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DD0641" w:rsidRPr="00B71369" w:rsidRDefault="00DD0641" w:rsidP="00470372">
      <w:pPr>
        <w:pStyle w:val="NoSpacing"/>
        <w:numPr>
          <w:ilvl w:val="0"/>
          <w:numId w:val="16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DD0641" w:rsidRPr="00B71369" w:rsidRDefault="00DD0641" w:rsidP="0080488B">
      <w:pPr>
        <w:pStyle w:val="NoSpacing"/>
        <w:ind w:firstLine="284"/>
        <w:rPr>
          <w:rFonts w:ascii="Times New Roman" w:hAnsi="Times New Roman"/>
          <w:sz w:val="24"/>
          <w:szCs w:val="24"/>
          <w:lang w:val="en-US" w:eastAsia="ru-RU"/>
        </w:rPr>
      </w:pPr>
    </w:p>
    <w:p w:rsidR="00DD0641" w:rsidRPr="00842634" w:rsidRDefault="00DD0641" w:rsidP="00470372">
      <w:pPr>
        <w:pStyle w:val="NoSpacing"/>
        <w:numPr>
          <w:ilvl w:val="0"/>
          <w:numId w:val="152"/>
        </w:numPr>
        <w:ind w:left="0" w:firstLine="284"/>
        <w:rPr>
          <w:rFonts w:ascii="Times New Roman" w:hAnsi="Times New Roman"/>
          <w:b/>
          <w:sz w:val="24"/>
          <w:szCs w:val="24"/>
          <w:lang w:val="de-AT" w:eastAsia="ru-RU"/>
        </w:rPr>
      </w:pPr>
      <w:r w:rsidRPr="00842634">
        <w:rPr>
          <w:rFonts w:ascii="Times New Roman" w:hAnsi="Times New Roman"/>
          <w:b/>
          <w:sz w:val="24"/>
          <w:szCs w:val="24"/>
          <w:lang w:val="de-AT" w:eastAsia="ru-RU"/>
        </w:rPr>
        <w:t>Si je trouve un ami, je ___ heureux.</w:t>
      </w:r>
    </w:p>
    <w:p w:rsidR="00DD0641" w:rsidRPr="00B71369" w:rsidRDefault="00DD0641" w:rsidP="00470372">
      <w:pPr>
        <w:pStyle w:val="NoSpacing"/>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DD0641" w:rsidRPr="00B71369" w:rsidRDefault="00DD0641" w:rsidP="00470372">
      <w:pPr>
        <w:pStyle w:val="NoSpacing"/>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DD0641" w:rsidRPr="00B71369" w:rsidRDefault="00DD0641" w:rsidP="00470372">
      <w:pPr>
        <w:pStyle w:val="NoSpacing"/>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DD0641" w:rsidRPr="00B71369" w:rsidRDefault="00DD0641" w:rsidP="00470372">
      <w:pPr>
        <w:pStyle w:val="NoSpacing"/>
        <w:numPr>
          <w:ilvl w:val="0"/>
          <w:numId w:val="16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Demain, ___ toute la journée.</w:t>
      </w:r>
    </w:p>
    <w:p w:rsidR="00DD0641" w:rsidRPr="00B71369" w:rsidRDefault="00DD0641" w:rsidP="00470372">
      <w:pPr>
        <w:pStyle w:val="NoSpacing"/>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DD0641" w:rsidRPr="00B71369" w:rsidRDefault="00DD0641" w:rsidP="00470372">
      <w:pPr>
        <w:pStyle w:val="NoSpacing"/>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DD0641" w:rsidRPr="00B71369" w:rsidRDefault="00DD0641" w:rsidP="00470372">
      <w:pPr>
        <w:pStyle w:val="NoSpacing"/>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DD0641" w:rsidRPr="00B71369" w:rsidRDefault="00DD0641" w:rsidP="00470372">
      <w:pPr>
        <w:pStyle w:val="NoSpacing"/>
        <w:numPr>
          <w:ilvl w:val="0"/>
          <w:numId w:val="16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DD0641" w:rsidRPr="00B71369" w:rsidRDefault="00DD0641" w:rsidP="00470372">
      <w:pPr>
        <w:pStyle w:val="NoSpacing"/>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DD0641" w:rsidRPr="00B71369" w:rsidRDefault="00DD0641" w:rsidP="00470372">
      <w:pPr>
        <w:pStyle w:val="NoSpacing"/>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DD0641" w:rsidRPr="00B71369" w:rsidRDefault="00DD0641" w:rsidP="00470372">
      <w:pPr>
        <w:pStyle w:val="NoSpacing"/>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DD0641" w:rsidRPr="00B71369" w:rsidRDefault="00DD0641" w:rsidP="00470372">
      <w:pPr>
        <w:pStyle w:val="NoSpacing"/>
        <w:numPr>
          <w:ilvl w:val="0"/>
          <w:numId w:val="16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DD0641" w:rsidRPr="00B71369" w:rsidRDefault="00DD0641" w:rsidP="0080488B">
      <w:pPr>
        <w:pStyle w:val="NoSpacing"/>
        <w:ind w:left="64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 xml:space="preserve">Nous irons ... </w:t>
      </w:r>
      <w:smartTag w:uri="urn:schemas-microsoft-com:office:smarttags" w:element="place">
        <w:smartTag w:uri="urn:schemas-microsoft-com:office:smarttags" w:element="City">
          <w:r w:rsidRPr="00B71369">
            <w:rPr>
              <w:rFonts w:ascii="Times New Roman" w:hAnsi="Times New Roman"/>
              <w:b/>
              <w:bCs/>
              <w:sz w:val="24"/>
              <w:szCs w:val="24"/>
              <w:lang w:val="en-US" w:eastAsia="ru-RU"/>
            </w:rPr>
            <w:t>Rennes</w:t>
          </w:r>
        </w:smartTag>
      </w:smartTag>
      <w:r w:rsidRPr="00B71369">
        <w:rPr>
          <w:rFonts w:ascii="Times New Roman" w:hAnsi="Times New Roman"/>
          <w:b/>
          <w:bCs/>
          <w:sz w:val="24"/>
          <w:szCs w:val="24"/>
          <w:lang w:val="en-US" w:eastAsia="ru-RU"/>
        </w:rPr>
        <w:t xml:space="preserve"> ... voiture.</w:t>
      </w:r>
    </w:p>
    <w:p w:rsidR="00DD0641" w:rsidRPr="00B71369" w:rsidRDefault="00DD0641" w:rsidP="00470372">
      <w:pPr>
        <w:pStyle w:val="NoSpacing"/>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DD0641" w:rsidRPr="00B71369" w:rsidRDefault="00DD0641" w:rsidP="00470372">
      <w:pPr>
        <w:pStyle w:val="NoSpacing"/>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DD0641" w:rsidRPr="00B71369" w:rsidRDefault="00DD0641" w:rsidP="00470372">
      <w:pPr>
        <w:pStyle w:val="NoSpacing"/>
        <w:numPr>
          <w:ilvl w:val="0"/>
          <w:numId w:val="16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DD0641" w:rsidRPr="00B71369" w:rsidRDefault="00DD0641" w:rsidP="0080488B">
      <w:pPr>
        <w:pStyle w:val="NoSpacing"/>
        <w:ind w:firstLine="284"/>
        <w:rPr>
          <w:rFonts w:ascii="Times New Roman" w:hAnsi="Times New Roman"/>
          <w:sz w:val="24"/>
          <w:szCs w:val="24"/>
          <w:lang w:val="en-US" w:eastAsia="ru-RU"/>
        </w:rPr>
      </w:pP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DD0641" w:rsidRPr="00B71369" w:rsidRDefault="00DD0641" w:rsidP="00470372">
      <w:pPr>
        <w:pStyle w:val="NoSpacing"/>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DD0641" w:rsidRPr="00B71369" w:rsidRDefault="00DD0641" w:rsidP="00470372">
      <w:pPr>
        <w:pStyle w:val="NoSpacing"/>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DD0641" w:rsidRPr="00B71369" w:rsidRDefault="00DD0641" w:rsidP="00470372">
      <w:pPr>
        <w:pStyle w:val="NoSpacing"/>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DD0641" w:rsidRPr="00B71369" w:rsidRDefault="00DD0641" w:rsidP="00470372">
      <w:pPr>
        <w:pStyle w:val="NoSpacing"/>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DD0641" w:rsidRPr="00B71369" w:rsidRDefault="00DD0641" w:rsidP="00470372">
      <w:pPr>
        <w:pStyle w:val="NoSpacing"/>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DD0641" w:rsidRPr="00B71369" w:rsidRDefault="00DD0641" w:rsidP="00470372">
      <w:pPr>
        <w:pStyle w:val="NoSpacing"/>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DD0641" w:rsidRPr="00842634" w:rsidRDefault="00DD0641" w:rsidP="00470372">
      <w:pPr>
        <w:pStyle w:val="NoSpacing"/>
        <w:numPr>
          <w:ilvl w:val="0"/>
          <w:numId w:val="152"/>
        </w:numPr>
        <w:ind w:left="0" w:firstLine="284"/>
        <w:rPr>
          <w:rFonts w:ascii="Times New Roman" w:hAnsi="Times New Roman"/>
          <w:b/>
          <w:sz w:val="24"/>
          <w:szCs w:val="24"/>
          <w:lang w:val="de-AT" w:eastAsia="ru-RU"/>
        </w:rPr>
      </w:pPr>
      <w:r w:rsidRPr="00842634">
        <w:rPr>
          <w:rFonts w:ascii="Times New Roman" w:hAnsi="Times New Roman"/>
          <w:b/>
          <w:bCs/>
          <w:sz w:val="24"/>
          <w:szCs w:val="24"/>
          <w:lang w:val="de-AT" w:eastAsia="ru-RU"/>
        </w:rPr>
        <w:t>J'ai acheté des croissants et des brioches ... le boulanger.</w:t>
      </w:r>
    </w:p>
    <w:p w:rsidR="00DD0641" w:rsidRPr="00B71369" w:rsidRDefault="00DD0641" w:rsidP="00470372">
      <w:pPr>
        <w:pStyle w:val="NoSpacing"/>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DD0641" w:rsidRPr="00B71369" w:rsidRDefault="00DD0641" w:rsidP="00470372">
      <w:pPr>
        <w:pStyle w:val="NoSpacing"/>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DD0641" w:rsidRPr="00B71369" w:rsidRDefault="00DD0641" w:rsidP="00470372">
      <w:pPr>
        <w:pStyle w:val="NoSpacing"/>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DD0641" w:rsidRPr="00B71369" w:rsidRDefault="00DD0641" w:rsidP="00470372">
      <w:pPr>
        <w:pStyle w:val="NoSpacing"/>
        <w:numPr>
          <w:ilvl w:val="0"/>
          <w:numId w:val="152"/>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DD0641" w:rsidRPr="00B71369" w:rsidRDefault="00DD0641" w:rsidP="00470372">
      <w:pPr>
        <w:pStyle w:val="NoSpacing"/>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DD0641" w:rsidRPr="00B71369" w:rsidRDefault="00DD0641" w:rsidP="00470372">
      <w:pPr>
        <w:pStyle w:val="NoSpacing"/>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DD0641" w:rsidRPr="00B71369" w:rsidRDefault="00DD0641" w:rsidP="00470372">
      <w:pPr>
        <w:pStyle w:val="NoSpacing"/>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DD0641" w:rsidRPr="00B71369" w:rsidRDefault="00DD0641" w:rsidP="0080488B">
      <w:pPr>
        <w:spacing w:after="120"/>
        <w:jc w:val="center"/>
        <w:rPr>
          <w:b/>
          <w:lang w:val="en-US"/>
        </w:rPr>
      </w:pPr>
      <w:r w:rsidRPr="00B71369">
        <w:rPr>
          <w:b/>
          <w:lang w:val="en-US"/>
        </w:rPr>
        <w:t>Part III</w:t>
      </w:r>
    </w:p>
    <w:p w:rsidR="00DD0641" w:rsidRPr="00B71369" w:rsidRDefault="00DD0641" w:rsidP="0080488B">
      <w:pPr>
        <w:spacing w:after="120"/>
        <w:jc w:val="center"/>
        <w:rPr>
          <w:b/>
          <w:lang w:val="en-US"/>
        </w:rPr>
      </w:pPr>
      <w:r w:rsidRPr="00B71369">
        <w:rPr>
          <w:b/>
          <w:lang w:val="en-US"/>
        </w:rPr>
        <w:t>Rébus et charades</w:t>
      </w:r>
    </w:p>
    <w:p w:rsidR="00DD0641" w:rsidRPr="00B71369" w:rsidRDefault="00DD0641" w:rsidP="0080488B">
      <w:pPr>
        <w:spacing w:after="120"/>
        <w:rPr>
          <w:b/>
          <w:lang w:val="en-US"/>
        </w:rPr>
      </w:pPr>
      <w:r w:rsidRPr="00B71369">
        <w:rPr>
          <w:b/>
          <w:lang w:val="en-US"/>
        </w:rPr>
        <w:t>Rébus 1</w:t>
      </w:r>
    </w:p>
    <w:p w:rsidR="00DD0641" w:rsidRPr="00B71369" w:rsidRDefault="00DD0641" w:rsidP="0080488B">
      <w:pPr>
        <w:spacing w:after="120"/>
        <w:rPr>
          <w:b/>
          <w:lang w:val="en-US"/>
        </w:rPr>
      </w:pPr>
      <w:r>
        <w:rPr>
          <w:noProof/>
        </w:rPr>
        <w:pict>
          <v:shape id="_x0000_i1031" type="#_x0000_t75" style="width:332.25pt;height:162pt;visibility:visible">
            <v:imagedata r:id="rId750" o:title=""/>
          </v:shape>
        </w:pict>
      </w:r>
    </w:p>
    <w:p w:rsidR="00DD0641" w:rsidRPr="00842634" w:rsidRDefault="00DD0641" w:rsidP="0080488B">
      <w:pPr>
        <w:pStyle w:val="Heading11"/>
        <w:keepNext/>
        <w:keepLines/>
        <w:shd w:val="clear" w:color="auto" w:fill="auto"/>
        <w:spacing w:after="233"/>
        <w:ind w:left="20" w:right="-20" w:firstLine="264"/>
        <w:rPr>
          <w:rFonts w:ascii="Times New Roman" w:hAnsi="Times New Roman" w:cs="Times New Roman"/>
          <w:sz w:val="24"/>
          <w:szCs w:val="24"/>
          <w:lang w:val="de-AT"/>
        </w:rPr>
      </w:pPr>
      <w:bookmarkStart w:id="17" w:name="bookmark0"/>
      <w:r w:rsidRPr="00B71369">
        <w:rPr>
          <w:rStyle w:val="Heading12"/>
          <w:rFonts w:ascii="Times New Roman" w:hAnsi="Times New Roman" w:cs="Times New Roman"/>
          <w:sz w:val="24"/>
          <w:szCs w:val="24"/>
        </w:rPr>
        <w:t>с</w:t>
      </w:r>
      <w:r w:rsidRPr="00842634">
        <w:rPr>
          <w:rStyle w:val="Heading12"/>
          <w:rFonts w:ascii="Times New Roman" w:hAnsi="Times New Roman" w:cs="Times New Roman"/>
          <w:sz w:val="24"/>
          <w:szCs w:val="24"/>
          <w:lang w:val="de-AT"/>
        </w:rPr>
        <w:t>) D</w:t>
      </w:r>
      <w:r w:rsidRPr="00842634">
        <w:rPr>
          <w:rFonts w:ascii="Times New Roman" w:hAnsi="Times New Roman" w:cs="Times New Roman"/>
          <w:sz w:val="24"/>
          <w:szCs w:val="24"/>
          <w:lang w:val="de-AT"/>
        </w:rPr>
        <w:t>é</w:t>
      </w:r>
      <w:r w:rsidRPr="00842634">
        <w:rPr>
          <w:rStyle w:val="Heading12"/>
          <w:rFonts w:ascii="Times New Roman" w:hAnsi="Times New Roman" w:cs="Times New Roman"/>
          <w:sz w:val="24"/>
          <w:szCs w:val="24"/>
          <w:lang w:val="de-AT"/>
        </w:rPr>
        <w:t xml:space="preserve">chiffrez le </w:t>
      </w:r>
      <w:r w:rsidRPr="00B71369">
        <w:rPr>
          <w:rStyle w:val="Heading12"/>
          <w:rFonts w:ascii="Times New Roman" w:hAnsi="Times New Roman" w:cs="Times New Roman"/>
          <w:sz w:val="24"/>
          <w:szCs w:val="24"/>
        </w:rPr>
        <w:t>пот</w:t>
      </w:r>
      <w:r w:rsidRPr="00842634">
        <w:rPr>
          <w:rStyle w:val="Heading12"/>
          <w:rFonts w:ascii="Times New Roman" w:hAnsi="Times New Roman" w:cs="Times New Roman"/>
          <w:sz w:val="24"/>
          <w:szCs w:val="24"/>
          <w:lang w:val="de-AT"/>
        </w:rPr>
        <w:t xml:space="preserve"> des villes de France</w:t>
      </w:r>
      <w:bookmarkEnd w:id="17"/>
      <w:r w:rsidRPr="00842634">
        <w:rPr>
          <w:rStyle w:val="Heading12"/>
          <w:rFonts w:ascii="Times New Roman" w:hAnsi="Times New Roman" w:cs="Times New Roman"/>
          <w:sz w:val="24"/>
          <w:szCs w:val="24"/>
          <w:lang w:val="de-AT"/>
        </w:rPr>
        <w:t>.</w:t>
      </w:r>
    </w:p>
    <w:p w:rsidR="00DD0641" w:rsidRPr="00B71369" w:rsidRDefault="00DD0641"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2"/>
          <w:sz w:val="24"/>
          <w:szCs w:val="24"/>
          <w:lang w:val="en-US"/>
        </w:rPr>
        <w:t>Charade 1</w:t>
      </w:r>
      <w:bookmarkEnd w:id="18"/>
    </w:p>
    <w:p w:rsidR="00DD0641" w:rsidRPr="00B71369" w:rsidRDefault="00DD0641" w:rsidP="0080488B">
      <w:pPr>
        <w:pStyle w:val="NoSpacing"/>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DD0641" w:rsidRPr="00842634" w:rsidRDefault="00DD0641" w:rsidP="0080488B">
      <w:pPr>
        <w:pStyle w:val="NoSpacing"/>
        <w:ind w:firstLine="284"/>
        <w:rPr>
          <w:rFonts w:ascii="Times New Roman" w:hAnsi="Times New Roman"/>
          <w:sz w:val="24"/>
          <w:szCs w:val="24"/>
          <w:lang w:val="de-AT"/>
        </w:rPr>
      </w:pPr>
      <w:r w:rsidRPr="00842634">
        <w:rPr>
          <w:rFonts w:ascii="Times New Roman" w:hAnsi="Times New Roman"/>
          <w:sz w:val="24"/>
          <w:szCs w:val="24"/>
          <w:lang w:val="de-AT"/>
        </w:rPr>
        <w:t>Mon deuxième est le verbe</w:t>
      </w:r>
      <w:r w:rsidRPr="00842634">
        <w:rPr>
          <w:rStyle w:val="BodytextItalic"/>
          <w:sz w:val="24"/>
          <w:szCs w:val="24"/>
          <w:lang w:val="de-AT"/>
        </w:rPr>
        <w:t xml:space="preserve"> rire</w:t>
      </w:r>
      <w:r w:rsidRPr="00842634">
        <w:rPr>
          <w:rFonts w:ascii="Times New Roman" w:hAnsi="Times New Roman"/>
          <w:sz w:val="24"/>
          <w:szCs w:val="24"/>
          <w:lang w:val="de-AT"/>
        </w:rPr>
        <w:t xml:space="preserve"> au présent de l'indicatif.</w:t>
      </w:r>
    </w:p>
    <w:p w:rsidR="00DD0641" w:rsidRPr="00F95395" w:rsidRDefault="00DD0641" w:rsidP="0080488B">
      <w:pPr>
        <w:pStyle w:val="NoSpacing"/>
        <w:ind w:firstLine="284"/>
        <w:rPr>
          <w:rFonts w:ascii="Times New Roman" w:hAnsi="Times New Roman"/>
          <w:sz w:val="24"/>
          <w:szCs w:val="24"/>
          <w:lang w:val="it-IT"/>
        </w:rPr>
      </w:pPr>
      <w:r w:rsidRPr="00F95395">
        <w:rPr>
          <w:rFonts w:ascii="Times New Roman" w:hAnsi="Times New Roman"/>
          <w:sz w:val="24"/>
          <w:szCs w:val="24"/>
          <w:lang w:val="it-IT"/>
        </w:rPr>
        <w:t>Mon tout est la capitale de la France.</w:t>
      </w:r>
    </w:p>
    <w:p w:rsidR="00DD0641" w:rsidRPr="00F95395" w:rsidRDefault="00DD0641" w:rsidP="0080488B">
      <w:pPr>
        <w:pStyle w:val="Heading21"/>
        <w:keepNext/>
        <w:keepLines/>
        <w:shd w:val="clear" w:color="auto" w:fill="auto"/>
        <w:spacing w:before="363" w:after="126" w:line="190" w:lineRule="exact"/>
        <w:ind w:firstLine="284"/>
        <w:rPr>
          <w:sz w:val="24"/>
          <w:szCs w:val="24"/>
          <w:lang w:val="it-IT"/>
        </w:rPr>
      </w:pPr>
      <w:bookmarkStart w:id="19" w:name="bookmark2"/>
      <w:r w:rsidRPr="00F95395">
        <w:rPr>
          <w:sz w:val="24"/>
          <w:szCs w:val="24"/>
          <w:lang w:val="it-IT"/>
        </w:rPr>
        <w:t>Charade 2</w:t>
      </w:r>
      <w:bookmarkEnd w:id="19"/>
      <w:r w:rsidRPr="00F95395">
        <w:rPr>
          <w:sz w:val="24"/>
          <w:szCs w:val="24"/>
          <w:lang w:val="it-IT"/>
        </w:rPr>
        <w:t xml:space="preserve"> </w:t>
      </w:r>
    </w:p>
    <w:p w:rsidR="00DD0641" w:rsidRPr="00F95395" w:rsidRDefault="00DD0641" w:rsidP="0080488B">
      <w:pPr>
        <w:pStyle w:val="BodyText"/>
        <w:spacing w:after="0" w:line="209" w:lineRule="exact"/>
        <w:ind w:right="-20" w:firstLine="284"/>
        <w:jc w:val="left"/>
        <w:rPr>
          <w:lang w:val="it-IT"/>
        </w:rPr>
      </w:pPr>
      <w:r w:rsidRPr="00F95395">
        <w:rPr>
          <w:lang w:val="it-IT"/>
        </w:rPr>
        <w:t>Mon premier est un métal très cher.</w:t>
      </w:r>
    </w:p>
    <w:p w:rsidR="00DD0641" w:rsidRPr="00F95395" w:rsidRDefault="00DD0641" w:rsidP="0080488B">
      <w:pPr>
        <w:pStyle w:val="BodyText"/>
        <w:spacing w:after="0" w:line="209" w:lineRule="exact"/>
        <w:ind w:right="-20" w:firstLine="284"/>
        <w:jc w:val="left"/>
        <w:rPr>
          <w:lang w:val="it-IT"/>
        </w:rPr>
      </w:pPr>
      <w:r w:rsidRPr="00F95395">
        <w:rPr>
          <w:lang w:val="it-IT"/>
        </w:rPr>
        <w:t>Mon second est l’article défini au pluriel.</w:t>
      </w:r>
    </w:p>
    <w:p w:rsidR="00DD0641" w:rsidRPr="00F95395" w:rsidRDefault="00DD0641" w:rsidP="0080488B">
      <w:pPr>
        <w:pStyle w:val="BodyText"/>
        <w:spacing w:after="0" w:line="209" w:lineRule="exact"/>
        <w:ind w:right="-20" w:firstLine="284"/>
        <w:jc w:val="left"/>
        <w:rPr>
          <w:lang w:val="it-IT"/>
        </w:rPr>
      </w:pPr>
      <w:r w:rsidRPr="00F95395">
        <w:rPr>
          <w:lang w:val="it-IT"/>
        </w:rPr>
        <w:t>Mon dernier est égal à douze mois.</w:t>
      </w:r>
    </w:p>
    <w:p w:rsidR="00DD0641" w:rsidRPr="00B71369" w:rsidRDefault="00DD0641" w:rsidP="0080488B">
      <w:pPr>
        <w:spacing w:after="120"/>
        <w:ind w:firstLine="284"/>
        <w:rPr>
          <w:b/>
          <w:lang w:val="en-US"/>
        </w:rPr>
      </w:pPr>
      <w:r w:rsidRPr="00B71369">
        <w:rPr>
          <w:lang w:val="en-US"/>
        </w:rPr>
        <w:t xml:space="preserve">Mon tout est une grande ville de France située sur la </w:t>
      </w:r>
      <w:smartTag w:uri="urn:schemas-microsoft-com:office:smarttags" w:element="place">
        <w:r w:rsidRPr="00B71369">
          <w:rPr>
            <w:lang w:val="en-US"/>
          </w:rPr>
          <w:t>Loire</w:t>
        </w:r>
      </w:smartTag>
      <w:r w:rsidRPr="00B71369">
        <w:rPr>
          <w:lang w:val="en-US"/>
        </w:rPr>
        <w:t>.</w:t>
      </w:r>
    </w:p>
    <w:p w:rsidR="00DD0641" w:rsidRPr="00B71369" w:rsidRDefault="00DD0641" w:rsidP="0080488B">
      <w:pPr>
        <w:spacing w:after="120"/>
        <w:ind w:firstLine="284"/>
        <w:rPr>
          <w:b/>
          <w:lang w:val="en-US"/>
        </w:rPr>
      </w:pPr>
      <w:r w:rsidRPr="00B71369">
        <w:rPr>
          <w:b/>
          <w:lang w:val="en-US"/>
        </w:rPr>
        <w:t>Rébus 2.</w:t>
      </w:r>
    </w:p>
    <w:p w:rsidR="00DD0641" w:rsidRPr="00B71369" w:rsidRDefault="00DD0641" w:rsidP="0080488B">
      <w:pPr>
        <w:spacing w:after="120"/>
        <w:rPr>
          <w:lang w:val="en-US"/>
        </w:rPr>
      </w:pPr>
      <w:r>
        <w:rPr>
          <w:noProof/>
        </w:rPr>
        <w:pict>
          <v:shape id="_x0000_i1032" type="#_x0000_t75" style="width:383.25pt;height:558pt;visibility:visible">
            <v:imagedata r:id="rId751" o:title=""/>
          </v:shape>
        </w:pict>
      </w:r>
    </w:p>
    <w:p w:rsidR="00DD0641" w:rsidRPr="00B71369" w:rsidRDefault="00DD0641" w:rsidP="0080488B">
      <w:pPr>
        <w:spacing w:after="120"/>
        <w:rPr>
          <w:lang w:val="en-US"/>
        </w:rPr>
      </w:pPr>
    </w:p>
    <w:p w:rsidR="00DD0641" w:rsidRPr="00B71369" w:rsidRDefault="00DD0641"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6</w:t>
      </w:r>
    </w:p>
    <w:p w:rsidR="00DD0641" w:rsidRPr="00B71369" w:rsidRDefault="00DD0641" w:rsidP="0080488B">
      <w:pPr>
        <w:pStyle w:val="Picturecaption1"/>
        <w:framePr w:wrap="notBeside" w:vAnchor="text" w:hAnchor="text" w:xAlign="center" w:y="1"/>
        <w:shd w:val="clear" w:color="auto" w:fill="auto"/>
        <w:spacing w:line="190" w:lineRule="exact"/>
        <w:rPr>
          <w:sz w:val="24"/>
          <w:szCs w:val="24"/>
          <w:lang w:val="en-US"/>
        </w:rPr>
      </w:pPr>
    </w:p>
    <w:p w:rsidR="00DD0641" w:rsidRPr="00B71369" w:rsidRDefault="00DD0641" w:rsidP="0080488B">
      <w:pPr>
        <w:framePr w:wrap="notBeside" w:vAnchor="text" w:hAnchor="text" w:xAlign="center" w:y="1"/>
      </w:pPr>
      <w:r>
        <w:rPr>
          <w:noProof/>
        </w:rPr>
        <w:pict>
          <v:shape id="Рисунок 8" o:spid="_x0000_i1033" type="#_x0000_t75" style="width:396.75pt;height:192.75pt;visibility:visible">
            <v:imagedata r:id="rId752" o:title=""/>
          </v:shape>
        </w:pict>
      </w:r>
    </w:p>
    <w:p w:rsidR="00DD0641" w:rsidRPr="00B71369" w:rsidRDefault="00DD0641" w:rsidP="0080488B">
      <w:pPr>
        <w:pStyle w:val="BodyText"/>
        <w:spacing w:after="318" w:line="209" w:lineRule="exact"/>
        <w:jc w:val="left"/>
        <w:rPr>
          <w:lang w:val="en-US"/>
        </w:rPr>
      </w:pPr>
    </w:p>
    <w:p w:rsidR="00DD0641" w:rsidRPr="00B71369" w:rsidRDefault="00DD0641"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DD0641" w:rsidRPr="00B71369" w:rsidRDefault="00DD0641" w:rsidP="0080488B">
      <w:pPr>
        <w:pStyle w:val="Picturecaption1"/>
        <w:framePr w:wrap="notBeside" w:vAnchor="text" w:hAnchor="text" w:xAlign="center" w:y="1"/>
        <w:shd w:val="clear" w:color="auto" w:fill="auto"/>
        <w:spacing w:line="190" w:lineRule="exact"/>
        <w:rPr>
          <w:sz w:val="24"/>
          <w:szCs w:val="24"/>
          <w:lang w:val="en-US"/>
        </w:rPr>
      </w:pPr>
    </w:p>
    <w:p w:rsidR="00DD0641" w:rsidRPr="00B71369" w:rsidRDefault="00DD0641" w:rsidP="0080488B">
      <w:pPr>
        <w:framePr w:wrap="notBeside" w:vAnchor="text" w:hAnchor="text" w:xAlign="center" w:y="1"/>
      </w:pPr>
      <w:r>
        <w:rPr>
          <w:noProof/>
        </w:rPr>
        <w:pict>
          <v:shape id="Рисунок 7" o:spid="_x0000_i1034" type="#_x0000_t75" style="width:237pt;height:88.5pt;visibility:visible">
            <v:imagedata r:id="rId753" o:title=""/>
          </v:shape>
        </w:pict>
      </w:r>
    </w:p>
    <w:p w:rsidR="00DD0641" w:rsidRPr="00B71369" w:rsidRDefault="00DD0641" w:rsidP="0080488B">
      <w:pPr>
        <w:rPr>
          <w:lang w:val="en-US"/>
        </w:rPr>
      </w:pPr>
    </w:p>
    <w:p w:rsidR="00DD0641" w:rsidRPr="00B71369" w:rsidRDefault="00DD0641"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DD0641" w:rsidRPr="00B71369" w:rsidRDefault="00DD0641" w:rsidP="0080488B">
      <w:pPr>
        <w:pStyle w:val="Picturecaption1"/>
        <w:framePr w:wrap="notBeside" w:vAnchor="text" w:hAnchor="page" w:x="736" w:y="84"/>
        <w:shd w:val="clear" w:color="auto" w:fill="auto"/>
        <w:spacing w:line="190" w:lineRule="exact"/>
        <w:rPr>
          <w:sz w:val="24"/>
          <w:szCs w:val="24"/>
        </w:rPr>
      </w:pPr>
    </w:p>
    <w:p w:rsidR="00DD0641" w:rsidRPr="00B71369" w:rsidRDefault="00DD0641" w:rsidP="0080488B">
      <w:pPr>
        <w:framePr w:wrap="notBeside" w:vAnchor="text" w:hAnchor="page" w:x="736" w:y="84"/>
      </w:pPr>
      <w:r>
        <w:rPr>
          <w:noProof/>
        </w:rPr>
        <w:pict>
          <v:shape id="Рисунок 6" o:spid="_x0000_i1035" type="#_x0000_t75" style="width:403.5pt;height:90.75pt;visibility:visible">
            <v:imagedata r:id="rId754" o:title=""/>
          </v:shape>
        </w:pict>
      </w:r>
    </w:p>
    <w:p w:rsidR="00DD0641" w:rsidRPr="00F95395" w:rsidRDefault="00DD0641" w:rsidP="0080488B">
      <w:pPr>
        <w:pStyle w:val="Bodytext21"/>
        <w:shd w:val="clear" w:color="auto" w:fill="auto"/>
        <w:spacing w:before="476" w:after="123" w:line="190" w:lineRule="exact"/>
        <w:ind w:firstLine="284"/>
        <w:rPr>
          <w:sz w:val="24"/>
          <w:szCs w:val="24"/>
        </w:rPr>
      </w:pPr>
      <w:r w:rsidRPr="00B71369">
        <w:rPr>
          <w:rStyle w:val="Bodytext22"/>
          <w:sz w:val="24"/>
          <w:szCs w:val="24"/>
          <w:lang w:val="en-US"/>
        </w:rPr>
        <w:t>Charade</w:t>
      </w:r>
      <w:r w:rsidRPr="00F95395">
        <w:rPr>
          <w:rStyle w:val="Bodytext22"/>
          <w:sz w:val="24"/>
          <w:szCs w:val="24"/>
        </w:rPr>
        <w:t xml:space="preserve"> 3</w:t>
      </w:r>
    </w:p>
    <w:p w:rsidR="00DD0641" w:rsidRPr="00F95395" w:rsidRDefault="00DD0641" w:rsidP="0080488B">
      <w:pPr>
        <w:pStyle w:val="BodyText"/>
        <w:spacing w:after="0"/>
        <w:ind w:firstLine="284"/>
      </w:pPr>
      <w:r w:rsidRPr="00B71369">
        <w:rPr>
          <w:lang w:val="en-US"/>
        </w:rPr>
        <w:t>Mon</w:t>
      </w:r>
      <w:r w:rsidRPr="00F95395">
        <w:t xml:space="preserve"> </w:t>
      </w:r>
      <w:r w:rsidRPr="00B71369">
        <w:rPr>
          <w:lang w:val="en-US"/>
        </w:rPr>
        <w:t>premier</w:t>
      </w:r>
      <w:r w:rsidRPr="00F95395">
        <w:t xml:space="preserve"> </w:t>
      </w:r>
      <w:r w:rsidRPr="00B71369">
        <w:rPr>
          <w:lang w:val="en-US"/>
        </w:rPr>
        <w:t>est</w:t>
      </w:r>
      <w:r w:rsidRPr="00F95395">
        <w:t xml:space="preserve"> </w:t>
      </w:r>
      <w:r w:rsidRPr="00B71369">
        <w:rPr>
          <w:lang w:val="en-US"/>
        </w:rPr>
        <w:t>la</w:t>
      </w:r>
      <w:r w:rsidRPr="00F95395">
        <w:t xml:space="preserve"> </w:t>
      </w:r>
      <w:r w:rsidRPr="00B71369">
        <w:rPr>
          <w:lang w:val="en-US"/>
        </w:rPr>
        <w:t>derni</w:t>
      </w:r>
      <w:r w:rsidRPr="00F95395">
        <w:t>è</w:t>
      </w:r>
      <w:r w:rsidRPr="00B71369">
        <w:rPr>
          <w:lang w:val="en-US"/>
        </w:rPr>
        <w:t>re</w:t>
      </w:r>
      <w:r w:rsidRPr="00F95395">
        <w:t xml:space="preserve"> </w:t>
      </w:r>
      <w:r w:rsidRPr="00B71369">
        <w:rPr>
          <w:lang w:val="en-US"/>
        </w:rPr>
        <w:t>partie</w:t>
      </w:r>
      <w:r w:rsidRPr="00F95395">
        <w:t xml:space="preserve"> </w:t>
      </w:r>
      <w:r w:rsidRPr="00B71369">
        <w:rPr>
          <w:lang w:val="en-US"/>
        </w:rPr>
        <w:t>de</w:t>
      </w:r>
      <w:r w:rsidRPr="00F95395">
        <w:t xml:space="preserve"> </w:t>
      </w:r>
      <w:r w:rsidRPr="00B71369">
        <w:rPr>
          <w:lang w:val="en-US"/>
        </w:rPr>
        <w:t>chaque</w:t>
      </w:r>
      <w:r w:rsidRPr="00F95395">
        <w:t xml:space="preserve"> </w:t>
      </w:r>
      <w:r w:rsidRPr="00B71369">
        <w:rPr>
          <w:lang w:val="en-US"/>
        </w:rPr>
        <w:t>charade</w:t>
      </w:r>
      <w:r w:rsidRPr="00F95395">
        <w:t>.</w:t>
      </w:r>
    </w:p>
    <w:p w:rsidR="00DD0641" w:rsidRPr="00F95395" w:rsidRDefault="00DD0641" w:rsidP="0080488B">
      <w:pPr>
        <w:pStyle w:val="BodyText"/>
        <w:spacing w:after="0"/>
        <w:ind w:firstLine="284"/>
        <w:rPr>
          <w:rStyle w:val="BodytextItalic1"/>
          <w:sz w:val="24"/>
          <w:szCs w:val="24"/>
        </w:rPr>
      </w:pPr>
      <w:r w:rsidRPr="00B71369">
        <w:rPr>
          <w:lang w:val="en-US"/>
        </w:rPr>
        <w:t>Mon</w:t>
      </w:r>
      <w:r w:rsidRPr="00F95395">
        <w:t xml:space="preserve"> </w:t>
      </w:r>
      <w:r w:rsidRPr="00B71369">
        <w:rPr>
          <w:lang w:val="en-US"/>
        </w:rPr>
        <w:t>deuxi</w:t>
      </w:r>
      <w:r w:rsidRPr="00F95395">
        <w:t>è</w:t>
      </w:r>
      <w:r w:rsidRPr="00B71369">
        <w:rPr>
          <w:lang w:val="en-US"/>
        </w:rPr>
        <w:t>me</w:t>
      </w:r>
      <w:r w:rsidRPr="00F95395">
        <w:t xml:space="preserve"> </w:t>
      </w:r>
      <w:r w:rsidRPr="00B71369">
        <w:rPr>
          <w:lang w:val="en-US"/>
        </w:rPr>
        <w:t>est</w:t>
      </w:r>
      <w:r w:rsidRPr="00F95395">
        <w:t xml:space="preserve"> </w:t>
      </w:r>
      <w:r w:rsidRPr="00B71369">
        <w:rPr>
          <w:lang w:val="en-US"/>
        </w:rPr>
        <w:t>le</w:t>
      </w:r>
      <w:r w:rsidRPr="00F95395">
        <w:t xml:space="preserve"> </w:t>
      </w:r>
      <w:r w:rsidRPr="00B71369">
        <w:rPr>
          <w:lang w:val="en-US"/>
        </w:rPr>
        <w:t>contraire</w:t>
      </w:r>
      <w:r w:rsidRPr="00F95395">
        <w:t xml:space="preserve"> </w:t>
      </w:r>
      <w:r w:rsidRPr="00B71369">
        <w:rPr>
          <w:lang w:val="en-US"/>
        </w:rPr>
        <w:t>de</w:t>
      </w:r>
      <w:r w:rsidRPr="00F95395">
        <w:t xml:space="preserve"> </w:t>
      </w:r>
      <w:r w:rsidRPr="00B71369">
        <w:rPr>
          <w:lang w:val="en-US"/>
        </w:rPr>
        <w:t>l</w:t>
      </w:r>
      <w:r w:rsidRPr="00F95395">
        <w:t>'</w:t>
      </w:r>
      <w:r w:rsidRPr="00B71369">
        <w:rPr>
          <w:lang w:val="en-US"/>
        </w:rPr>
        <w:t>adjectif</w:t>
      </w:r>
      <w:r w:rsidRPr="00F95395">
        <w:rPr>
          <w:rStyle w:val="BodytextItalic1"/>
          <w:sz w:val="24"/>
          <w:szCs w:val="24"/>
        </w:rPr>
        <w:t xml:space="preserve"> </w:t>
      </w:r>
      <w:r w:rsidRPr="00B71369">
        <w:rPr>
          <w:rStyle w:val="BodytextItalic1"/>
          <w:sz w:val="24"/>
          <w:szCs w:val="24"/>
          <w:lang w:val="en-US"/>
        </w:rPr>
        <w:t>court</w:t>
      </w:r>
      <w:r w:rsidRPr="00F95395">
        <w:rPr>
          <w:rStyle w:val="BodytextItalic1"/>
          <w:sz w:val="24"/>
          <w:szCs w:val="24"/>
        </w:rPr>
        <w:t>.</w:t>
      </w:r>
    </w:p>
    <w:p w:rsidR="00DD0641" w:rsidRPr="00F95395" w:rsidRDefault="00DD0641" w:rsidP="0080488B">
      <w:pPr>
        <w:pStyle w:val="BodyText"/>
        <w:spacing w:after="0"/>
        <w:ind w:firstLine="284"/>
      </w:pPr>
      <w:r w:rsidRPr="00B71369">
        <w:rPr>
          <w:lang w:val="en-US"/>
        </w:rPr>
        <w:t>Mon</w:t>
      </w:r>
      <w:r w:rsidRPr="00F95395">
        <w:t xml:space="preserve"> </w:t>
      </w:r>
      <w:r w:rsidRPr="00B71369">
        <w:rPr>
          <w:lang w:val="en-US"/>
        </w:rPr>
        <w:t>tout</w:t>
      </w:r>
      <w:r w:rsidRPr="00F95395">
        <w:t xml:space="preserve"> </w:t>
      </w:r>
      <w:r w:rsidRPr="00B71369">
        <w:rPr>
          <w:lang w:val="en-US"/>
        </w:rPr>
        <w:t>est</w:t>
      </w:r>
      <w:r w:rsidRPr="00F95395">
        <w:t xml:space="preserve"> </w:t>
      </w:r>
      <w:r w:rsidRPr="00B71369">
        <w:rPr>
          <w:lang w:val="en-US"/>
        </w:rPr>
        <w:t>un</w:t>
      </w:r>
      <w:r w:rsidRPr="00F95395">
        <w:t xml:space="preserve"> </w:t>
      </w:r>
      <w:r w:rsidRPr="00B71369">
        <w:rPr>
          <w:lang w:val="en-US"/>
        </w:rPr>
        <w:t>grand</w:t>
      </w:r>
      <w:r w:rsidRPr="00F95395">
        <w:t xml:space="preserve"> </w:t>
      </w:r>
      <w:r w:rsidRPr="00B71369">
        <w:rPr>
          <w:lang w:val="en-US"/>
        </w:rPr>
        <w:t>port</w:t>
      </w:r>
      <w:r w:rsidRPr="00F95395">
        <w:t xml:space="preserve"> </w:t>
      </w:r>
      <w:r w:rsidRPr="00B71369">
        <w:rPr>
          <w:lang w:val="en-US"/>
        </w:rPr>
        <w:t>commercial</w:t>
      </w:r>
      <w:r w:rsidRPr="00F95395">
        <w:t xml:space="preserve"> </w:t>
      </w:r>
      <w:r w:rsidRPr="00B71369">
        <w:rPr>
          <w:lang w:val="en-US"/>
        </w:rPr>
        <w:t>situ</w:t>
      </w:r>
      <w:r w:rsidRPr="00F95395">
        <w:t xml:space="preserve">é </w:t>
      </w:r>
      <w:r w:rsidRPr="00B71369">
        <w:rPr>
          <w:lang w:val="en-US"/>
        </w:rPr>
        <w:t>sur</w:t>
      </w:r>
      <w:r w:rsidRPr="00F95395">
        <w:t xml:space="preserve"> </w:t>
      </w:r>
      <w:r w:rsidRPr="00B71369">
        <w:rPr>
          <w:lang w:val="en-US"/>
        </w:rPr>
        <w:t>la</w:t>
      </w:r>
      <w:r w:rsidRPr="00F95395">
        <w:t xml:space="preserve"> </w:t>
      </w:r>
      <w:r w:rsidRPr="00B71369">
        <w:rPr>
          <w:lang w:val="en-US"/>
        </w:rPr>
        <w:t>M</w:t>
      </w:r>
      <w:r w:rsidRPr="00F95395">
        <w:t>é</w:t>
      </w:r>
      <w:r w:rsidRPr="00B71369">
        <w:rPr>
          <w:lang w:val="en-US"/>
        </w:rPr>
        <w:t>diterran</w:t>
      </w:r>
      <w:r w:rsidRPr="00F95395">
        <w:t>é</w:t>
      </w:r>
      <w:r w:rsidRPr="00B71369">
        <w:rPr>
          <w:lang w:val="en-US"/>
        </w:rPr>
        <w:t>e</w:t>
      </w:r>
      <w:r w:rsidRPr="00F95395">
        <w:t>.</w:t>
      </w:r>
    </w:p>
    <w:p w:rsidR="00DD0641" w:rsidRPr="00B71369" w:rsidRDefault="00DD0641" w:rsidP="0080488B">
      <w:pPr>
        <w:pStyle w:val="Bodytext21"/>
        <w:shd w:val="clear" w:color="auto" w:fill="auto"/>
        <w:spacing w:before="483" w:after="121" w:line="190" w:lineRule="exact"/>
        <w:ind w:firstLine="284"/>
        <w:rPr>
          <w:sz w:val="24"/>
          <w:szCs w:val="24"/>
          <w:lang w:val="en-US"/>
        </w:rPr>
      </w:pPr>
      <w:r w:rsidRPr="00B71369">
        <w:rPr>
          <w:rStyle w:val="Bodytext22"/>
          <w:sz w:val="24"/>
          <w:szCs w:val="24"/>
          <w:lang w:val="en-US"/>
        </w:rPr>
        <w:t>Charade 4</w:t>
      </w:r>
    </w:p>
    <w:p w:rsidR="00DD0641" w:rsidRPr="00B71369" w:rsidRDefault="00DD0641" w:rsidP="0080488B">
      <w:pPr>
        <w:pStyle w:val="BodyText"/>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DD0641" w:rsidRPr="00B71369" w:rsidRDefault="00DD0641" w:rsidP="0080488B">
      <w:pPr>
        <w:pStyle w:val="BodyText"/>
        <w:spacing w:after="0" w:line="220" w:lineRule="exact"/>
        <w:ind w:right="220" w:firstLine="284"/>
        <w:rPr>
          <w:lang w:val="en-US"/>
        </w:rPr>
      </w:pPr>
      <w:r w:rsidRPr="00B71369">
        <w:rPr>
          <w:lang w:val="en-US"/>
        </w:rPr>
        <w:t>Mon second est la partie postérieure du corps, entre les épaules et la ceinture.</w:t>
      </w:r>
    </w:p>
    <w:p w:rsidR="00DD0641" w:rsidRPr="00B71369" w:rsidRDefault="00DD0641" w:rsidP="0080488B">
      <w:pPr>
        <w:pStyle w:val="BodyText"/>
        <w:spacing w:after="155" w:line="190" w:lineRule="exact"/>
        <w:ind w:firstLine="284"/>
        <w:rPr>
          <w:lang w:val="en-US"/>
        </w:rPr>
      </w:pPr>
      <w:r w:rsidRPr="00B71369">
        <w:rPr>
          <w:lang w:val="en-US"/>
        </w:rPr>
        <w:t xml:space="preserve">Mon tout est un grand port de France situé sur la </w:t>
      </w:r>
      <w:smartTag w:uri="urn:schemas-microsoft-com:office:smarttags" w:element="place">
        <w:r w:rsidRPr="00B71369">
          <w:rPr>
            <w:lang w:val="en-US"/>
          </w:rPr>
          <w:t>Garonne</w:t>
        </w:r>
      </w:smartTag>
      <w:r w:rsidRPr="00B71369">
        <w:rPr>
          <w:lang w:val="en-US"/>
        </w:rPr>
        <w:t>.</w:t>
      </w:r>
    </w:p>
    <w:p w:rsidR="00DD0641" w:rsidRPr="00B71369" w:rsidRDefault="00DD0641" w:rsidP="0080488B">
      <w:pPr>
        <w:spacing w:after="120"/>
        <w:rPr>
          <w:b/>
          <w:lang w:val="en-US"/>
        </w:rPr>
      </w:pPr>
    </w:p>
    <w:p w:rsidR="00DD0641" w:rsidRPr="00B71369" w:rsidRDefault="00DD0641" w:rsidP="0080488B">
      <w:pPr>
        <w:spacing w:after="120"/>
        <w:rPr>
          <w:b/>
          <w:lang w:val="en-US"/>
        </w:rPr>
      </w:pPr>
    </w:p>
    <w:p w:rsidR="00DD0641" w:rsidRPr="00B71369" w:rsidRDefault="00DD0641" w:rsidP="0080488B">
      <w:pPr>
        <w:spacing w:after="120"/>
        <w:rPr>
          <w:b/>
          <w:lang w:val="en-US"/>
        </w:rPr>
      </w:pPr>
    </w:p>
    <w:p w:rsidR="00DD0641" w:rsidRPr="00B71369" w:rsidRDefault="00DD0641" w:rsidP="0080488B">
      <w:pPr>
        <w:spacing w:after="120"/>
        <w:rPr>
          <w:b/>
          <w:lang w:val="en-US"/>
        </w:rPr>
      </w:pPr>
    </w:p>
    <w:p w:rsidR="00DD0641" w:rsidRPr="00B71369" w:rsidRDefault="00DD0641" w:rsidP="0080488B">
      <w:pPr>
        <w:spacing w:after="120"/>
        <w:rPr>
          <w:b/>
          <w:lang w:val="en-US"/>
        </w:rPr>
      </w:pPr>
    </w:p>
    <w:p w:rsidR="00DD0641" w:rsidRPr="00B71369" w:rsidRDefault="00DD0641" w:rsidP="0080488B">
      <w:pPr>
        <w:spacing w:after="120"/>
        <w:rPr>
          <w:b/>
          <w:lang w:val="en-US"/>
        </w:rPr>
      </w:pPr>
    </w:p>
    <w:p w:rsidR="00DD0641" w:rsidRPr="00B71369" w:rsidRDefault="00DD0641" w:rsidP="0080488B">
      <w:pPr>
        <w:jc w:val="center"/>
        <w:rPr>
          <w:b/>
          <w:lang w:val="en-US"/>
        </w:rPr>
      </w:pPr>
      <w:r w:rsidRPr="00B71369">
        <w:rPr>
          <w:b/>
          <w:lang w:val="en-US"/>
        </w:rPr>
        <w:t>Part IV</w:t>
      </w:r>
    </w:p>
    <w:p w:rsidR="00DD0641" w:rsidRPr="00B71369" w:rsidRDefault="00DD0641" w:rsidP="0080488B">
      <w:pPr>
        <w:jc w:val="center"/>
        <w:rPr>
          <w:b/>
          <w:lang w:val="en-US"/>
        </w:rPr>
      </w:pPr>
      <w:r w:rsidRPr="00B71369">
        <w:rPr>
          <w:lang w:val="en-US"/>
        </w:rPr>
        <w:t> </w:t>
      </w:r>
      <w:r w:rsidRPr="00B71369">
        <w:rPr>
          <w:b/>
          <w:lang w:val="en-US"/>
        </w:rPr>
        <w:t xml:space="preserve">CURRICULUM  VITAE </w:t>
      </w:r>
    </w:p>
    <w:p w:rsidR="00DD0641" w:rsidRPr="00B71369" w:rsidRDefault="00DD0641" w:rsidP="0080488B">
      <w:pPr>
        <w:jc w:val="center"/>
        <w:rPr>
          <w:lang w:val="en-US"/>
        </w:rPr>
      </w:pPr>
      <w:r w:rsidRPr="00B71369">
        <w:rPr>
          <w:lang w:val="en-US"/>
        </w:rPr>
        <w:t xml:space="preserve">Remplissez le CV en employant  vos </w:t>
      </w:r>
      <w:r w:rsidRPr="00B71369">
        <w:rPr>
          <w:rStyle w:val="Strong"/>
          <w:bdr w:val="none" w:sz="0" w:space="0" w:color="auto" w:frame="1"/>
          <w:shd w:val="clear" w:color="auto" w:fill="FAFAFA"/>
          <w:lang w:val="en-US"/>
        </w:rPr>
        <w:t>renseignements personnels</w:t>
      </w:r>
    </w:p>
    <w:tbl>
      <w:tblPr>
        <w:tblW w:w="0" w:type="auto"/>
        <w:tblLook w:val="00A0"/>
      </w:tblPr>
      <w:tblGrid>
        <w:gridCol w:w="3175"/>
        <w:gridCol w:w="6396"/>
      </w:tblGrid>
      <w:tr w:rsidR="00DD0641" w:rsidRPr="00B71369" w:rsidTr="0080488B">
        <w:tc>
          <w:tcPr>
            <w:tcW w:w="10682" w:type="dxa"/>
            <w:gridSpan w:val="2"/>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DD0641" w:rsidRPr="00B71369" w:rsidTr="0080488B">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rStyle w:val="Strong"/>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377729" w:rsidTr="0080488B">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eastAsia="en-US"/>
              </w:rPr>
            </w:pPr>
          </w:p>
        </w:tc>
      </w:tr>
      <w:tr w:rsidR="00DD0641"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rStyle w:val="Strong"/>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eastAsia="en-US"/>
              </w:rPr>
            </w:pPr>
          </w:p>
        </w:tc>
      </w:tr>
      <w:tr w:rsidR="00DD0641" w:rsidRPr="00377729" w:rsidTr="0080488B">
        <w:trPr>
          <w:trHeight w:val="690"/>
        </w:trPr>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r w:rsidR="00DD0641" w:rsidRPr="00B71369" w:rsidTr="0080488B">
        <w:tc>
          <w:tcPr>
            <w:tcW w:w="3369"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DD0641" w:rsidRPr="00B71369" w:rsidRDefault="00DD0641" w:rsidP="0080488B">
            <w:pPr>
              <w:jc w:val="center"/>
              <w:rPr>
                <w:lang w:val="en-US" w:eastAsia="en-US"/>
              </w:rPr>
            </w:pPr>
          </w:p>
        </w:tc>
      </w:tr>
    </w:tbl>
    <w:p w:rsidR="00DD0641" w:rsidRPr="00B71369" w:rsidRDefault="00DD0641" w:rsidP="0080488B">
      <w:pPr>
        <w:jc w:val="center"/>
        <w:rPr>
          <w:b/>
        </w:rPr>
      </w:pPr>
    </w:p>
    <w:p w:rsidR="00DD0641" w:rsidRPr="00B71369" w:rsidRDefault="00DD0641" w:rsidP="0080488B">
      <w:pPr>
        <w:jc w:val="center"/>
        <w:rPr>
          <w:b/>
        </w:rPr>
      </w:pPr>
      <w:r w:rsidRPr="00B71369">
        <w:rPr>
          <w:b/>
          <w:lang w:val="en-US"/>
        </w:rPr>
        <w:t>Part V</w:t>
      </w:r>
    </w:p>
    <w:p w:rsidR="00DD0641" w:rsidRPr="00B71369" w:rsidRDefault="00DD0641" w:rsidP="0080488B">
      <w:pPr>
        <w:jc w:val="center"/>
        <w:rPr>
          <w:b/>
        </w:rPr>
      </w:pPr>
      <w:r w:rsidRPr="00B71369">
        <w:rPr>
          <w:b/>
          <w:lang w:val="en-US"/>
        </w:rPr>
        <w:t xml:space="preserve">Traduction </w:t>
      </w:r>
    </w:p>
    <w:p w:rsidR="00DD0641" w:rsidRPr="00B71369" w:rsidRDefault="00DD0641" w:rsidP="0080488B">
      <w:pPr>
        <w:jc w:val="center"/>
      </w:pPr>
      <w:r w:rsidRPr="00B71369">
        <w:t>(Текст для перевода предоставляется преподавателем группы)</w:t>
      </w:r>
    </w:p>
    <w:p w:rsidR="00DD0641" w:rsidRPr="00F95395" w:rsidRDefault="00DD0641" w:rsidP="0080488B">
      <w:pPr>
        <w:pStyle w:val="Heading1"/>
        <w:rPr>
          <w:b w:val="0"/>
          <w:szCs w:val="24"/>
        </w:rPr>
      </w:pPr>
      <w:r w:rsidRPr="00B71369">
        <w:rPr>
          <w:szCs w:val="24"/>
          <w:lang w:val="en-US"/>
        </w:rPr>
        <w:t>Texte</w:t>
      </w:r>
      <w:r w:rsidRPr="00F95395">
        <w:rPr>
          <w:szCs w:val="24"/>
        </w:rPr>
        <w:t xml:space="preserve"> 1</w:t>
      </w:r>
    </w:p>
    <w:p w:rsidR="00DD0641" w:rsidRPr="00F95395" w:rsidRDefault="00DD0641" w:rsidP="0080488B">
      <w:pPr>
        <w:pStyle w:val="Heading1"/>
        <w:jc w:val="center"/>
        <w:rPr>
          <w:b w:val="0"/>
          <w:szCs w:val="24"/>
        </w:rPr>
      </w:pPr>
      <w:r w:rsidRPr="00B71369">
        <w:rPr>
          <w:szCs w:val="24"/>
          <w:lang w:val="en-US"/>
        </w:rPr>
        <w:t>LA</w:t>
      </w:r>
      <w:r w:rsidRPr="00F95395">
        <w:rPr>
          <w:szCs w:val="24"/>
        </w:rPr>
        <w:t xml:space="preserve"> </w:t>
      </w:r>
      <w:r w:rsidRPr="00B71369">
        <w:rPr>
          <w:szCs w:val="24"/>
          <w:lang w:val="en-US"/>
        </w:rPr>
        <w:t>FAMILLE</w:t>
      </w:r>
      <w:r w:rsidRPr="00F95395">
        <w:rPr>
          <w:szCs w:val="24"/>
        </w:rPr>
        <w:t xml:space="preserve"> </w:t>
      </w:r>
      <w:r w:rsidRPr="00B71369">
        <w:rPr>
          <w:szCs w:val="24"/>
          <w:lang w:val="en-US"/>
        </w:rPr>
        <w:t>FRANCAISE</w:t>
      </w:r>
    </w:p>
    <w:p w:rsidR="00DD0641" w:rsidRPr="00B71369" w:rsidRDefault="00DD0641"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DD0641" w:rsidRPr="00B71369" w:rsidRDefault="00DD0641" w:rsidP="0080488B">
      <w:pPr>
        <w:rPr>
          <w:lang w:val="fr-FR"/>
        </w:rPr>
      </w:pPr>
      <w:r w:rsidRPr="00B71369">
        <w:rPr>
          <w:lang w:val="fr-FR"/>
        </w:rPr>
        <w:tab/>
        <w:t>La loi francaise reconnait le mariage civil, mais la majorite des couples celebrent encore un mariage religieux.</w:t>
      </w:r>
    </w:p>
    <w:p w:rsidR="00DD0641" w:rsidRPr="00B71369" w:rsidRDefault="00DD0641" w:rsidP="0080488B">
      <w:pPr>
        <w:rPr>
          <w:lang w:val="fr-FR"/>
        </w:rPr>
      </w:pPr>
      <w:r w:rsidRPr="00B71369">
        <w:rPr>
          <w:lang w:val="fr-FR"/>
        </w:rPr>
        <w:tab/>
        <w:t>La famille trouve vraiment son accomplissement par les enfants. Des son arrivee</w:t>
      </w:r>
      <w:r w:rsidRPr="00842634">
        <w:rPr>
          <w:lang w:val="fr-FR"/>
        </w:rPr>
        <w:t xml:space="preserve"> </w:t>
      </w:r>
      <w:r w:rsidRPr="00B71369">
        <w:rPr>
          <w:lang w:val="fr-FR"/>
        </w:rPr>
        <w:t>enfant est l’objet des soins, et le souci principal des parents est de lui donner une bonne education.</w:t>
      </w:r>
    </w:p>
    <w:p w:rsidR="00DD0641" w:rsidRPr="00B71369" w:rsidRDefault="00DD0641" w:rsidP="0080488B">
      <w:pPr>
        <w:rPr>
          <w:lang w:val="fr-FR"/>
        </w:rPr>
      </w:pPr>
      <w:r w:rsidRPr="00B71369">
        <w:rPr>
          <w:lang w:val="fr-FR"/>
        </w:rPr>
        <w:tab/>
        <w:t>Depuis 1969 la loi sur l’autorite parentale reconnait les memes droits du pere et de la mere sur leurs enfants.</w:t>
      </w:r>
    </w:p>
    <w:p w:rsidR="00DD0641" w:rsidRPr="00B71369" w:rsidRDefault="00DD0641"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DD0641" w:rsidRPr="00B71369" w:rsidRDefault="00DD0641"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DD0641" w:rsidRPr="00F95395" w:rsidRDefault="00DD0641" w:rsidP="0080488B">
      <w:pPr>
        <w:jc w:val="center"/>
        <w:rPr>
          <w:b/>
          <w:lang w:val="fr-FR"/>
        </w:rPr>
      </w:pPr>
    </w:p>
    <w:p w:rsidR="00DD0641" w:rsidRPr="00F95395" w:rsidRDefault="00DD0641" w:rsidP="0080488B">
      <w:pPr>
        <w:jc w:val="center"/>
        <w:rPr>
          <w:b/>
          <w:lang w:val="fr-FR"/>
        </w:rPr>
      </w:pPr>
    </w:p>
    <w:p w:rsidR="00DD0641" w:rsidRPr="00F95395" w:rsidRDefault="00DD0641" w:rsidP="0080488B">
      <w:pPr>
        <w:jc w:val="center"/>
        <w:rPr>
          <w:b/>
          <w:lang w:val="fr-FR"/>
        </w:rPr>
      </w:pPr>
    </w:p>
    <w:p w:rsidR="00DD0641" w:rsidRPr="00F95395" w:rsidRDefault="00DD0641" w:rsidP="0080488B">
      <w:pPr>
        <w:jc w:val="center"/>
        <w:rPr>
          <w:b/>
          <w:lang w:val="fr-FR"/>
        </w:rPr>
      </w:pPr>
    </w:p>
    <w:p w:rsidR="00DD0641" w:rsidRPr="00F95395" w:rsidRDefault="00DD0641" w:rsidP="0080488B">
      <w:pPr>
        <w:jc w:val="center"/>
        <w:rPr>
          <w:b/>
          <w:lang w:val="fr-FR"/>
        </w:rPr>
      </w:pPr>
    </w:p>
    <w:p w:rsidR="00DD0641" w:rsidRPr="00F95395" w:rsidRDefault="00DD0641" w:rsidP="00656BE8">
      <w:pPr>
        <w:jc w:val="center"/>
        <w:rPr>
          <w:b/>
        </w:rPr>
      </w:pPr>
    </w:p>
    <w:p w:rsidR="00DD0641" w:rsidRPr="00656BE8" w:rsidRDefault="00DD0641" w:rsidP="00656BE8">
      <w:pPr>
        <w:shd w:val="clear" w:color="auto" w:fill="FFFFFF"/>
        <w:jc w:val="center"/>
        <w:rPr>
          <w:b/>
          <w:bCs/>
          <w:spacing w:val="4"/>
          <w:kern w:val="16"/>
        </w:rPr>
      </w:pPr>
      <w:r>
        <w:rPr>
          <w:b/>
          <w:bCs/>
          <w:spacing w:val="4"/>
          <w:kern w:val="16"/>
        </w:rPr>
        <w:t xml:space="preserve">АУДИТОРНАЯ </w:t>
      </w:r>
      <w:r w:rsidRPr="00B71369">
        <w:rPr>
          <w:b/>
          <w:bCs/>
          <w:spacing w:val="4"/>
          <w:kern w:val="16"/>
        </w:rPr>
        <w:t>КОНТРОЛЬНАЯ</w:t>
      </w:r>
      <w:r w:rsidRPr="00F95395">
        <w:rPr>
          <w:b/>
          <w:bCs/>
          <w:spacing w:val="4"/>
          <w:kern w:val="16"/>
        </w:rPr>
        <w:t xml:space="preserve"> </w:t>
      </w:r>
      <w:r w:rsidRPr="00B71369">
        <w:rPr>
          <w:b/>
          <w:bCs/>
          <w:spacing w:val="4"/>
          <w:kern w:val="16"/>
        </w:rPr>
        <w:t>РАБОТА</w:t>
      </w:r>
      <w:r>
        <w:rPr>
          <w:b/>
          <w:bCs/>
          <w:spacing w:val="4"/>
          <w:kern w:val="16"/>
        </w:rPr>
        <w:t xml:space="preserve"> </w:t>
      </w:r>
    </w:p>
    <w:p w:rsidR="00DD0641" w:rsidRPr="00B71369" w:rsidRDefault="00DD0641" w:rsidP="0080488B">
      <w:pPr>
        <w:jc w:val="center"/>
        <w:rPr>
          <w:b/>
        </w:rPr>
      </w:pPr>
    </w:p>
    <w:p w:rsidR="00DD0641" w:rsidRPr="00B71369" w:rsidRDefault="00DD0641" w:rsidP="0080488B">
      <w:pPr>
        <w:shd w:val="clear" w:color="auto" w:fill="FFFFFF"/>
        <w:spacing w:after="200"/>
        <w:ind w:firstLine="720"/>
        <w:rPr>
          <w:bCs/>
          <w:spacing w:val="4"/>
          <w:kern w:val="16"/>
        </w:rPr>
      </w:pPr>
      <w:smartTag w:uri="urn:schemas-microsoft-com:office:smarttags" w:element="place">
        <w:r w:rsidRPr="00B71369">
          <w:rPr>
            <w:bCs/>
            <w:spacing w:val="4"/>
            <w:kern w:val="16"/>
            <w:lang w:val="en-US"/>
          </w:rPr>
          <w:t>I</w:t>
        </w:r>
        <w:r w:rsidRPr="00B71369">
          <w:rPr>
            <w:bCs/>
            <w:spacing w:val="4"/>
            <w:kern w:val="16"/>
          </w:rPr>
          <w:t>.</w:t>
        </w:r>
      </w:smartTag>
      <w:r w:rsidRPr="00B71369">
        <w:rPr>
          <w:bCs/>
          <w:spacing w:val="4"/>
          <w:kern w:val="16"/>
        </w:rPr>
        <w:t xml:space="preserve"> Прочтите и письменно переведите следующий текст. </w:t>
      </w:r>
    </w:p>
    <w:p w:rsidR="00DD0641" w:rsidRPr="00B71369" w:rsidRDefault="00DD0641"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DD0641" w:rsidRPr="00B71369" w:rsidRDefault="00DD0641" w:rsidP="0080488B">
      <w:pPr>
        <w:widowControl/>
        <w:shd w:val="clear" w:color="auto" w:fill="FFFFFF"/>
        <w:spacing w:after="40"/>
        <w:ind w:firstLine="720"/>
        <w:rPr>
          <w:spacing w:val="4"/>
          <w:kern w:val="16"/>
          <w:lang w:val="fr-FR"/>
        </w:rPr>
      </w:pPr>
      <w:smartTag w:uri="urn:schemas-microsoft-com:office:smarttags" w:element="metricconverter">
        <w:smartTagPr>
          <w:attr w:name="ProductID" w:val="4. A"/>
        </w:smartTagPr>
        <w:r w:rsidRPr="00B71369">
          <w:rPr>
            <w:spacing w:val="4"/>
            <w:kern w:val="16"/>
            <w:lang w:val="fr-FR"/>
          </w:rPr>
          <w:t>4. A</w:t>
        </w:r>
      </w:smartTag>
      <w:r w:rsidRPr="00B71369">
        <w:rPr>
          <w:spacing w:val="4"/>
          <w:kern w:val="16"/>
          <w:lang w:val="fr-FR"/>
        </w:rPr>
        <w:t xml:space="preserve">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DD0641" w:rsidRPr="00B71369" w:rsidRDefault="00DD0641"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DD0641" w:rsidRPr="00B71369" w:rsidRDefault="00DD0641"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DD0641" w:rsidRPr="00B71369" w:rsidRDefault="00DD0641" w:rsidP="0080488B">
      <w:pPr>
        <w:widowControl/>
        <w:shd w:val="clear" w:color="auto" w:fill="FFFFFF"/>
        <w:spacing w:after="40"/>
        <w:jc w:val="center"/>
        <w:rPr>
          <w:spacing w:val="4"/>
          <w:kern w:val="16"/>
          <w:lang w:val="fr-FR"/>
        </w:rPr>
      </w:pPr>
    </w:p>
    <w:p w:rsidR="00DD0641" w:rsidRPr="00B71369" w:rsidRDefault="00DD0641"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w:t>
      </w:r>
      <w:r w:rsidRPr="00B71369">
        <w:rPr>
          <w:spacing w:val="4"/>
          <w:kern w:val="16"/>
          <w:lang w:val="fr-FR"/>
        </w:rPr>
        <w:t xml:space="preserve"> </w:t>
      </w:r>
      <w:r w:rsidRPr="00B71369">
        <w:rPr>
          <w:spacing w:val="4"/>
          <w:kern w:val="16"/>
        </w:rPr>
        <w:t>то</w:t>
      </w:r>
      <w:r w:rsidRPr="00B71369">
        <w:rPr>
          <w:spacing w:val="4"/>
          <w:kern w:val="16"/>
          <w:lang w:val="fr-FR"/>
        </w:rPr>
        <w:t xml:space="preserve"> </w:t>
      </w:r>
      <w:r w:rsidRPr="00B71369">
        <w:rPr>
          <w:spacing w:val="4"/>
          <w:kern w:val="16"/>
        </w:rPr>
        <w:t>же</w:t>
      </w:r>
      <w:r w:rsidRPr="00B71369">
        <w:rPr>
          <w:spacing w:val="4"/>
          <w:kern w:val="16"/>
          <w:lang w:val="fr-FR"/>
        </w:rPr>
        <w:t xml:space="preserve"> </w:t>
      </w:r>
      <w:r w:rsidRPr="00B71369">
        <w:rPr>
          <w:spacing w:val="4"/>
          <w:kern w:val="16"/>
        </w:rPr>
        <w:t>время</w:t>
      </w:r>
    </w:p>
    <w:p w:rsidR="00DD0641" w:rsidRPr="00B71369" w:rsidRDefault="00DD0641"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DD0641" w:rsidRPr="00F95395" w:rsidRDefault="00DD0641" w:rsidP="0080488B">
      <w:pPr>
        <w:shd w:val="clear" w:color="auto" w:fill="FFFFFF"/>
        <w:rPr>
          <w:spacing w:val="4"/>
          <w:kern w:val="16"/>
          <w:lang w:val="fr-FR"/>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DD0641" w:rsidRPr="00F95395" w:rsidRDefault="00DD0641" w:rsidP="0080488B">
      <w:pPr>
        <w:shd w:val="clear" w:color="auto" w:fill="FFFFFF"/>
        <w:ind w:firstLine="851"/>
        <w:rPr>
          <w:spacing w:val="4"/>
          <w:kern w:val="16"/>
          <w:lang w:val="fr-FR"/>
        </w:rPr>
      </w:pPr>
    </w:p>
    <w:p w:rsidR="00DD0641" w:rsidRPr="00F95395" w:rsidRDefault="00DD0641" w:rsidP="0080488B">
      <w:pPr>
        <w:shd w:val="clear" w:color="auto" w:fill="FFFFFF"/>
        <w:spacing w:before="100" w:after="40"/>
        <w:ind w:firstLine="720"/>
        <w:rPr>
          <w:spacing w:val="4"/>
          <w:kern w:val="16"/>
          <w:lang w:val="fr-FR"/>
        </w:rPr>
      </w:pPr>
      <w:r w:rsidRPr="00F95395">
        <w:rPr>
          <w:spacing w:val="4"/>
          <w:kern w:val="16"/>
          <w:lang w:val="fr-FR"/>
        </w:rPr>
        <w:t xml:space="preserve">II. </w:t>
      </w:r>
      <w:r w:rsidRPr="00B71369">
        <w:rPr>
          <w:spacing w:val="4"/>
          <w:kern w:val="16"/>
        </w:rPr>
        <w:t>Ответьте</w:t>
      </w:r>
      <w:r w:rsidRPr="00F95395">
        <w:rPr>
          <w:spacing w:val="4"/>
          <w:kern w:val="16"/>
          <w:lang w:val="fr-FR"/>
        </w:rPr>
        <w:t xml:space="preserve"> </w:t>
      </w:r>
      <w:r w:rsidRPr="00B71369">
        <w:rPr>
          <w:spacing w:val="4"/>
          <w:kern w:val="16"/>
        </w:rPr>
        <w:t>письменно</w:t>
      </w:r>
      <w:r w:rsidRPr="00F95395">
        <w:rPr>
          <w:spacing w:val="4"/>
          <w:kern w:val="16"/>
          <w:lang w:val="fr-FR"/>
        </w:rPr>
        <w:t xml:space="preserve"> </w:t>
      </w:r>
      <w:r w:rsidRPr="00B71369">
        <w:rPr>
          <w:spacing w:val="4"/>
          <w:kern w:val="16"/>
        </w:rPr>
        <w:t>на</w:t>
      </w:r>
      <w:r w:rsidRPr="00F95395">
        <w:rPr>
          <w:spacing w:val="4"/>
          <w:kern w:val="16"/>
          <w:lang w:val="fr-FR"/>
        </w:rPr>
        <w:t xml:space="preserve"> </w:t>
      </w:r>
      <w:r w:rsidRPr="00B71369">
        <w:rPr>
          <w:spacing w:val="4"/>
          <w:kern w:val="16"/>
        </w:rPr>
        <w:t>следующие</w:t>
      </w:r>
      <w:r w:rsidRPr="00F95395">
        <w:rPr>
          <w:spacing w:val="4"/>
          <w:kern w:val="16"/>
          <w:lang w:val="fr-FR"/>
        </w:rPr>
        <w:t xml:space="preserve"> </w:t>
      </w:r>
      <w:r w:rsidRPr="00B71369">
        <w:rPr>
          <w:spacing w:val="4"/>
          <w:kern w:val="16"/>
        </w:rPr>
        <w:t>вопросы</w:t>
      </w:r>
      <w:r w:rsidRPr="00F95395">
        <w:rPr>
          <w:spacing w:val="4"/>
          <w:kern w:val="16"/>
          <w:lang w:val="fr-FR"/>
        </w:rPr>
        <w:t>:</w:t>
      </w:r>
    </w:p>
    <w:p w:rsidR="00DD0641" w:rsidRPr="00B71369" w:rsidRDefault="00DD0641"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DD0641" w:rsidRPr="00B71369" w:rsidRDefault="00DD0641"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DD0641" w:rsidRPr="00B71369" w:rsidRDefault="00DD0641" w:rsidP="0080488B">
      <w:pPr>
        <w:shd w:val="clear" w:color="auto" w:fill="FFFFFF"/>
        <w:rPr>
          <w:spacing w:val="4"/>
          <w:kern w:val="16"/>
          <w:lang w:val="fr-FR"/>
        </w:rPr>
      </w:pPr>
      <w:smartTag w:uri="urn:schemas-microsoft-com:office:smarttags" w:element="metricconverter">
        <w:smartTagPr>
          <w:attr w:name="ProductID" w:val="3. A"/>
        </w:smartTagPr>
        <w:r w:rsidRPr="00B71369">
          <w:rPr>
            <w:spacing w:val="4"/>
            <w:kern w:val="16"/>
            <w:lang w:val="fr-FR"/>
          </w:rPr>
          <w:t>3. A</w:t>
        </w:r>
      </w:smartTag>
      <w:r w:rsidRPr="00B71369">
        <w:rPr>
          <w:spacing w:val="4"/>
          <w:kern w:val="16"/>
          <w:lang w:val="fr-FR"/>
        </w:rPr>
        <w:t xml:space="preserve"> quelle heure se lève-t-il le matin?</w:t>
      </w:r>
    </w:p>
    <w:p w:rsidR="00DD0641" w:rsidRPr="00B71369" w:rsidRDefault="00DD0641" w:rsidP="0080488B">
      <w:pPr>
        <w:shd w:val="clear" w:color="auto" w:fill="FFFFFF"/>
        <w:rPr>
          <w:spacing w:val="4"/>
          <w:kern w:val="16"/>
          <w:lang w:val="fr-FR"/>
        </w:rPr>
      </w:pPr>
      <w:r w:rsidRPr="00B71369">
        <w:rPr>
          <w:spacing w:val="4"/>
          <w:kern w:val="16"/>
          <w:lang w:val="fr-FR"/>
        </w:rPr>
        <w:t>4. Quand commence le travail à l’usine?</w:t>
      </w:r>
    </w:p>
    <w:p w:rsidR="00DD0641" w:rsidRPr="00B71369" w:rsidRDefault="00DD0641" w:rsidP="0080488B">
      <w:pPr>
        <w:shd w:val="clear" w:color="auto" w:fill="FFFFFF"/>
        <w:rPr>
          <w:spacing w:val="4"/>
          <w:kern w:val="16"/>
          <w:lang w:val="fr-FR"/>
        </w:rPr>
      </w:pPr>
      <w:r w:rsidRPr="00B71369">
        <w:rPr>
          <w:spacing w:val="4"/>
          <w:kern w:val="16"/>
          <w:lang w:val="fr-FR"/>
        </w:rPr>
        <w:t>5. Que fait Serge après le repas du soir?</w:t>
      </w:r>
    </w:p>
    <w:p w:rsidR="00DD0641" w:rsidRPr="00B71369" w:rsidRDefault="00DD0641" w:rsidP="0080488B">
      <w:pPr>
        <w:shd w:val="clear" w:color="auto" w:fill="FFFFFF"/>
        <w:rPr>
          <w:spacing w:val="4"/>
          <w:kern w:val="16"/>
          <w:lang w:val="fr-FR"/>
        </w:rPr>
      </w:pPr>
    </w:p>
    <w:p w:rsidR="00DD0641" w:rsidRPr="00B71369" w:rsidRDefault="00DD0641" w:rsidP="0080488B">
      <w:pPr>
        <w:shd w:val="clear" w:color="auto" w:fill="FFFFFF"/>
        <w:spacing w:before="100"/>
        <w:rPr>
          <w:b/>
          <w:bCs/>
          <w:spacing w:val="4"/>
          <w:kern w:val="16"/>
        </w:rPr>
      </w:pPr>
      <w:r w:rsidRPr="00842634">
        <w:rPr>
          <w:spacing w:val="4"/>
          <w:kern w:val="16"/>
          <w:lang w:val="fr-FR"/>
        </w:rPr>
        <w:t xml:space="preserve">III. </w:t>
      </w:r>
      <w:r w:rsidRPr="00B71369">
        <w:rPr>
          <w:spacing w:val="4"/>
          <w:kern w:val="16"/>
        </w:rPr>
        <w:t>Замените</w:t>
      </w:r>
      <w:r w:rsidRPr="00842634">
        <w:rPr>
          <w:spacing w:val="4"/>
          <w:kern w:val="16"/>
          <w:lang w:val="fr-FR"/>
        </w:rPr>
        <w:t xml:space="preserve"> 1</w:t>
      </w:r>
      <w:r w:rsidRPr="00B71369">
        <w:rPr>
          <w:spacing w:val="4"/>
          <w:kern w:val="16"/>
          <w:vertAlign w:val="superscript"/>
        </w:rPr>
        <w:t>е</w:t>
      </w:r>
      <w:r w:rsidRPr="00842634">
        <w:rPr>
          <w:spacing w:val="4"/>
          <w:kern w:val="16"/>
          <w:lang w:val="fr-FR"/>
        </w:rPr>
        <w:t xml:space="preserve"> </w:t>
      </w:r>
      <w:r w:rsidRPr="00B71369">
        <w:rPr>
          <w:spacing w:val="4"/>
          <w:kern w:val="16"/>
        </w:rPr>
        <w:t>лицо</w:t>
      </w:r>
      <w:r w:rsidRPr="00842634">
        <w:rPr>
          <w:spacing w:val="4"/>
          <w:kern w:val="16"/>
          <w:lang w:val="fr-FR"/>
        </w:rPr>
        <w:t xml:space="preserve"> </w:t>
      </w:r>
      <w:r w:rsidRPr="00B71369">
        <w:rPr>
          <w:spacing w:val="4"/>
          <w:kern w:val="16"/>
        </w:rPr>
        <w:t>на</w:t>
      </w:r>
      <w:r w:rsidRPr="00842634">
        <w:rPr>
          <w:spacing w:val="4"/>
          <w:kern w:val="16"/>
          <w:lang w:val="fr-FR"/>
        </w:rPr>
        <w:t xml:space="preserve"> 3</w:t>
      </w:r>
      <w:r w:rsidRPr="00B71369">
        <w:rPr>
          <w:spacing w:val="4"/>
          <w:kern w:val="16"/>
          <w:vertAlign w:val="superscript"/>
        </w:rPr>
        <w:t>е</w:t>
      </w:r>
      <w:r w:rsidRPr="00842634">
        <w:rPr>
          <w:spacing w:val="4"/>
          <w:kern w:val="16"/>
          <w:lang w:val="fr-FR"/>
        </w:rPr>
        <w:t xml:space="preserve"> </w:t>
      </w:r>
      <w:r w:rsidRPr="00B71369">
        <w:rPr>
          <w:spacing w:val="4"/>
          <w:kern w:val="16"/>
        </w:rPr>
        <w:t>лицо</w:t>
      </w:r>
      <w:r w:rsidRPr="00842634">
        <w:rPr>
          <w:spacing w:val="4"/>
          <w:kern w:val="16"/>
          <w:lang w:val="fr-FR"/>
        </w:rPr>
        <w:t xml:space="preserve"> </w:t>
      </w:r>
      <w:r w:rsidRPr="00B71369">
        <w:rPr>
          <w:spacing w:val="4"/>
          <w:kern w:val="16"/>
        </w:rPr>
        <w:t>во</w:t>
      </w:r>
      <w:r w:rsidRPr="00842634">
        <w:rPr>
          <w:spacing w:val="4"/>
          <w:kern w:val="16"/>
          <w:lang w:val="fr-FR"/>
        </w:rPr>
        <w:t xml:space="preserve"> </w:t>
      </w:r>
      <w:r w:rsidRPr="00B71369">
        <w:rPr>
          <w:spacing w:val="4"/>
          <w:kern w:val="16"/>
        </w:rPr>
        <w:t>всех</w:t>
      </w:r>
      <w:r w:rsidRPr="00842634">
        <w:rPr>
          <w:spacing w:val="4"/>
          <w:kern w:val="16"/>
          <w:lang w:val="fr-FR"/>
        </w:rPr>
        <w:t xml:space="preserve"> </w:t>
      </w:r>
      <w:r w:rsidRPr="00B71369">
        <w:rPr>
          <w:spacing w:val="4"/>
          <w:kern w:val="16"/>
        </w:rPr>
        <w:t>предложениях</w:t>
      </w:r>
      <w:r w:rsidRPr="00842634">
        <w:rPr>
          <w:spacing w:val="4"/>
          <w:kern w:val="16"/>
          <w:lang w:val="fr-FR"/>
        </w:rPr>
        <w:t xml:space="preserve"> 2</w:t>
      </w:r>
      <w:r w:rsidRPr="00B71369">
        <w:rPr>
          <w:spacing w:val="4"/>
          <w:kern w:val="16"/>
          <w:vertAlign w:val="superscript"/>
        </w:rPr>
        <w:t>ого</w:t>
      </w:r>
      <w:r w:rsidRPr="00842634">
        <w:rPr>
          <w:spacing w:val="4"/>
          <w:kern w:val="16"/>
          <w:lang w:val="fr-FR"/>
        </w:rPr>
        <w:t xml:space="preserve"> </w:t>
      </w:r>
      <w:r w:rsidRPr="00B71369">
        <w:rPr>
          <w:spacing w:val="4"/>
          <w:kern w:val="16"/>
        </w:rPr>
        <w:t>абзаца</w:t>
      </w:r>
      <w:r w:rsidRPr="00842634">
        <w:rPr>
          <w:spacing w:val="4"/>
          <w:kern w:val="16"/>
          <w:lang w:val="fr-FR"/>
        </w:rPr>
        <w:t xml:space="preserve">. </w:t>
      </w:r>
      <w:r w:rsidRPr="00B71369">
        <w:rPr>
          <w:spacing w:val="4"/>
          <w:kern w:val="16"/>
        </w:rPr>
        <w:t xml:space="preserve">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DD0641" w:rsidRPr="00B71369" w:rsidRDefault="00DD0641" w:rsidP="0080488B">
      <w:pPr>
        <w:shd w:val="clear" w:color="auto" w:fill="FFFFFF"/>
        <w:spacing w:before="100"/>
        <w:rPr>
          <w:spacing w:val="4"/>
          <w:kern w:val="16"/>
        </w:rPr>
      </w:pPr>
    </w:p>
    <w:p w:rsidR="00DD0641" w:rsidRPr="00B71369" w:rsidRDefault="00DD0641"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DD0641" w:rsidRPr="00B71369" w:rsidRDefault="00DD0641" w:rsidP="0080488B">
      <w:pPr>
        <w:shd w:val="clear" w:color="auto" w:fill="FFFFFF"/>
        <w:rPr>
          <w:spacing w:val="4"/>
          <w:kern w:val="16"/>
          <w:lang w:val="en-US"/>
        </w:rPr>
      </w:pPr>
      <w:r w:rsidRPr="00B71369">
        <w:rPr>
          <w:spacing w:val="4"/>
          <w:kern w:val="16"/>
          <w:lang w:val="fr-FR"/>
        </w:rPr>
        <w:t>1. Ces ouvriers (travailler) sept heures par jour.</w:t>
      </w:r>
      <w:r w:rsidRPr="00B71369">
        <w:rPr>
          <w:spacing w:val="4"/>
          <w:kern w:val="16"/>
          <w:lang w:val="en-US"/>
        </w:rPr>
        <w:t xml:space="preserve"> </w:t>
      </w:r>
      <w:r w:rsidRPr="00B71369">
        <w:rPr>
          <w:spacing w:val="4"/>
          <w:kern w:val="16"/>
          <w:lang w:val="fr-FR"/>
        </w:rPr>
        <w:t>2. Demain ils (se rendre) à Moscou.</w:t>
      </w:r>
      <w:r w:rsidRPr="00B71369">
        <w:rPr>
          <w:spacing w:val="4"/>
          <w:kern w:val="16"/>
          <w:lang w:val="en-US"/>
        </w:rPr>
        <w:t xml:space="preserve"> </w:t>
      </w:r>
      <w:r w:rsidRPr="00B71369">
        <w:rPr>
          <w:spacing w:val="4"/>
          <w:kern w:val="16"/>
          <w:lang w:val="fr-FR"/>
        </w:rPr>
        <w:t>3. Il y a quelques jours un groupe de sp</w:t>
      </w:r>
      <w:r w:rsidRPr="00B71369">
        <w:rPr>
          <w:bCs/>
          <w:spacing w:val="4"/>
          <w:kern w:val="16"/>
          <w:lang w:val="fr-FR"/>
        </w:rPr>
        <w:t>é</w:t>
      </w:r>
      <w:r w:rsidRPr="00B71369">
        <w:rPr>
          <w:spacing w:val="4"/>
          <w:kern w:val="16"/>
          <w:lang w:val="fr-FR"/>
        </w:rPr>
        <w:t>cialistes français (visiter) l’usine d’automobile.</w:t>
      </w:r>
    </w:p>
    <w:p w:rsidR="00DD0641" w:rsidRPr="00B71369" w:rsidRDefault="00DD0641" w:rsidP="0080488B">
      <w:pPr>
        <w:shd w:val="clear" w:color="auto" w:fill="FFFFFF"/>
        <w:rPr>
          <w:spacing w:val="4"/>
          <w:kern w:val="16"/>
          <w:lang w:val="en-US"/>
        </w:rPr>
      </w:pPr>
    </w:p>
    <w:p w:rsidR="00DD0641" w:rsidRPr="00B71369" w:rsidRDefault="00DD0641" w:rsidP="0080488B">
      <w:pPr>
        <w:shd w:val="clear" w:color="auto" w:fill="FFFFFF"/>
        <w:spacing w:before="100" w:after="40"/>
        <w:ind w:firstLine="720"/>
        <w:rPr>
          <w:spacing w:val="4"/>
          <w:kern w:val="16"/>
          <w:lang w:val="fr-FR"/>
        </w:rPr>
      </w:pPr>
      <w:r w:rsidRPr="00B71369">
        <w:rPr>
          <w:spacing w:val="4"/>
          <w:kern w:val="16"/>
          <w:lang w:val="en-US"/>
        </w:rPr>
        <w:t>V</w:t>
      </w:r>
      <w:r w:rsidRPr="00F95395">
        <w:rPr>
          <w:spacing w:val="4"/>
          <w:kern w:val="16"/>
          <w:lang w:val="en-US"/>
        </w:rPr>
        <w:t xml:space="preserve">. </w:t>
      </w:r>
      <w:r w:rsidRPr="00B71369">
        <w:rPr>
          <w:spacing w:val="4"/>
          <w:kern w:val="16"/>
        </w:rPr>
        <w:t>В</w:t>
      </w:r>
      <w:r w:rsidRPr="00F95395">
        <w:rPr>
          <w:spacing w:val="4"/>
          <w:kern w:val="16"/>
          <w:lang w:val="en-US"/>
        </w:rPr>
        <w:t xml:space="preserve"> </w:t>
      </w:r>
      <w:r w:rsidRPr="00B71369">
        <w:rPr>
          <w:spacing w:val="4"/>
          <w:kern w:val="16"/>
        </w:rPr>
        <w:t>правой</w:t>
      </w:r>
      <w:r w:rsidRPr="00F95395">
        <w:rPr>
          <w:spacing w:val="4"/>
          <w:kern w:val="16"/>
          <w:lang w:val="en-US"/>
        </w:rPr>
        <w:t xml:space="preserve"> </w:t>
      </w:r>
      <w:r w:rsidRPr="00B71369">
        <w:rPr>
          <w:spacing w:val="4"/>
          <w:kern w:val="16"/>
        </w:rPr>
        <w:t>колонке</w:t>
      </w:r>
      <w:r w:rsidRPr="00F95395">
        <w:rPr>
          <w:spacing w:val="4"/>
          <w:kern w:val="16"/>
          <w:lang w:val="en-US"/>
        </w:rPr>
        <w:t xml:space="preserve"> </w:t>
      </w:r>
      <w:r w:rsidRPr="00B71369">
        <w:rPr>
          <w:spacing w:val="4"/>
          <w:kern w:val="16"/>
        </w:rPr>
        <w:t>замените</w:t>
      </w:r>
      <w:r w:rsidRPr="00F95395">
        <w:rPr>
          <w:spacing w:val="4"/>
          <w:kern w:val="16"/>
          <w:lang w:val="en-US"/>
        </w:rPr>
        <w:t xml:space="preserve"> </w:t>
      </w:r>
      <w:r w:rsidRPr="00B71369">
        <w:rPr>
          <w:spacing w:val="4"/>
          <w:kern w:val="16"/>
        </w:rPr>
        <w:t>точки</w:t>
      </w:r>
      <w:r w:rsidRPr="00F95395">
        <w:rPr>
          <w:spacing w:val="4"/>
          <w:kern w:val="16"/>
          <w:lang w:val="en-US"/>
        </w:rPr>
        <w:t xml:space="preserve"> </w:t>
      </w:r>
      <w:r w:rsidRPr="00B71369">
        <w:rPr>
          <w:spacing w:val="4"/>
          <w:kern w:val="16"/>
        </w:rPr>
        <w:t>соответствующим</w:t>
      </w:r>
      <w:r w:rsidRPr="00F95395">
        <w:rPr>
          <w:spacing w:val="4"/>
          <w:kern w:val="16"/>
          <w:lang w:val="en-US"/>
        </w:rPr>
        <w:t xml:space="preserve"> </w:t>
      </w:r>
      <w:r w:rsidRPr="00B71369">
        <w:rPr>
          <w:spacing w:val="4"/>
          <w:kern w:val="16"/>
        </w:rPr>
        <w:t>прилагательным</w:t>
      </w:r>
      <w:r w:rsidRPr="00F95395">
        <w:rPr>
          <w:spacing w:val="4"/>
          <w:kern w:val="16"/>
          <w:lang w:val="en-US"/>
        </w:rPr>
        <w:t xml:space="preserve"> </w:t>
      </w:r>
      <w:r w:rsidRPr="00B71369">
        <w:rPr>
          <w:spacing w:val="4"/>
          <w:kern w:val="16"/>
        </w:rPr>
        <w:t>в</w:t>
      </w:r>
      <w:r w:rsidRPr="00F95395">
        <w:rPr>
          <w:spacing w:val="4"/>
          <w:kern w:val="16"/>
          <w:lang w:val="en-US"/>
        </w:rPr>
        <w:t xml:space="preserve"> </w:t>
      </w:r>
      <w:r w:rsidRPr="00B71369">
        <w:rPr>
          <w:spacing w:val="4"/>
          <w:kern w:val="16"/>
        </w:rPr>
        <w:t>женском</w:t>
      </w:r>
      <w:r w:rsidRPr="00F95395">
        <w:rPr>
          <w:spacing w:val="4"/>
          <w:kern w:val="16"/>
          <w:lang w:val="en-US"/>
        </w:rPr>
        <w:t xml:space="preserve"> </w:t>
      </w:r>
      <w:r w:rsidRPr="00B71369">
        <w:rPr>
          <w:spacing w:val="4"/>
          <w:kern w:val="16"/>
        </w:rPr>
        <w:t>роде</w:t>
      </w:r>
      <w:r w:rsidRPr="00F95395">
        <w:rPr>
          <w:spacing w:val="4"/>
          <w:kern w:val="16"/>
          <w:lang w:val="en-US"/>
        </w:rPr>
        <w:t xml:space="preserve">. </w:t>
      </w:r>
      <w:r w:rsidRPr="00B71369">
        <w:rPr>
          <w:spacing w:val="4"/>
          <w:kern w:val="16"/>
        </w:rPr>
        <w:t xml:space="preserve">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DD0641" w:rsidRPr="00B71369" w:rsidRDefault="00DD0641"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DD0641" w:rsidRPr="00B71369" w:rsidRDefault="00DD0641"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DD0641" w:rsidRPr="00B71369" w:rsidRDefault="00DD0641"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DD0641" w:rsidRPr="00B71369" w:rsidRDefault="00DD0641"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spacing w:val="4"/>
          <w:kern w:val="16"/>
          <w:lang w:val="fr-FR"/>
        </w:rPr>
        <w:t xml:space="preserve"> </w:t>
      </w:r>
      <w:r w:rsidRPr="00B71369">
        <w:rPr>
          <w:b/>
          <w:bCs/>
          <w:spacing w:val="4"/>
          <w:kern w:val="16"/>
          <w:lang w:val="fr-FR"/>
        </w:rPr>
        <w:t>. . .</w:t>
      </w:r>
    </w:p>
    <w:p w:rsidR="00DD0641" w:rsidRPr="00B71369" w:rsidRDefault="00DD0641"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DD0641" w:rsidRPr="00F95395" w:rsidRDefault="00DD0641" w:rsidP="0080488B">
      <w:pPr>
        <w:shd w:val="clear" w:color="auto" w:fill="FFFFFF"/>
        <w:spacing w:before="100" w:after="40"/>
        <w:ind w:firstLine="720"/>
        <w:rPr>
          <w:spacing w:val="4"/>
          <w:kern w:val="16"/>
          <w:lang w:val="fr-FR"/>
        </w:rPr>
      </w:pPr>
    </w:p>
    <w:p w:rsidR="00DD0641" w:rsidRPr="00B71369" w:rsidRDefault="00DD0641"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w:t>
      </w:r>
      <w:r w:rsidRPr="00B71369">
        <w:rPr>
          <w:spacing w:val="4"/>
          <w:kern w:val="16"/>
          <w:lang w:val="fr-FR"/>
        </w:rPr>
        <w:t xml:space="preserve"> </w:t>
      </w:r>
      <w:r w:rsidRPr="00B71369">
        <w:rPr>
          <w:spacing w:val="4"/>
          <w:kern w:val="16"/>
        </w:rPr>
        <w:t>множественное</w:t>
      </w:r>
      <w:r w:rsidRPr="00B71369">
        <w:rPr>
          <w:spacing w:val="4"/>
          <w:kern w:val="16"/>
          <w:lang w:val="fr-FR"/>
        </w:rPr>
        <w:t xml:space="preserve"> </w:t>
      </w:r>
      <w:r w:rsidRPr="00B71369">
        <w:rPr>
          <w:spacing w:val="4"/>
          <w:kern w:val="16"/>
        </w:rPr>
        <w:t>число</w:t>
      </w:r>
      <w:r w:rsidRPr="00B71369">
        <w:rPr>
          <w:spacing w:val="4"/>
          <w:kern w:val="16"/>
          <w:lang w:val="fr-FR"/>
        </w:rPr>
        <w:t xml:space="preserve">. </w:t>
      </w:r>
      <w:r w:rsidRPr="00B71369">
        <w:rPr>
          <w:spacing w:val="4"/>
          <w:kern w:val="16"/>
        </w:rPr>
        <w:t>Повторите</w:t>
      </w:r>
      <w:r w:rsidRPr="00B71369">
        <w:rPr>
          <w:spacing w:val="4"/>
          <w:kern w:val="16"/>
          <w:lang w:val="fr-FR"/>
        </w:rPr>
        <w:t xml:space="preserve"> </w:t>
      </w:r>
      <w:r w:rsidRPr="00B71369">
        <w:rPr>
          <w:spacing w:val="4"/>
          <w:kern w:val="16"/>
        </w:rPr>
        <w:t>образование</w:t>
      </w:r>
      <w:r w:rsidRPr="00B71369">
        <w:rPr>
          <w:spacing w:val="4"/>
          <w:kern w:val="16"/>
          <w:lang w:val="fr-FR"/>
        </w:rPr>
        <w:t xml:space="preserve"> </w:t>
      </w:r>
      <w:r w:rsidRPr="00B71369">
        <w:rPr>
          <w:spacing w:val="4"/>
          <w:kern w:val="16"/>
        </w:rPr>
        <w:t>множественного</w:t>
      </w:r>
      <w:r w:rsidRPr="00B71369">
        <w:rPr>
          <w:spacing w:val="4"/>
          <w:kern w:val="16"/>
          <w:lang w:val="fr-FR"/>
        </w:rPr>
        <w:t xml:space="preserve"> </w:t>
      </w:r>
      <w:r w:rsidRPr="00B71369">
        <w:rPr>
          <w:spacing w:val="4"/>
          <w:kern w:val="16"/>
        </w:rPr>
        <w:t>числа</w:t>
      </w:r>
      <w:r w:rsidRPr="00B71369">
        <w:rPr>
          <w:spacing w:val="4"/>
          <w:kern w:val="16"/>
          <w:lang w:val="fr-FR"/>
        </w:rPr>
        <w:t xml:space="preserve"> </w:t>
      </w:r>
      <w:r w:rsidRPr="00B71369">
        <w:rPr>
          <w:spacing w:val="4"/>
          <w:kern w:val="16"/>
        </w:rPr>
        <w:t>имен</w:t>
      </w:r>
      <w:r w:rsidRPr="00B71369">
        <w:rPr>
          <w:spacing w:val="4"/>
          <w:kern w:val="16"/>
          <w:lang w:val="fr-FR"/>
        </w:rPr>
        <w:t xml:space="preserve"> </w:t>
      </w:r>
      <w:r w:rsidRPr="00B71369">
        <w:rPr>
          <w:spacing w:val="4"/>
          <w:kern w:val="16"/>
        </w:rPr>
        <w:t>существительных</w:t>
      </w:r>
      <w:r w:rsidRPr="00B71369">
        <w:rPr>
          <w:spacing w:val="4"/>
          <w:kern w:val="16"/>
          <w:lang w:val="fr-FR"/>
        </w:rPr>
        <w:t xml:space="preserve"> </w:t>
      </w:r>
      <w:r w:rsidRPr="00B71369">
        <w:rPr>
          <w:spacing w:val="4"/>
          <w:kern w:val="16"/>
        </w:rPr>
        <w:t>и</w:t>
      </w:r>
      <w:r w:rsidRPr="00B71369">
        <w:rPr>
          <w:spacing w:val="4"/>
          <w:kern w:val="16"/>
          <w:lang w:val="fr-FR"/>
        </w:rPr>
        <w:t xml:space="preserve"> </w:t>
      </w:r>
      <w:r w:rsidRPr="00B71369">
        <w:rPr>
          <w:spacing w:val="4"/>
          <w:kern w:val="16"/>
        </w:rPr>
        <w:t>прилагательных</w:t>
      </w:r>
      <w:r w:rsidRPr="00B71369">
        <w:rPr>
          <w:spacing w:val="4"/>
          <w:kern w:val="16"/>
          <w:lang w:val="fr-FR"/>
        </w:rPr>
        <w:t xml:space="preserve"> (</w:t>
      </w:r>
      <w:r w:rsidRPr="00B71369">
        <w:rPr>
          <w:spacing w:val="4"/>
          <w:kern w:val="16"/>
        </w:rPr>
        <w:t>Раздел</w:t>
      </w:r>
      <w:r w:rsidRPr="00B71369">
        <w:rPr>
          <w:spacing w:val="4"/>
          <w:kern w:val="16"/>
          <w:lang w:val="fr-FR"/>
        </w:rPr>
        <w:t xml:space="preserve"> </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DD0641" w:rsidRPr="00F95395" w:rsidRDefault="00DD0641" w:rsidP="0080488B">
      <w:pPr>
        <w:shd w:val="clear" w:color="auto" w:fill="FFFFFF"/>
        <w:rPr>
          <w:spacing w:val="4"/>
          <w:kern w:val="16"/>
          <w:lang w:val="it-IT"/>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F95395">
        <w:rPr>
          <w:spacing w:val="4"/>
          <w:kern w:val="16"/>
          <w:lang w:val="it-IT"/>
        </w:rPr>
        <w:t xml:space="preserve"> – </w:t>
      </w:r>
      <w:r w:rsidRPr="00B71369">
        <w:rPr>
          <w:spacing w:val="4"/>
          <w:kern w:val="16"/>
          <w:lang w:val="fr-FR"/>
        </w:rPr>
        <w:t xml:space="preserve"> </w:t>
      </w:r>
    </w:p>
    <w:p w:rsidR="00DD0641" w:rsidRPr="00F95395" w:rsidRDefault="00DD0641" w:rsidP="0080488B">
      <w:pPr>
        <w:shd w:val="clear" w:color="auto" w:fill="FFFFFF"/>
        <w:rPr>
          <w:spacing w:val="4"/>
          <w:kern w:val="16"/>
          <w:lang w:val="it-IT"/>
        </w:rPr>
      </w:pPr>
      <w:r w:rsidRPr="00B71369">
        <w:rPr>
          <w:spacing w:val="4"/>
          <w:kern w:val="16"/>
          <w:lang w:val="fr-FR"/>
        </w:rPr>
        <w:t>2. un travail important</w:t>
      </w:r>
      <w:r w:rsidRPr="00F95395">
        <w:rPr>
          <w:spacing w:val="4"/>
          <w:kern w:val="16"/>
          <w:lang w:val="it-IT"/>
        </w:rPr>
        <w:t xml:space="preserve"> – </w:t>
      </w:r>
    </w:p>
    <w:p w:rsidR="00DD0641" w:rsidRPr="00F95395" w:rsidRDefault="00DD0641" w:rsidP="0080488B">
      <w:pPr>
        <w:shd w:val="clear" w:color="auto" w:fill="FFFFFF"/>
        <w:rPr>
          <w:spacing w:val="4"/>
          <w:kern w:val="16"/>
          <w:lang w:val="it-IT"/>
        </w:rPr>
      </w:pPr>
      <w:r w:rsidRPr="00B71369">
        <w:rPr>
          <w:spacing w:val="4"/>
          <w:kern w:val="16"/>
          <w:lang w:val="fr-FR"/>
        </w:rPr>
        <w:t>3. un oiseau rare</w:t>
      </w:r>
      <w:r w:rsidRPr="00F95395">
        <w:rPr>
          <w:spacing w:val="4"/>
          <w:kern w:val="16"/>
          <w:lang w:val="it-IT"/>
        </w:rPr>
        <w:t xml:space="preserve"> – </w:t>
      </w:r>
    </w:p>
    <w:p w:rsidR="00DD0641" w:rsidRPr="00F95395" w:rsidRDefault="00DD0641" w:rsidP="0080488B">
      <w:pPr>
        <w:shd w:val="clear" w:color="auto" w:fill="FFFFFF"/>
        <w:rPr>
          <w:spacing w:val="4"/>
          <w:kern w:val="16"/>
          <w:lang w:val="it-IT"/>
        </w:rPr>
      </w:pPr>
      <w:r w:rsidRPr="00B71369">
        <w:rPr>
          <w:spacing w:val="4"/>
          <w:kern w:val="16"/>
          <w:lang w:val="fr-FR"/>
        </w:rPr>
        <w:t>4. un canal large</w:t>
      </w:r>
      <w:r w:rsidRPr="00F95395">
        <w:rPr>
          <w:spacing w:val="4"/>
          <w:kern w:val="16"/>
          <w:lang w:val="it-IT"/>
        </w:rPr>
        <w:t xml:space="preserve"> – </w:t>
      </w:r>
    </w:p>
    <w:p w:rsidR="00DD0641" w:rsidRPr="00F95395" w:rsidRDefault="00DD0641" w:rsidP="0080488B">
      <w:pPr>
        <w:shd w:val="clear" w:color="auto" w:fill="FFFFFF"/>
        <w:rPr>
          <w:spacing w:val="4"/>
          <w:kern w:val="16"/>
          <w:lang w:val="it-IT"/>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F95395">
        <w:rPr>
          <w:spacing w:val="4"/>
          <w:kern w:val="16"/>
          <w:lang w:val="it-IT"/>
        </w:rPr>
        <w:t xml:space="preserve"> – </w:t>
      </w:r>
    </w:p>
    <w:p w:rsidR="00DD0641" w:rsidRPr="00F95395" w:rsidRDefault="00DD0641" w:rsidP="0080488B">
      <w:pPr>
        <w:shd w:val="clear" w:color="auto" w:fill="FFFFFF"/>
        <w:rPr>
          <w:spacing w:val="4"/>
          <w:kern w:val="16"/>
          <w:lang w:val="it-IT"/>
        </w:rPr>
      </w:pPr>
    </w:p>
    <w:p w:rsidR="00DD0641" w:rsidRPr="00B71369" w:rsidRDefault="00DD0641"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DD0641" w:rsidRPr="00B71369" w:rsidRDefault="00DD0641"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quipement il y a un mois.</w:t>
      </w:r>
      <w:r w:rsidRPr="00F95395">
        <w:rPr>
          <w:spacing w:val="4"/>
          <w:kern w:val="16"/>
          <w:lang w:val="it-IT"/>
        </w:rPr>
        <w:t xml:space="preserve"> </w:t>
      </w:r>
      <w:r w:rsidRPr="00B71369">
        <w:rPr>
          <w:spacing w:val="4"/>
          <w:kern w:val="16"/>
          <w:lang w:val="fr-FR"/>
        </w:rPr>
        <w:t xml:space="preserve">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w:t>
      </w:r>
      <w:r w:rsidRPr="00F95395">
        <w:rPr>
          <w:spacing w:val="4"/>
          <w:kern w:val="16"/>
          <w:lang w:val="it-IT"/>
        </w:rPr>
        <w:t xml:space="preserve"> </w:t>
      </w:r>
      <w:r w:rsidRPr="00B71369">
        <w:rPr>
          <w:spacing w:val="4"/>
          <w:kern w:val="16"/>
          <w:lang w:val="fr-FR"/>
        </w:rPr>
        <w: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spacing w:val="4"/>
          <w:kern w:val="16"/>
          <w:lang w:val="fr-FR"/>
        </w:rPr>
        <w:t xml:space="preserve"> </w:t>
      </w:r>
      <w:r w:rsidRPr="00B71369">
        <w:rPr>
          <w:bCs/>
          <w:spacing w:val="4"/>
          <w:kern w:val="16"/>
          <w:lang w:val="fr-FR"/>
        </w:rPr>
        <w:t>é</w:t>
      </w:r>
      <w:r w:rsidRPr="00B71369">
        <w:rPr>
          <w:spacing w:val="4"/>
          <w:kern w:val="16"/>
          <w:lang w:val="fr-FR"/>
        </w:rPr>
        <w:t>tait juste.</w:t>
      </w:r>
    </w:p>
    <w:p w:rsidR="00DD0641" w:rsidRPr="00B71369" w:rsidRDefault="00DD0641" w:rsidP="0080488B">
      <w:pPr>
        <w:shd w:val="clear" w:color="auto" w:fill="FFFFFF"/>
        <w:ind w:firstLine="720"/>
        <w:rPr>
          <w:spacing w:val="4"/>
          <w:kern w:val="16"/>
        </w:rPr>
      </w:pPr>
    </w:p>
    <w:p w:rsidR="00DD0641" w:rsidRPr="00B71369" w:rsidRDefault="00DD0641"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DD0641" w:rsidRPr="00B71369" w:rsidRDefault="00DD0641"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DD0641" w:rsidRPr="00842634" w:rsidRDefault="00DD0641" w:rsidP="0080488B">
      <w:pPr>
        <w:shd w:val="clear" w:color="auto" w:fill="FFFFFF"/>
        <w:spacing w:before="100" w:after="100"/>
        <w:rPr>
          <w:spacing w:val="4"/>
          <w:kern w:val="16"/>
          <w:lang w:val="fr-FR"/>
        </w:rPr>
      </w:pPr>
    </w:p>
    <w:p w:rsidR="00DD0641" w:rsidRPr="00B71369" w:rsidRDefault="00DD0641" w:rsidP="0080488B">
      <w:pPr>
        <w:shd w:val="clear" w:color="auto" w:fill="FFFFFF"/>
        <w:spacing w:before="100" w:after="100"/>
        <w:rPr>
          <w:spacing w:val="4"/>
          <w:kern w:val="16"/>
        </w:rPr>
      </w:pPr>
      <w:r w:rsidRPr="00842634">
        <w:rPr>
          <w:spacing w:val="4"/>
          <w:kern w:val="16"/>
          <w:lang w:val="fr-FR"/>
        </w:rPr>
        <w:t xml:space="preserve">IX. </w:t>
      </w:r>
      <w:r w:rsidRPr="00B71369">
        <w:rPr>
          <w:spacing w:val="4"/>
          <w:kern w:val="16"/>
        </w:rPr>
        <w:t>Пользуясь</w:t>
      </w:r>
      <w:r w:rsidRPr="00842634">
        <w:rPr>
          <w:spacing w:val="4"/>
          <w:kern w:val="16"/>
          <w:lang w:val="fr-FR"/>
        </w:rPr>
        <w:t xml:space="preserve"> </w:t>
      </w:r>
      <w:r w:rsidRPr="00B71369">
        <w:rPr>
          <w:spacing w:val="4"/>
          <w:kern w:val="16"/>
        </w:rPr>
        <w:t>данной</w:t>
      </w:r>
      <w:r w:rsidRPr="00842634">
        <w:rPr>
          <w:spacing w:val="4"/>
          <w:kern w:val="16"/>
          <w:lang w:val="fr-FR"/>
        </w:rPr>
        <w:t xml:space="preserve"> </w:t>
      </w:r>
      <w:r w:rsidRPr="00B71369">
        <w:rPr>
          <w:spacing w:val="4"/>
          <w:kern w:val="16"/>
        </w:rPr>
        <w:t>таблицей</w:t>
      </w:r>
      <w:r w:rsidRPr="00842634">
        <w:rPr>
          <w:spacing w:val="4"/>
          <w:kern w:val="16"/>
          <w:lang w:val="fr-FR"/>
        </w:rPr>
        <w:t xml:space="preserve">, </w:t>
      </w:r>
      <w:r w:rsidRPr="00B71369">
        <w:rPr>
          <w:spacing w:val="4"/>
          <w:kern w:val="16"/>
        </w:rPr>
        <w:t>составьте</w:t>
      </w:r>
      <w:r w:rsidRPr="00842634">
        <w:rPr>
          <w:spacing w:val="4"/>
          <w:kern w:val="16"/>
          <w:lang w:val="fr-FR"/>
        </w:rPr>
        <w:t xml:space="preserve"> </w:t>
      </w:r>
      <w:r w:rsidRPr="00B71369">
        <w:rPr>
          <w:spacing w:val="4"/>
          <w:kern w:val="16"/>
        </w:rPr>
        <w:t>предложения</w:t>
      </w:r>
      <w:r w:rsidRPr="00842634">
        <w:rPr>
          <w:spacing w:val="4"/>
          <w:kern w:val="16"/>
          <w:lang w:val="fr-FR"/>
        </w:rPr>
        <w:t xml:space="preserve">. </w:t>
      </w:r>
      <w:r w:rsidRPr="00B71369">
        <w:rPr>
          <w:spacing w:val="4"/>
          <w:kern w:val="16"/>
        </w:rPr>
        <w:t xml:space="preserve">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DD0641" w:rsidRPr="00B71369" w:rsidRDefault="00DD0641"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0A0"/>
      </w:tblPr>
      <w:tblGrid>
        <w:gridCol w:w="5501"/>
        <w:gridCol w:w="3943"/>
      </w:tblGrid>
      <w:tr w:rsidR="00DD0641"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mon travail</w:t>
            </w:r>
          </w:p>
        </w:tc>
      </w:tr>
      <w:tr w:rsidR="00DD0641"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Ton travail</w:t>
            </w:r>
          </w:p>
        </w:tc>
      </w:tr>
      <w:tr w:rsidR="00DD0641"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Son travail</w:t>
            </w:r>
          </w:p>
        </w:tc>
      </w:tr>
      <w:tr w:rsidR="00DD0641"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notre travail</w:t>
            </w:r>
          </w:p>
        </w:tc>
      </w:tr>
      <w:tr w:rsidR="00DD0641"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votre travail</w:t>
            </w:r>
          </w:p>
        </w:tc>
      </w:tr>
      <w:tr w:rsidR="00DD0641"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DD0641" w:rsidRPr="00B71369" w:rsidRDefault="00DD0641" w:rsidP="0080488B">
            <w:pPr>
              <w:shd w:val="clear" w:color="auto" w:fill="FFFFFF"/>
              <w:rPr>
                <w:spacing w:val="4"/>
                <w:kern w:val="16"/>
                <w:lang w:eastAsia="en-US"/>
              </w:rPr>
            </w:pPr>
            <w:r w:rsidRPr="00B71369">
              <w:rPr>
                <w:spacing w:val="4"/>
                <w:kern w:val="16"/>
                <w:lang w:val="fr-FR" w:eastAsia="en-US"/>
              </w:rPr>
              <w:t>leur travail</w:t>
            </w:r>
          </w:p>
        </w:tc>
      </w:tr>
    </w:tbl>
    <w:p w:rsidR="00DD0641" w:rsidRPr="00B71369" w:rsidRDefault="00DD0641" w:rsidP="0080488B">
      <w:pPr>
        <w:shd w:val="clear" w:color="auto" w:fill="FFFFFF"/>
        <w:spacing w:before="100"/>
        <w:rPr>
          <w:spacing w:val="4"/>
          <w:kern w:val="16"/>
        </w:rPr>
      </w:pPr>
    </w:p>
    <w:p w:rsidR="00DD0641" w:rsidRPr="00B71369" w:rsidRDefault="00DD0641"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DD0641" w:rsidRPr="00B71369" w:rsidRDefault="00DD0641"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DD0641" w:rsidRPr="00B71369" w:rsidRDefault="00DD0641"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DD0641" w:rsidRPr="00B71369" w:rsidRDefault="00DD0641"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DD0641" w:rsidRPr="00B71369" w:rsidRDefault="00DD0641" w:rsidP="0080488B">
      <w:pPr>
        <w:shd w:val="clear" w:color="auto" w:fill="FFFFFF"/>
        <w:rPr>
          <w:spacing w:val="4"/>
          <w:kern w:val="16"/>
        </w:rPr>
      </w:pPr>
      <w:r w:rsidRPr="00B71369">
        <w:rPr>
          <w:spacing w:val="4"/>
          <w:kern w:val="16"/>
        </w:rPr>
        <w:t>5. Вы делаете свою работу?  – Да, мы делаем свою работу. – …</w:t>
      </w:r>
    </w:p>
    <w:p w:rsidR="00DD0641" w:rsidRPr="00B71369" w:rsidRDefault="00DD0641" w:rsidP="0080488B">
      <w:pPr>
        <w:shd w:val="clear" w:color="auto" w:fill="FFFFFF"/>
        <w:spacing w:after="40"/>
        <w:rPr>
          <w:spacing w:val="4"/>
          <w:kern w:val="16"/>
        </w:rPr>
      </w:pPr>
    </w:p>
    <w:p w:rsidR="00DD0641" w:rsidRPr="00B71369" w:rsidRDefault="00DD0641"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DD0641" w:rsidRPr="00B71369" w:rsidRDefault="00DD0641" w:rsidP="0080488B">
      <w:pPr>
        <w:shd w:val="clear" w:color="auto" w:fill="FFFFFF"/>
        <w:ind w:right="284"/>
        <w:rPr>
          <w:spacing w:val="4"/>
          <w:kern w:val="16"/>
          <w:lang w:val="fr-FR"/>
        </w:rPr>
      </w:pPr>
      <w:r w:rsidRPr="00B71369">
        <w:rPr>
          <w:spacing w:val="4"/>
          <w:kern w:val="16"/>
          <w:lang w:val="fr-FR"/>
        </w:rPr>
        <w:t>1. – Combien de cours avez-vous aujourd’hui?</w:t>
      </w:r>
    </w:p>
    <w:p w:rsidR="00DD0641" w:rsidRPr="00B71369" w:rsidRDefault="00DD0641"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DD0641" w:rsidRPr="00B71369" w:rsidRDefault="00DD0641"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DD0641" w:rsidRPr="00B71369" w:rsidRDefault="00DD0641"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DD0641" w:rsidRPr="00B71369" w:rsidRDefault="00DD0641" w:rsidP="0080488B">
      <w:pPr>
        <w:shd w:val="clear" w:color="auto" w:fill="FFFFFF"/>
        <w:ind w:right="284"/>
        <w:rPr>
          <w:spacing w:val="4"/>
          <w:kern w:val="16"/>
          <w:lang w:val="fr-FR"/>
        </w:rPr>
      </w:pPr>
      <w:r w:rsidRPr="00B71369">
        <w:rPr>
          <w:spacing w:val="4"/>
          <w:kern w:val="16"/>
          <w:lang w:val="fr-FR"/>
        </w:rPr>
        <w:t>3. – Venez-vous de l'institut?</w:t>
      </w:r>
    </w:p>
    <w:p w:rsidR="00DD0641" w:rsidRPr="00B71369" w:rsidRDefault="00DD0641"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DD0641" w:rsidRPr="00B71369" w:rsidRDefault="00DD0641" w:rsidP="0080488B">
      <w:pPr>
        <w:shd w:val="clear" w:color="auto" w:fill="FFFFFF"/>
        <w:ind w:right="284"/>
        <w:rPr>
          <w:spacing w:val="4"/>
          <w:kern w:val="16"/>
          <w:lang w:val="fr-FR"/>
        </w:rPr>
      </w:pPr>
      <w:r w:rsidRPr="00B71369">
        <w:rPr>
          <w:spacing w:val="4"/>
          <w:kern w:val="16"/>
          <w:lang w:val="fr-FR"/>
        </w:rPr>
        <w:t>4. – Pensez-vous à ma proposition?</w:t>
      </w:r>
    </w:p>
    <w:p w:rsidR="00DD0641" w:rsidRPr="00B71369" w:rsidRDefault="00DD0641"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DD0641" w:rsidRPr="00B71369" w:rsidRDefault="00DD0641" w:rsidP="0080488B">
      <w:pPr>
        <w:shd w:val="clear" w:color="auto" w:fill="FFFFFF"/>
        <w:ind w:right="284"/>
        <w:rPr>
          <w:spacing w:val="4"/>
          <w:kern w:val="16"/>
          <w:lang w:val="fr-FR"/>
        </w:rPr>
      </w:pPr>
      <w:r w:rsidRPr="00B71369">
        <w:rPr>
          <w:spacing w:val="4"/>
          <w:kern w:val="16"/>
          <w:lang w:val="fr-FR"/>
        </w:rPr>
        <w:t>5. – Vas-tu à la bibliothèque?</w:t>
      </w:r>
    </w:p>
    <w:p w:rsidR="00DD0641" w:rsidRPr="00B71369" w:rsidRDefault="00DD0641"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DD0641" w:rsidRPr="00B71369" w:rsidRDefault="00DD0641" w:rsidP="0080488B">
      <w:pPr>
        <w:shd w:val="clear" w:color="auto" w:fill="FFFFFF"/>
        <w:ind w:right="284"/>
        <w:rPr>
          <w:spacing w:val="4"/>
          <w:kern w:val="16"/>
          <w:lang w:val="fr-FR"/>
        </w:rPr>
      </w:pPr>
    </w:p>
    <w:p w:rsidR="00DD0641" w:rsidRPr="00B71369" w:rsidRDefault="00DD0641"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DD0641" w:rsidRPr="00B71369" w:rsidRDefault="00DD0641" w:rsidP="0080488B">
      <w:pPr>
        <w:ind w:firstLine="720"/>
        <w:rPr>
          <w:b/>
        </w:rPr>
      </w:pPr>
    </w:p>
    <w:p w:rsidR="00DD0641" w:rsidRPr="00B71369" w:rsidRDefault="00DD0641"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D0641" w:rsidRPr="00B71369" w:rsidRDefault="00DD0641"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D0641" w:rsidRPr="00B71369" w:rsidRDefault="00DD0641"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D0641" w:rsidRPr="00B71369" w:rsidRDefault="00DD0641" w:rsidP="0080488B">
      <w:pPr>
        <w:spacing w:line="276" w:lineRule="auto"/>
        <w:ind w:firstLine="708"/>
        <w:rPr>
          <w:lang w:val="en-US"/>
        </w:rPr>
      </w:pPr>
      <w:r w:rsidRPr="00B71369">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w:t>
      </w:r>
      <w:r w:rsidRPr="00F95395">
        <w:rPr>
          <w:lang w:val="it-IT"/>
        </w:rPr>
        <w:t xml:space="preserve">Mais un des inconvénients de la vitrification est l’ignorance qu’on a de la résistance du verre dans la durée. </w:t>
      </w:r>
      <w:r w:rsidRPr="00B71369">
        <w:rPr>
          <w:lang w:val="en-US"/>
        </w:rPr>
        <w:t>De plus, le verre transmet mal la chaleur: sans une très bonne réfrigération des blocs vitrifiés, ils peuvent se dévitrifier.</w:t>
      </w:r>
    </w:p>
    <w:p w:rsidR="00DD0641" w:rsidRPr="00B71369" w:rsidRDefault="00DD0641" w:rsidP="0080488B">
      <w:pPr>
        <w:spacing w:line="276" w:lineRule="auto"/>
        <w:ind w:firstLine="708"/>
        <w:rPr>
          <w:lang w:val="en-US"/>
        </w:rPr>
      </w:pPr>
      <w:r w:rsidRPr="00B71369">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DD0641" w:rsidRPr="00B71369" w:rsidRDefault="00DD0641" w:rsidP="0080488B">
      <w:pPr>
        <w:rPr>
          <w:b/>
        </w:rPr>
      </w:pPr>
    </w:p>
    <w:p w:rsidR="00DD0641" w:rsidRPr="00B71369" w:rsidRDefault="00DD0641" w:rsidP="0080488B">
      <w:pPr>
        <w:rPr>
          <w:b/>
        </w:rPr>
      </w:pPr>
    </w:p>
    <w:p w:rsidR="00DD0641" w:rsidRPr="00B71369" w:rsidRDefault="00DD0641" w:rsidP="0080488B">
      <w:pPr>
        <w:rPr>
          <w:b/>
        </w:rPr>
      </w:pPr>
    </w:p>
    <w:p w:rsidR="00DD0641" w:rsidRPr="00B71369" w:rsidRDefault="00DD0641" w:rsidP="0080488B">
      <w:pPr>
        <w:rPr>
          <w:b/>
        </w:rPr>
      </w:pPr>
    </w:p>
    <w:p w:rsidR="00DD0641" w:rsidRPr="00B71369" w:rsidRDefault="00DD0641" w:rsidP="0080488B">
      <w:pPr>
        <w:rPr>
          <w:b/>
        </w:rPr>
      </w:pPr>
    </w:p>
    <w:p w:rsidR="00DD0641" w:rsidRPr="00B71369" w:rsidRDefault="00DD0641" w:rsidP="0080488B">
      <w:pPr>
        <w:rPr>
          <w:b/>
        </w:rPr>
      </w:pPr>
      <w:r w:rsidRPr="00B71369">
        <w:rPr>
          <w:b/>
        </w:rPr>
        <w:t>Текст</w:t>
      </w:r>
      <w:r w:rsidRPr="00B71369">
        <w:rPr>
          <w:b/>
          <w:lang w:val="en-US"/>
        </w:rPr>
        <w:t xml:space="preserve"> </w:t>
      </w:r>
      <w:r w:rsidRPr="00B71369">
        <w:rPr>
          <w:b/>
        </w:rPr>
        <w:t>2</w:t>
      </w:r>
    </w:p>
    <w:p w:rsidR="00DD0641" w:rsidRPr="00B71369" w:rsidRDefault="00DD0641" w:rsidP="0080488B">
      <w:pPr>
        <w:rPr>
          <w:b/>
        </w:rPr>
      </w:pPr>
      <w:r>
        <w:rPr>
          <w:noProof/>
        </w:rPr>
        <w:pict>
          <v:shape id="_x0000_i1036" type="#_x0000_t75" style="width:427.5pt;height:555pt;visibility:visible">
            <v:imagedata r:id="rId755" o:title=""/>
          </v:shape>
        </w:pict>
      </w:r>
    </w:p>
    <w:p w:rsidR="00DD0641" w:rsidRPr="00B71369" w:rsidRDefault="00DD0641" w:rsidP="0080488B">
      <w:pPr>
        <w:spacing w:line="276" w:lineRule="auto"/>
        <w:ind w:firstLine="708"/>
        <w:rPr>
          <w:lang w:val="en-US"/>
        </w:rPr>
      </w:pPr>
    </w:p>
    <w:p w:rsidR="00DD0641" w:rsidRPr="00B71369" w:rsidRDefault="00DD0641" w:rsidP="0080488B">
      <w:pPr>
        <w:spacing w:line="276" w:lineRule="auto"/>
        <w:rPr>
          <w:lang w:val="en-US"/>
        </w:rPr>
      </w:pPr>
    </w:p>
    <w:p w:rsidR="00DD0641" w:rsidRPr="00F95395" w:rsidRDefault="00DD0641" w:rsidP="00656BE8">
      <w:pPr>
        <w:jc w:val="center"/>
        <w:rPr>
          <w:b/>
        </w:rPr>
      </w:pPr>
    </w:p>
    <w:p w:rsidR="00DD0641" w:rsidRPr="00F95395" w:rsidRDefault="00DD0641" w:rsidP="00656BE8">
      <w:pPr>
        <w:shd w:val="clear" w:color="auto" w:fill="FFFFFF"/>
        <w:jc w:val="center"/>
        <w:rPr>
          <w:b/>
          <w:bCs/>
          <w:spacing w:val="4"/>
          <w:kern w:val="16"/>
        </w:rPr>
      </w:pPr>
      <w:r>
        <w:rPr>
          <w:b/>
          <w:bCs/>
          <w:spacing w:val="4"/>
          <w:kern w:val="16"/>
        </w:rPr>
        <w:t xml:space="preserve">АУДИТОРНАЯ </w:t>
      </w:r>
      <w:r w:rsidRPr="00B71369">
        <w:rPr>
          <w:b/>
          <w:bCs/>
          <w:spacing w:val="4"/>
          <w:kern w:val="16"/>
        </w:rPr>
        <w:t>КОНТРОЛЬНАЯ</w:t>
      </w:r>
      <w:r w:rsidRPr="00F95395">
        <w:rPr>
          <w:b/>
          <w:bCs/>
          <w:spacing w:val="4"/>
          <w:kern w:val="16"/>
        </w:rPr>
        <w:t xml:space="preserve"> </w:t>
      </w:r>
      <w:r w:rsidRPr="00B71369">
        <w:rPr>
          <w:b/>
          <w:bCs/>
          <w:spacing w:val="4"/>
          <w:kern w:val="16"/>
        </w:rPr>
        <w:t>РАБОТА</w:t>
      </w:r>
      <w:r>
        <w:rPr>
          <w:b/>
          <w:bCs/>
          <w:spacing w:val="4"/>
          <w:kern w:val="16"/>
        </w:rPr>
        <w:t xml:space="preserve"> </w:t>
      </w:r>
    </w:p>
    <w:p w:rsidR="00DD0641" w:rsidRPr="00F95395" w:rsidRDefault="00DD0641" w:rsidP="0080488B">
      <w:pPr>
        <w:shd w:val="clear" w:color="auto" w:fill="FFFFFF"/>
        <w:spacing w:line="276" w:lineRule="auto"/>
      </w:pPr>
    </w:p>
    <w:p w:rsidR="00DD0641" w:rsidRPr="00F95395" w:rsidRDefault="00DD0641" w:rsidP="0080488B">
      <w:pPr>
        <w:spacing w:line="276" w:lineRule="auto"/>
        <w:ind w:firstLine="284"/>
      </w:pPr>
    </w:p>
    <w:p w:rsidR="00DD0641" w:rsidRPr="00F95395" w:rsidRDefault="00DD0641" w:rsidP="0080488B">
      <w:pPr>
        <w:jc w:val="center"/>
        <w:rPr>
          <w:b/>
        </w:rPr>
      </w:pPr>
      <w:r w:rsidRPr="00B71369">
        <w:rPr>
          <w:b/>
          <w:lang w:val="en-US"/>
        </w:rPr>
        <w:t>LECTURE</w:t>
      </w:r>
    </w:p>
    <w:p w:rsidR="00DD0641" w:rsidRPr="00F95395" w:rsidRDefault="00DD0641" w:rsidP="0080488B">
      <w:pPr>
        <w:rPr>
          <w:b/>
        </w:rPr>
      </w:pPr>
      <w:r w:rsidRPr="00B71369">
        <w:rPr>
          <w:b/>
          <w:lang w:val="en-US"/>
        </w:rPr>
        <w:t>Lisez</w:t>
      </w:r>
      <w:r w:rsidRPr="00F95395">
        <w:rPr>
          <w:b/>
        </w:rPr>
        <w:t xml:space="preserve"> </w:t>
      </w:r>
      <w:r w:rsidRPr="00B71369">
        <w:rPr>
          <w:b/>
          <w:lang w:val="en-US"/>
        </w:rPr>
        <w:t>le</w:t>
      </w:r>
      <w:r w:rsidRPr="00F95395">
        <w:rPr>
          <w:b/>
        </w:rPr>
        <w:t xml:space="preserve"> </w:t>
      </w:r>
      <w:r w:rsidRPr="00B71369">
        <w:rPr>
          <w:b/>
          <w:lang w:val="en-US"/>
        </w:rPr>
        <w:t>texte</w:t>
      </w:r>
      <w:r w:rsidRPr="00F95395">
        <w:rPr>
          <w:b/>
        </w:rPr>
        <w:t>:</w:t>
      </w:r>
    </w:p>
    <w:p w:rsidR="00DD0641" w:rsidRPr="00F95395" w:rsidRDefault="00DD0641" w:rsidP="0080488B">
      <w:pPr>
        <w:pStyle w:val="Heading1"/>
        <w:spacing w:after="0"/>
        <w:jc w:val="center"/>
        <w:rPr>
          <w:szCs w:val="24"/>
        </w:rPr>
      </w:pPr>
      <w:r w:rsidRPr="00B71369">
        <w:rPr>
          <w:szCs w:val="24"/>
          <w:lang w:val="en-US"/>
        </w:rPr>
        <w:t>La</w:t>
      </w:r>
      <w:r w:rsidRPr="00F95395">
        <w:rPr>
          <w:szCs w:val="24"/>
        </w:rPr>
        <w:t xml:space="preserve"> </w:t>
      </w:r>
      <w:r w:rsidRPr="00B71369">
        <w:rPr>
          <w:szCs w:val="24"/>
          <w:lang w:val="en-US"/>
        </w:rPr>
        <w:t>famille</w:t>
      </w:r>
      <w:r w:rsidRPr="00F95395">
        <w:rPr>
          <w:szCs w:val="24"/>
        </w:rPr>
        <w:t xml:space="preserve"> </w:t>
      </w:r>
      <w:r w:rsidRPr="00B71369">
        <w:rPr>
          <w:szCs w:val="24"/>
          <w:lang w:val="en-US"/>
        </w:rPr>
        <w:t>fran</w:t>
      </w:r>
      <w:r w:rsidRPr="00F95395">
        <w:rPr>
          <w:szCs w:val="24"/>
        </w:rPr>
        <w:t>ç</w:t>
      </w:r>
      <w:r w:rsidRPr="00B71369">
        <w:rPr>
          <w:szCs w:val="24"/>
          <w:lang w:val="en-US"/>
        </w:rPr>
        <w:t>aise</w:t>
      </w:r>
    </w:p>
    <w:p w:rsidR="00DD0641" w:rsidRPr="00B71369" w:rsidRDefault="00DD0641" w:rsidP="0080488B">
      <w:pPr>
        <w:rPr>
          <w:lang w:val="fr-FR"/>
        </w:rPr>
      </w:pPr>
      <w:r w:rsidRPr="00F95395">
        <w:tab/>
      </w:r>
      <w:r w:rsidRPr="00B71369">
        <w:rPr>
          <w:lang w:val="fr-FR"/>
        </w:rPr>
        <w:t>On se fait souvent une idée fausse des Fran</w:t>
      </w:r>
      <w:r w:rsidRPr="00F95395">
        <w:t>ç</w:t>
      </w:r>
      <w:r w:rsidRPr="00B71369">
        <w:rPr>
          <w:lang w:val="fr-FR"/>
        </w:rPr>
        <w:t>ais: on s’imagine le Fran</w:t>
      </w:r>
      <w:r w:rsidRPr="00F95395">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D0641" w:rsidRPr="00B71369" w:rsidRDefault="00DD0641" w:rsidP="0080488B">
      <w:pPr>
        <w:rPr>
          <w:lang w:val="fr-FR"/>
        </w:rPr>
      </w:pPr>
      <w:r w:rsidRPr="00B71369">
        <w:rPr>
          <w:lang w:val="fr-FR"/>
        </w:rPr>
        <w:tab/>
        <w:t>La loi fran</w:t>
      </w:r>
      <w:r w:rsidRPr="00F95395">
        <w:rPr>
          <w:lang w:val="fr-FR"/>
        </w:rPr>
        <w:t>ç</w:t>
      </w:r>
      <w:r w:rsidRPr="00B71369">
        <w:rPr>
          <w:lang w:val="fr-FR"/>
        </w:rPr>
        <w:t>aise reconnait le mariage civil, mais la majorité des couples célèbrent encore un mariage religieux.</w:t>
      </w:r>
      <w:r w:rsidRPr="00F95395">
        <w:rPr>
          <w:lang w:val="fr-FR"/>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DD0641" w:rsidRPr="00B71369" w:rsidRDefault="00DD0641"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D0641" w:rsidRPr="00B71369" w:rsidRDefault="00DD0641"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D0641" w:rsidRPr="00842634" w:rsidRDefault="00DD0641" w:rsidP="0080488B">
      <w:pPr>
        <w:ind w:firstLine="709"/>
        <w:rPr>
          <w:rStyle w:val="FontStyle14"/>
          <w:b w:val="0"/>
          <w:bCs w:val="0"/>
          <w:sz w:val="24"/>
          <w:szCs w:val="24"/>
          <w:lang w:val="fr-FR" w:eastAsia="de-DE"/>
        </w:rPr>
      </w:pPr>
    </w:p>
    <w:p w:rsidR="00DD0641" w:rsidRPr="00842634" w:rsidRDefault="00DD0641" w:rsidP="0080488B">
      <w:pPr>
        <w:pStyle w:val="t5"/>
        <w:tabs>
          <w:tab w:val="left" w:pos="538"/>
        </w:tabs>
        <w:spacing w:line="240" w:lineRule="auto"/>
        <w:rPr>
          <w:b/>
          <w:lang w:val="fr-FR"/>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DD0641" w:rsidRPr="00B71369" w:rsidRDefault="00DD0641"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DD0641" w:rsidRPr="00B71369" w:rsidRDefault="00DD0641" w:rsidP="0080488B">
      <w:pPr>
        <w:ind w:left="568" w:hanging="284"/>
        <w:rPr>
          <w:lang w:val="de-DE"/>
        </w:rPr>
      </w:pPr>
      <w:r w:rsidRPr="00B71369">
        <w:rPr>
          <w:lang w:val="en-US"/>
        </w:rPr>
        <w:t>2.</w:t>
      </w:r>
      <w:r w:rsidRPr="00B71369">
        <w:rPr>
          <w:lang w:val="en-US"/>
        </w:rPr>
        <w:tab/>
        <w:t xml:space="preserve">En effet </w:t>
      </w:r>
      <w:r w:rsidRPr="00B71369">
        <w:rPr>
          <w:lang w:val="fr-FR"/>
        </w:rPr>
        <w:t>les enfants</w:t>
      </w:r>
      <w:r w:rsidRPr="00B71369">
        <w:rPr>
          <w:lang w:val="en-US"/>
        </w:rPr>
        <w:t xml:space="preserve"> </w:t>
      </w:r>
      <w:r w:rsidRPr="00B71369">
        <w:rPr>
          <w:lang w:val="fr-FR"/>
        </w:rPr>
        <w:t>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DD0641" w:rsidRPr="00F95395" w:rsidRDefault="00DD0641" w:rsidP="0080488B">
      <w:pPr>
        <w:rPr>
          <w:lang w:val="de-DE"/>
        </w:rPr>
      </w:pPr>
      <w:r w:rsidRPr="00B71369">
        <w:rPr>
          <w:lang w:val="de-DE"/>
        </w:rPr>
        <w:t xml:space="preserve">     3. Les parents veulent donner à leur enfant </w:t>
      </w:r>
      <w:r w:rsidRPr="00B71369">
        <w:rPr>
          <w:lang w:val="fr-FR"/>
        </w:rPr>
        <w:t>une bonne éducation.</w:t>
      </w:r>
      <w:r w:rsidRPr="00B71369">
        <w:rPr>
          <w:lang w:val="de-DE"/>
        </w:rPr>
        <w:t xml:space="preserve"> </w:t>
      </w:r>
      <w:r w:rsidRPr="00F95395">
        <w:rPr>
          <w:lang w:val="de-DE"/>
        </w:rPr>
        <w:t>___</w:t>
      </w:r>
    </w:p>
    <w:p w:rsidR="00DD0641" w:rsidRPr="00F95395" w:rsidRDefault="00DD0641" w:rsidP="0080488B">
      <w:pPr>
        <w:ind w:left="568" w:hanging="284"/>
        <w:rPr>
          <w:lang w:val="de-DE"/>
        </w:rPr>
      </w:pPr>
      <w:r w:rsidRPr="00F95395">
        <w:rPr>
          <w:lang w:val="de-DE"/>
        </w:rPr>
        <w:t>4.</w:t>
      </w:r>
      <w:r w:rsidRPr="00F95395">
        <w:rPr>
          <w:lang w:val="de-DE"/>
        </w:rPr>
        <w:tab/>
      </w:r>
      <w:r w:rsidRPr="00B71369">
        <w:rPr>
          <w:lang w:val="fr-FR"/>
        </w:rPr>
        <w:t xml:space="preserve">Le nombre des divorces a considérablement </w:t>
      </w:r>
      <w:r w:rsidRPr="00F95395">
        <w:rPr>
          <w:lang w:val="de-DE"/>
        </w:rPr>
        <w:t>r</w:t>
      </w:r>
      <w:r w:rsidRPr="00B71369">
        <w:rPr>
          <w:lang w:val="fr-FR"/>
        </w:rPr>
        <w:t>éduit en France</w:t>
      </w:r>
      <w:r w:rsidRPr="00F95395">
        <w:rPr>
          <w:lang w:val="de-DE"/>
        </w:rPr>
        <w:t>. ___</w:t>
      </w:r>
    </w:p>
    <w:p w:rsidR="00DD0641" w:rsidRPr="00B71369" w:rsidRDefault="00DD0641" w:rsidP="0080488B">
      <w:pPr>
        <w:ind w:left="568" w:hanging="284"/>
        <w:rPr>
          <w:lang w:val="fr-FR"/>
        </w:rPr>
      </w:pPr>
      <w:r w:rsidRPr="00F95395">
        <w:rPr>
          <w:lang w:val="de-DE"/>
        </w:rPr>
        <w:t>5.</w:t>
      </w:r>
      <w:r w:rsidRPr="00F95395">
        <w:rPr>
          <w:lang w:val="de-DE"/>
        </w:rPr>
        <w:tab/>
        <w:t xml:space="preserve">Une </w:t>
      </w:r>
      <w:r w:rsidRPr="00B71369">
        <w:rPr>
          <w:lang w:val="fr-FR"/>
        </w:rPr>
        <w:t xml:space="preserve">bonne utilisation des loisirs familiaux permet de consolider la communauté </w:t>
      </w:r>
    </w:p>
    <w:p w:rsidR="00DD0641" w:rsidRPr="00F95395" w:rsidRDefault="00DD0641" w:rsidP="0080488B">
      <w:pPr>
        <w:ind w:left="568" w:hanging="284"/>
        <w:rPr>
          <w:lang w:val="it-IT"/>
        </w:rPr>
      </w:pPr>
      <w:r w:rsidRPr="00B71369">
        <w:rPr>
          <w:lang w:val="fr-FR"/>
        </w:rPr>
        <w:t xml:space="preserve">    familiale</w:t>
      </w:r>
      <w:r w:rsidRPr="00F95395">
        <w:rPr>
          <w:lang w:val="de-DE"/>
        </w:rPr>
        <w:t xml:space="preserve">. </w:t>
      </w:r>
      <w:r w:rsidRPr="00F95395">
        <w:rPr>
          <w:lang w:val="it-IT"/>
        </w:rPr>
        <w:t>___</w:t>
      </w:r>
    </w:p>
    <w:p w:rsidR="00DD0641" w:rsidRPr="00F95395" w:rsidRDefault="00DD0641" w:rsidP="0080488B">
      <w:pPr>
        <w:ind w:left="284" w:hanging="284"/>
        <w:rPr>
          <w:b/>
          <w:bCs/>
          <w:lang w:val="it-IT"/>
        </w:rPr>
      </w:pPr>
      <w:r w:rsidRPr="00F95395">
        <w:rPr>
          <w:b/>
          <w:bCs/>
          <w:lang w:val="it-IT"/>
        </w:rPr>
        <w:t>II.     Choisissez la bonne réponse.</w:t>
      </w:r>
    </w:p>
    <w:p w:rsidR="00DD0641" w:rsidRPr="00B71369" w:rsidRDefault="00DD0641" w:rsidP="0080488B">
      <w:pPr>
        <w:ind w:left="568" w:hanging="284"/>
        <w:rPr>
          <w:lang w:val="en-US"/>
        </w:rPr>
      </w:pPr>
      <w:r w:rsidRPr="00B71369">
        <w:rPr>
          <w:lang w:val="en-US"/>
        </w:rPr>
        <w:t>6.</w:t>
      </w:r>
      <w:r w:rsidRPr="00B71369">
        <w:rPr>
          <w:lang w:val="en-US"/>
        </w:rPr>
        <w:tab/>
        <w:t>Les Français sont …</w:t>
      </w:r>
    </w:p>
    <w:p w:rsidR="00DD0641" w:rsidRPr="00B71369" w:rsidRDefault="00DD0641" w:rsidP="0080488B">
      <w:pPr>
        <w:rPr>
          <w:lang w:val="en-US"/>
        </w:rPr>
      </w:pPr>
      <w:r w:rsidRPr="00B71369">
        <w:rPr>
          <w:lang w:val="en-US"/>
        </w:rPr>
        <w:t xml:space="preserve">         A l</w:t>
      </w:r>
      <w:r w:rsidRPr="00B71369">
        <w:rPr>
          <w:lang w:val="fr-FR"/>
        </w:rPr>
        <w:t>é</w:t>
      </w:r>
      <w:r w:rsidRPr="00B71369">
        <w:rPr>
          <w:lang w:val="en-US"/>
        </w:rPr>
        <w:t>gers.</w:t>
      </w:r>
    </w:p>
    <w:p w:rsidR="00DD0641" w:rsidRPr="00B71369" w:rsidRDefault="00DD0641" w:rsidP="0080488B">
      <w:pPr>
        <w:ind w:left="851" w:hanging="284"/>
        <w:rPr>
          <w:lang w:val="en-US"/>
        </w:rPr>
      </w:pPr>
      <w:r w:rsidRPr="00B71369">
        <w:rPr>
          <w:lang w:val="en-US"/>
        </w:rPr>
        <w:t>B</w:t>
      </w:r>
      <w:r w:rsidRPr="00B71369">
        <w:rPr>
          <w:lang w:val="en-US"/>
        </w:rPr>
        <w:tab/>
        <w:t>religieux.</w:t>
      </w:r>
    </w:p>
    <w:p w:rsidR="00DD0641" w:rsidRPr="00B71369" w:rsidRDefault="00DD0641" w:rsidP="0080488B">
      <w:pPr>
        <w:rPr>
          <w:lang w:val="en-US"/>
        </w:rPr>
      </w:pPr>
      <w:r w:rsidRPr="00B71369">
        <w:rPr>
          <w:lang w:val="en-US"/>
        </w:rPr>
        <w:t xml:space="preserve">         C traditionalists. </w:t>
      </w:r>
    </w:p>
    <w:p w:rsidR="00DD0641" w:rsidRPr="00B71369" w:rsidRDefault="00DD0641" w:rsidP="0080488B">
      <w:pPr>
        <w:rPr>
          <w:lang w:val="en-US"/>
        </w:rPr>
      </w:pPr>
      <w:r w:rsidRPr="00B71369">
        <w:rPr>
          <w:lang w:val="en-US"/>
        </w:rPr>
        <w:t xml:space="preserve">     7. Le mariage civil est reconnu par …</w:t>
      </w:r>
    </w:p>
    <w:p w:rsidR="00DD0641" w:rsidRPr="00F95395" w:rsidRDefault="00DD0641" w:rsidP="0080488B">
      <w:pPr>
        <w:ind w:left="568" w:hanging="284"/>
        <w:rPr>
          <w:lang w:val="it-IT"/>
        </w:rPr>
      </w:pPr>
      <w:r w:rsidRPr="00B71369">
        <w:rPr>
          <w:lang w:val="en-US"/>
        </w:rPr>
        <w:t xml:space="preserve">    </w:t>
      </w:r>
      <w:r w:rsidRPr="00F95395">
        <w:rPr>
          <w:lang w:val="it-IT"/>
        </w:rPr>
        <w:t>A les citoyens.</w:t>
      </w:r>
    </w:p>
    <w:p w:rsidR="00DD0641" w:rsidRPr="00F95395" w:rsidRDefault="00DD0641" w:rsidP="0080488B">
      <w:pPr>
        <w:ind w:left="851" w:hanging="284"/>
        <w:rPr>
          <w:lang w:val="it-IT"/>
        </w:rPr>
      </w:pPr>
      <w:r w:rsidRPr="00F95395">
        <w:rPr>
          <w:lang w:val="it-IT"/>
        </w:rPr>
        <w:t>B</w:t>
      </w:r>
      <w:r w:rsidRPr="00F95395">
        <w:rPr>
          <w:lang w:val="it-IT"/>
        </w:rPr>
        <w:tab/>
        <w:t>la loi française.</w:t>
      </w:r>
    </w:p>
    <w:p w:rsidR="00DD0641" w:rsidRPr="00F95395" w:rsidRDefault="00DD0641" w:rsidP="0080488B">
      <w:pPr>
        <w:rPr>
          <w:lang w:val="it-IT"/>
        </w:rPr>
      </w:pPr>
      <w:r w:rsidRPr="00F95395">
        <w:rPr>
          <w:lang w:val="it-IT"/>
        </w:rPr>
        <w:t xml:space="preserve">         C l’</w:t>
      </w:r>
      <w:r w:rsidRPr="00B71369">
        <w:rPr>
          <w:lang w:val="fr-FR"/>
        </w:rPr>
        <w:t>é</w:t>
      </w:r>
      <w:r w:rsidRPr="00F95395">
        <w:rPr>
          <w:lang w:val="it-IT"/>
        </w:rPr>
        <w:t>glise.</w:t>
      </w:r>
    </w:p>
    <w:p w:rsidR="00DD0641" w:rsidRPr="00F95395" w:rsidRDefault="00DD0641" w:rsidP="0080488B">
      <w:pPr>
        <w:rPr>
          <w:lang w:val="it-IT"/>
        </w:rPr>
      </w:pPr>
      <w:r w:rsidRPr="00F95395">
        <w:rPr>
          <w:lang w:val="it-IT"/>
        </w:rPr>
        <w:t xml:space="preserve">    8.  L’accomplissement de la famille française est …</w:t>
      </w:r>
    </w:p>
    <w:p w:rsidR="00DD0641" w:rsidRPr="00F95395" w:rsidRDefault="00DD0641" w:rsidP="0080488B">
      <w:pPr>
        <w:rPr>
          <w:lang w:val="it-IT"/>
        </w:rPr>
      </w:pPr>
      <w:r w:rsidRPr="00F95395">
        <w:rPr>
          <w:lang w:val="it-IT"/>
        </w:rPr>
        <w:t xml:space="preserve">         A le travaille.</w:t>
      </w:r>
    </w:p>
    <w:p w:rsidR="00DD0641" w:rsidRPr="00F95395" w:rsidRDefault="00DD0641" w:rsidP="0080488B">
      <w:pPr>
        <w:rPr>
          <w:lang w:val="it-IT"/>
        </w:rPr>
      </w:pPr>
      <w:r w:rsidRPr="00F95395">
        <w:rPr>
          <w:lang w:val="it-IT"/>
        </w:rPr>
        <w:t xml:space="preserve">         B l’enfant.</w:t>
      </w:r>
    </w:p>
    <w:p w:rsidR="00DD0641" w:rsidRPr="00F95395" w:rsidRDefault="00DD0641" w:rsidP="0080488B">
      <w:pPr>
        <w:rPr>
          <w:lang w:val="it-IT"/>
        </w:rPr>
      </w:pPr>
      <w:r w:rsidRPr="00F95395">
        <w:rPr>
          <w:lang w:val="it-IT"/>
        </w:rPr>
        <w:t xml:space="preserve">         C les loisirs.</w:t>
      </w:r>
    </w:p>
    <w:p w:rsidR="00DD0641" w:rsidRPr="00F95395" w:rsidRDefault="00DD0641" w:rsidP="0080488B">
      <w:pPr>
        <w:rPr>
          <w:lang w:val="it-IT"/>
        </w:rPr>
      </w:pPr>
      <w:r w:rsidRPr="00F95395">
        <w:rPr>
          <w:lang w:val="it-IT"/>
        </w:rPr>
        <w:t xml:space="preserve">    9. Le probl</w:t>
      </w:r>
      <w:r w:rsidRPr="00B71369">
        <w:rPr>
          <w:lang w:val="fr-FR"/>
        </w:rPr>
        <w:t>è</w:t>
      </w:r>
      <w:r w:rsidRPr="00F95395">
        <w:rPr>
          <w:lang w:val="it-IT"/>
        </w:rPr>
        <w:t>me de la famille moderne c’est …</w:t>
      </w:r>
    </w:p>
    <w:p w:rsidR="00DD0641" w:rsidRPr="00B71369" w:rsidRDefault="00DD0641" w:rsidP="0080488B">
      <w:pPr>
        <w:rPr>
          <w:lang w:val="en-US"/>
        </w:rPr>
      </w:pPr>
      <w:r w:rsidRPr="00F95395">
        <w:rPr>
          <w:lang w:val="it-IT"/>
        </w:rPr>
        <w:t xml:space="preserve">       </w:t>
      </w:r>
      <w:r w:rsidRPr="00B71369">
        <w:rPr>
          <w:lang w:val="en-US"/>
        </w:rPr>
        <w:t>A l’absence des parents.</w:t>
      </w:r>
    </w:p>
    <w:p w:rsidR="00DD0641" w:rsidRPr="00B71369" w:rsidRDefault="00DD0641" w:rsidP="0080488B">
      <w:pPr>
        <w:rPr>
          <w:lang w:val="en-US"/>
        </w:rPr>
      </w:pPr>
      <w:r w:rsidRPr="00B71369">
        <w:rPr>
          <w:lang w:val="en-US"/>
        </w:rPr>
        <w:t xml:space="preserve">       B l’absence de l’argent.</w:t>
      </w:r>
    </w:p>
    <w:p w:rsidR="00DD0641" w:rsidRPr="00B71369" w:rsidRDefault="00DD0641" w:rsidP="0080488B">
      <w:pPr>
        <w:rPr>
          <w:lang w:val="fr-FR"/>
        </w:rPr>
      </w:pPr>
      <w:r w:rsidRPr="00B71369">
        <w:rPr>
          <w:lang w:val="en-US"/>
        </w:rPr>
        <w:t xml:space="preserve">       C l’absence des enfants</w:t>
      </w:r>
      <w:r w:rsidRPr="00B71369">
        <w:rPr>
          <w:lang w:val="fr-FR"/>
        </w:rPr>
        <w:t xml:space="preserve">.                             </w:t>
      </w:r>
    </w:p>
    <w:p w:rsidR="00DD0641" w:rsidRPr="00B71369" w:rsidRDefault="00DD0641" w:rsidP="0080488B">
      <w:pPr>
        <w:rPr>
          <w:lang w:val="fr-FR"/>
        </w:rPr>
      </w:pPr>
    </w:p>
    <w:p w:rsidR="00DD0641" w:rsidRPr="00B71369" w:rsidRDefault="00DD0641"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DD0641" w:rsidRPr="00B71369" w:rsidRDefault="00DD0641" w:rsidP="0080488B">
      <w:pPr>
        <w:ind w:left="568" w:hanging="284"/>
        <w:rPr>
          <w:lang w:val="en-US"/>
        </w:rPr>
      </w:pPr>
      <w:r w:rsidRPr="00B71369">
        <w:rPr>
          <w:rStyle w:val="FontStyle14"/>
          <w:sz w:val="24"/>
          <w:szCs w:val="24"/>
          <w:lang w:val="en-US" w:eastAsia="de-DE"/>
        </w:rPr>
        <w:t xml:space="preserve">    </w:t>
      </w:r>
      <w:r w:rsidRPr="00B71369">
        <w:rPr>
          <w:lang w:val="en-US"/>
        </w:rPr>
        <w:t>A Ils aident leurs parents.</w:t>
      </w:r>
    </w:p>
    <w:p w:rsidR="00DD0641" w:rsidRPr="00B71369" w:rsidRDefault="00DD0641" w:rsidP="0080488B">
      <w:pPr>
        <w:ind w:left="851" w:hanging="284"/>
        <w:rPr>
          <w:lang w:val="en-US"/>
        </w:rPr>
      </w:pPr>
      <w:r w:rsidRPr="00B71369">
        <w:rPr>
          <w:lang w:val="en-US"/>
        </w:rPr>
        <w:t>B</w:t>
      </w:r>
      <w:r w:rsidRPr="00B71369">
        <w:rPr>
          <w:lang w:val="en-US"/>
        </w:rPr>
        <w:tab/>
        <w:t xml:space="preserve">Ils sont </w:t>
      </w:r>
      <w:r w:rsidRPr="00B71369">
        <w:rPr>
          <w:lang w:val="fr-FR"/>
        </w:rPr>
        <w:t>livrés à eux-mêmes</w:t>
      </w:r>
      <w:r w:rsidRPr="00B71369">
        <w:rPr>
          <w:lang w:val="en-US"/>
        </w:rPr>
        <w:t>.</w:t>
      </w:r>
    </w:p>
    <w:p w:rsidR="00DD0641" w:rsidRPr="00B71369" w:rsidRDefault="00DD0641"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DD0641" w:rsidRPr="00B71369" w:rsidRDefault="00DD0641" w:rsidP="0080488B">
      <w:pPr>
        <w:ind w:left="851" w:hanging="284"/>
        <w:rPr>
          <w:lang w:val="fr-FR"/>
        </w:rPr>
      </w:pPr>
    </w:p>
    <w:p w:rsidR="00DD0641" w:rsidRPr="00F95395" w:rsidRDefault="00DD0641" w:rsidP="0080488B">
      <w:pPr>
        <w:ind w:left="851" w:hanging="284"/>
        <w:jc w:val="center"/>
        <w:rPr>
          <w:b/>
          <w:bCs/>
          <w:lang w:val="it-IT"/>
        </w:rPr>
      </w:pPr>
      <w:r w:rsidRPr="00F95395">
        <w:rPr>
          <w:b/>
          <w:bCs/>
          <w:lang w:val="it-IT"/>
        </w:rPr>
        <w:t>Grammaire et Lexique</w:t>
      </w:r>
    </w:p>
    <w:p w:rsidR="00DD0641" w:rsidRPr="00F95395" w:rsidRDefault="00DD0641" w:rsidP="0080488B">
      <w:pPr>
        <w:ind w:left="851" w:hanging="284"/>
        <w:jc w:val="center"/>
        <w:rPr>
          <w:b/>
          <w:bCs/>
          <w:lang w:val="it-IT"/>
        </w:rPr>
      </w:pPr>
    </w:p>
    <w:p w:rsidR="00DD0641" w:rsidRPr="00F95395" w:rsidRDefault="00DD0641" w:rsidP="0080488B">
      <w:pPr>
        <w:ind w:left="284" w:hanging="284"/>
        <w:rPr>
          <w:b/>
          <w:bCs/>
          <w:lang w:val="it-IT"/>
        </w:rPr>
      </w:pPr>
      <w:r w:rsidRPr="00F95395">
        <w:rPr>
          <w:b/>
          <w:bCs/>
          <w:lang w:val="it-IT"/>
        </w:rPr>
        <w:t>III.   Choisissez la bonne réponse.</w:t>
      </w:r>
    </w:p>
    <w:p w:rsidR="00DD0641" w:rsidRPr="00F95395" w:rsidRDefault="00DD0641" w:rsidP="0080488B">
      <w:pPr>
        <w:ind w:left="284" w:hanging="284"/>
        <w:rPr>
          <w:b/>
          <w:bCs/>
          <w:lang w:val="it-IT"/>
        </w:rPr>
      </w:pPr>
    </w:p>
    <w:p w:rsidR="00DD0641" w:rsidRPr="00B71369" w:rsidRDefault="00DD0641" w:rsidP="0080488B">
      <w:pPr>
        <w:pStyle w:val="ListParagraph"/>
        <w:spacing w:line="240" w:lineRule="auto"/>
        <w:ind w:left="360"/>
        <w:rPr>
          <w:szCs w:val="24"/>
          <w:lang w:val="fr-FR"/>
        </w:rPr>
      </w:pPr>
      <w:r w:rsidRPr="00F95395">
        <w:rPr>
          <w:szCs w:val="24"/>
          <w:lang w:val="it-IT"/>
        </w:rPr>
        <w:t xml:space="preserve">11. </w:t>
      </w:r>
      <w:r w:rsidRPr="00B71369">
        <w:rPr>
          <w:szCs w:val="24"/>
          <w:lang w:val="fr-FR"/>
        </w:rPr>
        <w:t xml:space="preserve">Marc va </w:t>
      </w:r>
      <w:r w:rsidRPr="00F95395">
        <w:rPr>
          <w:szCs w:val="24"/>
          <w:lang w:val="it-IT"/>
        </w:rPr>
        <w:t>____</w:t>
      </w:r>
      <w:r w:rsidRPr="00B71369">
        <w:rPr>
          <w:szCs w:val="24"/>
          <w:lang w:val="fr-FR"/>
        </w:rPr>
        <w:t xml:space="preserve"> Mexique.</w:t>
      </w:r>
    </w:p>
    <w:p w:rsidR="00DD0641" w:rsidRPr="00F95395" w:rsidRDefault="00DD0641" w:rsidP="0080488B">
      <w:pPr>
        <w:rPr>
          <w:lang w:val="it-IT"/>
        </w:rPr>
      </w:pPr>
      <w:r w:rsidRPr="00F95395">
        <w:rPr>
          <w:lang w:val="it-IT"/>
        </w:rPr>
        <w:t xml:space="preserve">            A</w:t>
      </w:r>
      <w:r w:rsidRPr="00B71369">
        <w:rPr>
          <w:lang w:val="en-US"/>
        </w:rPr>
        <w:t> </w:t>
      </w:r>
      <w:r w:rsidRPr="00F95395">
        <w:rPr>
          <w:lang w:val="it-IT"/>
        </w:rPr>
        <w:t xml:space="preserve">en </w:t>
      </w:r>
      <w:r w:rsidRPr="00B71369">
        <w:rPr>
          <w:lang w:val="en-US"/>
        </w:rPr>
        <w:t> </w:t>
      </w:r>
      <w:r w:rsidRPr="00F95395">
        <w:rPr>
          <w:lang w:val="it-IT"/>
        </w:rPr>
        <w:t>B</w:t>
      </w:r>
      <w:r w:rsidRPr="00B71369">
        <w:rPr>
          <w:lang w:val="en-US"/>
        </w:rPr>
        <w:t> </w:t>
      </w:r>
      <w:r w:rsidRPr="00F95395">
        <w:rPr>
          <w:lang w:val="it-IT"/>
        </w:rPr>
        <w:t xml:space="preserve"> au </w:t>
      </w:r>
      <w:r w:rsidRPr="00B71369">
        <w:rPr>
          <w:lang w:val="en-US"/>
        </w:rPr>
        <w:t> </w:t>
      </w:r>
      <w:r w:rsidRPr="00F95395">
        <w:rPr>
          <w:lang w:val="it-IT"/>
        </w:rPr>
        <w:t>C</w:t>
      </w:r>
      <w:r w:rsidRPr="00B71369">
        <w:rPr>
          <w:lang w:val="en-US"/>
        </w:rPr>
        <w:t> </w:t>
      </w:r>
      <w:r w:rsidRPr="00F95395">
        <w:rPr>
          <w:lang w:val="it-IT"/>
        </w:rPr>
        <w:t xml:space="preserve"> </w:t>
      </w:r>
      <w:r w:rsidRPr="00B71369">
        <w:rPr>
          <w:lang w:val="fr-FR"/>
        </w:rPr>
        <w:t>à</w:t>
      </w:r>
      <w:r w:rsidRPr="00F95395">
        <w:rPr>
          <w:lang w:val="it-IT"/>
        </w:rPr>
        <w:t xml:space="preserve"> </w:t>
      </w:r>
      <w:r w:rsidRPr="00B71369">
        <w:rPr>
          <w:lang w:val="en-US"/>
        </w:rPr>
        <w:t> </w:t>
      </w:r>
      <w:r w:rsidRPr="00F95395">
        <w:rPr>
          <w:lang w:val="it-IT"/>
        </w:rPr>
        <w:t>D</w:t>
      </w:r>
      <w:r w:rsidRPr="00B71369">
        <w:rPr>
          <w:lang w:val="en-US"/>
        </w:rPr>
        <w:t> </w:t>
      </w:r>
      <w:r w:rsidRPr="00F95395">
        <w:rPr>
          <w:lang w:val="it-IT"/>
        </w:rPr>
        <w:t>le</w:t>
      </w:r>
    </w:p>
    <w:p w:rsidR="00DD0641" w:rsidRPr="00B71369" w:rsidRDefault="00DD0641" w:rsidP="0080488B">
      <w:pPr>
        <w:rPr>
          <w:bCs/>
          <w:spacing w:val="4"/>
          <w:kern w:val="16"/>
          <w:lang w:val="en-US"/>
        </w:rPr>
      </w:pPr>
      <w:r w:rsidRPr="00F95395">
        <w:rPr>
          <w:lang w:val="it-IT"/>
        </w:rPr>
        <w:t xml:space="preserve">     </w:t>
      </w:r>
      <w:r w:rsidRPr="00B71369">
        <w:rPr>
          <w:lang w:val="en-US"/>
        </w:rPr>
        <w:t xml:space="preserve">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DD0641" w:rsidRPr="00F95395" w:rsidRDefault="00DD0641" w:rsidP="0080488B">
      <w:pPr>
        <w:ind w:left="568" w:hanging="284"/>
        <w:rPr>
          <w:lang w:val="it-IT"/>
        </w:rPr>
      </w:pPr>
      <w:r w:rsidRPr="00B71369">
        <w:rPr>
          <w:lang w:val="en-US"/>
        </w:rPr>
        <w:t xml:space="preserve">       </w:t>
      </w:r>
      <w:r w:rsidRPr="00F95395">
        <w:rPr>
          <w:lang w:val="it-IT"/>
        </w:rPr>
        <w:t>A</w:t>
      </w:r>
      <w:r w:rsidRPr="00B71369">
        <w:rPr>
          <w:lang w:val="en-US"/>
        </w:rPr>
        <w:t> </w:t>
      </w:r>
      <w:r w:rsidRPr="00F95395">
        <w:rPr>
          <w:lang w:val="it-IT"/>
        </w:rPr>
        <w:t>commençait</w:t>
      </w:r>
      <w:r w:rsidRPr="00B71369">
        <w:rPr>
          <w:lang w:val="en-US"/>
        </w:rPr>
        <w:t> </w:t>
      </w:r>
      <w:r w:rsidRPr="00F95395">
        <w:rPr>
          <w:lang w:val="it-IT"/>
        </w:rPr>
        <w:t>B</w:t>
      </w:r>
      <w:r w:rsidRPr="00B71369">
        <w:rPr>
          <w:lang w:val="en-US"/>
        </w:rPr>
        <w:t> </w:t>
      </w:r>
      <w:r w:rsidRPr="00F95395">
        <w:rPr>
          <w:lang w:val="it-IT"/>
        </w:rPr>
        <w:t>a commencé</w:t>
      </w:r>
      <w:r w:rsidRPr="00B71369">
        <w:rPr>
          <w:lang w:val="en-US"/>
        </w:rPr>
        <w:t> </w:t>
      </w:r>
      <w:r w:rsidRPr="00F95395">
        <w:rPr>
          <w:lang w:val="it-IT"/>
        </w:rPr>
        <w:t>C</w:t>
      </w:r>
      <w:r w:rsidRPr="00B71369">
        <w:rPr>
          <w:lang w:val="en-US"/>
        </w:rPr>
        <w:t> </w:t>
      </w:r>
      <w:r w:rsidRPr="00F95395">
        <w:rPr>
          <w:lang w:val="it-IT"/>
        </w:rPr>
        <w:t>avait commencé</w:t>
      </w:r>
      <w:r w:rsidRPr="00B71369">
        <w:rPr>
          <w:lang w:val="en-US"/>
        </w:rPr>
        <w:t> </w:t>
      </w:r>
      <w:r w:rsidRPr="00F95395">
        <w:rPr>
          <w:lang w:val="it-IT"/>
        </w:rPr>
        <w:t>D</w:t>
      </w:r>
      <w:r w:rsidRPr="00B71369">
        <w:rPr>
          <w:lang w:val="en-US"/>
        </w:rPr>
        <w:t> </w:t>
      </w:r>
      <w:r w:rsidRPr="00F95395">
        <w:rPr>
          <w:lang w:val="it-IT"/>
        </w:rPr>
        <w:t>commence</w:t>
      </w:r>
    </w:p>
    <w:p w:rsidR="00DD0641" w:rsidRPr="00F95395" w:rsidRDefault="00DD0641" w:rsidP="0080488B">
      <w:pPr>
        <w:rPr>
          <w:bCs/>
          <w:spacing w:val="4"/>
          <w:kern w:val="16"/>
          <w:lang w:val="it-IT"/>
        </w:rPr>
      </w:pPr>
      <w:r w:rsidRPr="00F95395">
        <w:rPr>
          <w:lang w:val="it-IT"/>
        </w:rPr>
        <w:t xml:space="preserve">     13. </w:t>
      </w:r>
      <w:r w:rsidRPr="00F95395">
        <w:rPr>
          <w:bCs/>
          <w:spacing w:val="4"/>
          <w:kern w:val="16"/>
          <w:lang w:val="it-IT"/>
        </w:rPr>
        <w:t xml:space="preserve">Patricia est </w:t>
      </w:r>
      <w:r w:rsidRPr="00F95395">
        <w:rPr>
          <w:lang w:val="it-IT"/>
        </w:rPr>
        <w:t xml:space="preserve">___ </w:t>
      </w:r>
      <w:r w:rsidRPr="00F95395">
        <w:rPr>
          <w:bCs/>
          <w:spacing w:val="4"/>
          <w:kern w:val="16"/>
          <w:lang w:val="it-IT"/>
        </w:rPr>
        <w:t xml:space="preserve">à la faculté mécanique. </w:t>
      </w:r>
    </w:p>
    <w:p w:rsidR="00DD0641" w:rsidRPr="00F95395" w:rsidRDefault="00DD0641" w:rsidP="0080488B">
      <w:pPr>
        <w:rPr>
          <w:lang w:val="it-IT"/>
        </w:rPr>
      </w:pPr>
      <w:r w:rsidRPr="00F95395">
        <w:rPr>
          <w:lang w:val="it-IT"/>
        </w:rPr>
        <w:t xml:space="preserve">            A</w:t>
      </w:r>
      <w:r w:rsidRPr="00B71369">
        <w:rPr>
          <w:lang w:val="en-US"/>
        </w:rPr>
        <w:t> </w:t>
      </w:r>
      <w:r w:rsidRPr="00F95395">
        <w:rPr>
          <w:bCs/>
          <w:spacing w:val="4"/>
          <w:kern w:val="16"/>
          <w:lang w:val="it-IT"/>
        </w:rPr>
        <w:t>é</w:t>
      </w:r>
      <w:r w:rsidRPr="00F95395">
        <w:rPr>
          <w:lang w:val="it-IT"/>
        </w:rPr>
        <w:t>tudiant</w:t>
      </w:r>
      <w:r w:rsidRPr="00B71369">
        <w:rPr>
          <w:lang w:val="en-US"/>
        </w:rPr>
        <w:t> </w:t>
      </w:r>
      <w:r w:rsidRPr="00F95395">
        <w:rPr>
          <w:lang w:val="it-IT"/>
        </w:rPr>
        <w:t>B</w:t>
      </w:r>
      <w:r w:rsidRPr="00B71369">
        <w:rPr>
          <w:lang w:val="en-US"/>
        </w:rPr>
        <w:t> </w:t>
      </w:r>
      <w:r w:rsidRPr="00F95395">
        <w:rPr>
          <w:bCs/>
          <w:spacing w:val="4"/>
          <w:kern w:val="16"/>
          <w:lang w:val="it-IT"/>
        </w:rPr>
        <w:t xml:space="preserve"> é</w:t>
      </w:r>
      <w:r w:rsidRPr="00F95395">
        <w:rPr>
          <w:lang w:val="it-IT"/>
        </w:rPr>
        <w:t xml:space="preserve">tudiante </w:t>
      </w:r>
      <w:r w:rsidRPr="00B71369">
        <w:rPr>
          <w:lang w:val="en-US"/>
        </w:rPr>
        <w:t> </w:t>
      </w:r>
      <w:r w:rsidRPr="00F95395">
        <w:rPr>
          <w:lang w:val="it-IT"/>
        </w:rPr>
        <w:t>C</w:t>
      </w:r>
      <w:r w:rsidRPr="00B71369">
        <w:rPr>
          <w:lang w:val="en-US"/>
        </w:rPr>
        <w:t> </w:t>
      </w:r>
      <w:r w:rsidRPr="00F95395">
        <w:rPr>
          <w:bCs/>
          <w:spacing w:val="4"/>
          <w:kern w:val="16"/>
          <w:lang w:val="it-IT"/>
        </w:rPr>
        <w:t xml:space="preserve"> écolier</w:t>
      </w:r>
      <w:r w:rsidRPr="00F95395">
        <w:rPr>
          <w:lang w:val="it-IT"/>
        </w:rPr>
        <w:t xml:space="preserve"> </w:t>
      </w:r>
      <w:r w:rsidRPr="00B71369">
        <w:rPr>
          <w:lang w:val="en-US"/>
        </w:rPr>
        <w:t> </w:t>
      </w:r>
      <w:r w:rsidRPr="00F95395">
        <w:rPr>
          <w:lang w:val="it-IT"/>
        </w:rPr>
        <w:t>D</w:t>
      </w:r>
      <w:r w:rsidRPr="00B71369">
        <w:rPr>
          <w:lang w:val="en-US"/>
        </w:rPr>
        <w:t> </w:t>
      </w:r>
      <w:r w:rsidRPr="00F95395">
        <w:rPr>
          <w:bCs/>
          <w:spacing w:val="4"/>
          <w:kern w:val="16"/>
          <w:lang w:val="it-IT"/>
        </w:rPr>
        <w:t xml:space="preserve"> écolière</w:t>
      </w:r>
    </w:p>
    <w:p w:rsidR="00DD0641" w:rsidRPr="00F95395" w:rsidRDefault="00DD0641" w:rsidP="0080488B">
      <w:pPr>
        <w:rPr>
          <w:bCs/>
          <w:spacing w:val="4"/>
          <w:kern w:val="16"/>
          <w:lang w:val="it-IT"/>
        </w:rPr>
      </w:pPr>
      <w:r w:rsidRPr="00F95395">
        <w:rPr>
          <w:lang w:val="it-IT"/>
        </w:rPr>
        <w:t xml:space="preserve">     14. </w:t>
      </w:r>
      <w:r w:rsidRPr="00F95395">
        <w:rPr>
          <w:bCs/>
          <w:spacing w:val="4"/>
          <w:kern w:val="16"/>
          <w:lang w:val="it-IT"/>
        </w:rPr>
        <w:t xml:space="preserve">Ferme </w:t>
      </w:r>
      <w:r w:rsidRPr="00F95395">
        <w:rPr>
          <w:lang w:val="it-IT"/>
        </w:rPr>
        <w:t>_____</w:t>
      </w:r>
      <w:r w:rsidRPr="00F95395">
        <w:rPr>
          <w:bCs/>
          <w:spacing w:val="4"/>
          <w:kern w:val="16"/>
          <w:lang w:val="it-IT"/>
        </w:rPr>
        <w:t>porte!</w:t>
      </w:r>
    </w:p>
    <w:p w:rsidR="00DD0641" w:rsidRPr="00F95395" w:rsidRDefault="00DD0641" w:rsidP="0080488B">
      <w:pPr>
        <w:ind w:left="568" w:hanging="284"/>
        <w:rPr>
          <w:lang w:val="it-IT"/>
        </w:rPr>
      </w:pPr>
      <w:r w:rsidRPr="00F95395">
        <w:rPr>
          <w:lang w:val="it-IT"/>
        </w:rPr>
        <w:t xml:space="preserve">      A</w:t>
      </w:r>
      <w:r w:rsidRPr="00B71369">
        <w:rPr>
          <w:lang w:val="en-US"/>
        </w:rPr>
        <w:t> </w:t>
      </w:r>
      <w:r w:rsidRPr="00F95395">
        <w:rPr>
          <w:lang w:val="it-IT"/>
        </w:rPr>
        <w:t>une</w:t>
      </w:r>
      <w:r w:rsidRPr="00B71369">
        <w:rPr>
          <w:lang w:val="en-US"/>
        </w:rPr>
        <w:t> </w:t>
      </w:r>
      <w:r w:rsidRPr="00F95395">
        <w:rPr>
          <w:lang w:val="it-IT"/>
        </w:rPr>
        <w:t>B</w:t>
      </w:r>
      <w:r w:rsidRPr="00B71369">
        <w:rPr>
          <w:lang w:val="en-US"/>
        </w:rPr>
        <w:t> </w:t>
      </w:r>
      <w:r w:rsidRPr="00F95395">
        <w:rPr>
          <w:lang w:val="it-IT"/>
        </w:rPr>
        <w:t>la</w:t>
      </w:r>
      <w:r w:rsidRPr="00B71369">
        <w:rPr>
          <w:lang w:val="en-US"/>
        </w:rPr>
        <w:t> </w:t>
      </w:r>
      <w:r w:rsidRPr="00F95395">
        <w:rPr>
          <w:lang w:val="it-IT"/>
        </w:rPr>
        <w:t>C</w:t>
      </w:r>
      <w:r w:rsidRPr="00B71369">
        <w:rPr>
          <w:lang w:val="en-US"/>
        </w:rPr>
        <w:t> </w:t>
      </w:r>
      <w:r w:rsidRPr="00F95395">
        <w:rPr>
          <w:lang w:val="it-IT"/>
        </w:rPr>
        <w:t>de la</w:t>
      </w:r>
      <w:r w:rsidRPr="00B71369">
        <w:rPr>
          <w:lang w:val="en-US"/>
        </w:rPr>
        <w:t> </w:t>
      </w:r>
      <w:r w:rsidRPr="00F95395">
        <w:rPr>
          <w:lang w:val="it-IT"/>
        </w:rPr>
        <w:t>D</w:t>
      </w:r>
      <w:r w:rsidRPr="00B71369">
        <w:rPr>
          <w:lang w:val="en-US"/>
        </w:rPr>
        <w:t> </w:t>
      </w:r>
      <w:r w:rsidRPr="00F95395">
        <w:rPr>
          <w:lang w:val="it-IT"/>
        </w:rPr>
        <w:t>le</w:t>
      </w:r>
    </w:p>
    <w:p w:rsidR="00DD0641" w:rsidRPr="00B71369" w:rsidRDefault="00DD0641" w:rsidP="0080488B">
      <w:pPr>
        <w:ind w:left="568" w:hanging="284"/>
        <w:rPr>
          <w:lang w:val="en-US"/>
        </w:rPr>
      </w:pPr>
      <w:r w:rsidRPr="00B71369">
        <w:rPr>
          <w:lang w:val="en-US"/>
        </w:rPr>
        <w:t>15. Il fait  bien _____ travail.</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DD0641" w:rsidRPr="00B71369" w:rsidRDefault="00DD0641"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DD0641" w:rsidRPr="00B71369" w:rsidRDefault="00DD0641"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DD0641" w:rsidRPr="00B71369" w:rsidRDefault="00DD0641" w:rsidP="0080488B">
      <w:pPr>
        <w:ind w:left="568" w:hanging="284"/>
        <w:rPr>
          <w:lang w:val="en-US"/>
        </w:rPr>
      </w:pPr>
      <w:r w:rsidRPr="00B71369">
        <w:rPr>
          <w:lang w:val="en-US"/>
        </w:rPr>
        <w:t>17. Tu ____ beaucoup de livre français.</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DD0641" w:rsidRPr="00B71369" w:rsidRDefault="00DD0641" w:rsidP="0080488B">
      <w:pPr>
        <w:pStyle w:val="ListParagraph"/>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DD0641" w:rsidRPr="00B71369" w:rsidRDefault="00DD0641" w:rsidP="0080488B">
      <w:pPr>
        <w:ind w:left="568" w:hanging="284"/>
        <w:rPr>
          <w:lang w:val="en-US"/>
        </w:rPr>
      </w:pPr>
      <w:r w:rsidRPr="00B71369">
        <w:rPr>
          <w:lang w:val="en-US"/>
        </w:rPr>
        <w:t>19. ____ -vous fatigués?</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DD0641" w:rsidRPr="00B71369" w:rsidRDefault="00DD0641"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smartTag w:uri="urn:schemas-microsoft-com:office:smarttags" w:element="place">
        <w:smartTag w:uri="urn:schemas-microsoft-com:office:smarttags" w:element="State">
          <w:r w:rsidRPr="00B71369">
            <w:rPr>
              <w:lang w:val="fr-FR"/>
            </w:rPr>
            <w:t>marche</w:t>
          </w:r>
        </w:smartTag>
      </w:smartTag>
      <w:r w:rsidRPr="00B71369">
        <w:rPr>
          <w:lang w:val="fr-FR"/>
        </w:rPr>
        <w:t xml:space="preserve"> en descendant du train.</w:t>
      </w:r>
    </w:p>
    <w:p w:rsidR="00DD0641" w:rsidRPr="00F95395" w:rsidRDefault="00DD0641" w:rsidP="0080488B">
      <w:pPr>
        <w:ind w:left="568" w:hanging="284"/>
        <w:rPr>
          <w:lang w:val="it-IT"/>
        </w:rPr>
      </w:pPr>
      <w:r w:rsidRPr="00B71369">
        <w:rPr>
          <w:lang w:val="fr-FR"/>
        </w:rPr>
        <w:t xml:space="preserve">     </w:t>
      </w:r>
      <w:r w:rsidRPr="00B71369">
        <w:rPr>
          <w:lang w:val="en-US"/>
        </w:rPr>
        <w:t xml:space="preserve">  </w:t>
      </w:r>
      <w:r w:rsidRPr="00F95395">
        <w:rPr>
          <w:lang w:val="it-IT"/>
        </w:rPr>
        <w:t>A</w:t>
      </w:r>
      <w:r w:rsidRPr="00B71369">
        <w:rPr>
          <w:lang w:val="en-US"/>
        </w:rPr>
        <w:t> </w:t>
      </w:r>
      <w:r w:rsidRPr="00F95395">
        <w:rPr>
          <w:lang w:val="it-IT"/>
        </w:rPr>
        <w:t xml:space="preserve"> à </w:t>
      </w:r>
      <w:r w:rsidRPr="00B71369">
        <w:rPr>
          <w:lang w:val="en-US"/>
        </w:rPr>
        <w:t> </w:t>
      </w:r>
      <w:r w:rsidRPr="00F95395">
        <w:rPr>
          <w:lang w:val="it-IT"/>
        </w:rPr>
        <w:t>B</w:t>
      </w:r>
      <w:r w:rsidRPr="00B71369">
        <w:rPr>
          <w:lang w:val="en-US"/>
        </w:rPr>
        <w:t> </w:t>
      </w:r>
      <w:r w:rsidRPr="00F95395">
        <w:rPr>
          <w:lang w:val="it-IT"/>
        </w:rPr>
        <w:t xml:space="preserve"> à la</w:t>
      </w:r>
      <w:r w:rsidRPr="00B71369">
        <w:rPr>
          <w:lang w:val="en-US"/>
        </w:rPr>
        <w:t> </w:t>
      </w:r>
      <w:r w:rsidRPr="00F95395">
        <w:rPr>
          <w:lang w:val="it-IT"/>
        </w:rPr>
        <w:t>C</w:t>
      </w:r>
      <w:r w:rsidRPr="00B71369">
        <w:rPr>
          <w:lang w:val="en-US"/>
        </w:rPr>
        <w:t> </w:t>
      </w:r>
      <w:r w:rsidRPr="00F95395">
        <w:rPr>
          <w:lang w:val="it-IT"/>
        </w:rPr>
        <w:t>la</w:t>
      </w:r>
      <w:r w:rsidRPr="00B71369">
        <w:rPr>
          <w:lang w:val="en-US"/>
        </w:rPr>
        <w:t> </w:t>
      </w:r>
      <w:r w:rsidRPr="00F95395">
        <w:rPr>
          <w:lang w:val="it-IT"/>
        </w:rPr>
        <w:t>D</w:t>
      </w:r>
      <w:r w:rsidRPr="00B71369">
        <w:rPr>
          <w:lang w:val="en-US"/>
        </w:rPr>
        <w:t> </w:t>
      </w:r>
      <w:r w:rsidRPr="00F95395">
        <w:rPr>
          <w:lang w:val="it-IT"/>
        </w:rPr>
        <w:t>le</w:t>
      </w:r>
    </w:p>
    <w:p w:rsidR="00DD0641" w:rsidRPr="00B71369" w:rsidRDefault="00DD0641" w:rsidP="0080488B">
      <w:pPr>
        <w:ind w:left="568" w:hanging="284"/>
        <w:rPr>
          <w:lang w:val="en-US"/>
        </w:rPr>
      </w:pPr>
      <w:r w:rsidRPr="00B71369">
        <w:rPr>
          <w:lang w:val="en-US"/>
        </w:rPr>
        <w:t>21. Nos parents ne travaillent plus. Ils sont déjà _____.</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DD0641" w:rsidRPr="00F95395" w:rsidRDefault="00DD0641" w:rsidP="0080488B">
      <w:pPr>
        <w:rPr>
          <w:lang w:val="it-IT"/>
        </w:rPr>
      </w:pPr>
      <w:r w:rsidRPr="00B71369">
        <w:rPr>
          <w:lang w:val="en-US"/>
        </w:rPr>
        <w:t xml:space="preserve">     </w:t>
      </w:r>
      <w:r w:rsidRPr="00F95395">
        <w:rPr>
          <w:lang w:val="it-IT"/>
        </w:rPr>
        <w:t>22. Notre fils  ____ programmeur</w:t>
      </w:r>
    </w:p>
    <w:p w:rsidR="00DD0641" w:rsidRPr="00F95395" w:rsidRDefault="00DD0641" w:rsidP="0080488B">
      <w:pPr>
        <w:rPr>
          <w:lang w:val="it-IT"/>
        </w:rPr>
      </w:pPr>
      <w:r w:rsidRPr="00F95395">
        <w:rPr>
          <w:lang w:val="it-IT"/>
        </w:rPr>
        <w:t xml:space="preserve">             A</w:t>
      </w:r>
      <w:r w:rsidRPr="00B71369">
        <w:rPr>
          <w:lang w:val="en-US"/>
        </w:rPr>
        <w:t> </w:t>
      </w:r>
      <w:r w:rsidRPr="00F95395">
        <w:rPr>
          <w:lang w:val="it-IT"/>
        </w:rPr>
        <w:t>deviendra B</w:t>
      </w:r>
      <w:r w:rsidRPr="00B71369">
        <w:rPr>
          <w:lang w:val="en-US"/>
        </w:rPr>
        <w:t> </w:t>
      </w:r>
      <w:r w:rsidRPr="00F95395">
        <w:rPr>
          <w:lang w:val="it-IT"/>
        </w:rPr>
        <w:t xml:space="preserve"> deviendrai </w:t>
      </w:r>
      <w:r w:rsidRPr="00B71369">
        <w:rPr>
          <w:lang w:val="en-US"/>
        </w:rPr>
        <w:t> </w:t>
      </w:r>
      <w:r w:rsidRPr="00F95395">
        <w:rPr>
          <w:lang w:val="it-IT"/>
        </w:rPr>
        <w:t>C</w:t>
      </w:r>
      <w:r w:rsidRPr="00B71369">
        <w:rPr>
          <w:lang w:val="en-US"/>
        </w:rPr>
        <w:t> </w:t>
      </w:r>
      <w:r w:rsidRPr="00F95395">
        <w:rPr>
          <w:lang w:val="it-IT"/>
        </w:rPr>
        <w:t xml:space="preserve"> deviendrons </w:t>
      </w:r>
      <w:r w:rsidRPr="00B71369">
        <w:rPr>
          <w:lang w:val="en-US"/>
        </w:rPr>
        <w:t> </w:t>
      </w:r>
      <w:r w:rsidRPr="00F95395">
        <w:rPr>
          <w:lang w:val="it-IT"/>
        </w:rPr>
        <w:t>D</w:t>
      </w:r>
      <w:r w:rsidRPr="00B71369">
        <w:rPr>
          <w:lang w:val="en-US"/>
        </w:rPr>
        <w:t> </w:t>
      </w:r>
      <w:r w:rsidRPr="00F95395">
        <w:rPr>
          <w:lang w:val="it-IT"/>
        </w:rPr>
        <w:t xml:space="preserve"> deviendras </w:t>
      </w:r>
    </w:p>
    <w:p w:rsidR="00DD0641" w:rsidRPr="00F95395" w:rsidRDefault="00DD0641" w:rsidP="0080488B">
      <w:pPr>
        <w:rPr>
          <w:bCs/>
          <w:spacing w:val="4"/>
          <w:kern w:val="16"/>
          <w:lang w:val="it-IT"/>
        </w:rPr>
      </w:pPr>
      <w:r w:rsidRPr="00F95395">
        <w:rPr>
          <w:lang w:val="it-IT"/>
        </w:rPr>
        <w:t xml:space="preserve">    23. </w:t>
      </w:r>
      <w:r w:rsidRPr="00F95395">
        <w:rPr>
          <w:bCs/>
          <w:spacing w:val="4"/>
          <w:kern w:val="16"/>
          <w:lang w:val="it-IT"/>
        </w:rPr>
        <w:t xml:space="preserve">Dans la plaine le climat est </w:t>
      </w:r>
      <w:r w:rsidRPr="00F95395">
        <w:rPr>
          <w:lang w:val="it-IT"/>
        </w:rPr>
        <w:t xml:space="preserve">______ </w:t>
      </w:r>
      <w:r w:rsidRPr="00F95395">
        <w:rPr>
          <w:bCs/>
          <w:spacing w:val="4"/>
          <w:kern w:val="16"/>
          <w:lang w:val="it-IT"/>
        </w:rPr>
        <w:t>que dans la montagne.</w:t>
      </w:r>
    </w:p>
    <w:p w:rsidR="00DD0641" w:rsidRPr="00B71369" w:rsidRDefault="00DD0641" w:rsidP="0080488B">
      <w:pPr>
        <w:rPr>
          <w:lang w:val="en-US"/>
        </w:rPr>
      </w:pPr>
      <w:r w:rsidRPr="00F95395">
        <w:rPr>
          <w:lang w:val="it-IT"/>
        </w:rPr>
        <w:t xml:space="preserve">             </w:t>
      </w:r>
      <w:r w:rsidRPr="00B71369">
        <w:rPr>
          <w:lang w:val="en-US"/>
        </w:rPr>
        <w:t>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DD0641" w:rsidRPr="00B71369" w:rsidRDefault="00DD0641" w:rsidP="0080488B">
      <w:pPr>
        <w:ind w:left="568" w:hanging="284"/>
        <w:rPr>
          <w:lang w:val="en-US"/>
        </w:rPr>
      </w:pPr>
      <w:smartTag w:uri="urn:schemas-microsoft-com:office:smarttags" w:element="metricconverter">
        <w:smartTagPr>
          <w:attr w:name="ProductID" w:val="24. L"/>
        </w:smartTagPr>
        <w:r w:rsidRPr="00B71369">
          <w:rPr>
            <w:lang w:val="en-US"/>
          </w:rPr>
          <w:t>24. L</w:t>
        </w:r>
      </w:smartTag>
      <w:r w:rsidRPr="00B71369">
        <w:rPr>
          <w:lang w:val="en-US"/>
        </w:rPr>
        <w:t xml:space="preserve">'année prochaine je_____ faire un voyage en </w:t>
      </w:r>
      <w:smartTag w:uri="urn:schemas-microsoft-com:office:smarttags" w:element="place">
        <w:r w:rsidRPr="00B71369">
          <w:rPr>
            <w:lang w:val="en-US"/>
          </w:rPr>
          <w:t>Europe</w:t>
        </w:r>
      </w:smartTag>
      <w:r w:rsidRPr="00B71369">
        <w:rPr>
          <w:lang w:val="en-US"/>
        </w:rPr>
        <w:t>.</w:t>
      </w:r>
    </w:p>
    <w:p w:rsidR="00DD0641" w:rsidRPr="00B71369" w:rsidRDefault="00DD0641"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DD0641" w:rsidRPr="00B71369" w:rsidRDefault="00DD0641"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DD0641" w:rsidRPr="00B71369" w:rsidRDefault="00DD0641" w:rsidP="0080488B">
      <w:pPr>
        <w:pStyle w:val="ListParagraph"/>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DD0641" w:rsidRPr="00F95395" w:rsidRDefault="00DD0641" w:rsidP="0080488B">
      <w:pPr>
        <w:ind w:left="568" w:hanging="284"/>
        <w:rPr>
          <w:lang w:val="it-IT"/>
        </w:rPr>
      </w:pPr>
      <w:r w:rsidRPr="00B71369">
        <w:rPr>
          <w:lang w:val="en-US"/>
        </w:rPr>
        <w:t>26.</w:t>
      </w:r>
      <w:r w:rsidRPr="00B71369">
        <w:rPr>
          <w:bCs/>
          <w:spacing w:val="4"/>
          <w:kern w:val="16"/>
          <w:lang w:val="en-US"/>
        </w:rPr>
        <w:t xml:space="preserve"> Je connais ce jeune homme. </w:t>
      </w:r>
      <w:r w:rsidRPr="00F95395">
        <w:rPr>
          <w:bCs/>
          <w:spacing w:val="4"/>
          <w:kern w:val="16"/>
          <w:lang w:val="it-IT"/>
        </w:rPr>
        <w:t>Je</w:t>
      </w:r>
      <w:r w:rsidRPr="00F95395">
        <w:rPr>
          <w:lang w:val="it-IT"/>
        </w:rPr>
        <w:t xml:space="preserve"> _____</w:t>
      </w:r>
      <w:r w:rsidRPr="00F95395">
        <w:rPr>
          <w:bCs/>
          <w:lang w:val="it-IT"/>
        </w:rPr>
        <w:t xml:space="preserve"> connais</w:t>
      </w:r>
      <w:r w:rsidRPr="00F95395">
        <w:rPr>
          <w:lang w:val="it-IT"/>
        </w:rPr>
        <w:t>.</w:t>
      </w:r>
    </w:p>
    <w:p w:rsidR="00DD0641" w:rsidRPr="00F95395" w:rsidRDefault="00DD0641" w:rsidP="0080488B">
      <w:pPr>
        <w:ind w:left="568" w:hanging="284"/>
        <w:rPr>
          <w:lang w:val="it-IT"/>
        </w:rPr>
      </w:pPr>
      <w:r w:rsidRPr="00F95395">
        <w:rPr>
          <w:lang w:val="it-IT"/>
        </w:rPr>
        <w:t xml:space="preserve">       A</w:t>
      </w:r>
      <w:r w:rsidRPr="00B71369">
        <w:rPr>
          <w:lang w:val="en-US"/>
        </w:rPr>
        <w:t> </w:t>
      </w:r>
      <w:r w:rsidRPr="00F95395">
        <w:rPr>
          <w:lang w:val="it-IT"/>
        </w:rPr>
        <w:t xml:space="preserve">lui </w:t>
      </w:r>
      <w:r w:rsidRPr="00B71369">
        <w:rPr>
          <w:lang w:val="en-US"/>
        </w:rPr>
        <w:t> </w:t>
      </w:r>
      <w:r w:rsidRPr="00F95395">
        <w:rPr>
          <w:lang w:val="it-IT"/>
        </w:rPr>
        <w:t>B</w:t>
      </w:r>
      <w:r w:rsidRPr="00B71369">
        <w:rPr>
          <w:lang w:val="en-US"/>
        </w:rPr>
        <w:t> </w:t>
      </w:r>
      <w:r w:rsidRPr="00F95395">
        <w:rPr>
          <w:lang w:val="it-IT"/>
        </w:rPr>
        <w:t xml:space="preserve">le </w:t>
      </w:r>
      <w:r w:rsidRPr="00B71369">
        <w:rPr>
          <w:lang w:val="en-US"/>
        </w:rPr>
        <w:t> </w:t>
      </w:r>
      <w:r w:rsidRPr="00F95395">
        <w:rPr>
          <w:lang w:val="it-IT"/>
        </w:rPr>
        <w:t>C</w:t>
      </w:r>
      <w:r w:rsidRPr="00B71369">
        <w:rPr>
          <w:lang w:val="en-US"/>
        </w:rPr>
        <w:t> </w:t>
      </w:r>
      <w:r w:rsidRPr="00F95395">
        <w:rPr>
          <w:lang w:val="it-IT"/>
        </w:rPr>
        <w:t>la</w:t>
      </w:r>
      <w:r w:rsidRPr="00B71369">
        <w:rPr>
          <w:lang w:val="en-US"/>
        </w:rPr>
        <w:t> </w:t>
      </w:r>
      <w:r w:rsidRPr="00F95395">
        <w:rPr>
          <w:lang w:val="it-IT"/>
        </w:rPr>
        <w:t>D</w:t>
      </w:r>
      <w:r w:rsidRPr="00B71369">
        <w:rPr>
          <w:lang w:val="en-US"/>
        </w:rPr>
        <w:t> </w:t>
      </w:r>
      <w:r w:rsidRPr="00F95395">
        <w:rPr>
          <w:lang w:val="it-IT"/>
        </w:rPr>
        <w:t>en</w:t>
      </w:r>
    </w:p>
    <w:p w:rsidR="00DD0641" w:rsidRPr="00B71369" w:rsidRDefault="00DD0641" w:rsidP="0080488B">
      <w:pPr>
        <w:ind w:left="568" w:hanging="284"/>
        <w:rPr>
          <w:lang w:val="en-US"/>
        </w:rPr>
      </w:pPr>
      <w:r w:rsidRPr="00B71369">
        <w:rPr>
          <w:lang w:val="en-US"/>
        </w:rPr>
        <w:t xml:space="preserve">27. </w:t>
      </w:r>
      <w:r w:rsidRPr="00B71369">
        <w:rPr>
          <w:i/>
          <w:lang w:val="en-US"/>
        </w:rPr>
        <w:t>Martin</w:t>
      </w:r>
      <w:r w:rsidRPr="00B71369">
        <w:rPr>
          <w:lang w:val="en-US"/>
        </w:rPr>
        <w:t xml:space="preserve">: Ie dois partir pour </w:t>
      </w:r>
      <w:smartTag w:uri="urn:schemas-microsoft-com:office:smarttags" w:element="place">
        <w:smartTag w:uri="urn:schemas-microsoft-com:office:smarttags" w:element="country-region">
          <w:r w:rsidRPr="00B71369">
            <w:rPr>
              <w:lang w:val="en-US"/>
            </w:rPr>
            <w:t>France</w:t>
          </w:r>
        </w:smartTag>
      </w:smartTag>
      <w:r w:rsidRPr="00B71369">
        <w:rPr>
          <w:lang w:val="en-US"/>
        </w:rPr>
        <w:t>. Au revoir, Nicolas!</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DD0641" w:rsidRPr="00B71369" w:rsidRDefault="00DD0641" w:rsidP="0080488B">
      <w:pPr>
        <w:pStyle w:val="ListParagraph"/>
        <w:spacing w:line="240" w:lineRule="auto"/>
        <w:ind w:left="0"/>
        <w:rPr>
          <w:szCs w:val="24"/>
          <w:lang w:val="fr-FR"/>
        </w:rPr>
      </w:pPr>
      <w:r w:rsidRPr="00B71369">
        <w:rPr>
          <w:szCs w:val="24"/>
        </w:rPr>
        <w:t xml:space="preserve">      </w:t>
      </w:r>
      <w:r w:rsidRPr="00F95395">
        <w:rPr>
          <w:szCs w:val="24"/>
          <w:lang w:val="it-IT"/>
        </w:rPr>
        <w:t xml:space="preserve">28. </w:t>
      </w:r>
      <w:r w:rsidRPr="00B71369">
        <w:rPr>
          <w:szCs w:val="24"/>
          <w:lang w:val="fr-FR"/>
        </w:rPr>
        <w:t xml:space="preserve">C’est moi qui </w:t>
      </w:r>
      <w:r w:rsidRPr="00F95395">
        <w:rPr>
          <w:szCs w:val="24"/>
          <w:lang w:val="it-IT"/>
        </w:rPr>
        <w:t>____ .</w:t>
      </w:r>
      <w:r w:rsidRPr="00B71369">
        <w:rPr>
          <w:szCs w:val="24"/>
          <w:lang w:val="fr-FR"/>
        </w:rPr>
        <w:t xml:space="preserve"> à Paris pour la première fois.</w:t>
      </w:r>
    </w:p>
    <w:p w:rsidR="00DD0641" w:rsidRPr="00B71369" w:rsidRDefault="00DD0641" w:rsidP="0080488B">
      <w:pPr>
        <w:tabs>
          <w:tab w:val="left" w:pos="709"/>
        </w:tabs>
        <w:rPr>
          <w:lang w:val="en-US"/>
        </w:rPr>
      </w:pPr>
      <w:r w:rsidRPr="00F95395">
        <w:rPr>
          <w:lang w:val="it-IT"/>
        </w:rPr>
        <w:t xml:space="preserve">            </w:t>
      </w:r>
      <w:r w:rsidRPr="00B71369">
        <w:rPr>
          <w:lang w:val="en-US"/>
        </w:rPr>
        <w:t>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DD0641" w:rsidRPr="00B71369" w:rsidRDefault="00DD0641"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DD0641" w:rsidRPr="00B71369" w:rsidRDefault="00DD0641"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DD0641" w:rsidRPr="00B71369" w:rsidRDefault="00DD0641"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DD0641" w:rsidRPr="00F95395" w:rsidRDefault="00DD0641" w:rsidP="0080488B">
      <w:pPr>
        <w:rPr>
          <w:lang w:val="it-IT"/>
        </w:rPr>
      </w:pPr>
      <w:r w:rsidRPr="00B71369">
        <w:rPr>
          <w:lang w:val="en-US"/>
        </w:rPr>
        <w:t xml:space="preserve">             </w:t>
      </w:r>
      <w:r w:rsidRPr="00F95395">
        <w:rPr>
          <w:lang w:val="it-IT"/>
        </w:rPr>
        <w:t>A</w:t>
      </w:r>
      <w:r w:rsidRPr="00B71369">
        <w:rPr>
          <w:lang w:val="en-US"/>
        </w:rPr>
        <w:t> </w:t>
      </w:r>
      <w:r w:rsidRPr="00F95395">
        <w:rPr>
          <w:lang w:val="it-IT"/>
        </w:rPr>
        <w:t>il</w:t>
      </w:r>
      <w:r w:rsidRPr="00B71369">
        <w:rPr>
          <w:lang w:val="en-US"/>
        </w:rPr>
        <w:t> </w:t>
      </w:r>
      <w:r w:rsidRPr="00F95395">
        <w:rPr>
          <w:lang w:val="it-IT"/>
        </w:rPr>
        <w:t xml:space="preserve">  B</w:t>
      </w:r>
      <w:r w:rsidRPr="00B71369">
        <w:rPr>
          <w:lang w:val="en-US"/>
        </w:rPr>
        <w:t> </w:t>
      </w:r>
      <w:r w:rsidRPr="00F95395">
        <w:rPr>
          <w:lang w:val="it-IT"/>
        </w:rPr>
        <w:t>elle</w:t>
      </w:r>
      <w:r w:rsidRPr="00B71369">
        <w:rPr>
          <w:lang w:val="en-US"/>
        </w:rPr>
        <w:t> </w:t>
      </w:r>
      <w:r w:rsidRPr="00F95395">
        <w:rPr>
          <w:lang w:val="it-IT"/>
        </w:rPr>
        <w:t xml:space="preserve"> C</w:t>
      </w:r>
      <w:r w:rsidRPr="00B71369">
        <w:rPr>
          <w:lang w:val="en-US"/>
        </w:rPr>
        <w:t> </w:t>
      </w:r>
      <w:r w:rsidRPr="00F95395">
        <w:rPr>
          <w:lang w:val="it-IT"/>
        </w:rPr>
        <w:t>ils</w:t>
      </w:r>
      <w:r w:rsidRPr="00B71369">
        <w:rPr>
          <w:lang w:val="en-US"/>
        </w:rPr>
        <w:t> </w:t>
      </w:r>
      <w:r w:rsidRPr="00F95395">
        <w:rPr>
          <w:lang w:val="it-IT"/>
        </w:rPr>
        <w:t xml:space="preserve"> D</w:t>
      </w:r>
      <w:r w:rsidRPr="00B71369">
        <w:rPr>
          <w:lang w:val="en-US"/>
        </w:rPr>
        <w:t> </w:t>
      </w:r>
      <w:r w:rsidRPr="00F95395">
        <w:rPr>
          <w:lang w:val="it-IT"/>
        </w:rPr>
        <w:t>elles</w:t>
      </w:r>
    </w:p>
    <w:p w:rsidR="00DD0641" w:rsidRPr="00F95395" w:rsidRDefault="00DD0641" w:rsidP="0080488B">
      <w:pPr>
        <w:ind w:left="568" w:hanging="284"/>
        <w:rPr>
          <w:lang w:val="it-IT"/>
        </w:rPr>
      </w:pPr>
      <w:r w:rsidRPr="00F95395">
        <w:rPr>
          <w:lang w:val="it-IT"/>
        </w:rPr>
        <w:t>31.  ____ ne l’a vu hier.</w:t>
      </w:r>
    </w:p>
    <w:p w:rsidR="00DD0641" w:rsidRPr="00F95395" w:rsidRDefault="00DD0641" w:rsidP="0080488B">
      <w:pPr>
        <w:rPr>
          <w:lang w:val="it-IT"/>
        </w:rPr>
      </w:pPr>
      <w:r w:rsidRPr="00F95395">
        <w:rPr>
          <w:lang w:val="it-IT"/>
        </w:rPr>
        <w:t xml:space="preserve">             A Ils        </w:t>
      </w:r>
    </w:p>
    <w:p w:rsidR="00DD0641" w:rsidRPr="00F95395" w:rsidRDefault="00DD0641" w:rsidP="0080488B">
      <w:pPr>
        <w:rPr>
          <w:lang w:val="it-IT"/>
        </w:rPr>
      </w:pPr>
      <w:r w:rsidRPr="00F95395">
        <w:rPr>
          <w:lang w:val="it-IT"/>
        </w:rPr>
        <w:t xml:space="preserve">             B On   </w:t>
      </w:r>
    </w:p>
    <w:p w:rsidR="00DD0641" w:rsidRPr="00F95395" w:rsidRDefault="00DD0641" w:rsidP="0080488B">
      <w:pPr>
        <w:rPr>
          <w:lang w:val="it-IT"/>
        </w:rPr>
      </w:pPr>
      <w:r w:rsidRPr="00F95395">
        <w:rPr>
          <w:lang w:val="it-IT"/>
        </w:rPr>
        <w:t xml:space="preserve">             C Je        </w:t>
      </w:r>
    </w:p>
    <w:p w:rsidR="00DD0641" w:rsidRPr="00F95395" w:rsidRDefault="00DD0641" w:rsidP="0080488B">
      <w:pPr>
        <w:rPr>
          <w:lang w:val="it-IT"/>
        </w:rPr>
      </w:pPr>
      <w:r w:rsidRPr="00F95395">
        <w:rPr>
          <w:lang w:val="it-IT"/>
        </w:rPr>
        <w:t xml:space="preserve">            D Tu</w:t>
      </w:r>
    </w:p>
    <w:p w:rsidR="00DD0641" w:rsidRPr="00F95395" w:rsidRDefault="00DD0641" w:rsidP="0080488B">
      <w:pPr>
        <w:rPr>
          <w:lang w:val="it-IT"/>
        </w:rPr>
      </w:pPr>
      <w:r w:rsidRPr="00F95395">
        <w:rPr>
          <w:lang w:val="it-IT"/>
        </w:rPr>
        <w:t xml:space="preserve">   32. Vous avez à rendre ces revues à la bibliothèque.</w:t>
      </w:r>
    </w:p>
    <w:p w:rsidR="00DD0641" w:rsidRPr="00B71369" w:rsidRDefault="00DD0641" w:rsidP="0080488B">
      <w:r w:rsidRPr="00F95395">
        <w:rPr>
          <w:lang w:val="it-IT"/>
        </w:rPr>
        <w:t xml:space="preserve">             </w:t>
      </w:r>
      <w:r w:rsidRPr="00B71369">
        <w:t>A</w:t>
      </w:r>
      <w:r w:rsidRPr="00B71369">
        <w:t> </w:t>
      </w:r>
      <w:r w:rsidRPr="00B71369">
        <w:t xml:space="preserve">Вы можете вернуть эти журналы в библиотеку. </w:t>
      </w:r>
    </w:p>
    <w:p w:rsidR="00DD0641" w:rsidRPr="00B71369" w:rsidRDefault="00DD0641" w:rsidP="0080488B">
      <w:r w:rsidRPr="00B71369">
        <w:t> </w:t>
      </w:r>
      <w:r w:rsidRPr="00B71369">
        <w:t xml:space="preserve">         B  Вы возвращаете эти журналы в библиотеку. </w:t>
      </w:r>
    </w:p>
    <w:p w:rsidR="00DD0641" w:rsidRPr="00B71369" w:rsidRDefault="00DD0641" w:rsidP="0080488B">
      <w:r w:rsidRPr="00B71369">
        <w:t xml:space="preserve">             C</w:t>
      </w:r>
      <w:r w:rsidRPr="00B71369">
        <w:t> </w:t>
      </w:r>
      <w:r w:rsidRPr="00B71369">
        <w:t xml:space="preserve">Вам разрешено вернуть эти журналы в библиотеку. </w:t>
      </w:r>
    </w:p>
    <w:p w:rsidR="00DD0641" w:rsidRPr="00B71369" w:rsidRDefault="00DD0641" w:rsidP="0080488B">
      <w:r w:rsidRPr="00B71369">
        <w:t xml:space="preserve">         </w:t>
      </w:r>
      <w:r w:rsidRPr="00B71369">
        <w:rPr>
          <w:lang w:val="en-US"/>
        </w:rPr>
        <w:t> </w:t>
      </w:r>
      <w:r w:rsidRPr="00B71369">
        <w:t>D</w:t>
      </w:r>
      <w:r w:rsidRPr="00B71369">
        <w:rPr>
          <w:lang w:val="en-US"/>
        </w:rPr>
        <w:t> </w:t>
      </w:r>
      <w:r w:rsidRPr="00B71369">
        <w:t>Вы должны вернуть эти журналы в библиотеку.</w:t>
      </w:r>
    </w:p>
    <w:p w:rsidR="00DD0641" w:rsidRPr="00B71369" w:rsidRDefault="00DD0641" w:rsidP="0080488B">
      <w:pPr>
        <w:ind w:left="568" w:hanging="284"/>
      </w:pPr>
      <w:r w:rsidRPr="00B71369">
        <w:t>33. Большинство студентов хорошо учились и получили хорошие оценки.</w:t>
      </w:r>
    </w:p>
    <w:p w:rsidR="00DD0641" w:rsidRPr="00B71369" w:rsidRDefault="00DD0641" w:rsidP="0080488B">
      <w:pPr>
        <w:rPr>
          <w:lang w:val="en-US"/>
        </w:rPr>
      </w:pPr>
      <w:r w:rsidRPr="00B71369">
        <w:t xml:space="preserve">             </w:t>
      </w:r>
      <w:r w:rsidRPr="00B71369">
        <w:rPr>
          <w:lang w:val="en-US"/>
        </w:rPr>
        <w:t>A Quelques étudiants avaient bien étudié et ils ont reçu de bonnes notes.</w:t>
      </w:r>
    </w:p>
    <w:p w:rsidR="00DD0641" w:rsidRPr="00B71369" w:rsidRDefault="00DD0641" w:rsidP="0080488B">
      <w:pPr>
        <w:rPr>
          <w:lang w:val="en-US"/>
        </w:rPr>
      </w:pPr>
      <w:r w:rsidRPr="00B71369">
        <w:rPr>
          <w:lang w:val="en-US"/>
        </w:rPr>
        <w:t xml:space="preserve">             B La plupart des étudiants avaient bien étudié et ils ont reçu de bonnes notes.</w:t>
      </w:r>
    </w:p>
    <w:p w:rsidR="00DD0641" w:rsidRPr="00B71369" w:rsidRDefault="00DD0641" w:rsidP="0080488B">
      <w:pPr>
        <w:rPr>
          <w:lang w:val="en-US"/>
        </w:rPr>
      </w:pPr>
      <w:r w:rsidRPr="00B71369">
        <w:rPr>
          <w:lang w:val="en-US"/>
        </w:rPr>
        <w:t xml:space="preserve">             C Certains étudiants ont reçu de bonnes notes.</w:t>
      </w:r>
    </w:p>
    <w:p w:rsidR="00DD0641" w:rsidRPr="00B71369" w:rsidRDefault="00DD0641" w:rsidP="0080488B">
      <w:pPr>
        <w:rPr>
          <w:lang w:val="de-DE"/>
        </w:rPr>
      </w:pPr>
      <w:r w:rsidRPr="00B71369">
        <w:rPr>
          <w:lang w:val="en-US"/>
        </w:rPr>
        <w:t xml:space="preserve">             </w:t>
      </w:r>
      <w:r w:rsidRPr="00B71369">
        <w:rPr>
          <w:lang w:val="de-DE"/>
        </w:rPr>
        <w:t>D La plupart des étudiants étudient bien et ils ont de bonnes notes.</w:t>
      </w:r>
    </w:p>
    <w:p w:rsidR="00DD0641" w:rsidRPr="00F95395" w:rsidRDefault="00DD0641" w:rsidP="0080488B">
      <w:pPr>
        <w:rPr>
          <w:i/>
        </w:rPr>
      </w:pPr>
      <w:r w:rsidRPr="00B71369">
        <w:rPr>
          <w:lang w:val="de-DE"/>
        </w:rPr>
        <w:t xml:space="preserve">  </w:t>
      </w:r>
      <w:r w:rsidRPr="00F95395">
        <w:t xml:space="preserve">34. </w:t>
      </w:r>
      <w:r w:rsidRPr="00B71369">
        <w:rPr>
          <w:lang w:val="en-US"/>
        </w:rPr>
        <w:t>Ce</w:t>
      </w:r>
      <w:r w:rsidRPr="00F95395">
        <w:t xml:space="preserve"> </w:t>
      </w:r>
      <w:r w:rsidRPr="00B71369">
        <w:rPr>
          <w:lang w:val="en-US"/>
        </w:rPr>
        <w:t>probl</w:t>
      </w:r>
      <w:r w:rsidRPr="00F95395">
        <w:t>è</w:t>
      </w:r>
      <w:r w:rsidRPr="00B71369">
        <w:rPr>
          <w:lang w:val="en-US"/>
        </w:rPr>
        <w:t>me</w:t>
      </w:r>
      <w:r w:rsidRPr="00F95395">
        <w:t xml:space="preserve"> </w:t>
      </w:r>
      <w:r w:rsidRPr="00B71369">
        <w:rPr>
          <w:lang w:val="en-US"/>
        </w:rPr>
        <w:t>est</w:t>
      </w:r>
      <w:r w:rsidRPr="00F95395">
        <w:t xml:space="preserve"> à </w:t>
      </w:r>
      <w:r w:rsidRPr="00B71369">
        <w:rPr>
          <w:lang w:val="en-US"/>
        </w:rPr>
        <w:t>r</w:t>
      </w:r>
      <w:r w:rsidRPr="00F95395">
        <w:t>é</w:t>
      </w:r>
      <w:r w:rsidRPr="00B71369">
        <w:rPr>
          <w:lang w:val="en-US"/>
        </w:rPr>
        <w:t>soudre</w:t>
      </w:r>
      <w:r w:rsidRPr="00F95395">
        <w:t xml:space="preserve"> </w:t>
      </w:r>
      <w:r w:rsidRPr="00B71369">
        <w:rPr>
          <w:lang w:val="en-US"/>
        </w:rPr>
        <w:t>le</w:t>
      </w:r>
      <w:r w:rsidRPr="00F95395">
        <w:t xml:space="preserve"> </w:t>
      </w:r>
      <w:r w:rsidRPr="00B71369">
        <w:rPr>
          <w:lang w:val="en-US"/>
        </w:rPr>
        <w:t>plus</w:t>
      </w:r>
      <w:r w:rsidRPr="00F95395">
        <w:t xml:space="preserve"> </w:t>
      </w:r>
      <w:r w:rsidRPr="00B71369">
        <w:rPr>
          <w:lang w:val="en-US"/>
        </w:rPr>
        <w:t>vite</w:t>
      </w:r>
      <w:r w:rsidRPr="00F95395">
        <w:t xml:space="preserve"> </w:t>
      </w:r>
      <w:r w:rsidRPr="00B71369">
        <w:rPr>
          <w:lang w:val="en-US"/>
        </w:rPr>
        <w:t>possible</w:t>
      </w:r>
      <w:r w:rsidRPr="00F95395">
        <w:t>.</w:t>
      </w:r>
      <w:r w:rsidRPr="00F95395">
        <w:rPr>
          <w:i/>
        </w:rPr>
        <w:t xml:space="preserve">     </w:t>
      </w:r>
    </w:p>
    <w:p w:rsidR="00DD0641" w:rsidRPr="00B71369" w:rsidRDefault="00DD0641" w:rsidP="0080488B">
      <w:r w:rsidRPr="00F95395">
        <w:t xml:space="preserve">             </w:t>
      </w:r>
      <w:r w:rsidRPr="00B71369">
        <w:t>A Эту проблему хотелось бы решить как возможно быстрее.</w:t>
      </w:r>
    </w:p>
    <w:p w:rsidR="00DD0641" w:rsidRPr="00B71369" w:rsidRDefault="00DD0641" w:rsidP="0080488B">
      <w:r w:rsidRPr="00B71369">
        <w:t xml:space="preserve">             B Они могут быстро решить эту проблему.</w:t>
      </w:r>
    </w:p>
    <w:p w:rsidR="00DD0641" w:rsidRPr="00B71369" w:rsidRDefault="00DD0641" w:rsidP="0080488B">
      <w:r w:rsidRPr="00B71369">
        <w:t xml:space="preserve">             C Эту проблему можно решить завтра.</w:t>
      </w:r>
    </w:p>
    <w:p w:rsidR="00DD0641" w:rsidRPr="00B71369" w:rsidRDefault="00DD0641" w:rsidP="0080488B">
      <w:r w:rsidRPr="00B71369">
        <w:t xml:space="preserve">             </w:t>
      </w:r>
      <w:r w:rsidRPr="00B71369">
        <w:rPr>
          <w:lang w:val="en-US"/>
        </w:rPr>
        <w:t>D</w:t>
      </w:r>
      <w:r w:rsidRPr="00B71369">
        <w:t xml:space="preserve"> Эта проблема должна быть решена как возможно быстрее.</w:t>
      </w:r>
    </w:p>
    <w:p w:rsidR="00DD0641" w:rsidRPr="00B71369" w:rsidRDefault="00DD0641" w:rsidP="0080488B">
      <w:r w:rsidRPr="00B71369">
        <w:t xml:space="preserve">     35. Сегодня мы сдали экзамен по французскому языку.</w:t>
      </w:r>
    </w:p>
    <w:p w:rsidR="00DD0641" w:rsidRPr="00B71369" w:rsidRDefault="00DD0641" w:rsidP="0080488B">
      <w:pPr>
        <w:rPr>
          <w:lang w:val="en-US"/>
        </w:rPr>
      </w:pPr>
      <w:r w:rsidRPr="00B71369">
        <w:t xml:space="preserve">             </w:t>
      </w:r>
      <w:r w:rsidRPr="00B71369">
        <w:rPr>
          <w:lang w:val="en-US"/>
        </w:rPr>
        <w:t>A Aujourd'hui nous avons passé l'examen de français.</w:t>
      </w:r>
    </w:p>
    <w:p w:rsidR="00DD0641" w:rsidRPr="00B71369" w:rsidRDefault="00DD0641" w:rsidP="0080488B">
      <w:pPr>
        <w:rPr>
          <w:lang w:val="en-US"/>
        </w:rPr>
      </w:pPr>
      <w:r w:rsidRPr="00B71369">
        <w:rPr>
          <w:lang w:val="en-US"/>
        </w:rPr>
        <w:t xml:space="preserve">             B Aujourd'hui nous passons l'examen de français.</w:t>
      </w:r>
    </w:p>
    <w:p w:rsidR="00DD0641" w:rsidRPr="00B71369" w:rsidRDefault="00DD0641" w:rsidP="0080488B">
      <w:pPr>
        <w:rPr>
          <w:lang w:val="en-US"/>
        </w:rPr>
      </w:pPr>
      <w:r w:rsidRPr="00B71369">
        <w:rPr>
          <w:lang w:val="en-US"/>
        </w:rPr>
        <w:t xml:space="preserve">             C Hier nous avons passé l'examen de français.</w:t>
      </w:r>
    </w:p>
    <w:p w:rsidR="00DD0641" w:rsidRPr="00B71369" w:rsidRDefault="00DD0641" w:rsidP="0080488B">
      <w:pPr>
        <w:rPr>
          <w:lang w:val="en-US"/>
        </w:rPr>
      </w:pPr>
      <w:r w:rsidRPr="00B71369">
        <w:rPr>
          <w:lang w:val="en-US"/>
        </w:rPr>
        <w:t xml:space="preserve">             D Aujourd'hui nous avons passé l'épreuve de français.</w:t>
      </w:r>
    </w:p>
    <w:p w:rsidR="00DD0641" w:rsidRPr="00B71369" w:rsidRDefault="00DD0641" w:rsidP="0080488B">
      <w:pPr>
        <w:pStyle w:val="NormalWeb"/>
        <w:shd w:val="clear" w:color="auto" w:fill="FFFFFF"/>
        <w:spacing w:before="0" w:beforeAutospacing="0" w:after="0" w:afterAutospacing="0" w:line="240" w:lineRule="auto"/>
        <w:ind w:firstLine="709"/>
        <w:rPr>
          <w:b/>
          <w:sz w:val="24"/>
          <w:lang w:val="en-US"/>
        </w:rPr>
      </w:pPr>
    </w:p>
    <w:p w:rsidR="00DD0641" w:rsidRPr="00B71369" w:rsidRDefault="00DD0641" w:rsidP="0080488B">
      <w:pPr>
        <w:pStyle w:val="NormalWeb"/>
        <w:shd w:val="clear" w:color="auto" w:fill="FFFFFF"/>
        <w:spacing w:before="0" w:beforeAutospacing="0" w:after="0" w:afterAutospacing="0" w:line="240" w:lineRule="auto"/>
        <w:ind w:firstLine="709"/>
        <w:rPr>
          <w:b/>
          <w:sz w:val="24"/>
          <w:lang w:val="en-US"/>
        </w:rPr>
      </w:pPr>
    </w:p>
    <w:p w:rsidR="00DD0641" w:rsidRPr="00B71369" w:rsidRDefault="00DD0641" w:rsidP="0080488B">
      <w:pPr>
        <w:pStyle w:val="NormalWeb"/>
        <w:shd w:val="clear" w:color="auto" w:fill="FFFFFF"/>
        <w:spacing w:before="0" w:beforeAutospacing="0" w:after="0" w:afterAutospacing="0" w:line="240" w:lineRule="auto"/>
        <w:ind w:firstLine="709"/>
        <w:rPr>
          <w:b/>
          <w:sz w:val="24"/>
          <w:lang w:val="en-US"/>
        </w:rPr>
      </w:pPr>
    </w:p>
    <w:p w:rsidR="00DD0641" w:rsidRPr="00B71369" w:rsidRDefault="00DD0641" w:rsidP="0080488B">
      <w:pPr>
        <w:pStyle w:val="NormalWeb"/>
        <w:shd w:val="clear" w:color="auto" w:fill="FFFFFF"/>
        <w:spacing w:before="0" w:beforeAutospacing="0" w:after="0" w:afterAutospacing="0" w:line="240" w:lineRule="auto"/>
        <w:ind w:firstLine="709"/>
        <w:rPr>
          <w:b/>
          <w:sz w:val="24"/>
          <w:lang w:val="en-US"/>
        </w:rPr>
      </w:pPr>
    </w:p>
    <w:p w:rsidR="00DD0641" w:rsidRPr="00F95395" w:rsidRDefault="00DD0641" w:rsidP="00656BE8">
      <w:pPr>
        <w:jc w:val="center"/>
        <w:rPr>
          <w:b/>
        </w:rPr>
      </w:pPr>
    </w:p>
    <w:p w:rsidR="00DD0641" w:rsidRPr="00F95395" w:rsidRDefault="00DD0641" w:rsidP="00656BE8">
      <w:pPr>
        <w:shd w:val="clear" w:color="auto" w:fill="FFFFFF"/>
        <w:jc w:val="center"/>
        <w:rPr>
          <w:b/>
          <w:bCs/>
          <w:spacing w:val="4"/>
          <w:kern w:val="16"/>
        </w:rPr>
      </w:pPr>
      <w:r>
        <w:rPr>
          <w:b/>
          <w:bCs/>
          <w:spacing w:val="4"/>
          <w:kern w:val="16"/>
        </w:rPr>
        <w:t xml:space="preserve">АУДИТОРНАЯ </w:t>
      </w:r>
      <w:r w:rsidRPr="00B71369">
        <w:rPr>
          <w:b/>
          <w:bCs/>
          <w:spacing w:val="4"/>
          <w:kern w:val="16"/>
        </w:rPr>
        <w:t>КОНТРОЛЬНАЯ</w:t>
      </w:r>
      <w:r w:rsidRPr="00F95395">
        <w:rPr>
          <w:b/>
          <w:bCs/>
          <w:spacing w:val="4"/>
          <w:kern w:val="16"/>
        </w:rPr>
        <w:t xml:space="preserve"> </w:t>
      </w:r>
      <w:r w:rsidRPr="00B71369">
        <w:rPr>
          <w:b/>
          <w:bCs/>
          <w:spacing w:val="4"/>
          <w:kern w:val="16"/>
        </w:rPr>
        <w:t>РАБОТА</w:t>
      </w:r>
      <w:r>
        <w:rPr>
          <w:b/>
          <w:bCs/>
          <w:spacing w:val="4"/>
          <w:kern w:val="16"/>
        </w:rPr>
        <w:t xml:space="preserve"> </w:t>
      </w:r>
    </w:p>
    <w:p w:rsidR="00DD0641" w:rsidRPr="00B71369" w:rsidRDefault="00DD0641" w:rsidP="0080488B">
      <w:pPr>
        <w:shd w:val="clear" w:color="auto" w:fill="FFFFFF"/>
        <w:ind w:firstLine="720"/>
        <w:jc w:val="center"/>
        <w:rPr>
          <w:b/>
          <w:bCs/>
          <w:spacing w:val="4"/>
          <w:kern w:val="16"/>
        </w:rPr>
      </w:pPr>
    </w:p>
    <w:p w:rsidR="00DD0641" w:rsidRPr="00B71369" w:rsidRDefault="00DD0641" w:rsidP="0080488B">
      <w:pPr>
        <w:shd w:val="clear" w:color="auto" w:fill="FFFFFF"/>
        <w:spacing w:after="200"/>
        <w:ind w:firstLine="720"/>
        <w:rPr>
          <w:bCs/>
          <w:spacing w:val="4"/>
          <w:kern w:val="16"/>
        </w:rPr>
      </w:pPr>
      <w:smartTag w:uri="urn:schemas-microsoft-com:office:smarttags" w:element="place">
        <w:r w:rsidRPr="00B71369">
          <w:rPr>
            <w:bCs/>
            <w:spacing w:val="4"/>
            <w:kern w:val="16"/>
            <w:lang w:val="en-US"/>
          </w:rPr>
          <w:t>I</w:t>
        </w:r>
        <w:r w:rsidRPr="00B71369">
          <w:rPr>
            <w:bCs/>
            <w:spacing w:val="4"/>
            <w:kern w:val="16"/>
          </w:rPr>
          <w:t>.</w:t>
        </w:r>
      </w:smartTag>
      <w:r w:rsidRPr="00B71369">
        <w:rPr>
          <w:bCs/>
          <w:spacing w:val="4"/>
          <w:kern w:val="16"/>
        </w:rPr>
        <w:t xml:space="preserve"> Прочтите и письменно переведите следующий текст. </w:t>
      </w:r>
    </w:p>
    <w:p w:rsidR="00DD0641" w:rsidRPr="00B71369" w:rsidRDefault="00DD0641"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 xml:space="preserve">bres parents – Pierre et Marie Curie – naquit le 12 septembre, </w:t>
      </w:r>
      <w:smartTag w:uri="urn:schemas-microsoft-com:office:smarttags" w:element="place">
        <w:r w:rsidRPr="00B71369">
          <w:rPr>
            <w:spacing w:val="4"/>
            <w:kern w:val="16"/>
            <w:lang w:val="fr-FR"/>
          </w:rPr>
          <w:t>1897. A</w:t>
        </w:r>
      </w:smartTag>
      <w:r w:rsidRPr="00B71369">
        <w:rPr>
          <w:spacing w:val="4"/>
          <w:kern w:val="16"/>
          <w:lang w:val="fr-FR"/>
        </w:rPr>
        <w:t xml:space="preserve">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DD0641" w:rsidRPr="00B71369" w:rsidRDefault="00DD0641"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DD0641" w:rsidRPr="00B71369" w:rsidRDefault="00DD0641"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842634">
        <w:rPr>
          <w:spacing w:val="4"/>
          <w:kern w:val="16"/>
          <w:lang w:val="fr-FR"/>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DD0641" w:rsidRPr="00B71369" w:rsidRDefault="00DD0641" w:rsidP="0080488B">
      <w:pPr>
        <w:shd w:val="clear" w:color="auto" w:fill="FFFFFF"/>
        <w:spacing w:after="40"/>
        <w:jc w:val="center"/>
        <w:rPr>
          <w:spacing w:val="4"/>
          <w:kern w:val="16"/>
          <w:u w:val="single"/>
          <w:lang w:val="fr-FR"/>
        </w:rPr>
      </w:pPr>
    </w:p>
    <w:p w:rsidR="00DD0641" w:rsidRPr="00B71369" w:rsidRDefault="00DD0641"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DD0641" w:rsidRPr="00B71369" w:rsidRDefault="00DD0641" w:rsidP="0080488B">
      <w:pPr>
        <w:shd w:val="clear" w:color="auto" w:fill="FFFFFF"/>
        <w:spacing w:after="40"/>
        <w:jc w:val="center"/>
        <w:rPr>
          <w:spacing w:val="4"/>
          <w:kern w:val="16"/>
          <w:lang w:val="fr-FR"/>
        </w:rPr>
      </w:pPr>
    </w:p>
    <w:p w:rsidR="00DD0641" w:rsidRPr="00B71369" w:rsidRDefault="00DD0641"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w:t>
      </w:r>
      <w:r w:rsidRPr="00B71369">
        <w:rPr>
          <w:spacing w:val="4"/>
          <w:kern w:val="16"/>
          <w:lang w:val="fr-FR"/>
        </w:rPr>
        <w:t xml:space="preserve"> </w:t>
      </w:r>
      <w:r w:rsidRPr="00B71369">
        <w:rPr>
          <w:spacing w:val="4"/>
          <w:kern w:val="16"/>
        </w:rPr>
        <w:t>докторскую</w:t>
      </w:r>
    </w:p>
    <w:p w:rsidR="00DD0641" w:rsidRPr="00B71369" w:rsidRDefault="00DD0641" w:rsidP="0080488B">
      <w:pPr>
        <w:shd w:val="clear" w:color="auto" w:fill="FFFFFF"/>
        <w:rPr>
          <w:spacing w:val="4"/>
          <w:kern w:val="16"/>
          <w:lang w:val="fr-FR"/>
        </w:rPr>
      </w:pPr>
      <w:r w:rsidRPr="00B71369">
        <w:rPr>
          <w:spacing w:val="4"/>
          <w:kern w:val="16"/>
          <w:lang w:val="fr-FR"/>
        </w:rPr>
        <w:t xml:space="preserve">                                                   диссертацию</w:t>
      </w:r>
    </w:p>
    <w:p w:rsidR="00DD0641" w:rsidRPr="00B71369" w:rsidRDefault="00DD0641"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DD0641" w:rsidRPr="00B71369" w:rsidRDefault="00DD0641"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w:t>
      </w:r>
      <w:r w:rsidRPr="00B71369">
        <w:rPr>
          <w:spacing w:val="4"/>
          <w:kern w:val="16"/>
          <w:lang w:val="fr-FR"/>
        </w:rPr>
        <w:t xml:space="preserve"> </w:t>
      </w:r>
      <w:r w:rsidRPr="00B71369">
        <w:rPr>
          <w:spacing w:val="4"/>
          <w:kern w:val="16"/>
        </w:rPr>
        <w:t>установка</w:t>
      </w:r>
    </w:p>
    <w:p w:rsidR="00DD0641" w:rsidRPr="00B71369" w:rsidRDefault="00DD0641"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DD0641" w:rsidRPr="00B71369" w:rsidRDefault="00DD0641"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w:t>
      </w:r>
      <w:r w:rsidRPr="00B71369">
        <w:rPr>
          <w:spacing w:val="4"/>
          <w:kern w:val="16"/>
          <w:lang w:val="fr-FR"/>
        </w:rPr>
        <w:t xml:space="preserve"> </w:t>
      </w:r>
      <w:r w:rsidRPr="00B71369">
        <w:rPr>
          <w:spacing w:val="4"/>
          <w:kern w:val="16"/>
        </w:rPr>
        <w:t>реактор</w:t>
      </w:r>
    </w:p>
    <w:p w:rsidR="00DD0641" w:rsidRPr="00B71369" w:rsidRDefault="00DD0641" w:rsidP="0080488B">
      <w:pPr>
        <w:shd w:val="clear" w:color="auto" w:fill="FFFFFF"/>
        <w:spacing w:before="100" w:after="40"/>
        <w:rPr>
          <w:spacing w:val="4"/>
          <w:kern w:val="16"/>
          <w:lang w:val="fr-FR"/>
        </w:rPr>
      </w:pPr>
    </w:p>
    <w:p w:rsidR="00DD0641" w:rsidRPr="00B71369" w:rsidRDefault="00DD0641"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DD0641" w:rsidRPr="00B71369" w:rsidRDefault="00DD0641"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DD0641" w:rsidRPr="00B71369" w:rsidRDefault="00DD0641"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DD0641" w:rsidRPr="00B71369" w:rsidRDefault="00DD0641"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DD0641" w:rsidRPr="00B71369" w:rsidRDefault="00DD0641" w:rsidP="0080488B">
      <w:pPr>
        <w:shd w:val="clear" w:color="auto" w:fill="FFFFFF"/>
        <w:rPr>
          <w:spacing w:val="4"/>
          <w:kern w:val="16"/>
          <w:lang w:val="fr-FR"/>
        </w:rPr>
      </w:pPr>
      <w:r w:rsidRPr="00B71369">
        <w:rPr>
          <w:spacing w:val="4"/>
          <w:kern w:val="16"/>
          <w:lang w:val="fr-FR"/>
        </w:rPr>
        <w:t>4. Comment voulaient-ils utiliser leurs découvertes?</w:t>
      </w:r>
    </w:p>
    <w:p w:rsidR="00DD0641" w:rsidRPr="00B71369" w:rsidRDefault="00DD0641"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DD0641" w:rsidRPr="00B71369" w:rsidRDefault="00DD0641"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lang w:val="fr-FR"/>
        </w:rPr>
        <w:t xml:space="preserve"> </w:t>
      </w:r>
      <w:r w:rsidRPr="00B71369">
        <w:rPr>
          <w:i/>
          <w:iCs/>
          <w:spacing w:val="4"/>
          <w:kern w:val="16"/>
        </w:rPr>
        <w:t>:</w:t>
      </w:r>
    </w:p>
    <w:p w:rsidR="00DD0641" w:rsidRPr="00B71369" w:rsidRDefault="00DD0641"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DD0641" w:rsidRPr="00B71369" w:rsidRDefault="00DD0641"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w:t>
      </w:r>
      <w:r w:rsidRPr="00B71369">
        <w:rPr>
          <w:spacing w:val="4"/>
          <w:kern w:val="16"/>
          <w:lang w:val="fr-FR"/>
        </w:rPr>
        <w:t xml:space="preserve"> </w:t>
      </w:r>
      <w:r w:rsidRPr="00B71369">
        <w:rPr>
          <w:spacing w:val="4"/>
          <w:kern w:val="16"/>
        </w:rPr>
        <w:t>следующие</w:t>
      </w:r>
      <w:r w:rsidRPr="00B71369">
        <w:rPr>
          <w:spacing w:val="4"/>
          <w:kern w:val="16"/>
          <w:lang w:val="fr-FR"/>
        </w:rPr>
        <w:t xml:space="preserve"> </w:t>
      </w:r>
      <w:r w:rsidRPr="00B71369">
        <w:rPr>
          <w:spacing w:val="4"/>
          <w:kern w:val="16"/>
        </w:rPr>
        <w:t>предложения</w:t>
      </w:r>
      <w:r w:rsidRPr="00B71369">
        <w:rPr>
          <w:spacing w:val="4"/>
          <w:kern w:val="16"/>
          <w:lang w:val="fr-FR"/>
        </w:rPr>
        <w:t xml:space="preserve">. </w:t>
      </w:r>
      <w:r w:rsidRPr="00B71369">
        <w:rPr>
          <w:spacing w:val="4"/>
          <w:kern w:val="16"/>
        </w:rPr>
        <w:t>Вместо</w:t>
      </w:r>
      <w:r w:rsidRPr="00B71369">
        <w:rPr>
          <w:spacing w:val="4"/>
          <w:kern w:val="16"/>
          <w:lang w:val="fr-FR"/>
        </w:rPr>
        <w:t xml:space="preserve"> </w:t>
      </w:r>
      <w:r w:rsidRPr="00B71369">
        <w:rPr>
          <w:spacing w:val="4"/>
          <w:kern w:val="16"/>
        </w:rPr>
        <w:t>точек</w:t>
      </w:r>
      <w:r w:rsidRPr="00B71369">
        <w:rPr>
          <w:spacing w:val="4"/>
          <w:kern w:val="16"/>
          <w:lang w:val="fr-FR"/>
        </w:rPr>
        <w:t xml:space="preserve"> </w:t>
      </w:r>
      <w:r w:rsidRPr="00B71369">
        <w:rPr>
          <w:spacing w:val="4"/>
          <w:kern w:val="16"/>
        </w:rPr>
        <w:t>вставьте</w:t>
      </w:r>
      <w:r w:rsidRPr="00B71369">
        <w:rPr>
          <w:spacing w:val="4"/>
          <w:kern w:val="16"/>
          <w:lang w:val="fr-FR"/>
        </w:rPr>
        <w:t xml:space="preserve"> </w:t>
      </w:r>
      <w:r w:rsidRPr="00B71369">
        <w:rPr>
          <w:spacing w:val="4"/>
          <w:kern w:val="16"/>
        </w:rPr>
        <w:t>относительное</w:t>
      </w:r>
      <w:r w:rsidRPr="00B71369">
        <w:rPr>
          <w:spacing w:val="4"/>
          <w:kern w:val="16"/>
          <w:lang w:val="fr-FR"/>
        </w:rPr>
        <w:t xml:space="preserve"> </w:t>
      </w:r>
      <w:r w:rsidRPr="00B71369">
        <w:rPr>
          <w:spacing w:val="4"/>
          <w:kern w:val="16"/>
        </w:rPr>
        <w:t>местоимение</w:t>
      </w:r>
      <w:r w:rsidRPr="00B71369">
        <w:rPr>
          <w:spacing w:val="4"/>
          <w:kern w:val="16"/>
          <w:lang w:val="fr-FR"/>
        </w:rPr>
        <w:t xml:space="preserve"> </w:t>
      </w:r>
      <w:r w:rsidRPr="00B71369">
        <w:rPr>
          <w:i/>
          <w:iCs/>
          <w:spacing w:val="4"/>
          <w:kern w:val="16"/>
          <w:lang w:val="fr-FR"/>
        </w:rPr>
        <w:t>que</w:t>
      </w:r>
      <w:r w:rsidRPr="00B71369">
        <w:rPr>
          <w:spacing w:val="4"/>
          <w:kern w:val="16"/>
          <w:lang w:val="fr-FR"/>
        </w:rPr>
        <w:t xml:space="preserve"> </w:t>
      </w:r>
      <w:r w:rsidRPr="00B71369">
        <w:rPr>
          <w:spacing w:val="4"/>
          <w:kern w:val="16"/>
        </w:rPr>
        <w:t>или</w:t>
      </w:r>
      <w:r w:rsidRPr="00B71369">
        <w:rPr>
          <w:spacing w:val="4"/>
          <w:kern w:val="16"/>
          <w:lang w:val="fr-FR"/>
        </w:rPr>
        <w:t xml:space="preserve"> </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spacing w:val="4"/>
          <w:kern w:val="16"/>
          <w:lang w:val="fr-FR"/>
        </w:rPr>
        <w:t xml:space="preserve"> </w:t>
      </w:r>
      <w:r w:rsidRPr="00B71369">
        <w:rPr>
          <w:i/>
          <w:iCs/>
          <w:spacing w:val="4"/>
          <w:kern w:val="16"/>
          <w:lang w:val="fr-FR"/>
        </w:rPr>
        <w:t>qui</w:t>
      </w:r>
      <w:r w:rsidRPr="00B71369">
        <w:rPr>
          <w:spacing w:val="4"/>
          <w:kern w:val="16"/>
          <w:lang w:val="fr-FR"/>
        </w:rPr>
        <w:t xml:space="preserve"> </w:t>
      </w:r>
      <w:r w:rsidRPr="00B71369">
        <w:rPr>
          <w:spacing w:val="4"/>
          <w:kern w:val="16"/>
        </w:rPr>
        <w:t xml:space="preserve"> (</w:t>
      </w:r>
      <w:r w:rsidRPr="00B71369">
        <w:rPr>
          <w:iCs/>
          <w:spacing w:val="4"/>
          <w:kern w:val="16"/>
        </w:rPr>
        <w:t>Раздел XI, стр.18</w:t>
      </w:r>
      <w:r w:rsidRPr="00B71369">
        <w:rPr>
          <w:spacing w:val="4"/>
          <w:kern w:val="16"/>
        </w:rPr>
        <w:t>).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DD0641" w:rsidRPr="00B71369" w:rsidRDefault="00DD0641"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re.</w:t>
      </w:r>
      <w:r w:rsidRPr="00B71369">
        <w:rPr>
          <w:spacing w:val="4"/>
          <w:kern w:val="16"/>
          <w:lang w:val="en-US"/>
        </w:rPr>
        <w:t xml:space="preserve"> </w:t>
      </w:r>
      <w:r w:rsidRPr="00B71369">
        <w:rPr>
          <w:spacing w:val="4"/>
          <w:kern w:val="16"/>
          <w:lang w:val="fr-FR"/>
        </w:rPr>
        <w:t xml:space="preserve">2. L’homme </w:t>
      </w:r>
      <w:r w:rsidRPr="00B71369">
        <w:rPr>
          <w:b/>
          <w:bCs/>
          <w:spacing w:val="4"/>
          <w:kern w:val="16"/>
          <w:lang w:val="fr-FR"/>
        </w:rPr>
        <w:t>. . .</w:t>
      </w:r>
      <w:r w:rsidRPr="00B71369">
        <w:rPr>
          <w:spacing w:val="4"/>
          <w:kern w:val="16"/>
          <w:lang w:val="fr-FR"/>
        </w:rPr>
        <w:t xml:space="preserve"> va à</w:t>
      </w:r>
      <w:r w:rsidRPr="00B71369">
        <w:rPr>
          <w:spacing w:val="4"/>
          <w:kern w:val="16"/>
          <w:lang w:val="en-US"/>
        </w:rPr>
        <w:t xml:space="preserve"> </w:t>
      </w:r>
      <w:r w:rsidRPr="00B71369">
        <w:rPr>
          <w:spacing w:val="4"/>
          <w:kern w:val="16"/>
          <w:lang w:val="fr-FR"/>
        </w:rPr>
        <w:t>cette direction est mon fr</w:t>
      </w:r>
      <w:r w:rsidRPr="00B71369">
        <w:rPr>
          <w:bCs/>
          <w:spacing w:val="4"/>
          <w:kern w:val="16"/>
          <w:lang w:val="fr-FR"/>
        </w:rPr>
        <w:t>è</w:t>
      </w:r>
      <w:r w:rsidRPr="00B71369">
        <w:rPr>
          <w:spacing w:val="4"/>
          <w:kern w:val="16"/>
          <w:lang w:val="fr-FR"/>
        </w:rPr>
        <w:t>re.</w:t>
      </w:r>
    </w:p>
    <w:p w:rsidR="00DD0641" w:rsidRPr="00B71369" w:rsidRDefault="00DD0641"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w:t>
      </w:r>
      <w:r w:rsidRPr="00B71369">
        <w:rPr>
          <w:spacing w:val="4"/>
          <w:kern w:val="16"/>
          <w:lang w:val="fr-FR"/>
        </w:rPr>
        <w:t xml:space="preserve"> </w:t>
      </w:r>
      <w:r w:rsidRPr="00B71369">
        <w:rPr>
          <w:spacing w:val="4"/>
          <w:kern w:val="16"/>
        </w:rPr>
        <w:t>из</w:t>
      </w:r>
      <w:r w:rsidRPr="00B71369">
        <w:rPr>
          <w:spacing w:val="4"/>
          <w:kern w:val="16"/>
          <w:lang w:val="fr-FR"/>
        </w:rPr>
        <w:t xml:space="preserve"> 5</w:t>
      </w:r>
      <w:r w:rsidRPr="00B71369">
        <w:rPr>
          <w:spacing w:val="4"/>
          <w:kern w:val="16"/>
          <w:vertAlign w:val="superscript"/>
        </w:rPr>
        <w:t>ого</w:t>
      </w:r>
      <w:r w:rsidRPr="00B71369">
        <w:rPr>
          <w:spacing w:val="4"/>
          <w:kern w:val="16"/>
          <w:lang w:val="fr-FR"/>
        </w:rPr>
        <w:t xml:space="preserve"> </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lang w:val="fr-FR"/>
        </w:rPr>
        <w:t xml:space="preserve"> </w:t>
      </w:r>
      <w:r w:rsidRPr="00B71369">
        <w:rPr>
          <w:spacing w:val="4"/>
          <w:kern w:val="16"/>
        </w:rPr>
        <w:t>абзацев</w:t>
      </w:r>
      <w:r w:rsidRPr="00B71369">
        <w:rPr>
          <w:spacing w:val="4"/>
          <w:kern w:val="16"/>
          <w:lang w:val="en-US"/>
        </w:rPr>
        <w:t xml:space="preserve"> </w:t>
      </w:r>
      <w:r w:rsidRPr="00B71369">
        <w:rPr>
          <w:spacing w:val="4"/>
          <w:kern w:val="16"/>
        </w:rPr>
        <w:t>глаголы</w:t>
      </w:r>
      <w:r w:rsidRPr="00B71369">
        <w:rPr>
          <w:spacing w:val="4"/>
          <w:kern w:val="16"/>
          <w:lang w:val="en-US"/>
        </w:rPr>
        <w:t xml:space="preserve">, </w:t>
      </w:r>
      <w:r w:rsidRPr="00B71369">
        <w:rPr>
          <w:spacing w:val="4"/>
          <w:kern w:val="16"/>
        </w:rPr>
        <w:t>стоящие</w:t>
      </w:r>
      <w:r w:rsidRPr="00B71369">
        <w:rPr>
          <w:spacing w:val="4"/>
          <w:kern w:val="16"/>
          <w:lang w:val="en-US"/>
        </w:rPr>
        <w:t xml:space="preserve"> </w:t>
      </w:r>
      <w:r w:rsidRPr="00B71369">
        <w:rPr>
          <w:spacing w:val="4"/>
          <w:kern w:val="16"/>
        </w:rPr>
        <w:t>в</w:t>
      </w:r>
      <w:r w:rsidRPr="00B71369">
        <w:rPr>
          <w:spacing w:val="4"/>
          <w:kern w:val="16"/>
          <w:lang w:val="en-US"/>
        </w:rPr>
        <w:t xml:space="preserve"> </w:t>
      </w:r>
      <w:r w:rsidRPr="00B71369">
        <w:rPr>
          <w:i/>
          <w:iCs/>
          <w:spacing w:val="4"/>
          <w:kern w:val="16"/>
          <w:lang w:val="fr-FR"/>
        </w:rPr>
        <w:t>Imparfait</w:t>
      </w:r>
      <w:r w:rsidRPr="00B71369">
        <w:rPr>
          <w:i/>
          <w:iCs/>
          <w:spacing w:val="4"/>
          <w:kern w:val="16"/>
          <w:lang w:val="en-US"/>
        </w:rPr>
        <w:t>,</w:t>
      </w:r>
      <w:r w:rsidRPr="00B71369">
        <w:rPr>
          <w:spacing w:val="4"/>
          <w:kern w:val="16"/>
          <w:lang w:val="en-US"/>
        </w:rPr>
        <w:t xml:space="preserve"> </w:t>
      </w:r>
      <w:r w:rsidRPr="00B71369">
        <w:rPr>
          <w:i/>
          <w:iCs/>
          <w:spacing w:val="4"/>
          <w:kern w:val="16"/>
          <w:lang w:val="fr-FR"/>
        </w:rPr>
        <w:t>Pass</w:t>
      </w:r>
      <w:r w:rsidRPr="00B71369">
        <w:rPr>
          <w:spacing w:val="4"/>
          <w:kern w:val="16"/>
          <w:lang w:val="fr-FR"/>
        </w:rPr>
        <w:t>é</w:t>
      </w:r>
      <w:r w:rsidRPr="00B71369">
        <w:rPr>
          <w:i/>
          <w:iCs/>
          <w:spacing w:val="4"/>
          <w:kern w:val="16"/>
          <w:lang w:val="en-US"/>
        </w:rPr>
        <w:t xml:space="preserve"> </w:t>
      </w:r>
      <w:r w:rsidRPr="00B71369">
        <w:rPr>
          <w:i/>
          <w:iCs/>
          <w:spacing w:val="4"/>
          <w:kern w:val="16"/>
          <w:lang w:val="fr-FR"/>
        </w:rPr>
        <w:t>simple</w:t>
      </w:r>
      <w:r w:rsidRPr="00B71369">
        <w:rPr>
          <w:spacing w:val="4"/>
          <w:kern w:val="16"/>
          <w:lang w:val="en-US"/>
        </w:rPr>
        <w:t xml:space="preserve"> </w:t>
      </w:r>
      <w:r w:rsidRPr="00B71369">
        <w:rPr>
          <w:spacing w:val="4"/>
          <w:kern w:val="16"/>
        </w:rPr>
        <w:t>и</w:t>
      </w:r>
      <w:r w:rsidRPr="00B71369">
        <w:rPr>
          <w:spacing w:val="4"/>
          <w:kern w:val="16"/>
          <w:lang w:val="en-US"/>
        </w:rPr>
        <w:t xml:space="preserve"> </w:t>
      </w:r>
      <w:r w:rsidRPr="00B71369">
        <w:rPr>
          <w:i/>
          <w:iCs/>
          <w:spacing w:val="4"/>
          <w:kern w:val="16"/>
          <w:lang w:val="fr-FR"/>
        </w:rPr>
        <w:t>Plus</w:t>
      </w:r>
      <w:r w:rsidRPr="00B71369">
        <w:rPr>
          <w:i/>
          <w:iCs/>
          <w:spacing w:val="4"/>
          <w:kern w:val="16"/>
          <w:lang w:val="en-US"/>
        </w:rPr>
        <w:t>-</w:t>
      </w:r>
      <w:r w:rsidRPr="00B71369">
        <w:rPr>
          <w:i/>
          <w:iCs/>
          <w:spacing w:val="4"/>
          <w:kern w:val="16"/>
          <w:lang w:val="fr-FR"/>
        </w:rPr>
        <w:t>que</w:t>
      </w:r>
      <w:r w:rsidRPr="00B71369">
        <w:rPr>
          <w:i/>
          <w:iCs/>
          <w:spacing w:val="4"/>
          <w:kern w:val="16"/>
          <w:lang w:val="en-US"/>
        </w:rPr>
        <w:t>-</w:t>
      </w:r>
      <w:r w:rsidRPr="00B71369">
        <w:rPr>
          <w:i/>
          <w:iCs/>
          <w:spacing w:val="4"/>
          <w:kern w:val="16"/>
          <w:lang w:val="fr-FR"/>
        </w:rPr>
        <w:t>parfait</w:t>
      </w:r>
      <w:r w:rsidRPr="00B71369">
        <w:rPr>
          <w:i/>
          <w:iCs/>
          <w:spacing w:val="4"/>
          <w:kern w:val="16"/>
          <w:lang w:val="en-US"/>
        </w:rPr>
        <w:t>.</w:t>
      </w:r>
      <w:r w:rsidRPr="00B71369">
        <w:rPr>
          <w:spacing w:val="4"/>
          <w:kern w:val="16"/>
          <w:lang w:val="en-US"/>
        </w:rPr>
        <w:t xml:space="preserve"> </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DD0641" w:rsidRPr="00B71369" w:rsidRDefault="00DD0641"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DD0641" w:rsidRPr="00B71369" w:rsidRDefault="00DD0641"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DD0641" w:rsidRPr="00B71369" w:rsidRDefault="00DD0641" w:rsidP="0080488B">
      <w:pPr>
        <w:shd w:val="clear" w:color="auto" w:fill="FFFFFF"/>
        <w:spacing w:before="100" w:after="40"/>
        <w:rPr>
          <w:spacing w:val="4"/>
          <w:kern w:val="16"/>
          <w:lang w:val="fr-FR"/>
        </w:rPr>
      </w:pPr>
      <w:r w:rsidRPr="00B71369">
        <w:rPr>
          <w:spacing w:val="4"/>
          <w:kern w:val="16"/>
          <w:lang w:val="fr-FR"/>
        </w:rPr>
        <w:t xml:space="preserve"> </w:t>
      </w: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DD0641" w:rsidRPr="00B71369" w:rsidRDefault="00DD0641" w:rsidP="0080488B">
      <w:pPr>
        <w:shd w:val="clear" w:color="auto" w:fill="FFFFFF"/>
        <w:rPr>
          <w:spacing w:val="4"/>
          <w:kern w:val="16"/>
          <w:lang w:val="fr-FR"/>
        </w:rPr>
      </w:pPr>
      <w:r w:rsidRPr="00B71369">
        <w:rPr>
          <w:spacing w:val="4"/>
          <w:kern w:val="16"/>
          <w:lang w:val="fr-FR"/>
        </w:rPr>
        <w:t xml:space="preserve">le plus brilliant – </w:t>
      </w:r>
    </w:p>
    <w:p w:rsidR="00DD0641" w:rsidRPr="00B71369" w:rsidRDefault="00DD0641" w:rsidP="0080488B">
      <w:pPr>
        <w:shd w:val="clear" w:color="auto" w:fill="FFFFFF"/>
        <w:rPr>
          <w:spacing w:val="4"/>
          <w:kern w:val="16"/>
          <w:lang w:val="fr-FR"/>
        </w:rPr>
      </w:pPr>
      <w:r w:rsidRPr="00B71369">
        <w:rPr>
          <w:spacing w:val="4"/>
          <w:kern w:val="16"/>
          <w:lang w:val="fr-FR"/>
        </w:rPr>
        <w:t xml:space="preserve">le plus important – </w:t>
      </w:r>
    </w:p>
    <w:p w:rsidR="00DD0641" w:rsidRPr="00B71369" w:rsidRDefault="00DD0641" w:rsidP="0080488B">
      <w:pPr>
        <w:shd w:val="clear" w:color="auto" w:fill="FFFFFF"/>
        <w:rPr>
          <w:spacing w:val="4"/>
          <w:kern w:val="16"/>
          <w:lang w:val="fr-FR"/>
        </w:rPr>
      </w:pPr>
      <w:r w:rsidRPr="00B71369">
        <w:rPr>
          <w:spacing w:val="4"/>
          <w:kern w:val="16"/>
          <w:lang w:val="fr-FR"/>
        </w:rPr>
        <w:t xml:space="preserve">le meilleur – </w:t>
      </w:r>
    </w:p>
    <w:p w:rsidR="00DD0641" w:rsidRPr="00B71369" w:rsidRDefault="00DD0641"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DD0641" w:rsidRPr="00B71369" w:rsidRDefault="00DD0641" w:rsidP="0080488B">
      <w:pPr>
        <w:shd w:val="clear" w:color="auto" w:fill="FFFFFF"/>
        <w:rPr>
          <w:spacing w:val="4"/>
          <w:kern w:val="16"/>
          <w:lang w:val="fr-FR"/>
        </w:rPr>
      </w:pPr>
      <w:r w:rsidRPr="00B71369">
        <w:rPr>
          <w:spacing w:val="4"/>
          <w:kern w:val="16"/>
          <w:lang w:val="fr-FR"/>
        </w:rPr>
        <w:t>1. Lisez-vous ce texte?</w:t>
      </w:r>
    </w:p>
    <w:p w:rsidR="00DD0641" w:rsidRPr="00B71369" w:rsidRDefault="00DD0641" w:rsidP="0080488B">
      <w:pPr>
        <w:shd w:val="clear" w:color="auto" w:fill="FFFFFF"/>
        <w:rPr>
          <w:spacing w:val="4"/>
          <w:kern w:val="16"/>
          <w:lang w:val="fr-FR"/>
        </w:rPr>
      </w:pPr>
      <w:r w:rsidRPr="00B71369">
        <w:rPr>
          <w:spacing w:val="4"/>
          <w:kern w:val="16"/>
          <w:lang w:val="fr-FR"/>
        </w:rPr>
        <w:t>2. Voyez-vous ces étudiants?</w:t>
      </w:r>
    </w:p>
    <w:p w:rsidR="00DD0641" w:rsidRPr="00B71369" w:rsidRDefault="00DD0641" w:rsidP="0080488B">
      <w:pPr>
        <w:shd w:val="clear" w:color="auto" w:fill="FFFFFF"/>
        <w:rPr>
          <w:spacing w:val="4"/>
          <w:kern w:val="16"/>
          <w:lang w:val="fr-FR"/>
        </w:rPr>
      </w:pPr>
      <w:r w:rsidRPr="00B71369">
        <w:rPr>
          <w:spacing w:val="4"/>
          <w:kern w:val="16"/>
          <w:lang w:val="fr-FR"/>
        </w:rPr>
        <w:t>3. Fais-tu ce travail?</w:t>
      </w:r>
    </w:p>
    <w:p w:rsidR="00DD0641" w:rsidRPr="00B71369" w:rsidRDefault="00DD0641" w:rsidP="0080488B">
      <w:pPr>
        <w:shd w:val="clear" w:color="auto" w:fill="FFFFFF"/>
        <w:rPr>
          <w:spacing w:val="4"/>
          <w:kern w:val="16"/>
          <w:lang w:val="fr-FR"/>
        </w:rPr>
      </w:pPr>
      <w:r w:rsidRPr="00B71369">
        <w:rPr>
          <w:spacing w:val="4"/>
          <w:kern w:val="16"/>
          <w:lang w:val="fr-FR"/>
        </w:rPr>
        <w:t>4. Penses-tu à tes examens?</w:t>
      </w:r>
    </w:p>
    <w:p w:rsidR="00DD0641" w:rsidRPr="00B71369" w:rsidRDefault="00DD0641" w:rsidP="0080488B">
      <w:pPr>
        <w:shd w:val="clear" w:color="auto" w:fill="FFFFFF"/>
        <w:rPr>
          <w:spacing w:val="4"/>
          <w:kern w:val="16"/>
          <w:lang w:val="fr-FR"/>
        </w:rPr>
      </w:pPr>
      <w:r w:rsidRPr="00B71369">
        <w:rPr>
          <w:spacing w:val="4"/>
          <w:kern w:val="16"/>
          <w:lang w:val="fr-FR"/>
        </w:rPr>
        <w:t>5. Vas-tu au cinéma?</w:t>
      </w:r>
    </w:p>
    <w:p w:rsidR="00DD0641" w:rsidRPr="00B71369" w:rsidRDefault="00DD0641" w:rsidP="0080488B">
      <w:pPr>
        <w:shd w:val="clear" w:color="auto" w:fill="FFFFFF"/>
        <w:rPr>
          <w:spacing w:val="4"/>
          <w:kern w:val="16"/>
          <w:lang w:val="fr-FR"/>
        </w:rPr>
      </w:pPr>
      <w:r w:rsidRPr="00B71369">
        <w:rPr>
          <w:spacing w:val="4"/>
          <w:kern w:val="16"/>
          <w:lang w:val="fr-FR"/>
        </w:rPr>
        <w:t>6. As-tu besoin du dictionnaire?</w:t>
      </w:r>
    </w:p>
    <w:p w:rsidR="00DD0641" w:rsidRPr="00842634" w:rsidRDefault="00DD0641" w:rsidP="0080488B">
      <w:pPr>
        <w:shd w:val="clear" w:color="auto" w:fill="FFFFFF"/>
        <w:rPr>
          <w:spacing w:val="4"/>
          <w:kern w:val="16"/>
          <w:lang w:val="fr-FR"/>
        </w:rPr>
      </w:pPr>
      <w:r w:rsidRPr="00842634">
        <w:rPr>
          <w:spacing w:val="4"/>
          <w:kern w:val="16"/>
          <w:lang w:val="fr-FR"/>
        </w:rPr>
        <w:t xml:space="preserve">7. </w:t>
      </w:r>
      <w:r w:rsidRPr="00B71369">
        <w:rPr>
          <w:spacing w:val="4"/>
          <w:kern w:val="16"/>
          <w:lang w:val="fr-FR"/>
        </w:rPr>
        <w:t>Revenez</w:t>
      </w:r>
      <w:r w:rsidRPr="00842634">
        <w:rPr>
          <w:spacing w:val="4"/>
          <w:kern w:val="16"/>
          <w:lang w:val="fr-FR"/>
        </w:rPr>
        <w:t>-</w:t>
      </w:r>
      <w:r w:rsidRPr="00B71369">
        <w:rPr>
          <w:spacing w:val="4"/>
          <w:kern w:val="16"/>
          <w:lang w:val="fr-FR"/>
        </w:rPr>
        <w:t>vous de l</w:t>
      </w:r>
      <w:r w:rsidRPr="00842634">
        <w:rPr>
          <w:spacing w:val="4"/>
          <w:kern w:val="16"/>
          <w:lang w:val="fr-FR"/>
        </w:rPr>
        <w:t>’</w:t>
      </w:r>
      <w:r w:rsidRPr="00B71369">
        <w:rPr>
          <w:spacing w:val="4"/>
          <w:kern w:val="16"/>
          <w:lang w:val="fr-FR"/>
        </w:rPr>
        <w:t>institut</w:t>
      </w:r>
      <w:r w:rsidRPr="00842634">
        <w:rPr>
          <w:spacing w:val="4"/>
          <w:kern w:val="16"/>
          <w:lang w:val="fr-FR"/>
        </w:rPr>
        <w:t>?</w:t>
      </w:r>
    </w:p>
    <w:p w:rsidR="00DD0641" w:rsidRPr="00842634" w:rsidRDefault="00DD0641" w:rsidP="0080488B">
      <w:pPr>
        <w:shd w:val="clear" w:color="auto" w:fill="FFFFFF"/>
        <w:spacing w:before="100" w:after="40"/>
        <w:rPr>
          <w:spacing w:val="4"/>
          <w:kern w:val="16"/>
          <w:lang w:val="fr-FR"/>
        </w:rPr>
      </w:pPr>
    </w:p>
    <w:p w:rsidR="00DD0641" w:rsidRPr="00B71369" w:rsidRDefault="00DD0641" w:rsidP="0080488B">
      <w:pPr>
        <w:shd w:val="clear" w:color="auto" w:fill="FFFFFF"/>
        <w:spacing w:before="100" w:after="40"/>
        <w:rPr>
          <w:spacing w:val="4"/>
          <w:kern w:val="16"/>
        </w:rPr>
      </w:pPr>
      <w:r w:rsidRPr="00842634">
        <w:rPr>
          <w:spacing w:val="4"/>
          <w:kern w:val="16"/>
          <w:lang w:val="fr-FR"/>
        </w:rPr>
        <w:t xml:space="preserve">IX. </w:t>
      </w:r>
      <w:r w:rsidRPr="00B71369">
        <w:rPr>
          <w:spacing w:val="4"/>
          <w:kern w:val="16"/>
        </w:rPr>
        <w:t>Переведите</w:t>
      </w:r>
      <w:r w:rsidRPr="00842634">
        <w:rPr>
          <w:spacing w:val="4"/>
          <w:kern w:val="16"/>
          <w:lang w:val="fr-FR"/>
        </w:rPr>
        <w:t xml:space="preserve"> </w:t>
      </w:r>
      <w:r w:rsidRPr="00B71369">
        <w:rPr>
          <w:spacing w:val="4"/>
          <w:kern w:val="16"/>
        </w:rPr>
        <w:t>на</w:t>
      </w:r>
      <w:r w:rsidRPr="00842634">
        <w:rPr>
          <w:spacing w:val="4"/>
          <w:kern w:val="16"/>
          <w:lang w:val="fr-FR"/>
        </w:rPr>
        <w:t xml:space="preserve"> </w:t>
      </w:r>
      <w:r w:rsidRPr="00B71369">
        <w:rPr>
          <w:spacing w:val="4"/>
          <w:kern w:val="16"/>
        </w:rPr>
        <w:t>французский</w:t>
      </w:r>
      <w:r w:rsidRPr="00842634">
        <w:rPr>
          <w:spacing w:val="4"/>
          <w:kern w:val="16"/>
          <w:lang w:val="fr-FR"/>
        </w:rPr>
        <w:t xml:space="preserve"> </w:t>
      </w:r>
      <w:r w:rsidRPr="00B71369">
        <w:rPr>
          <w:spacing w:val="4"/>
          <w:kern w:val="16"/>
        </w:rPr>
        <w:t>язык</w:t>
      </w:r>
      <w:r w:rsidRPr="00842634">
        <w:rPr>
          <w:spacing w:val="4"/>
          <w:kern w:val="16"/>
          <w:lang w:val="fr-FR"/>
        </w:rPr>
        <w:t xml:space="preserve"> </w:t>
      </w:r>
      <w:r w:rsidRPr="00B71369">
        <w:rPr>
          <w:spacing w:val="4"/>
          <w:kern w:val="16"/>
        </w:rPr>
        <w:t>следующие</w:t>
      </w:r>
      <w:r w:rsidRPr="00842634">
        <w:rPr>
          <w:spacing w:val="4"/>
          <w:kern w:val="16"/>
          <w:lang w:val="fr-FR"/>
        </w:rPr>
        <w:t xml:space="preserve"> </w:t>
      </w:r>
      <w:r w:rsidRPr="00B71369">
        <w:rPr>
          <w:spacing w:val="4"/>
          <w:kern w:val="16"/>
        </w:rPr>
        <w:t>предложения</w:t>
      </w:r>
      <w:r w:rsidRPr="00842634">
        <w:rPr>
          <w:spacing w:val="4"/>
          <w:kern w:val="16"/>
          <w:lang w:val="fr-FR"/>
        </w:rPr>
        <w:t xml:space="preserve">. </w:t>
      </w:r>
      <w:r w:rsidRPr="00B71369">
        <w:rPr>
          <w:spacing w:val="4"/>
          <w:kern w:val="16"/>
        </w:rPr>
        <w:t xml:space="preserve">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i/>
          <w:spacing w:val="4"/>
          <w:kern w:val="16"/>
        </w:rPr>
        <w:t xml:space="preserve"> </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DD0641" w:rsidRPr="00B71369" w:rsidRDefault="00DD0641"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DD0641" w:rsidRPr="00B71369" w:rsidRDefault="00DD0641"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smartTag w:uri="urn:schemas-microsoft-com:office:smarttags" w:element="place">
        <w:r w:rsidRPr="00B71369">
          <w:rPr>
            <w:i/>
            <w:iCs/>
            <w:spacing w:val="4"/>
            <w:kern w:val="16"/>
            <w:lang w:val="fr-FR"/>
          </w:rPr>
          <w:t>celle</w:t>
        </w:r>
      </w:smartTag>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DD0641" w:rsidRPr="00B71369" w:rsidRDefault="00DD0641"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w:t>
      </w:r>
      <w:r w:rsidRPr="00B71369">
        <w:rPr>
          <w:spacing w:val="4"/>
          <w:kern w:val="16"/>
          <w:lang w:val="en-US"/>
        </w:rPr>
        <w:t xml:space="preserve"> </w:t>
      </w:r>
      <w:r w:rsidRPr="00B71369">
        <w:rPr>
          <w:spacing w:val="4"/>
          <w:kern w:val="16"/>
          <w:lang w:val="fr-FR"/>
        </w:rPr>
        <w:t>2. Je veux présenter mes amis et ceux de ma soeur.</w:t>
      </w:r>
      <w:r w:rsidRPr="00842634">
        <w:rPr>
          <w:spacing w:val="4"/>
          <w:kern w:val="16"/>
          <w:lang w:val="de-AT"/>
        </w:rPr>
        <w:t xml:space="preserve"> </w:t>
      </w:r>
      <w:r w:rsidRPr="00B71369">
        <w:rPr>
          <w:spacing w:val="4"/>
          <w:kern w:val="16"/>
          <w:lang w:val="fr-FR"/>
        </w:rPr>
        <w:t>3. Le diamètre de Venus est moins grand que celui de notre planète.</w:t>
      </w:r>
      <w:r w:rsidRPr="00B71369">
        <w:rPr>
          <w:spacing w:val="4"/>
          <w:kern w:val="16"/>
          <w:lang w:val="en-US"/>
        </w:rPr>
        <w:t xml:space="preserve"> </w:t>
      </w:r>
      <w:r w:rsidRPr="00B71369">
        <w:rPr>
          <w:spacing w:val="4"/>
          <w:kern w:val="16"/>
          <w:lang w:val="fr-FR"/>
        </w:rPr>
        <w:t>4. Ceux qui veulent peuvent venir.</w:t>
      </w:r>
    </w:p>
    <w:p w:rsidR="00DD0641" w:rsidRPr="00B71369" w:rsidRDefault="00DD0641"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DD0641" w:rsidRPr="00B71369" w:rsidRDefault="00DD0641"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DD0641" w:rsidRPr="00B71369" w:rsidRDefault="00DD0641" w:rsidP="0080488B">
      <w:pPr>
        <w:pStyle w:val="BodyTextIndent"/>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DD0641" w:rsidRPr="00B71369" w:rsidRDefault="00DD0641" w:rsidP="0080488B">
      <w:pPr>
        <w:pStyle w:val="BodyTextIndent"/>
        <w:ind w:firstLine="567"/>
        <w:rPr>
          <w:iCs w:val="0"/>
          <w:spacing w:val="4"/>
          <w:kern w:val="16"/>
          <w:lang w:val="fr-FR"/>
        </w:rPr>
      </w:pPr>
      <w:r w:rsidRPr="00B71369">
        <w:rPr>
          <w:spacing w:val="4"/>
          <w:kern w:val="16"/>
          <w:lang w:val="fr-FR"/>
        </w:rPr>
        <w:tab/>
      </w:r>
    </w:p>
    <w:p w:rsidR="00DD0641" w:rsidRPr="00B71369" w:rsidRDefault="00DD0641" w:rsidP="00470372">
      <w:pPr>
        <w:widowControl/>
        <w:numPr>
          <w:ilvl w:val="0"/>
          <w:numId w:val="173"/>
        </w:numPr>
        <w:overflowPunct w:val="0"/>
        <w:rPr>
          <w:lang w:val="en-US"/>
        </w:rPr>
      </w:pPr>
      <w:r w:rsidRPr="00B71369">
        <w:rPr>
          <w:lang w:val="en-US"/>
        </w:rPr>
        <w:t>Où et quand sont donnés les Prix Nobel?</w:t>
      </w:r>
    </w:p>
    <w:p w:rsidR="00DD0641" w:rsidRPr="00B71369" w:rsidRDefault="00DD0641" w:rsidP="00470372">
      <w:pPr>
        <w:widowControl/>
        <w:numPr>
          <w:ilvl w:val="0"/>
          <w:numId w:val="173"/>
        </w:numPr>
        <w:overflowPunct w:val="0"/>
        <w:rPr>
          <w:spacing w:val="4"/>
          <w:kern w:val="16"/>
          <w:lang w:val="fr-FR"/>
        </w:rPr>
      </w:pPr>
      <w:r w:rsidRPr="00B71369">
        <w:rPr>
          <w:spacing w:val="4"/>
          <w:kern w:val="16"/>
          <w:lang w:val="fr-FR"/>
        </w:rPr>
        <w:t xml:space="preserve">Qui </w:t>
      </w:r>
      <w:r w:rsidRPr="00F95395">
        <w:rPr>
          <w:lang w:val="it-IT"/>
        </w:rPr>
        <w:t>é</w:t>
      </w:r>
      <w:r w:rsidRPr="00B71369">
        <w:rPr>
          <w:spacing w:val="4"/>
          <w:kern w:val="16"/>
          <w:lang w:val="fr-FR"/>
        </w:rPr>
        <w:t>tait le père d’Alfred Nobel ?</w:t>
      </w:r>
    </w:p>
    <w:p w:rsidR="00DD0641" w:rsidRPr="00B71369" w:rsidRDefault="00DD0641" w:rsidP="00470372">
      <w:pPr>
        <w:widowControl/>
        <w:numPr>
          <w:ilvl w:val="0"/>
          <w:numId w:val="173"/>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DD0641" w:rsidRPr="00F95395" w:rsidRDefault="00DD0641" w:rsidP="0080488B">
      <w:pPr>
        <w:pStyle w:val="BodyTextIndent"/>
        <w:ind w:firstLine="567"/>
        <w:rPr>
          <w:lang w:val="it-IT"/>
        </w:rPr>
      </w:pPr>
      <w:r w:rsidRPr="00F95395">
        <w:rPr>
          <w:lang w:val="it-IT"/>
        </w:rPr>
        <w:t xml:space="preserve">4. Donnerait-on aujourd’hui le Prix Nobel de la paix </w:t>
      </w:r>
      <w:r w:rsidRPr="00B71369">
        <w:rPr>
          <w:spacing w:val="4"/>
          <w:kern w:val="16"/>
          <w:lang w:val="fr-FR"/>
        </w:rPr>
        <w:t>à</w:t>
      </w:r>
      <w:r w:rsidRPr="00F95395">
        <w:rPr>
          <w:lang w:val="it-IT"/>
        </w:rPr>
        <w:t xml:space="preserve"> Alfred Nobel?</w:t>
      </w:r>
    </w:p>
    <w:p w:rsidR="00DD0641" w:rsidRPr="00F95395" w:rsidRDefault="00DD0641" w:rsidP="0080488B">
      <w:pPr>
        <w:pStyle w:val="BodyTextIndent"/>
        <w:ind w:firstLine="567"/>
        <w:rPr>
          <w:iCs w:val="0"/>
          <w:spacing w:val="4"/>
          <w:kern w:val="16"/>
          <w:lang w:val="it-IT"/>
        </w:rPr>
      </w:pPr>
    </w:p>
    <w:p w:rsidR="00DD0641" w:rsidRPr="00F95395" w:rsidRDefault="00DD0641" w:rsidP="0080488B">
      <w:pPr>
        <w:pStyle w:val="BodyTextIndent"/>
        <w:jc w:val="center"/>
        <w:rPr>
          <w:b/>
          <w:lang w:val="it-IT"/>
        </w:rPr>
      </w:pPr>
      <w:r w:rsidRPr="00F95395">
        <w:rPr>
          <w:b/>
          <w:lang w:val="it-IT"/>
        </w:rPr>
        <w:t>Qui était Nobel?</w:t>
      </w:r>
    </w:p>
    <w:p w:rsidR="00DD0641" w:rsidRPr="00F95395" w:rsidRDefault="00DD0641" w:rsidP="0080488B">
      <w:pPr>
        <w:pStyle w:val="BodyTextIndent"/>
        <w:jc w:val="center"/>
        <w:rPr>
          <w:i w:val="0"/>
          <w:lang w:val="it-IT"/>
        </w:rPr>
      </w:pPr>
    </w:p>
    <w:p w:rsidR="00DD0641" w:rsidRPr="00B71369" w:rsidRDefault="00DD0641" w:rsidP="0080488B">
      <w:pPr>
        <w:pStyle w:val="BodyTextIndent"/>
        <w:ind w:firstLine="720"/>
        <w:rPr>
          <w:lang w:val="en-US"/>
        </w:rPr>
      </w:pPr>
      <w:r w:rsidRPr="00F95395">
        <w:rPr>
          <w:lang w:val="it-IT"/>
        </w:rPr>
        <w:t>Les prix Nobel – prix de litt</w:t>
      </w:r>
      <w:r w:rsidRPr="00B71369">
        <w:rPr>
          <w:spacing w:val="4"/>
          <w:kern w:val="16"/>
          <w:lang w:val="fr-FR"/>
        </w:rPr>
        <w:t>é</w:t>
      </w:r>
      <w:r w:rsidRPr="00F95395">
        <w:rPr>
          <w:lang w:val="it-IT"/>
        </w:rPr>
        <w:t>rature, prix de la paix, prix de chimie, prix de physique, prix de m</w:t>
      </w:r>
      <w:r w:rsidRPr="00B71369">
        <w:rPr>
          <w:spacing w:val="4"/>
          <w:kern w:val="16"/>
          <w:lang w:val="fr-FR"/>
        </w:rPr>
        <w:t>é</w:t>
      </w:r>
      <w:r w:rsidRPr="00F95395">
        <w:rPr>
          <w:lang w:val="it-IT"/>
        </w:rPr>
        <w:t>decine – sont donnés chaque ann</w:t>
      </w:r>
      <w:r w:rsidRPr="00B71369">
        <w:rPr>
          <w:spacing w:val="4"/>
          <w:kern w:val="16"/>
          <w:lang w:val="fr-FR"/>
        </w:rPr>
        <w:t>é</w:t>
      </w:r>
      <w:r w:rsidRPr="00F95395">
        <w:rPr>
          <w:lang w:val="it-IT"/>
        </w:rPr>
        <w:t>e, le 10 d</w:t>
      </w:r>
      <w:r w:rsidRPr="00B71369">
        <w:rPr>
          <w:spacing w:val="4"/>
          <w:kern w:val="16"/>
          <w:lang w:val="fr-FR"/>
        </w:rPr>
        <w:t>é</w:t>
      </w:r>
      <w:r w:rsidRPr="00F95395">
        <w:rPr>
          <w:lang w:val="it-IT"/>
        </w:rPr>
        <w:t xml:space="preserve">cembre, </w:t>
      </w:r>
      <w:r w:rsidRPr="00B71369">
        <w:rPr>
          <w:spacing w:val="4"/>
          <w:kern w:val="16"/>
          <w:lang w:val="fr-FR"/>
        </w:rPr>
        <w:t>à</w:t>
      </w:r>
      <w:r w:rsidRPr="00F95395">
        <w:rPr>
          <w:lang w:val="it-IT"/>
        </w:rPr>
        <w:t xml:space="preserve"> Stockholm, avec l’argent, laiss</w:t>
      </w:r>
      <w:r w:rsidRPr="00B71369">
        <w:rPr>
          <w:spacing w:val="4"/>
          <w:kern w:val="16"/>
          <w:lang w:val="fr-FR"/>
        </w:rPr>
        <w:t>é</w:t>
      </w:r>
      <w:r w:rsidRPr="00F95395">
        <w:rPr>
          <w:lang w:val="it-IT"/>
        </w:rPr>
        <w:t xml:space="preserve"> </w:t>
      </w:r>
      <w:r w:rsidRPr="00B71369">
        <w:rPr>
          <w:spacing w:val="4"/>
          <w:kern w:val="16"/>
          <w:lang w:val="fr-FR"/>
        </w:rPr>
        <w:t>à</w:t>
      </w:r>
      <w:r w:rsidRPr="00F95395">
        <w:rPr>
          <w:lang w:val="it-IT"/>
        </w:rPr>
        <w:t xml:space="preserve"> sa mort par Alfred Nobel, savant su</w:t>
      </w:r>
      <w:r w:rsidRPr="00B71369">
        <w:rPr>
          <w:spacing w:val="4"/>
          <w:kern w:val="16"/>
          <w:lang w:val="fr-FR"/>
        </w:rPr>
        <w:t>é</w:t>
      </w:r>
      <w:r w:rsidRPr="00F95395">
        <w:rPr>
          <w:lang w:val="it-IT"/>
        </w:rPr>
        <w:t xml:space="preserve">dois (1833-1896). </w:t>
      </w:r>
      <w:r w:rsidRPr="00B71369">
        <w:rPr>
          <w:lang w:val="en-US"/>
        </w:rPr>
        <w:t xml:space="preserve">C’est ce que dit le dictionnaire. Mais qui </w:t>
      </w:r>
      <w:r w:rsidRPr="00B71369">
        <w:rPr>
          <w:spacing w:val="4"/>
          <w:kern w:val="16"/>
          <w:lang w:val="fr-FR"/>
        </w:rPr>
        <w:t>é</w:t>
      </w:r>
      <w:r w:rsidRPr="00B71369">
        <w:rPr>
          <w:lang w:val="en-US"/>
        </w:rPr>
        <w:t>tait Nobel?</w:t>
      </w:r>
    </w:p>
    <w:p w:rsidR="00DD0641" w:rsidRPr="00B71369" w:rsidRDefault="00DD0641" w:rsidP="0080488B">
      <w:pPr>
        <w:pStyle w:val="BodyTextIndent"/>
        <w:ind w:firstLine="567"/>
        <w:rPr>
          <w:lang w:val="en-US"/>
        </w:rPr>
      </w:pPr>
      <w:r w:rsidRPr="00B71369">
        <w:rPr>
          <w:lang w:val="en-US"/>
        </w:rPr>
        <w:t xml:space="preserve"> On sait peu de choses sur lui. </w:t>
      </w:r>
      <w:r w:rsidRPr="00842634">
        <w:rPr>
          <w:lang w:val="de-AT"/>
        </w:rPr>
        <w:t>Les Nobel, au d</w:t>
      </w:r>
      <w:r w:rsidRPr="00B71369">
        <w:rPr>
          <w:spacing w:val="4"/>
          <w:kern w:val="16"/>
          <w:lang w:val="fr-FR"/>
        </w:rPr>
        <w:t>é</w:t>
      </w:r>
      <w:r w:rsidRPr="00842634">
        <w:rPr>
          <w:lang w:val="de-AT"/>
        </w:rPr>
        <w:t>but n’</w:t>
      </w:r>
      <w:r w:rsidRPr="00B71369">
        <w:rPr>
          <w:spacing w:val="4"/>
          <w:kern w:val="16"/>
          <w:lang w:val="fr-FR"/>
        </w:rPr>
        <w:t>é</w:t>
      </w:r>
      <w:r w:rsidRPr="00842634">
        <w:rPr>
          <w:lang w:val="de-AT"/>
        </w:rPr>
        <w:t xml:space="preserve">taient pas riches. </w:t>
      </w:r>
      <w:r w:rsidRPr="00B71369">
        <w:rPr>
          <w:lang w:val="en-US"/>
        </w:rPr>
        <w:t xml:space="preserve">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DD0641" w:rsidRPr="00842634" w:rsidRDefault="00DD0641" w:rsidP="0080488B">
      <w:pPr>
        <w:pStyle w:val="BodyTextIndent"/>
        <w:ind w:firstLine="567"/>
        <w:rPr>
          <w:lang w:val="de-AT"/>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w:t>
      </w:r>
      <w:smartTag w:uri="urn:schemas-microsoft-com:office:smarttags" w:element="place">
        <w:r w:rsidRPr="00B71369">
          <w:rPr>
            <w:lang w:val="en-US"/>
          </w:rPr>
          <w:t>Volga</w:t>
        </w:r>
      </w:smartTag>
      <w:r w:rsidRPr="00B71369">
        <w:rPr>
          <w:lang w:val="en-US"/>
        </w:rPr>
        <w:t xml:space="preserve"> et de la mer Caspienne. C’est avec lui, dans ses ateliers et dans ses bureaux de Saint-Petersbourg (Ateliers Nobel et fils) qu’Alfred apprend son m</w:t>
      </w:r>
      <w:r w:rsidRPr="00B71369">
        <w:rPr>
          <w:spacing w:val="4"/>
          <w:kern w:val="16"/>
          <w:lang w:val="fr-FR"/>
        </w:rPr>
        <w:t>é</w:t>
      </w:r>
      <w:r w:rsidRPr="00B71369">
        <w:rPr>
          <w:lang w:val="en-US"/>
        </w:rPr>
        <w:t xml:space="preserve">tier. </w:t>
      </w:r>
      <w:r w:rsidRPr="00842634">
        <w:rPr>
          <w:lang w:val="de-AT"/>
        </w:rPr>
        <w:t>C’est avec lui qu’il voyage en Allemagne, en France, en Angleterre, en Am</w:t>
      </w:r>
      <w:r w:rsidRPr="00B71369">
        <w:rPr>
          <w:spacing w:val="4"/>
          <w:kern w:val="16"/>
          <w:lang w:val="fr-FR"/>
        </w:rPr>
        <w:t>é</w:t>
      </w:r>
      <w:r w:rsidRPr="00842634">
        <w:rPr>
          <w:lang w:val="de-AT"/>
        </w:rPr>
        <w:t>rique. “Mon pays est l</w:t>
      </w:r>
      <w:r w:rsidRPr="00B71369">
        <w:rPr>
          <w:spacing w:val="4"/>
          <w:kern w:val="16"/>
          <w:lang w:val="fr-FR"/>
        </w:rPr>
        <w:t>à</w:t>
      </w:r>
      <w:r w:rsidRPr="00842634">
        <w:rPr>
          <w:lang w:val="de-AT"/>
        </w:rPr>
        <w:t xml:space="preserve"> où je travaille et je travaille partout,” </w:t>
      </w:r>
      <w:r w:rsidRPr="00B71369">
        <w:rPr>
          <w:spacing w:val="4"/>
          <w:kern w:val="16"/>
          <w:lang w:val="fr-FR"/>
        </w:rPr>
        <w:t>é</w:t>
      </w:r>
      <w:r w:rsidRPr="00842634">
        <w:rPr>
          <w:lang w:val="de-AT"/>
        </w:rPr>
        <w:t>crivait-il.</w:t>
      </w:r>
    </w:p>
    <w:p w:rsidR="00DD0641" w:rsidRPr="00842634" w:rsidRDefault="00DD0641" w:rsidP="0080488B">
      <w:pPr>
        <w:pStyle w:val="BodyTextIndent"/>
        <w:ind w:firstLine="567"/>
        <w:rPr>
          <w:lang w:val="de-AT"/>
        </w:rPr>
      </w:pPr>
    </w:p>
    <w:p w:rsidR="00DD0641" w:rsidRPr="00B71369" w:rsidRDefault="00DD0641" w:rsidP="0080488B">
      <w:pPr>
        <w:pStyle w:val="BodyTextIndent"/>
        <w:ind w:firstLine="567"/>
        <w:rPr>
          <w:lang w:val="en-US"/>
        </w:rPr>
      </w:pPr>
      <w:r w:rsidRPr="00842634">
        <w:rPr>
          <w:lang w:val="de-AT"/>
        </w:rPr>
        <w:t xml:space="preserve"> Rentr</w:t>
      </w:r>
      <w:r w:rsidRPr="00B71369">
        <w:rPr>
          <w:spacing w:val="4"/>
          <w:kern w:val="16"/>
          <w:lang w:val="fr-FR"/>
        </w:rPr>
        <w:t>é</w:t>
      </w:r>
      <w:r w:rsidRPr="00842634">
        <w:rPr>
          <w:lang w:val="de-AT"/>
        </w:rPr>
        <w:t xml:space="preserve"> en Suède, Alfred Nobel reprend les travaux de son p</w:t>
      </w:r>
      <w:r w:rsidRPr="00B71369">
        <w:rPr>
          <w:spacing w:val="4"/>
          <w:kern w:val="16"/>
          <w:lang w:val="fr-FR"/>
        </w:rPr>
        <w:t>è</w:t>
      </w:r>
      <w:r w:rsidRPr="00842634">
        <w:rPr>
          <w:lang w:val="de-AT"/>
        </w:rPr>
        <w:t>re. Il trouve, en 1863, un explosif nouveau, la nitroglyc</w:t>
      </w:r>
      <w:r w:rsidRPr="00B71369">
        <w:rPr>
          <w:spacing w:val="4"/>
          <w:kern w:val="16"/>
          <w:lang w:val="fr-FR"/>
        </w:rPr>
        <w:t>ér</w:t>
      </w:r>
      <w:r w:rsidRPr="00842634">
        <w:rPr>
          <w:lang w:val="de-AT"/>
        </w:rPr>
        <w:t>ine, et surtout le moyen de s’en servir. Cet explosif est tr</w:t>
      </w:r>
      <w:r w:rsidRPr="00B71369">
        <w:rPr>
          <w:spacing w:val="4"/>
          <w:kern w:val="16"/>
          <w:lang w:val="fr-FR"/>
        </w:rPr>
        <w:t>è</w:t>
      </w:r>
      <w:r w:rsidRPr="00842634">
        <w:rPr>
          <w:lang w:val="de-AT"/>
        </w:rPr>
        <w:t>s dangereux; une fois même la maison où il travaille est d</w:t>
      </w:r>
      <w:r w:rsidRPr="00B71369">
        <w:rPr>
          <w:spacing w:val="4"/>
          <w:kern w:val="16"/>
          <w:lang w:val="fr-FR"/>
        </w:rPr>
        <w:t>é</w:t>
      </w:r>
      <w:r w:rsidRPr="00842634">
        <w:rPr>
          <w:lang w:val="de-AT"/>
        </w:rPr>
        <w:t xml:space="preserve">molie dans un </w:t>
      </w:r>
      <w:r w:rsidRPr="00B71369">
        <w:rPr>
          <w:spacing w:val="4"/>
          <w:kern w:val="16"/>
          <w:lang w:val="fr-FR"/>
        </w:rPr>
        <w:t>é</w:t>
      </w:r>
      <w:r w:rsidRPr="00842634">
        <w:rPr>
          <w:lang w:val="de-AT"/>
        </w:rPr>
        <w:t xml:space="preserve">clair. </w:t>
      </w:r>
      <w:r w:rsidRPr="00B71369">
        <w:rPr>
          <w:lang w:val="en-US"/>
        </w:rPr>
        <w:t>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 xml:space="preserve">s. </w:t>
      </w:r>
      <w:r w:rsidRPr="00842634">
        <w:rPr>
          <w:lang w:val="de-AT"/>
        </w:rPr>
        <w:t xml:space="preserve">Alfred installe alors ses ateliers dans un bateau au milieu d’un lac. </w:t>
      </w:r>
      <w:r w:rsidRPr="00F95395">
        <w:rPr>
          <w:lang w:val="it-IT"/>
        </w:rPr>
        <w:t xml:space="preserve">Il trouve enfin un moyen d’empêcher l’explosion quand on ne la veut pas. </w:t>
      </w:r>
      <w:r w:rsidRPr="00B71369">
        <w:rPr>
          <w:lang w:val="en-US"/>
        </w:rPr>
        <w:t>Il appelle le nouvel explosif dynamite.</w:t>
      </w:r>
    </w:p>
    <w:p w:rsidR="00DD0641" w:rsidRPr="00842634" w:rsidRDefault="00DD0641" w:rsidP="0080488B">
      <w:pPr>
        <w:pStyle w:val="BodyTextIndent"/>
        <w:ind w:firstLine="567"/>
        <w:rPr>
          <w:lang w:val="de-AT"/>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 xml:space="preserve">ce le canal de Corinthe, creuser une route sous l’Fast River New York. </w:t>
      </w:r>
      <w:r w:rsidRPr="00842634">
        <w:rPr>
          <w:lang w:val="de-AT"/>
        </w:rPr>
        <w:t>Des usines Nobel sortent bientôt des milliers de tonnes de dynamite.</w:t>
      </w:r>
    </w:p>
    <w:p w:rsidR="00DD0641" w:rsidRPr="00842634" w:rsidRDefault="00DD0641" w:rsidP="0080488B">
      <w:pPr>
        <w:pStyle w:val="BodyTextIndent"/>
        <w:ind w:firstLine="567"/>
        <w:rPr>
          <w:lang w:val="de-AT"/>
        </w:rPr>
      </w:pPr>
      <w:r w:rsidRPr="00842634">
        <w:rPr>
          <w:lang w:val="de-AT"/>
        </w:rPr>
        <w:t xml:space="preserve">Nobel s’installe </w:t>
      </w:r>
      <w:r w:rsidRPr="00B71369">
        <w:rPr>
          <w:spacing w:val="4"/>
          <w:kern w:val="16"/>
          <w:lang w:val="fr-FR"/>
        </w:rPr>
        <w:t>à</w:t>
      </w:r>
      <w:r w:rsidRPr="00842634">
        <w:rPr>
          <w:lang w:val="de-AT"/>
        </w:rPr>
        <w:t xml:space="preserve"> Paris dans une grande et agr</w:t>
      </w:r>
      <w:r w:rsidRPr="00B71369">
        <w:rPr>
          <w:spacing w:val="4"/>
          <w:kern w:val="16"/>
          <w:lang w:val="fr-FR"/>
        </w:rPr>
        <w:t>é</w:t>
      </w:r>
      <w:r w:rsidRPr="00842634">
        <w:rPr>
          <w:lang w:val="de-AT"/>
        </w:rPr>
        <w:t>able maison, pr</w:t>
      </w:r>
      <w:r w:rsidRPr="00B71369">
        <w:rPr>
          <w:spacing w:val="4"/>
          <w:kern w:val="16"/>
          <w:lang w:val="fr-FR"/>
        </w:rPr>
        <w:t>è</w:t>
      </w:r>
      <w:r w:rsidRPr="00842634">
        <w:rPr>
          <w:lang w:val="de-AT"/>
        </w:rPr>
        <w:t>s de la place de l’Etoile. Il est tr</w:t>
      </w:r>
      <w:r w:rsidRPr="00B71369">
        <w:rPr>
          <w:spacing w:val="4"/>
          <w:kern w:val="16"/>
          <w:lang w:val="fr-FR"/>
        </w:rPr>
        <w:t>è</w:t>
      </w:r>
      <w:r w:rsidRPr="00842634">
        <w:rPr>
          <w:lang w:val="de-AT"/>
        </w:rPr>
        <w:t xml:space="preserve">s riche, mais reste triste et seul. </w:t>
      </w:r>
      <w:r w:rsidRPr="00F95395">
        <w:rPr>
          <w:lang w:val="de-AT"/>
        </w:rPr>
        <w:t xml:space="preserve">Il envoie une annonce </w:t>
      </w:r>
      <w:r w:rsidRPr="00B71369">
        <w:rPr>
          <w:spacing w:val="4"/>
          <w:kern w:val="16"/>
          <w:lang w:val="fr-FR"/>
        </w:rPr>
        <w:t>à</w:t>
      </w:r>
      <w:r w:rsidRPr="00F95395">
        <w:rPr>
          <w:lang w:val="de-AT"/>
        </w:rPr>
        <w:t xml:space="preserve"> un journal de Vienne: “Vieux monsieur riche, vivant </w:t>
      </w:r>
      <w:r w:rsidRPr="00B71369">
        <w:rPr>
          <w:spacing w:val="4"/>
          <w:kern w:val="16"/>
          <w:lang w:val="fr-FR"/>
        </w:rPr>
        <w:t>à</w:t>
      </w:r>
      <w:r w:rsidRPr="00F95395">
        <w:rPr>
          <w:lang w:val="de-AT"/>
        </w:rPr>
        <w:t xml:space="preserve"> Paris, voudrait trouver dame du même age, connaissant les langues, qui voudrait bien s’occuper de sa maison”. </w:t>
      </w:r>
      <w:r w:rsidRPr="00F95395">
        <w:rPr>
          <w:lang w:val="it-IT"/>
        </w:rPr>
        <w:t>Le “vieux monsieur” n’</w:t>
      </w:r>
      <w:r w:rsidRPr="00B71369">
        <w:rPr>
          <w:spacing w:val="4"/>
          <w:kern w:val="16"/>
          <w:lang w:val="fr-FR"/>
        </w:rPr>
        <w:t>é</w:t>
      </w:r>
      <w:r w:rsidRPr="00F95395">
        <w:rPr>
          <w:lang w:val="it-IT"/>
        </w:rPr>
        <w:t>tait pas si vieux: il n’avait que quarante-trois ans. Mais il ne r</w:t>
      </w:r>
      <w:r w:rsidRPr="00B71369">
        <w:rPr>
          <w:spacing w:val="4"/>
          <w:kern w:val="16"/>
          <w:lang w:val="fr-FR"/>
        </w:rPr>
        <w:t>é</w:t>
      </w:r>
      <w:r w:rsidRPr="00F95395">
        <w:rPr>
          <w:lang w:val="it-IT"/>
        </w:rPr>
        <w:t xml:space="preserve">ussi pas </w:t>
      </w:r>
      <w:r w:rsidRPr="00B71369">
        <w:rPr>
          <w:spacing w:val="4"/>
          <w:kern w:val="16"/>
          <w:lang w:val="fr-FR"/>
        </w:rPr>
        <w:t>à</w:t>
      </w:r>
      <w:r w:rsidRPr="00F95395">
        <w:rPr>
          <w:lang w:val="it-IT"/>
        </w:rPr>
        <w:t xml:space="preserve"> se marier et reste aussi seul qu’avant. </w:t>
      </w:r>
      <w:r w:rsidRPr="00842634">
        <w:rPr>
          <w:lang w:val="de-AT"/>
        </w:rPr>
        <w:t xml:space="preserve">Il est de plus en plus malade. Il ferme sa belle maison de Paris et va s’installer </w:t>
      </w:r>
      <w:r w:rsidRPr="00B71369">
        <w:rPr>
          <w:spacing w:val="4"/>
          <w:kern w:val="16"/>
          <w:lang w:val="fr-FR"/>
        </w:rPr>
        <w:t>à</w:t>
      </w:r>
      <w:r w:rsidRPr="00842634">
        <w:rPr>
          <w:lang w:val="de-AT"/>
        </w:rPr>
        <w:t xml:space="preserve"> San Remo en Italie. C’est l</w:t>
      </w:r>
      <w:r w:rsidRPr="00B71369">
        <w:rPr>
          <w:spacing w:val="4"/>
          <w:kern w:val="16"/>
          <w:lang w:val="fr-FR"/>
        </w:rPr>
        <w:t>à</w:t>
      </w:r>
      <w:r w:rsidRPr="00842634">
        <w:rPr>
          <w:lang w:val="de-AT"/>
        </w:rPr>
        <w:t xml:space="preserve"> qu’il meurt, le 10 d</w:t>
      </w:r>
      <w:r w:rsidRPr="00B71369">
        <w:rPr>
          <w:spacing w:val="4"/>
          <w:kern w:val="16"/>
          <w:lang w:val="fr-FR"/>
        </w:rPr>
        <w:t>é</w:t>
      </w:r>
      <w:r w:rsidRPr="00842634">
        <w:rPr>
          <w:lang w:val="de-AT"/>
        </w:rPr>
        <w:t>cembre 1896.</w:t>
      </w:r>
    </w:p>
    <w:p w:rsidR="00DD0641" w:rsidRPr="00842634" w:rsidRDefault="00DD0641" w:rsidP="0080488B">
      <w:pPr>
        <w:pStyle w:val="BodyTextIndent"/>
        <w:ind w:firstLine="567"/>
        <w:rPr>
          <w:lang w:val="de-AT"/>
        </w:rPr>
      </w:pPr>
      <w:r w:rsidRPr="00842634">
        <w:rPr>
          <w:lang w:val="de-AT"/>
        </w:rPr>
        <w:t xml:space="preserve"> L’ann</w:t>
      </w:r>
      <w:r w:rsidRPr="00B71369">
        <w:rPr>
          <w:spacing w:val="4"/>
          <w:kern w:val="16"/>
          <w:lang w:val="fr-FR"/>
        </w:rPr>
        <w:t>é</w:t>
      </w:r>
      <w:r w:rsidRPr="00842634">
        <w:rPr>
          <w:lang w:val="de-AT"/>
        </w:rPr>
        <w:t>e d’avant, il avait d</w:t>
      </w:r>
      <w:r w:rsidRPr="00B71369">
        <w:rPr>
          <w:spacing w:val="4"/>
          <w:kern w:val="16"/>
          <w:lang w:val="fr-FR"/>
        </w:rPr>
        <w:t>é</w:t>
      </w:r>
      <w:r w:rsidRPr="00842634">
        <w:rPr>
          <w:lang w:val="de-AT"/>
        </w:rPr>
        <w:t>cid</w:t>
      </w:r>
      <w:r w:rsidRPr="00B71369">
        <w:rPr>
          <w:spacing w:val="4"/>
          <w:kern w:val="16"/>
          <w:lang w:val="fr-FR"/>
        </w:rPr>
        <w:t>é</w:t>
      </w:r>
      <w:r w:rsidRPr="00842634">
        <w:rPr>
          <w:lang w:val="de-AT"/>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DD0641" w:rsidRPr="00842634" w:rsidRDefault="00DD0641" w:rsidP="0080488B">
      <w:pPr>
        <w:pStyle w:val="BodyTextIndent"/>
        <w:ind w:firstLine="567"/>
        <w:rPr>
          <w:lang w:val="de-AT"/>
        </w:rPr>
      </w:pPr>
    </w:p>
    <w:p w:rsidR="00DD0641" w:rsidRPr="00842634" w:rsidRDefault="00DD0641" w:rsidP="0080488B">
      <w:pPr>
        <w:shd w:val="clear" w:color="auto" w:fill="FFFFFF"/>
        <w:jc w:val="center"/>
        <w:rPr>
          <w:b/>
          <w:bCs/>
          <w:spacing w:val="4"/>
          <w:kern w:val="16"/>
          <w:lang w:val="de-AT"/>
        </w:rPr>
      </w:pPr>
      <w:r w:rsidRPr="00B71369">
        <w:rPr>
          <w:b/>
          <w:bCs/>
          <w:spacing w:val="4"/>
          <w:kern w:val="16"/>
          <w:lang w:val="fr-FR"/>
        </w:rPr>
        <w:t xml:space="preserve">Texte </w:t>
      </w:r>
      <w:r w:rsidRPr="00842634">
        <w:rPr>
          <w:b/>
          <w:bCs/>
          <w:spacing w:val="4"/>
          <w:kern w:val="16"/>
          <w:lang w:val="de-AT"/>
        </w:rPr>
        <w:t>2</w:t>
      </w:r>
    </w:p>
    <w:p w:rsidR="00DD0641" w:rsidRPr="00B71369" w:rsidRDefault="00DD0641" w:rsidP="0080488B">
      <w:pPr>
        <w:pStyle w:val="BodyTextIndent"/>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DD0641" w:rsidRPr="00B71369" w:rsidRDefault="00DD0641" w:rsidP="0080488B">
      <w:pPr>
        <w:pStyle w:val="BodyTextIndent"/>
        <w:ind w:firstLine="567"/>
        <w:rPr>
          <w:iCs w:val="0"/>
          <w:spacing w:val="4"/>
          <w:kern w:val="16"/>
          <w:lang w:val="fr-FR"/>
        </w:rPr>
      </w:pPr>
    </w:p>
    <w:p w:rsidR="00DD0641" w:rsidRPr="00842634" w:rsidRDefault="00DD0641" w:rsidP="0080488B">
      <w:pPr>
        <w:widowControl/>
        <w:rPr>
          <w:lang w:val="de-AT"/>
        </w:rPr>
      </w:pPr>
      <w:r w:rsidRPr="00B71369">
        <w:rPr>
          <w:iCs/>
          <w:spacing w:val="4"/>
          <w:kern w:val="16"/>
          <w:lang w:val="fr-FR"/>
        </w:rPr>
        <w:t xml:space="preserve">1. </w:t>
      </w:r>
      <w:r w:rsidRPr="00B71369">
        <w:rPr>
          <w:spacing w:val="4"/>
          <w:kern w:val="16"/>
          <w:lang w:val="fr-FR"/>
        </w:rPr>
        <w:t xml:space="preserve">Qui était </w:t>
      </w:r>
      <w:r w:rsidRPr="00842634">
        <w:rPr>
          <w:lang w:val="de-AT"/>
        </w:rPr>
        <w:t>Alexander Fleming?</w:t>
      </w:r>
    </w:p>
    <w:p w:rsidR="00DD0641" w:rsidRPr="00842634" w:rsidRDefault="00DD0641" w:rsidP="0080488B">
      <w:pPr>
        <w:widowControl/>
        <w:rPr>
          <w:lang w:val="de-AT"/>
        </w:rPr>
      </w:pPr>
      <w:r w:rsidRPr="00842634">
        <w:rPr>
          <w:lang w:val="de-AT"/>
        </w:rPr>
        <w:t>2. Qu’est-ce qu’il a remarqu</w:t>
      </w:r>
      <w:r w:rsidRPr="00B71369">
        <w:rPr>
          <w:spacing w:val="4"/>
          <w:kern w:val="16"/>
          <w:lang w:val="fr-FR"/>
        </w:rPr>
        <w:t>é</w:t>
      </w:r>
      <w:r w:rsidRPr="00842634">
        <w:rPr>
          <w:lang w:val="de-AT"/>
        </w:rPr>
        <w:t xml:space="preserve"> sur une boîte de Petri?</w:t>
      </w:r>
    </w:p>
    <w:p w:rsidR="00DD0641" w:rsidRPr="00F95395" w:rsidRDefault="00DD0641" w:rsidP="0080488B">
      <w:pPr>
        <w:pStyle w:val="BodyTextIndent"/>
        <w:ind w:firstLine="567"/>
        <w:rPr>
          <w:lang w:val="it-IT"/>
        </w:rPr>
      </w:pPr>
      <w:r w:rsidRPr="00F95395">
        <w:rPr>
          <w:lang w:val="it-IT"/>
        </w:rPr>
        <w:t>3. Pourquoi A. Fleming a cess</w:t>
      </w:r>
      <w:r w:rsidRPr="00B71369">
        <w:rPr>
          <w:spacing w:val="4"/>
          <w:kern w:val="16"/>
          <w:lang w:val="fr-FR"/>
        </w:rPr>
        <w:t>é</w:t>
      </w:r>
      <w:r w:rsidRPr="00F95395">
        <w:rPr>
          <w:lang w:val="it-IT"/>
        </w:rPr>
        <w:t xml:space="preserve"> de s’int</w:t>
      </w:r>
      <w:r w:rsidRPr="00B71369">
        <w:rPr>
          <w:spacing w:val="4"/>
          <w:kern w:val="16"/>
          <w:lang w:val="fr-FR"/>
        </w:rPr>
        <w:t>é</w:t>
      </w:r>
      <w:r w:rsidRPr="00F95395">
        <w:rPr>
          <w:lang w:val="it-IT"/>
        </w:rPr>
        <w:t xml:space="preserve">resser </w:t>
      </w:r>
      <w:r w:rsidRPr="00B71369">
        <w:rPr>
          <w:spacing w:val="4"/>
          <w:kern w:val="16"/>
          <w:lang w:val="fr-FR"/>
        </w:rPr>
        <w:t>à</w:t>
      </w:r>
      <w:r w:rsidRPr="00F95395">
        <w:rPr>
          <w:lang w:val="it-IT"/>
        </w:rPr>
        <w:t xml:space="preserve"> la substance </w:t>
      </w:r>
      <w:r w:rsidRPr="00B71369">
        <w:rPr>
          <w:spacing w:val="4"/>
          <w:kern w:val="16"/>
          <w:lang w:val="fr-FR"/>
        </w:rPr>
        <w:t>à</w:t>
      </w:r>
      <w:r w:rsidRPr="00F95395">
        <w:rPr>
          <w:lang w:val="it-IT"/>
        </w:rPr>
        <w:t xml:space="preserve"> laquelle il avait donn</w:t>
      </w:r>
      <w:r w:rsidRPr="00B71369">
        <w:rPr>
          <w:spacing w:val="4"/>
          <w:kern w:val="16"/>
          <w:lang w:val="fr-FR"/>
        </w:rPr>
        <w:t>é</w:t>
      </w:r>
      <w:r w:rsidRPr="00F95395">
        <w:rPr>
          <w:lang w:val="it-IT"/>
        </w:rPr>
        <w:t xml:space="preserve"> le nom de “p</w:t>
      </w:r>
      <w:r w:rsidRPr="00B71369">
        <w:rPr>
          <w:spacing w:val="4"/>
          <w:kern w:val="16"/>
          <w:lang w:val="fr-FR"/>
        </w:rPr>
        <w:t>é</w:t>
      </w:r>
      <w:r w:rsidRPr="00F95395">
        <w:rPr>
          <w:lang w:val="it-IT"/>
        </w:rPr>
        <w:t>nicilline”?</w:t>
      </w:r>
    </w:p>
    <w:p w:rsidR="00DD0641" w:rsidRPr="00B71369" w:rsidRDefault="00DD0641" w:rsidP="0080488B">
      <w:pPr>
        <w:pStyle w:val="BodyTextIndent"/>
        <w:ind w:firstLine="567"/>
        <w:rPr>
          <w:lang w:val="en-US"/>
        </w:rPr>
      </w:pPr>
      <w:r w:rsidRPr="00B71369">
        <w:rPr>
          <w:lang w:val="en-US"/>
        </w:rPr>
        <w:t>4. Qui a repris les travaux de Fleming en 1939?</w:t>
      </w:r>
    </w:p>
    <w:p w:rsidR="00DD0641" w:rsidRPr="00B71369" w:rsidRDefault="00DD0641" w:rsidP="0080488B">
      <w:pPr>
        <w:pStyle w:val="BodyTextIndent"/>
        <w:ind w:firstLine="567"/>
        <w:rPr>
          <w:spacing w:val="4"/>
          <w:kern w:val="16"/>
          <w:lang w:val="fr-FR"/>
        </w:rPr>
      </w:pPr>
      <w:r w:rsidRPr="00F95395">
        <w:rPr>
          <w:lang w:val="it-IT"/>
        </w:rPr>
        <w:t>5. Où est employ</w:t>
      </w:r>
      <w:r w:rsidRPr="00B71369">
        <w:rPr>
          <w:spacing w:val="4"/>
          <w:kern w:val="16"/>
          <w:lang w:val="fr-FR"/>
        </w:rPr>
        <w:t>é</w:t>
      </w:r>
      <w:r w:rsidRPr="00F95395">
        <w:rPr>
          <w:lang w:val="it-IT"/>
        </w:rPr>
        <w:t>e la p</w:t>
      </w:r>
      <w:r w:rsidRPr="00B71369">
        <w:rPr>
          <w:spacing w:val="4"/>
          <w:kern w:val="16"/>
          <w:lang w:val="fr-FR"/>
        </w:rPr>
        <w:t>é</w:t>
      </w:r>
      <w:r w:rsidRPr="00F95395">
        <w:rPr>
          <w:lang w:val="it-IT"/>
        </w:rPr>
        <w:t>nicilline?</w:t>
      </w:r>
    </w:p>
    <w:p w:rsidR="00DD0641" w:rsidRPr="00B71369" w:rsidRDefault="00DD0641" w:rsidP="0080488B">
      <w:pPr>
        <w:pStyle w:val="BodyTextIndent"/>
        <w:ind w:firstLine="567"/>
        <w:rPr>
          <w:iCs w:val="0"/>
          <w:spacing w:val="4"/>
          <w:kern w:val="16"/>
          <w:lang w:val="fr-FR"/>
        </w:rPr>
      </w:pPr>
    </w:p>
    <w:p w:rsidR="00DD0641" w:rsidRPr="00842634" w:rsidRDefault="00DD0641" w:rsidP="0080488B">
      <w:pPr>
        <w:pStyle w:val="BodyTextIndent"/>
        <w:ind w:firstLine="567"/>
        <w:jc w:val="center"/>
        <w:rPr>
          <w:b/>
          <w:lang w:val="fr-FR"/>
        </w:rPr>
      </w:pPr>
      <w:r w:rsidRPr="00842634">
        <w:rPr>
          <w:b/>
          <w:lang w:val="fr-FR"/>
        </w:rPr>
        <w:t>La d</w:t>
      </w:r>
      <w:r w:rsidRPr="00B71369">
        <w:rPr>
          <w:b/>
          <w:spacing w:val="4"/>
          <w:kern w:val="16"/>
          <w:lang w:val="fr-FR"/>
        </w:rPr>
        <w:t>é</w:t>
      </w:r>
      <w:r w:rsidRPr="00842634">
        <w:rPr>
          <w:b/>
          <w:lang w:val="fr-FR"/>
        </w:rPr>
        <w:t>couverte de la p</w:t>
      </w:r>
      <w:r w:rsidRPr="00B71369">
        <w:rPr>
          <w:b/>
          <w:spacing w:val="4"/>
          <w:kern w:val="16"/>
          <w:lang w:val="fr-FR"/>
        </w:rPr>
        <w:t>é</w:t>
      </w:r>
      <w:r w:rsidRPr="00842634">
        <w:rPr>
          <w:b/>
          <w:lang w:val="fr-FR"/>
        </w:rPr>
        <w:t>nicilline</w:t>
      </w:r>
    </w:p>
    <w:p w:rsidR="00DD0641" w:rsidRPr="00842634" w:rsidRDefault="00DD0641" w:rsidP="0080488B">
      <w:pPr>
        <w:pStyle w:val="BodyTextIndent"/>
        <w:rPr>
          <w:i w:val="0"/>
          <w:lang w:val="fr-FR"/>
        </w:rPr>
      </w:pPr>
    </w:p>
    <w:p w:rsidR="00DD0641" w:rsidRPr="00B71369" w:rsidRDefault="00DD0641" w:rsidP="0080488B">
      <w:pPr>
        <w:pStyle w:val="BodyTextIndent"/>
        <w:ind w:firstLine="720"/>
        <w:rPr>
          <w:lang w:val="en-US"/>
        </w:rPr>
      </w:pPr>
      <w:r w:rsidRPr="00842634">
        <w:rPr>
          <w:lang w:val="fr-FR"/>
        </w:rPr>
        <w:t xml:space="preserve">En 1928, dans un laboratoire de l’hôpital Sainte-Marie </w:t>
      </w:r>
      <w:r w:rsidRPr="00B71369">
        <w:rPr>
          <w:spacing w:val="4"/>
          <w:kern w:val="16"/>
          <w:lang w:val="fr-FR"/>
        </w:rPr>
        <w:t>à</w:t>
      </w:r>
      <w:r w:rsidRPr="00842634">
        <w:rPr>
          <w:lang w:val="fr-FR"/>
        </w:rPr>
        <w:t xml:space="preserve"> Londre, un bact</w:t>
      </w:r>
      <w:r w:rsidRPr="00B71369">
        <w:rPr>
          <w:spacing w:val="4"/>
          <w:kern w:val="16"/>
          <w:lang w:val="fr-FR"/>
        </w:rPr>
        <w:t>é</w:t>
      </w:r>
      <w:r w:rsidRPr="00842634">
        <w:rPr>
          <w:lang w:val="fr-FR"/>
        </w:rPr>
        <w:t xml:space="preserve">riologiste travaillait: le professeur Alexander Fleming. </w:t>
      </w:r>
      <w:r w:rsidRPr="00B71369">
        <w:rPr>
          <w:lang w:val="en-US"/>
        </w:rPr>
        <w:t xml:space="preserve">Il </w:t>
      </w:r>
      <w:r w:rsidRPr="00B71369">
        <w:rPr>
          <w:spacing w:val="4"/>
          <w:kern w:val="16"/>
          <w:lang w:val="fr-FR"/>
        </w:rPr>
        <w:t>é</w:t>
      </w:r>
      <w:r w:rsidRPr="00B71369">
        <w:rPr>
          <w:lang w:val="en-US"/>
        </w:rPr>
        <w:t>tudiait les germes qui sont responsables des maladies infectieuses.</w:t>
      </w:r>
    </w:p>
    <w:p w:rsidR="00DD0641" w:rsidRPr="00F95395" w:rsidRDefault="00DD0641" w:rsidP="0080488B">
      <w:pPr>
        <w:pStyle w:val="BodyTextIndent"/>
        <w:ind w:firstLine="567"/>
        <w:rPr>
          <w:lang w:val="it-IT"/>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w:t>
      </w:r>
      <w:r w:rsidRPr="00F95395">
        <w:rPr>
          <w:lang w:val="it-IT"/>
        </w:rPr>
        <w:t>Il pr</w:t>
      </w:r>
      <w:r w:rsidRPr="00B71369">
        <w:rPr>
          <w:spacing w:val="4"/>
          <w:kern w:val="16"/>
          <w:lang w:val="fr-FR"/>
        </w:rPr>
        <w:t>é</w:t>
      </w:r>
      <w:r w:rsidRPr="00F95395">
        <w:rPr>
          <w:lang w:val="it-IT"/>
        </w:rPr>
        <w:t>leva donc un peu de moisissure et, l’ayant examin</w:t>
      </w:r>
      <w:r w:rsidRPr="00B71369">
        <w:rPr>
          <w:spacing w:val="4"/>
          <w:kern w:val="16"/>
          <w:lang w:val="fr-FR"/>
        </w:rPr>
        <w:t>é</w:t>
      </w:r>
      <w:r w:rsidRPr="00F95395">
        <w:rPr>
          <w:lang w:val="it-IT"/>
        </w:rPr>
        <w:t>e au microscope, il d</w:t>
      </w:r>
      <w:r w:rsidRPr="00B71369">
        <w:rPr>
          <w:spacing w:val="4"/>
          <w:kern w:val="16"/>
          <w:lang w:val="fr-FR"/>
        </w:rPr>
        <w:t>é</w:t>
      </w:r>
      <w:r w:rsidRPr="00F95395">
        <w:rPr>
          <w:lang w:val="it-IT"/>
        </w:rPr>
        <w:t>couvrit qu’il s’agissait de Penicillium notatum.</w:t>
      </w:r>
    </w:p>
    <w:p w:rsidR="00DD0641" w:rsidRPr="00F95395" w:rsidRDefault="00DD0641" w:rsidP="0080488B">
      <w:pPr>
        <w:pStyle w:val="BodyTextIndent"/>
        <w:ind w:firstLine="567"/>
        <w:rPr>
          <w:lang w:val="it-IT"/>
        </w:rPr>
      </w:pPr>
      <w:r w:rsidRPr="00F95395">
        <w:rPr>
          <w:lang w:val="it-IT"/>
        </w:rPr>
        <w:t xml:space="preserve"> Avec bien du mal, il parvint </w:t>
      </w:r>
      <w:r w:rsidRPr="00B71369">
        <w:rPr>
          <w:spacing w:val="4"/>
          <w:kern w:val="16"/>
          <w:lang w:val="fr-FR"/>
        </w:rPr>
        <w:t>à</w:t>
      </w:r>
      <w:r w:rsidRPr="00F95395">
        <w:rPr>
          <w:lang w:val="it-IT"/>
        </w:rPr>
        <w:t xml:space="preserve"> isoler ce liquide. Et il constata qu’il </w:t>
      </w:r>
      <w:r w:rsidRPr="00B71369">
        <w:rPr>
          <w:spacing w:val="4"/>
          <w:kern w:val="16"/>
          <w:lang w:val="fr-FR"/>
        </w:rPr>
        <w:t>é</w:t>
      </w:r>
      <w:r w:rsidRPr="00F95395">
        <w:rPr>
          <w:lang w:val="it-IT"/>
        </w:rPr>
        <w:t>tait efficace contre des ennemis redoutables en particulier les microbes responsables des furoncles, de la pneumonie et de la m</w:t>
      </w:r>
      <w:r w:rsidRPr="00B71369">
        <w:rPr>
          <w:spacing w:val="4"/>
          <w:kern w:val="16"/>
          <w:lang w:val="fr-FR"/>
        </w:rPr>
        <w:t>é</w:t>
      </w:r>
      <w:r w:rsidRPr="00F95395">
        <w:rPr>
          <w:lang w:val="it-IT"/>
        </w:rPr>
        <w:t>ningite, et dans le traitement des blessures.</w:t>
      </w:r>
    </w:p>
    <w:p w:rsidR="00DD0641" w:rsidRPr="00B71369" w:rsidRDefault="00DD0641" w:rsidP="0080488B">
      <w:pPr>
        <w:pStyle w:val="BodyTextIndent"/>
        <w:ind w:firstLine="567"/>
        <w:rPr>
          <w:lang w:val="en-US"/>
        </w:rPr>
      </w:pPr>
      <w:r w:rsidRPr="00F95395">
        <w:rPr>
          <w:lang w:val="it-IT"/>
        </w:rPr>
        <w:t xml:space="preserve"> </w:t>
      </w:r>
      <w:r w:rsidRPr="00B71369">
        <w:rPr>
          <w:lang w:val="en-US"/>
        </w:rPr>
        <w:t>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DD0641" w:rsidRPr="008519EE" w:rsidRDefault="00DD0641" w:rsidP="0080488B">
      <w:pPr>
        <w:pStyle w:val="BodyTextIndent"/>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DD0641" w:rsidRPr="008519EE" w:rsidSect="008048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641" w:rsidRDefault="00DD0641" w:rsidP="00A81930">
      <w:r>
        <w:separator/>
      </w:r>
    </w:p>
  </w:endnote>
  <w:endnote w:type="continuationSeparator" w:id="0">
    <w:p w:rsidR="00DD0641" w:rsidRDefault="00DD0641" w:rsidP="00A81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1" w:rsidRDefault="00DD0641" w:rsidP="00D71C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0641" w:rsidRDefault="00DD0641" w:rsidP="00D71C4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641" w:rsidRDefault="00DD0641" w:rsidP="00D71C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146</w:t>
    </w:r>
    <w:r>
      <w:rPr>
        <w:rStyle w:val="PageNumber"/>
      </w:rPr>
      <w:fldChar w:fldCharType="end"/>
    </w:r>
  </w:p>
  <w:p w:rsidR="00DD0641" w:rsidRDefault="00DD0641" w:rsidP="00D71C4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641" w:rsidRDefault="00DD0641" w:rsidP="00A81930">
      <w:r>
        <w:separator/>
      </w:r>
    </w:p>
  </w:footnote>
  <w:footnote w:type="continuationSeparator" w:id="0">
    <w:p w:rsidR="00DD0641" w:rsidRDefault="00DD0641" w:rsidP="00A819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9">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9">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61A6E88"/>
    <w:multiLevelType w:val="hybridMultilevel"/>
    <w:tmpl w:val="20AA9D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3">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33F02B2F"/>
    <w:multiLevelType w:val="hybridMultilevel"/>
    <w:tmpl w:val="CE229D0C"/>
    <w:lvl w:ilvl="0" w:tplc="69F2ED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5">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4">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5">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5">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0">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0">
    <w:nsid w:val="56165F7F"/>
    <w:multiLevelType w:val="hybridMultilevel"/>
    <w:tmpl w:val="B16C1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4">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4">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636E34AE"/>
    <w:multiLevelType w:val="hybridMultilevel"/>
    <w:tmpl w:val="8C309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5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3">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1">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3">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5">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69">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1">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4">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7">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3">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6"/>
  </w:num>
  <w:num w:numId="175">
    <w:abstractNumId w:val="100"/>
  </w:num>
  <w:num w:numId="176">
    <w:abstractNumId w:val="116"/>
  </w:num>
  <w:num w:numId="177">
    <w:abstractNumId w:val="53"/>
  </w:num>
  <w:num w:numId="178">
    <w:abstractNumId w:val="159"/>
  </w:num>
  <w:num w:numId="179">
    <w:abstractNumId w:val="37"/>
  </w:num>
  <w:num w:numId="180">
    <w:abstractNumId w:val="182"/>
  </w:num>
  <w:num w:numId="181">
    <w:abstractNumId w:val="22"/>
  </w:num>
  <w:num w:numId="182">
    <w:abstractNumId w:val="113"/>
  </w:num>
  <w:num w:numId="183">
    <w:abstractNumId w:val="156"/>
  </w:num>
  <w:num w:numId="184">
    <w:abstractNumId w:val="73"/>
  </w:num>
  <w:num w:numId="185">
    <w:abstractNumId w:val="55"/>
  </w:num>
  <w:num w:numId="186">
    <w:abstractNumId w:val="63"/>
  </w:num>
  <w:num w:numId="187">
    <w:abstractNumId w:val="98"/>
  </w:num>
  <w:num w:numId="188">
    <w:abstractNumId w:val="174"/>
  </w:num>
  <w:num w:numId="189">
    <w:abstractNumId w:val="150"/>
  </w:num>
  <w:num w:numId="190">
    <w:abstractNumId w:val="130"/>
  </w:num>
  <w:numIdMacAtCleanup w:val="1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488B"/>
    <w:rsid w:val="000117D2"/>
    <w:rsid w:val="00045DB8"/>
    <w:rsid w:val="00080C22"/>
    <w:rsid w:val="00084AD9"/>
    <w:rsid w:val="00094822"/>
    <w:rsid w:val="000B149B"/>
    <w:rsid w:val="000C61D1"/>
    <w:rsid w:val="000C7B63"/>
    <w:rsid w:val="000F5D73"/>
    <w:rsid w:val="00102E6E"/>
    <w:rsid w:val="0012133C"/>
    <w:rsid w:val="00123FBF"/>
    <w:rsid w:val="00126DA1"/>
    <w:rsid w:val="0014233A"/>
    <w:rsid w:val="00153E5D"/>
    <w:rsid w:val="00192DB3"/>
    <w:rsid w:val="0019713A"/>
    <w:rsid w:val="001A7A40"/>
    <w:rsid w:val="001B572B"/>
    <w:rsid w:val="001B5F70"/>
    <w:rsid w:val="001E3574"/>
    <w:rsid w:val="001F38D7"/>
    <w:rsid w:val="002063C2"/>
    <w:rsid w:val="00206A1D"/>
    <w:rsid w:val="00207255"/>
    <w:rsid w:val="002114A6"/>
    <w:rsid w:val="00222F56"/>
    <w:rsid w:val="00264258"/>
    <w:rsid w:val="00271530"/>
    <w:rsid w:val="0028659D"/>
    <w:rsid w:val="0029092B"/>
    <w:rsid w:val="002970C0"/>
    <w:rsid w:val="002971C2"/>
    <w:rsid w:val="002B61D1"/>
    <w:rsid w:val="002C2339"/>
    <w:rsid w:val="002E18C9"/>
    <w:rsid w:val="002E5762"/>
    <w:rsid w:val="002E6C72"/>
    <w:rsid w:val="0030159D"/>
    <w:rsid w:val="00325724"/>
    <w:rsid w:val="00327CA7"/>
    <w:rsid w:val="00334FC9"/>
    <w:rsid w:val="00345A82"/>
    <w:rsid w:val="0035122F"/>
    <w:rsid w:val="00351B65"/>
    <w:rsid w:val="00355535"/>
    <w:rsid w:val="00377729"/>
    <w:rsid w:val="0039174A"/>
    <w:rsid w:val="00392951"/>
    <w:rsid w:val="003A7F02"/>
    <w:rsid w:val="003C2310"/>
    <w:rsid w:val="00417871"/>
    <w:rsid w:val="00422CA5"/>
    <w:rsid w:val="00427686"/>
    <w:rsid w:val="00442D4A"/>
    <w:rsid w:val="00470372"/>
    <w:rsid w:val="004B2965"/>
    <w:rsid w:val="004D6FB4"/>
    <w:rsid w:val="004E358A"/>
    <w:rsid w:val="0050754A"/>
    <w:rsid w:val="00510D11"/>
    <w:rsid w:val="00535904"/>
    <w:rsid w:val="0053686E"/>
    <w:rsid w:val="0056399F"/>
    <w:rsid w:val="005848E2"/>
    <w:rsid w:val="00584BAC"/>
    <w:rsid w:val="00597176"/>
    <w:rsid w:val="005A1D98"/>
    <w:rsid w:val="005B0387"/>
    <w:rsid w:val="005C2C00"/>
    <w:rsid w:val="005F52A0"/>
    <w:rsid w:val="006020AD"/>
    <w:rsid w:val="00631B12"/>
    <w:rsid w:val="00656BE8"/>
    <w:rsid w:val="0066138C"/>
    <w:rsid w:val="0067271C"/>
    <w:rsid w:val="006A74ED"/>
    <w:rsid w:val="006D6AFA"/>
    <w:rsid w:val="007008BC"/>
    <w:rsid w:val="007044C3"/>
    <w:rsid w:val="0071342A"/>
    <w:rsid w:val="007578DF"/>
    <w:rsid w:val="00763288"/>
    <w:rsid w:val="007A3E36"/>
    <w:rsid w:val="007A768E"/>
    <w:rsid w:val="007B231C"/>
    <w:rsid w:val="007C20C7"/>
    <w:rsid w:val="007D2F38"/>
    <w:rsid w:val="007D73B7"/>
    <w:rsid w:val="007E29F4"/>
    <w:rsid w:val="007E3BF9"/>
    <w:rsid w:val="0080488B"/>
    <w:rsid w:val="008124E7"/>
    <w:rsid w:val="00813320"/>
    <w:rsid w:val="00815DC6"/>
    <w:rsid w:val="008373A4"/>
    <w:rsid w:val="00842634"/>
    <w:rsid w:val="008519EE"/>
    <w:rsid w:val="00885B3E"/>
    <w:rsid w:val="00887881"/>
    <w:rsid w:val="008B50AB"/>
    <w:rsid w:val="00907177"/>
    <w:rsid w:val="00924554"/>
    <w:rsid w:val="009365CB"/>
    <w:rsid w:val="00960CE1"/>
    <w:rsid w:val="00962BE2"/>
    <w:rsid w:val="0097032D"/>
    <w:rsid w:val="00980CB4"/>
    <w:rsid w:val="009A545A"/>
    <w:rsid w:val="009A7A81"/>
    <w:rsid w:val="009C063D"/>
    <w:rsid w:val="009C4058"/>
    <w:rsid w:val="009D4061"/>
    <w:rsid w:val="009D5120"/>
    <w:rsid w:val="009D6694"/>
    <w:rsid w:val="00A122F2"/>
    <w:rsid w:val="00A43ABB"/>
    <w:rsid w:val="00A471B3"/>
    <w:rsid w:val="00A5411A"/>
    <w:rsid w:val="00A72B38"/>
    <w:rsid w:val="00A75A62"/>
    <w:rsid w:val="00A81930"/>
    <w:rsid w:val="00AB29FB"/>
    <w:rsid w:val="00AB5AC6"/>
    <w:rsid w:val="00AC181C"/>
    <w:rsid w:val="00AC32C6"/>
    <w:rsid w:val="00AF7BFB"/>
    <w:rsid w:val="00B42B91"/>
    <w:rsid w:val="00B45BB2"/>
    <w:rsid w:val="00B55C3B"/>
    <w:rsid w:val="00B71369"/>
    <w:rsid w:val="00B847E5"/>
    <w:rsid w:val="00B84957"/>
    <w:rsid w:val="00B91CD5"/>
    <w:rsid w:val="00BB5387"/>
    <w:rsid w:val="00BD1949"/>
    <w:rsid w:val="00BE7448"/>
    <w:rsid w:val="00C066FE"/>
    <w:rsid w:val="00C101F1"/>
    <w:rsid w:val="00C2503F"/>
    <w:rsid w:val="00C377C0"/>
    <w:rsid w:val="00C37AAF"/>
    <w:rsid w:val="00C952DF"/>
    <w:rsid w:val="00CD45BF"/>
    <w:rsid w:val="00CF706D"/>
    <w:rsid w:val="00CF76FF"/>
    <w:rsid w:val="00D16C51"/>
    <w:rsid w:val="00D310C8"/>
    <w:rsid w:val="00D34C9E"/>
    <w:rsid w:val="00D4595D"/>
    <w:rsid w:val="00D71C40"/>
    <w:rsid w:val="00DC7849"/>
    <w:rsid w:val="00DD0641"/>
    <w:rsid w:val="00DD1160"/>
    <w:rsid w:val="00DF2CD4"/>
    <w:rsid w:val="00E04890"/>
    <w:rsid w:val="00E27A28"/>
    <w:rsid w:val="00E340B5"/>
    <w:rsid w:val="00E34C2B"/>
    <w:rsid w:val="00E36379"/>
    <w:rsid w:val="00E445FF"/>
    <w:rsid w:val="00E517C3"/>
    <w:rsid w:val="00E8154C"/>
    <w:rsid w:val="00E85459"/>
    <w:rsid w:val="00E943FD"/>
    <w:rsid w:val="00E94675"/>
    <w:rsid w:val="00E97AC4"/>
    <w:rsid w:val="00EA44BA"/>
    <w:rsid w:val="00ED0850"/>
    <w:rsid w:val="00EE02B4"/>
    <w:rsid w:val="00EE0A75"/>
    <w:rsid w:val="00EF051E"/>
    <w:rsid w:val="00F42F3F"/>
    <w:rsid w:val="00F44B9B"/>
    <w:rsid w:val="00F67E02"/>
    <w:rsid w:val="00F85D29"/>
    <w:rsid w:val="00F95395"/>
    <w:rsid w:val="00FA6702"/>
    <w:rsid w:val="00FD1FB1"/>
    <w:rsid w:val="00FE3A31"/>
    <w:rsid w:val="00FF55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488B"/>
    <w:pPr>
      <w:widowControl w:val="0"/>
      <w:autoSpaceDE w:val="0"/>
      <w:autoSpaceDN w:val="0"/>
      <w:adjustRightInd w:val="0"/>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80488B"/>
    <w:pPr>
      <w:keepNext/>
      <w:autoSpaceDE/>
      <w:autoSpaceDN/>
      <w:adjustRightInd/>
      <w:spacing w:before="240" w:after="120"/>
      <w:ind w:left="567" w:firstLine="0"/>
      <w:outlineLvl w:val="0"/>
    </w:pPr>
    <w:rPr>
      <w:b/>
      <w:iCs/>
      <w:szCs w:val="20"/>
    </w:rPr>
  </w:style>
  <w:style w:type="paragraph" w:styleId="Heading2">
    <w:name w:val="heading 2"/>
    <w:basedOn w:val="Normal"/>
    <w:next w:val="Normal"/>
    <w:link w:val="Heading2Char"/>
    <w:uiPriority w:val="99"/>
    <w:qFormat/>
    <w:rsid w:val="0080488B"/>
    <w:pPr>
      <w:keepNext/>
      <w:autoSpaceDE/>
      <w:autoSpaceDN/>
      <w:adjustRightInd/>
      <w:ind w:firstLine="400"/>
      <w:outlineLvl w:val="1"/>
    </w:pPr>
    <w:rPr>
      <w:b/>
      <w:bCs/>
      <w:i/>
      <w:szCs w:val="20"/>
    </w:rPr>
  </w:style>
  <w:style w:type="paragraph" w:styleId="Heading3">
    <w:name w:val="heading 3"/>
    <w:basedOn w:val="Normal"/>
    <w:link w:val="Heading3Char"/>
    <w:uiPriority w:val="99"/>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Heading4">
    <w:name w:val="heading 4"/>
    <w:basedOn w:val="Normal"/>
    <w:next w:val="Normal"/>
    <w:link w:val="Heading4Char"/>
    <w:uiPriority w:val="99"/>
    <w:qFormat/>
    <w:rsid w:val="0080488B"/>
    <w:pPr>
      <w:keepNext/>
      <w:keepLines/>
      <w:spacing w:before="40"/>
      <w:outlineLvl w:val="3"/>
    </w:pPr>
    <w:rPr>
      <w:rFonts w:ascii="Cambria" w:hAnsi="Cambria"/>
      <w:i/>
      <w:iCs/>
      <w:color w:val="365F91"/>
    </w:rPr>
  </w:style>
  <w:style w:type="paragraph" w:styleId="Heading5">
    <w:name w:val="heading 5"/>
    <w:basedOn w:val="Normal"/>
    <w:next w:val="Normal"/>
    <w:link w:val="Heading5Char"/>
    <w:uiPriority w:val="99"/>
    <w:qFormat/>
    <w:rsid w:val="00377729"/>
    <w:pPr>
      <w:keepNext/>
      <w:keepLines/>
      <w:spacing w:before="200"/>
      <w:outlineLvl w:val="4"/>
    </w:pPr>
    <w:rPr>
      <w:rFonts w:ascii="Cambria" w:eastAsia="Calibri"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488B"/>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80488B"/>
    <w:rPr>
      <w:rFonts w:ascii="Times New Roman" w:hAnsi="Times New Roman" w:cs="Times New Roman"/>
      <w:b/>
      <w:bCs/>
      <w:i/>
      <w:sz w:val="20"/>
      <w:szCs w:val="20"/>
      <w:lang w:eastAsia="ru-RU"/>
    </w:rPr>
  </w:style>
  <w:style w:type="character" w:customStyle="1" w:styleId="Heading3Char">
    <w:name w:val="Heading 3 Char"/>
    <w:basedOn w:val="DefaultParagraphFont"/>
    <w:link w:val="Heading3"/>
    <w:uiPriority w:val="99"/>
    <w:locked/>
    <w:rsid w:val="0080488B"/>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80488B"/>
    <w:rPr>
      <w:rFonts w:ascii="Cambria" w:hAnsi="Cambria" w:cs="Times New Roman"/>
      <w:i/>
      <w:iCs/>
      <w:color w:val="365F91"/>
      <w:sz w:val="24"/>
      <w:szCs w:val="24"/>
      <w:lang w:eastAsia="ru-RU"/>
    </w:rPr>
  </w:style>
  <w:style w:type="character" w:customStyle="1" w:styleId="Heading5Char">
    <w:name w:val="Heading 5 Char"/>
    <w:basedOn w:val="DefaultParagraphFont"/>
    <w:link w:val="Heading5"/>
    <w:uiPriority w:val="99"/>
    <w:locked/>
    <w:rsid w:val="00377729"/>
    <w:rPr>
      <w:rFonts w:ascii="Cambria" w:hAnsi="Cambria" w:cs="Times New Roman"/>
      <w:color w:val="243F60"/>
      <w:sz w:val="24"/>
      <w:szCs w:val="24"/>
      <w:lang w:eastAsia="ru-RU"/>
    </w:rPr>
  </w:style>
  <w:style w:type="character" w:styleId="Hyperlink">
    <w:name w:val="Hyperlink"/>
    <w:basedOn w:val="DefaultParagraphFont"/>
    <w:uiPriority w:val="99"/>
    <w:rsid w:val="0080488B"/>
    <w:rPr>
      <w:rFonts w:cs="Times New Roman"/>
      <w:color w:val="0000FF"/>
      <w:u w:val="single"/>
    </w:rPr>
  </w:style>
  <w:style w:type="paragraph" w:styleId="NormalWeb">
    <w:name w:val="Normal (Web)"/>
    <w:basedOn w:val="Normal"/>
    <w:uiPriority w:val="99"/>
    <w:rsid w:val="0080488B"/>
    <w:pPr>
      <w:widowControl/>
      <w:autoSpaceDE/>
      <w:autoSpaceDN/>
      <w:adjustRightInd/>
      <w:spacing w:before="100" w:beforeAutospacing="1" w:after="100" w:afterAutospacing="1" w:line="360" w:lineRule="auto"/>
    </w:pPr>
    <w:rPr>
      <w:sz w:val="20"/>
    </w:rPr>
  </w:style>
  <w:style w:type="paragraph" w:styleId="FootnoteText">
    <w:name w:val="footnote text"/>
    <w:basedOn w:val="Normal"/>
    <w:link w:val="FootnoteTextChar"/>
    <w:uiPriority w:val="99"/>
    <w:rsid w:val="0080488B"/>
    <w:rPr>
      <w:sz w:val="20"/>
      <w:szCs w:val="20"/>
    </w:rPr>
  </w:style>
  <w:style w:type="character" w:customStyle="1" w:styleId="FootnoteTextChar">
    <w:name w:val="Footnote Text Char"/>
    <w:basedOn w:val="DefaultParagraphFont"/>
    <w:link w:val="FootnoteText"/>
    <w:uiPriority w:val="99"/>
    <w:locked/>
    <w:rsid w:val="0080488B"/>
    <w:rPr>
      <w:rFonts w:ascii="Times New Roman" w:hAnsi="Times New Roman" w:cs="Times New Roman"/>
      <w:sz w:val="20"/>
      <w:szCs w:val="20"/>
      <w:lang w:eastAsia="ru-RU"/>
    </w:rPr>
  </w:style>
  <w:style w:type="paragraph" w:styleId="CommentText">
    <w:name w:val="annotation text"/>
    <w:basedOn w:val="Normal"/>
    <w:link w:val="CommentTextChar"/>
    <w:uiPriority w:val="99"/>
    <w:rsid w:val="0080488B"/>
    <w:rPr>
      <w:sz w:val="20"/>
      <w:szCs w:val="20"/>
    </w:rPr>
  </w:style>
  <w:style w:type="character" w:customStyle="1" w:styleId="CommentTextChar">
    <w:name w:val="Comment Text Char"/>
    <w:basedOn w:val="DefaultParagraphFont"/>
    <w:link w:val="CommentText"/>
    <w:uiPriority w:val="99"/>
    <w:semiHidden/>
    <w:locked/>
    <w:rsid w:val="0080488B"/>
    <w:rPr>
      <w:rFonts w:ascii="Times New Roman" w:hAnsi="Times New Roman" w:cs="Times New Roman"/>
      <w:sz w:val="20"/>
      <w:szCs w:val="20"/>
      <w:lang w:eastAsia="ru-RU"/>
    </w:rPr>
  </w:style>
  <w:style w:type="character" w:customStyle="1" w:styleId="a">
    <w:name w:val="Текст примечания Знак"/>
    <w:basedOn w:val="DefaultParagraphFont"/>
    <w:uiPriority w:val="99"/>
    <w:rsid w:val="0080488B"/>
    <w:rPr>
      <w:rFonts w:ascii="Times New Roman" w:hAnsi="Times New Roman" w:cs="Times New Roman"/>
      <w:sz w:val="20"/>
      <w:szCs w:val="20"/>
      <w:lang w:eastAsia="ru-RU"/>
    </w:rPr>
  </w:style>
  <w:style w:type="character" w:customStyle="1" w:styleId="HeaderChar">
    <w:name w:val="Header Char"/>
    <w:aliases w:val="Знак Char"/>
    <w:link w:val="Header"/>
    <w:uiPriority w:val="99"/>
    <w:locked/>
    <w:rsid w:val="0080488B"/>
    <w:rPr>
      <w:rFonts w:ascii="Times New Roman" w:hAnsi="Times New Roman" w:cs="Times New Roman"/>
      <w:sz w:val="24"/>
      <w:szCs w:val="24"/>
      <w:lang w:eastAsia="ru-RU"/>
    </w:rPr>
  </w:style>
  <w:style w:type="paragraph" w:styleId="Header">
    <w:name w:val="header"/>
    <w:aliases w:val="Знак"/>
    <w:basedOn w:val="Normal"/>
    <w:link w:val="HeaderChar1"/>
    <w:uiPriority w:val="99"/>
    <w:rsid w:val="0080488B"/>
    <w:pPr>
      <w:tabs>
        <w:tab w:val="center" w:pos="4677"/>
        <w:tab w:val="right" w:pos="9355"/>
      </w:tabs>
    </w:pPr>
  </w:style>
  <w:style w:type="character" w:customStyle="1" w:styleId="HeaderChar1">
    <w:name w:val="Header Char1"/>
    <w:aliases w:val="Знак Char1"/>
    <w:basedOn w:val="DefaultParagraphFont"/>
    <w:link w:val="Header"/>
    <w:uiPriority w:val="99"/>
    <w:semiHidden/>
    <w:locked/>
    <w:rPr>
      <w:rFonts w:ascii="Times New Roman" w:hAnsi="Times New Roman" w:cs="Times New Roman"/>
      <w:sz w:val="24"/>
      <w:szCs w:val="24"/>
    </w:rPr>
  </w:style>
  <w:style w:type="character" w:customStyle="1" w:styleId="1">
    <w:name w:val="Верхний колонтитул Знак1"/>
    <w:aliases w:val="Знак Знак1"/>
    <w:basedOn w:val="DefaultParagraphFont"/>
    <w:uiPriority w:val="99"/>
    <w:rsid w:val="0080488B"/>
    <w:rPr>
      <w:rFonts w:ascii="Times New Roman" w:hAnsi="Times New Roman" w:cs="Times New Roman"/>
      <w:sz w:val="24"/>
      <w:szCs w:val="24"/>
      <w:lang w:eastAsia="ru-RU"/>
    </w:rPr>
  </w:style>
  <w:style w:type="paragraph" w:styleId="Footer">
    <w:name w:val="footer"/>
    <w:basedOn w:val="Normal"/>
    <w:link w:val="FooterChar"/>
    <w:uiPriority w:val="99"/>
    <w:rsid w:val="0080488B"/>
    <w:pPr>
      <w:tabs>
        <w:tab w:val="center" w:pos="4677"/>
        <w:tab w:val="right" w:pos="9355"/>
      </w:tabs>
    </w:pPr>
  </w:style>
  <w:style w:type="character" w:customStyle="1" w:styleId="FooterChar">
    <w:name w:val="Footer Char"/>
    <w:basedOn w:val="DefaultParagraphFont"/>
    <w:link w:val="Footer"/>
    <w:uiPriority w:val="99"/>
    <w:semiHidden/>
    <w:locked/>
    <w:rsid w:val="0080488B"/>
    <w:rPr>
      <w:rFonts w:ascii="Times New Roman" w:hAnsi="Times New Roman" w:cs="Times New Roman"/>
      <w:sz w:val="24"/>
      <w:szCs w:val="24"/>
      <w:lang w:eastAsia="ru-RU"/>
    </w:rPr>
  </w:style>
  <w:style w:type="character" w:customStyle="1" w:styleId="a0">
    <w:name w:val="Нижний колонтитул Знак"/>
    <w:basedOn w:val="DefaultParagraphFont"/>
    <w:uiPriority w:val="99"/>
    <w:rsid w:val="0080488B"/>
    <w:rPr>
      <w:rFonts w:ascii="Times New Roman" w:hAnsi="Times New Roman" w:cs="Times New Roman"/>
      <w:sz w:val="24"/>
      <w:szCs w:val="24"/>
      <w:lang w:eastAsia="ru-RU"/>
    </w:rPr>
  </w:style>
  <w:style w:type="paragraph" w:styleId="BodyText">
    <w:name w:val="Body Text"/>
    <w:basedOn w:val="Normal"/>
    <w:link w:val="BodyTextChar"/>
    <w:uiPriority w:val="99"/>
    <w:rsid w:val="0080488B"/>
    <w:pPr>
      <w:spacing w:after="120"/>
    </w:pPr>
  </w:style>
  <w:style w:type="character" w:customStyle="1" w:styleId="BodyTextChar">
    <w:name w:val="Body Text Char"/>
    <w:basedOn w:val="DefaultParagraphFont"/>
    <w:link w:val="BodyText"/>
    <w:uiPriority w:val="99"/>
    <w:locked/>
    <w:rsid w:val="0080488B"/>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80488B"/>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80488B"/>
    <w:rPr>
      <w:rFonts w:ascii="Times New Roman" w:hAnsi="Times New Roman" w:cs="Times New Roman"/>
      <w:i/>
      <w:iCs/>
      <w:sz w:val="24"/>
      <w:szCs w:val="24"/>
      <w:lang w:eastAsia="ru-RU"/>
    </w:rPr>
  </w:style>
  <w:style w:type="paragraph" w:styleId="Subtitle">
    <w:name w:val="Subtitle"/>
    <w:basedOn w:val="Normal"/>
    <w:link w:val="SubtitleChar"/>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DefaultParagraphFont"/>
    <w:link w:val="Subtitle"/>
    <w:uiPriority w:val="99"/>
    <w:locked/>
    <w:rsid w:val="0080488B"/>
    <w:rPr>
      <w:rFonts w:ascii="Times New Roman" w:hAnsi="Times New Roman" w:cs="Times New Roman"/>
      <w:b/>
      <w:bCs/>
      <w:sz w:val="24"/>
      <w:szCs w:val="24"/>
      <w:lang w:eastAsia="ru-RU"/>
    </w:rPr>
  </w:style>
  <w:style w:type="paragraph" w:styleId="BodyText2">
    <w:name w:val="Body Text 2"/>
    <w:basedOn w:val="Normal"/>
    <w:link w:val="BodyText2Char"/>
    <w:uiPriority w:val="99"/>
    <w:rsid w:val="0080488B"/>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80488B"/>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80488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0488B"/>
    <w:rPr>
      <w:rFonts w:ascii="Times New Roman" w:hAnsi="Times New Roman" w:cs="Times New Roman"/>
      <w:sz w:val="24"/>
      <w:szCs w:val="24"/>
      <w:lang w:eastAsia="ru-RU"/>
    </w:rPr>
  </w:style>
  <w:style w:type="character" w:customStyle="1" w:styleId="2">
    <w:name w:val="Основной текст с отступом 2 Знак"/>
    <w:basedOn w:val="DefaultParagraphFont"/>
    <w:uiPriority w:val="99"/>
    <w:rsid w:val="0080488B"/>
    <w:rPr>
      <w:rFonts w:ascii="Times New Roman" w:hAnsi="Times New Roman" w:cs="Times New Roman"/>
      <w:sz w:val="24"/>
      <w:szCs w:val="24"/>
      <w:lang w:eastAsia="ru-RU"/>
    </w:rPr>
  </w:style>
  <w:style w:type="paragraph" w:styleId="CommentSubject">
    <w:name w:val="annotation subject"/>
    <w:basedOn w:val="CommentText"/>
    <w:next w:val="CommentText"/>
    <w:link w:val="CommentSubjectChar"/>
    <w:uiPriority w:val="99"/>
    <w:rsid w:val="0080488B"/>
    <w:rPr>
      <w:b/>
      <w:bCs/>
    </w:rPr>
  </w:style>
  <w:style w:type="character" w:customStyle="1" w:styleId="CommentSubjectChar">
    <w:name w:val="Comment Subject Char"/>
    <w:basedOn w:val="CommentTextChar"/>
    <w:link w:val="CommentSubject"/>
    <w:uiPriority w:val="99"/>
    <w:semiHidden/>
    <w:locked/>
    <w:rsid w:val="0080488B"/>
    <w:rPr>
      <w:b/>
      <w:bCs/>
    </w:rPr>
  </w:style>
  <w:style w:type="character" w:customStyle="1" w:styleId="a1">
    <w:name w:val="Тема примечания Знак"/>
    <w:basedOn w:val="a"/>
    <w:uiPriority w:val="99"/>
    <w:rsid w:val="0080488B"/>
    <w:rPr>
      <w:b/>
      <w:bCs/>
    </w:rPr>
  </w:style>
  <w:style w:type="character" w:customStyle="1" w:styleId="BalloonTextChar">
    <w:name w:val="Balloon Text Char"/>
    <w:link w:val="BalloonText"/>
    <w:uiPriority w:val="99"/>
    <w:semiHidden/>
    <w:locked/>
    <w:rsid w:val="0080488B"/>
    <w:rPr>
      <w:rFonts w:ascii="Tahoma" w:hAnsi="Tahoma" w:cs="Tahoma"/>
      <w:sz w:val="16"/>
      <w:szCs w:val="16"/>
      <w:lang w:eastAsia="ru-RU"/>
    </w:rPr>
  </w:style>
  <w:style w:type="paragraph" w:styleId="BalloonText">
    <w:name w:val="Balloon Text"/>
    <w:basedOn w:val="Normal"/>
    <w:link w:val="BalloonTextChar1"/>
    <w:uiPriority w:val="99"/>
    <w:semiHidden/>
    <w:rsid w:val="0080488B"/>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ascii="Times New Roman" w:hAnsi="Times New Roman" w:cs="Times New Roman"/>
      <w:sz w:val="2"/>
    </w:rPr>
  </w:style>
  <w:style w:type="character" w:customStyle="1" w:styleId="10">
    <w:name w:val="Текст выноски Знак1"/>
    <w:basedOn w:val="DefaultParagraphFont"/>
    <w:uiPriority w:val="99"/>
    <w:semiHidden/>
    <w:rsid w:val="0080488B"/>
    <w:rPr>
      <w:rFonts w:ascii="Tahoma" w:hAnsi="Tahoma" w:cs="Tahoma"/>
      <w:sz w:val="16"/>
      <w:szCs w:val="16"/>
      <w:lang w:eastAsia="ru-RU"/>
    </w:rPr>
  </w:style>
  <w:style w:type="paragraph" w:styleId="NoSpacing">
    <w:name w:val="No Spacing"/>
    <w:uiPriority w:val="99"/>
    <w:qFormat/>
    <w:rsid w:val="0080488B"/>
    <w:rPr>
      <w:lang w:eastAsia="en-US"/>
    </w:rPr>
  </w:style>
  <w:style w:type="paragraph" w:styleId="ListParagraph">
    <w:name w:val="List Paragraph"/>
    <w:basedOn w:val="Normal"/>
    <w:uiPriority w:val="99"/>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Normal"/>
    <w:uiPriority w:val="99"/>
    <w:rsid w:val="0080488B"/>
  </w:style>
  <w:style w:type="paragraph" w:customStyle="1" w:styleId="Style2">
    <w:name w:val="Style2"/>
    <w:basedOn w:val="Normal"/>
    <w:uiPriority w:val="99"/>
    <w:rsid w:val="0080488B"/>
  </w:style>
  <w:style w:type="paragraph" w:customStyle="1" w:styleId="Style3">
    <w:name w:val="Style3"/>
    <w:basedOn w:val="Normal"/>
    <w:uiPriority w:val="99"/>
    <w:rsid w:val="0080488B"/>
  </w:style>
  <w:style w:type="paragraph" w:customStyle="1" w:styleId="Style4">
    <w:name w:val="Style4"/>
    <w:basedOn w:val="Normal"/>
    <w:uiPriority w:val="99"/>
    <w:rsid w:val="0080488B"/>
  </w:style>
  <w:style w:type="paragraph" w:customStyle="1" w:styleId="Style5">
    <w:name w:val="Style5"/>
    <w:basedOn w:val="Normal"/>
    <w:uiPriority w:val="99"/>
    <w:rsid w:val="0080488B"/>
  </w:style>
  <w:style w:type="paragraph" w:customStyle="1" w:styleId="Style6">
    <w:name w:val="Style6"/>
    <w:basedOn w:val="Normal"/>
    <w:uiPriority w:val="99"/>
    <w:rsid w:val="0080488B"/>
  </w:style>
  <w:style w:type="paragraph" w:customStyle="1" w:styleId="Style7">
    <w:name w:val="Style7"/>
    <w:basedOn w:val="Normal"/>
    <w:uiPriority w:val="99"/>
    <w:rsid w:val="0080488B"/>
  </w:style>
  <w:style w:type="paragraph" w:customStyle="1" w:styleId="Style8">
    <w:name w:val="Style8"/>
    <w:basedOn w:val="Normal"/>
    <w:uiPriority w:val="99"/>
    <w:rsid w:val="0080488B"/>
  </w:style>
  <w:style w:type="paragraph" w:customStyle="1" w:styleId="Style9">
    <w:name w:val="Style9"/>
    <w:basedOn w:val="Normal"/>
    <w:uiPriority w:val="99"/>
    <w:rsid w:val="0080488B"/>
  </w:style>
  <w:style w:type="paragraph" w:customStyle="1" w:styleId="Style10">
    <w:name w:val="Style10"/>
    <w:basedOn w:val="Normal"/>
    <w:uiPriority w:val="99"/>
    <w:rsid w:val="0080488B"/>
  </w:style>
  <w:style w:type="paragraph" w:customStyle="1" w:styleId="Style11">
    <w:name w:val="Style11"/>
    <w:basedOn w:val="Normal"/>
    <w:uiPriority w:val="99"/>
    <w:rsid w:val="0080488B"/>
  </w:style>
  <w:style w:type="paragraph" w:customStyle="1" w:styleId="Style12">
    <w:name w:val="Style12"/>
    <w:basedOn w:val="Normal"/>
    <w:uiPriority w:val="99"/>
    <w:rsid w:val="0080488B"/>
  </w:style>
  <w:style w:type="paragraph" w:customStyle="1" w:styleId="Style13">
    <w:name w:val="Style13"/>
    <w:basedOn w:val="Normal"/>
    <w:uiPriority w:val="99"/>
    <w:rsid w:val="0080488B"/>
  </w:style>
  <w:style w:type="paragraph" w:customStyle="1" w:styleId="Style14">
    <w:name w:val="Style14"/>
    <w:basedOn w:val="Normal"/>
    <w:uiPriority w:val="99"/>
    <w:rsid w:val="0080488B"/>
  </w:style>
  <w:style w:type="paragraph" w:customStyle="1" w:styleId="Style15">
    <w:name w:val="Style15"/>
    <w:basedOn w:val="Normal"/>
    <w:uiPriority w:val="99"/>
    <w:rsid w:val="0080488B"/>
  </w:style>
  <w:style w:type="paragraph" w:customStyle="1" w:styleId="Style16">
    <w:name w:val="Style16"/>
    <w:basedOn w:val="Normal"/>
    <w:uiPriority w:val="99"/>
    <w:rsid w:val="0080488B"/>
  </w:style>
  <w:style w:type="paragraph" w:customStyle="1" w:styleId="Style17">
    <w:name w:val="Style17"/>
    <w:basedOn w:val="Normal"/>
    <w:uiPriority w:val="99"/>
    <w:rsid w:val="0080488B"/>
  </w:style>
  <w:style w:type="paragraph" w:customStyle="1" w:styleId="Style18">
    <w:name w:val="Style18"/>
    <w:basedOn w:val="Normal"/>
    <w:uiPriority w:val="99"/>
    <w:rsid w:val="0080488B"/>
  </w:style>
  <w:style w:type="paragraph" w:customStyle="1" w:styleId="Style19">
    <w:name w:val="Style19"/>
    <w:basedOn w:val="Normal"/>
    <w:uiPriority w:val="99"/>
    <w:rsid w:val="0080488B"/>
  </w:style>
  <w:style w:type="paragraph" w:customStyle="1" w:styleId="Style20">
    <w:name w:val="Style20"/>
    <w:basedOn w:val="Normal"/>
    <w:uiPriority w:val="99"/>
    <w:rsid w:val="0080488B"/>
  </w:style>
  <w:style w:type="paragraph" w:customStyle="1" w:styleId="Style21">
    <w:name w:val="Style21"/>
    <w:basedOn w:val="Normal"/>
    <w:uiPriority w:val="99"/>
    <w:rsid w:val="0080488B"/>
  </w:style>
  <w:style w:type="paragraph" w:customStyle="1" w:styleId="Style22">
    <w:name w:val="Style22"/>
    <w:basedOn w:val="Normal"/>
    <w:uiPriority w:val="99"/>
    <w:rsid w:val="0080488B"/>
  </w:style>
  <w:style w:type="paragraph" w:customStyle="1" w:styleId="Style23">
    <w:name w:val="Style23"/>
    <w:basedOn w:val="Normal"/>
    <w:uiPriority w:val="99"/>
    <w:rsid w:val="0080488B"/>
  </w:style>
  <w:style w:type="paragraph" w:customStyle="1" w:styleId="Style24">
    <w:name w:val="Style24"/>
    <w:basedOn w:val="Normal"/>
    <w:uiPriority w:val="99"/>
    <w:rsid w:val="0080488B"/>
  </w:style>
  <w:style w:type="paragraph" w:customStyle="1" w:styleId="Style25">
    <w:name w:val="Style25"/>
    <w:basedOn w:val="Normal"/>
    <w:uiPriority w:val="99"/>
    <w:rsid w:val="0080488B"/>
  </w:style>
  <w:style w:type="paragraph" w:customStyle="1" w:styleId="Style26">
    <w:name w:val="Style26"/>
    <w:basedOn w:val="Normal"/>
    <w:uiPriority w:val="99"/>
    <w:rsid w:val="0080488B"/>
  </w:style>
  <w:style w:type="paragraph" w:customStyle="1" w:styleId="Style27">
    <w:name w:val="Style27"/>
    <w:basedOn w:val="Normal"/>
    <w:uiPriority w:val="99"/>
    <w:rsid w:val="0080488B"/>
  </w:style>
  <w:style w:type="paragraph" w:customStyle="1" w:styleId="Style28">
    <w:name w:val="Style28"/>
    <w:basedOn w:val="Normal"/>
    <w:uiPriority w:val="99"/>
    <w:rsid w:val="0080488B"/>
  </w:style>
  <w:style w:type="paragraph" w:customStyle="1" w:styleId="Style29">
    <w:name w:val="Style29"/>
    <w:basedOn w:val="Normal"/>
    <w:uiPriority w:val="99"/>
    <w:rsid w:val="0080488B"/>
  </w:style>
  <w:style w:type="paragraph" w:customStyle="1" w:styleId="Style30">
    <w:name w:val="Style30"/>
    <w:basedOn w:val="Normal"/>
    <w:uiPriority w:val="99"/>
    <w:rsid w:val="0080488B"/>
  </w:style>
  <w:style w:type="paragraph" w:customStyle="1" w:styleId="Style31">
    <w:name w:val="Style31"/>
    <w:basedOn w:val="Normal"/>
    <w:uiPriority w:val="99"/>
    <w:rsid w:val="0080488B"/>
  </w:style>
  <w:style w:type="paragraph" w:customStyle="1" w:styleId="Style32">
    <w:name w:val="Style32"/>
    <w:basedOn w:val="Normal"/>
    <w:uiPriority w:val="99"/>
    <w:rsid w:val="0080488B"/>
  </w:style>
  <w:style w:type="paragraph" w:customStyle="1" w:styleId="Style33">
    <w:name w:val="Style33"/>
    <w:basedOn w:val="Normal"/>
    <w:uiPriority w:val="99"/>
    <w:rsid w:val="0080488B"/>
  </w:style>
  <w:style w:type="paragraph" w:customStyle="1" w:styleId="Style34">
    <w:name w:val="Style34"/>
    <w:basedOn w:val="Normal"/>
    <w:uiPriority w:val="99"/>
    <w:rsid w:val="0080488B"/>
  </w:style>
  <w:style w:type="paragraph" w:customStyle="1" w:styleId="Style35">
    <w:name w:val="Style35"/>
    <w:basedOn w:val="Normal"/>
    <w:uiPriority w:val="99"/>
    <w:rsid w:val="0080488B"/>
  </w:style>
  <w:style w:type="paragraph" w:customStyle="1" w:styleId="20">
    <w:name w:val="заголовок 2"/>
    <w:basedOn w:val="Normal"/>
    <w:next w:val="Normal"/>
    <w:uiPriority w:val="99"/>
    <w:rsid w:val="0080488B"/>
    <w:pPr>
      <w:keepNext/>
      <w:autoSpaceDE/>
      <w:autoSpaceDN/>
      <w:adjustRightInd/>
      <w:ind w:firstLine="400"/>
      <w:outlineLvl w:val="1"/>
    </w:pPr>
    <w:rPr>
      <w:rFonts w:cs="Arial"/>
      <w:szCs w:val="28"/>
    </w:rPr>
  </w:style>
  <w:style w:type="paragraph" w:customStyle="1" w:styleId="Style77">
    <w:name w:val="Style77"/>
    <w:basedOn w:val="Normal"/>
    <w:uiPriority w:val="99"/>
    <w:rsid w:val="0080488B"/>
  </w:style>
  <w:style w:type="paragraph" w:customStyle="1" w:styleId="Style55">
    <w:name w:val="Style55"/>
    <w:basedOn w:val="Normal"/>
    <w:uiPriority w:val="99"/>
    <w:rsid w:val="0080488B"/>
  </w:style>
  <w:style w:type="paragraph" w:customStyle="1" w:styleId="Style63">
    <w:name w:val="Style63"/>
    <w:basedOn w:val="Normal"/>
    <w:uiPriority w:val="99"/>
    <w:rsid w:val="0080488B"/>
  </w:style>
  <w:style w:type="paragraph" w:customStyle="1" w:styleId="Style70">
    <w:name w:val="Style70"/>
    <w:basedOn w:val="Normal"/>
    <w:uiPriority w:val="99"/>
    <w:rsid w:val="0080488B"/>
  </w:style>
  <w:style w:type="paragraph" w:customStyle="1" w:styleId="Style79">
    <w:name w:val="Style79"/>
    <w:basedOn w:val="Normal"/>
    <w:uiPriority w:val="99"/>
    <w:rsid w:val="0080488B"/>
  </w:style>
  <w:style w:type="paragraph" w:customStyle="1" w:styleId="Style80">
    <w:name w:val="Style80"/>
    <w:basedOn w:val="Normal"/>
    <w:uiPriority w:val="99"/>
    <w:rsid w:val="0080488B"/>
  </w:style>
  <w:style w:type="paragraph" w:customStyle="1" w:styleId="Style85">
    <w:name w:val="Style85"/>
    <w:basedOn w:val="Normal"/>
    <w:uiPriority w:val="99"/>
    <w:rsid w:val="0080488B"/>
  </w:style>
  <w:style w:type="paragraph" w:customStyle="1" w:styleId="Style89">
    <w:name w:val="Style89"/>
    <w:basedOn w:val="Normal"/>
    <w:uiPriority w:val="99"/>
    <w:rsid w:val="0080488B"/>
  </w:style>
  <w:style w:type="paragraph" w:customStyle="1" w:styleId="Style113">
    <w:name w:val="Style113"/>
    <w:basedOn w:val="Normal"/>
    <w:uiPriority w:val="99"/>
    <w:rsid w:val="0080488B"/>
  </w:style>
  <w:style w:type="paragraph" w:customStyle="1" w:styleId="Style114">
    <w:name w:val="Style114"/>
    <w:basedOn w:val="Normal"/>
    <w:uiPriority w:val="99"/>
    <w:rsid w:val="0080488B"/>
  </w:style>
  <w:style w:type="paragraph" w:customStyle="1" w:styleId="Style116">
    <w:name w:val="Style116"/>
    <w:basedOn w:val="Normal"/>
    <w:uiPriority w:val="99"/>
    <w:rsid w:val="0080488B"/>
  </w:style>
  <w:style w:type="paragraph" w:customStyle="1" w:styleId="ConsPlusTitle">
    <w:name w:val="ConsPlusTitle"/>
    <w:uiPriority w:val="99"/>
    <w:rsid w:val="0080488B"/>
    <w:pPr>
      <w:widowControl w:val="0"/>
      <w:autoSpaceDE w:val="0"/>
      <w:autoSpaceDN w:val="0"/>
      <w:adjustRightInd w:val="0"/>
    </w:pPr>
    <w:rPr>
      <w:rFonts w:ascii="Times New Roman" w:eastAsia="Times New Roman" w:hAnsi="Times New Roman"/>
      <w:b/>
      <w:bCs/>
      <w:sz w:val="24"/>
      <w:szCs w:val="24"/>
    </w:rPr>
  </w:style>
  <w:style w:type="paragraph" w:customStyle="1" w:styleId="11">
    <w:name w:val="Обычный1"/>
    <w:uiPriority w:val="99"/>
    <w:rsid w:val="0080488B"/>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Normal"/>
    <w:uiPriority w:val="99"/>
    <w:rsid w:val="0080488B"/>
    <w:pPr>
      <w:widowControl/>
      <w:autoSpaceDE/>
      <w:autoSpaceDN/>
      <w:adjustRightInd/>
      <w:spacing w:before="100" w:beforeAutospacing="1" w:after="100" w:afterAutospacing="1"/>
      <w:ind w:firstLine="0"/>
      <w:jc w:val="left"/>
    </w:pPr>
  </w:style>
  <w:style w:type="character" w:customStyle="1" w:styleId="12">
    <w:name w:val="Основной текст (12)_"/>
    <w:link w:val="121"/>
    <w:uiPriority w:val="99"/>
    <w:locked/>
    <w:rsid w:val="0080488B"/>
    <w:rPr>
      <w:spacing w:val="10"/>
      <w:sz w:val="26"/>
      <w:shd w:val="clear" w:color="auto" w:fill="FFFFFF"/>
    </w:rPr>
  </w:style>
  <w:style w:type="paragraph" w:customStyle="1" w:styleId="121">
    <w:name w:val="Основной текст (12)1"/>
    <w:basedOn w:val="Normal"/>
    <w:link w:val="12"/>
    <w:uiPriority w:val="99"/>
    <w:rsid w:val="0080488B"/>
    <w:pPr>
      <w:widowControl/>
      <w:shd w:val="clear" w:color="auto" w:fill="FFFFFF"/>
      <w:autoSpaceDE/>
      <w:autoSpaceDN/>
      <w:adjustRightInd/>
      <w:spacing w:line="240" w:lineRule="atLeast"/>
      <w:ind w:hanging="600"/>
      <w:jc w:val="left"/>
    </w:pPr>
    <w:rPr>
      <w:rFonts w:ascii="Calibri" w:eastAsia="Calibri" w:hAnsi="Calibri"/>
      <w:spacing w:val="10"/>
      <w:sz w:val="26"/>
      <w:szCs w:val="20"/>
    </w:rPr>
  </w:style>
  <w:style w:type="paragraph" w:customStyle="1" w:styleId="13">
    <w:name w:val="Сноска1"/>
    <w:basedOn w:val="Normal"/>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pPr>
    <w:rPr>
      <w:rFonts w:ascii="Times New Roman" w:hAnsi="Times New Roman"/>
      <w:color w:val="000000"/>
      <w:sz w:val="24"/>
      <w:szCs w:val="24"/>
      <w:lang w:eastAsia="en-US"/>
    </w:rPr>
  </w:style>
  <w:style w:type="paragraph" w:customStyle="1" w:styleId="14">
    <w:name w:val="Абзац списка1"/>
    <w:basedOn w:val="Normal"/>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5">
    <w:name w:val="Основной текст1"/>
    <w:basedOn w:val="Normal"/>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1">
    <w:name w:val="Основной текст (2)_"/>
    <w:link w:val="22"/>
    <w:uiPriority w:val="99"/>
    <w:locked/>
    <w:rsid w:val="0080488B"/>
    <w:rPr>
      <w:rFonts w:ascii="Times New Roman" w:hAnsi="Times New Roman"/>
      <w:i/>
      <w:kern w:val="2"/>
      <w:sz w:val="10"/>
      <w:shd w:val="clear" w:color="auto" w:fill="FFFFFF"/>
      <w:lang w:eastAsia="hi-IN" w:bidi="hi-IN"/>
    </w:rPr>
  </w:style>
  <w:style w:type="paragraph" w:customStyle="1" w:styleId="22">
    <w:name w:val="Основной текст (2)"/>
    <w:basedOn w:val="Normal"/>
    <w:link w:val="21"/>
    <w:uiPriority w:val="99"/>
    <w:rsid w:val="0080488B"/>
    <w:pPr>
      <w:shd w:val="clear" w:color="auto" w:fill="FFFFFF"/>
      <w:suppressAutoHyphens/>
      <w:autoSpaceDE/>
      <w:autoSpaceDN/>
      <w:adjustRightInd/>
      <w:spacing w:before="60" w:line="240" w:lineRule="atLeast"/>
      <w:ind w:firstLine="0"/>
    </w:pPr>
    <w:rPr>
      <w:rFonts w:eastAsia="Calibri"/>
      <w:i/>
      <w:kern w:val="2"/>
      <w:sz w:val="10"/>
      <w:szCs w:val="20"/>
      <w:lang w:eastAsia="hi-IN" w:bidi="hi-IN"/>
    </w:rPr>
  </w:style>
  <w:style w:type="paragraph" w:customStyle="1" w:styleId="3">
    <w:name w:val="Заголовок №3"/>
    <w:basedOn w:val="Normal"/>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0">
    <w:name w:val="Основной текст (3)_"/>
    <w:link w:val="31"/>
    <w:uiPriority w:val="99"/>
    <w:locked/>
    <w:rsid w:val="0080488B"/>
    <w:rPr>
      <w:rFonts w:ascii="Courier New" w:hAnsi="Courier New"/>
      <w:color w:val="00000A"/>
      <w:spacing w:val="-10"/>
      <w:kern w:val="2"/>
      <w:sz w:val="29"/>
      <w:shd w:val="clear" w:color="auto" w:fill="FFFFFF"/>
      <w:lang w:eastAsia="hi-IN" w:bidi="hi-IN"/>
    </w:rPr>
  </w:style>
  <w:style w:type="paragraph" w:customStyle="1" w:styleId="31">
    <w:name w:val="Основной текст (3)"/>
    <w:basedOn w:val="Normal"/>
    <w:link w:val="30"/>
    <w:uiPriority w:val="99"/>
    <w:rsid w:val="0080488B"/>
    <w:pPr>
      <w:shd w:val="clear" w:color="auto" w:fill="FFFFFF"/>
      <w:suppressAutoHyphens/>
      <w:autoSpaceDE/>
      <w:autoSpaceDN/>
      <w:adjustRightInd/>
      <w:spacing w:before="1020" w:after="60" w:line="240" w:lineRule="atLeast"/>
      <w:ind w:firstLine="0"/>
    </w:pPr>
    <w:rPr>
      <w:rFonts w:ascii="Courier New" w:hAnsi="Courier New"/>
      <w:color w:val="00000A"/>
      <w:spacing w:val="-10"/>
      <w:kern w:val="2"/>
      <w:sz w:val="29"/>
      <w:szCs w:val="20"/>
      <w:lang w:eastAsia="hi-IN" w:bidi="hi-IN"/>
    </w:rPr>
  </w:style>
  <w:style w:type="character" w:customStyle="1" w:styleId="a2">
    <w:name w:val="Основной текст_"/>
    <w:link w:val="7"/>
    <w:uiPriority w:val="99"/>
    <w:locked/>
    <w:rsid w:val="0080488B"/>
    <w:rPr>
      <w:rFonts w:ascii="Arial" w:hAnsi="Arial"/>
      <w:sz w:val="19"/>
      <w:shd w:val="clear" w:color="auto" w:fill="FFFFFF"/>
    </w:rPr>
  </w:style>
  <w:style w:type="paragraph" w:customStyle="1" w:styleId="7">
    <w:name w:val="Основной текст7"/>
    <w:basedOn w:val="Normal"/>
    <w:link w:val="a2"/>
    <w:uiPriority w:val="99"/>
    <w:rsid w:val="0080488B"/>
    <w:pPr>
      <w:widowControl/>
      <w:shd w:val="clear" w:color="auto" w:fill="FFFFFF"/>
      <w:autoSpaceDE/>
      <w:autoSpaceDN/>
      <w:adjustRightInd/>
      <w:spacing w:before="300" w:after="300" w:line="240" w:lineRule="atLeast"/>
      <w:ind w:hanging="600"/>
    </w:pPr>
    <w:rPr>
      <w:rFonts w:ascii="Arial" w:hAnsi="Arial"/>
      <w:sz w:val="19"/>
      <w:szCs w:val="20"/>
    </w:rPr>
  </w:style>
  <w:style w:type="paragraph" w:customStyle="1" w:styleId="p2">
    <w:name w:val="p2"/>
    <w:basedOn w:val="Normal"/>
    <w:uiPriority w:val="99"/>
    <w:rsid w:val="0080488B"/>
    <w:pPr>
      <w:tabs>
        <w:tab w:val="left" w:pos="3690"/>
      </w:tabs>
      <w:spacing w:line="243" w:lineRule="atLeast"/>
      <w:ind w:left="3329" w:firstLine="0"/>
      <w:jc w:val="left"/>
    </w:pPr>
    <w:rPr>
      <w:lang w:val="en-US"/>
    </w:rPr>
  </w:style>
  <w:style w:type="paragraph" w:customStyle="1" w:styleId="t5">
    <w:name w:val="t5"/>
    <w:basedOn w:val="Normal"/>
    <w:uiPriority w:val="99"/>
    <w:rsid w:val="0080488B"/>
    <w:pPr>
      <w:spacing w:line="385" w:lineRule="atLeast"/>
      <w:ind w:firstLine="0"/>
      <w:jc w:val="left"/>
    </w:pPr>
    <w:rPr>
      <w:lang w:val="en-US"/>
    </w:rPr>
  </w:style>
  <w:style w:type="paragraph" w:customStyle="1" w:styleId="p15">
    <w:name w:val="p15"/>
    <w:basedOn w:val="Normal"/>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Normal"/>
    <w:uiPriority w:val="99"/>
    <w:rsid w:val="0080488B"/>
    <w:pPr>
      <w:tabs>
        <w:tab w:val="left" w:pos="4580"/>
      </w:tabs>
      <w:spacing w:line="240" w:lineRule="atLeast"/>
      <w:ind w:left="4219" w:firstLine="0"/>
      <w:jc w:val="left"/>
    </w:pPr>
    <w:rPr>
      <w:lang w:val="en-US"/>
    </w:rPr>
  </w:style>
  <w:style w:type="paragraph" w:customStyle="1" w:styleId="p3">
    <w:name w:val="p3"/>
    <w:basedOn w:val="Normal"/>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Normal"/>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Normal"/>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uiPriority w:val="99"/>
    <w:locked/>
    <w:rsid w:val="0080488B"/>
    <w:rPr>
      <w:rFonts w:ascii="Arial" w:hAnsi="Arial"/>
      <w:sz w:val="25"/>
      <w:shd w:val="clear" w:color="auto" w:fill="FFFFFF"/>
    </w:rPr>
  </w:style>
  <w:style w:type="paragraph" w:customStyle="1" w:styleId="60">
    <w:name w:val="Основной текст (6)"/>
    <w:basedOn w:val="Normal"/>
    <w:link w:val="6"/>
    <w:uiPriority w:val="99"/>
    <w:rsid w:val="0080488B"/>
    <w:pPr>
      <w:widowControl/>
      <w:shd w:val="clear" w:color="auto" w:fill="FFFFFF"/>
      <w:autoSpaceDE/>
      <w:autoSpaceDN/>
      <w:adjustRightInd/>
      <w:spacing w:before="600" w:after="300" w:line="317" w:lineRule="exact"/>
      <w:ind w:hanging="520"/>
      <w:jc w:val="left"/>
    </w:pPr>
    <w:rPr>
      <w:rFonts w:ascii="Arial" w:hAnsi="Arial"/>
      <w:sz w:val="25"/>
      <w:szCs w:val="20"/>
    </w:rPr>
  </w:style>
  <w:style w:type="paragraph" w:customStyle="1" w:styleId="200">
    <w:name w:val="20"/>
    <w:basedOn w:val="Normal"/>
    <w:uiPriority w:val="99"/>
    <w:rsid w:val="0080488B"/>
    <w:pPr>
      <w:widowControl/>
      <w:autoSpaceDE/>
      <w:autoSpaceDN/>
      <w:adjustRightInd/>
      <w:spacing w:before="100" w:beforeAutospacing="1" w:after="100" w:afterAutospacing="1"/>
      <w:ind w:firstLine="0"/>
      <w:jc w:val="left"/>
    </w:pPr>
  </w:style>
  <w:style w:type="paragraph" w:customStyle="1" w:styleId="210">
    <w:name w:val="Основной текст 21"/>
    <w:basedOn w:val="Normal"/>
    <w:uiPriority w:val="99"/>
    <w:rsid w:val="0080488B"/>
    <w:pPr>
      <w:overflowPunct w:val="0"/>
    </w:pPr>
    <w:rPr>
      <w:rFonts w:ascii="Arial" w:hAnsi="Arial"/>
      <w:sz w:val="20"/>
      <w:szCs w:val="20"/>
    </w:rPr>
  </w:style>
  <w:style w:type="character" w:customStyle="1" w:styleId="Picturecaption">
    <w:name w:val="Picture caption_"/>
    <w:basedOn w:val="DefaultParagraphFont"/>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Normal"/>
    <w:link w:val="Picturecaption"/>
    <w:uiPriority w:val="99"/>
    <w:rsid w:val="0080488B"/>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0">
    <w:name w:val="Heading #1_"/>
    <w:basedOn w:val="DefaultParagraphFont"/>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Normal"/>
    <w:link w:val="Heading10"/>
    <w:uiPriority w:val="99"/>
    <w:rsid w:val="0080488B"/>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0">
    <w:name w:val="Heading #2_"/>
    <w:basedOn w:val="DefaultParagraphFont"/>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Normal"/>
    <w:link w:val="Heading20"/>
    <w:uiPriority w:val="99"/>
    <w:rsid w:val="0080488B"/>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0">
    <w:name w:val="Body text (2)_"/>
    <w:basedOn w:val="DefaultParagraphFont"/>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Normal"/>
    <w:link w:val="Bodytext20"/>
    <w:uiPriority w:val="99"/>
    <w:rsid w:val="0080488B"/>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DefaultParagraphFont"/>
    <w:uiPriority w:val="99"/>
    <w:rsid w:val="0080488B"/>
    <w:rPr>
      <w:rFonts w:ascii="Times New Roman" w:hAnsi="Times New Roman" w:cs="Times New Roman"/>
      <w:sz w:val="10"/>
      <w:szCs w:val="10"/>
    </w:rPr>
  </w:style>
  <w:style w:type="character" w:customStyle="1" w:styleId="FontStyle12">
    <w:name w:val="Font Style12"/>
    <w:basedOn w:val="DefaultParagraphFont"/>
    <w:uiPriority w:val="99"/>
    <w:rsid w:val="0080488B"/>
    <w:rPr>
      <w:rFonts w:ascii="Georgia" w:hAnsi="Georgia" w:cs="Georgia"/>
      <w:b/>
      <w:bCs/>
      <w:sz w:val="12"/>
      <w:szCs w:val="12"/>
    </w:rPr>
  </w:style>
  <w:style w:type="character" w:customStyle="1" w:styleId="FontStyle13">
    <w:name w:val="Font Style13"/>
    <w:basedOn w:val="DefaultParagraphFont"/>
    <w:uiPriority w:val="99"/>
    <w:rsid w:val="0080488B"/>
    <w:rPr>
      <w:rFonts w:ascii="Times New Roman" w:hAnsi="Times New Roman" w:cs="Times New Roman"/>
      <w:b/>
      <w:bCs/>
      <w:sz w:val="12"/>
      <w:szCs w:val="12"/>
    </w:rPr>
  </w:style>
  <w:style w:type="character" w:customStyle="1" w:styleId="FontStyle14">
    <w:name w:val="Font Style14"/>
    <w:basedOn w:val="DefaultParagraphFont"/>
    <w:uiPriority w:val="99"/>
    <w:rsid w:val="0080488B"/>
    <w:rPr>
      <w:rFonts w:ascii="Times New Roman" w:hAnsi="Times New Roman" w:cs="Times New Roman"/>
      <w:b/>
      <w:bCs/>
      <w:sz w:val="14"/>
      <w:szCs w:val="14"/>
    </w:rPr>
  </w:style>
  <w:style w:type="character" w:customStyle="1" w:styleId="FontStyle15">
    <w:name w:val="Font Style15"/>
    <w:basedOn w:val="DefaultParagraphFont"/>
    <w:uiPriority w:val="99"/>
    <w:rsid w:val="0080488B"/>
    <w:rPr>
      <w:rFonts w:ascii="Times New Roman" w:hAnsi="Times New Roman" w:cs="Times New Roman"/>
      <w:b/>
      <w:bCs/>
      <w:sz w:val="18"/>
      <w:szCs w:val="18"/>
    </w:rPr>
  </w:style>
  <w:style w:type="character" w:customStyle="1" w:styleId="FontStyle16">
    <w:name w:val="Font Style16"/>
    <w:basedOn w:val="DefaultParagraphFont"/>
    <w:uiPriority w:val="99"/>
    <w:rsid w:val="0080488B"/>
    <w:rPr>
      <w:rFonts w:ascii="Times New Roman" w:hAnsi="Times New Roman" w:cs="Times New Roman"/>
      <w:b/>
      <w:bCs/>
      <w:sz w:val="16"/>
      <w:szCs w:val="16"/>
    </w:rPr>
  </w:style>
  <w:style w:type="character" w:customStyle="1" w:styleId="FontStyle17">
    <w:name w:val="Font Style17"/>
    <w:basedOn w:val="DefaultParagraphFont"/>
    <w:uiPriority w:val="99"/>
    <w:rsid w:val="0080488B"/>
    <w:rPr>
      <w:rFonts w:ascii="Times New Roman" w:hAnsi="Times New Roman" w:cs="Times New Roman"/>
      <w:b/>
      <w:bCs/>
      <w:sz w:val="16"/>
      <w:szCs w:val="16"/>
    </w:rPr>
  </w:style>
  <w:style w:type="character" w:customStyle="1" w:styleId="FontStyle18">
    <w:name w:val="Font Style18"/>
    <w:basedOn w:val="DefaultParagraphFont"/>
    <w:uiPriority w:val="99"/>
    <w:rsid w:val="0080488B"/>
    <w:rPr>
      <w:rFonts w:ascii="Times New Roman" w:hAnsi="Times New Roman" w:cs="Times New Roman"/>
      <w:b/>
      <w:bCs/>
      <w:sz w:val="10"/>
      <w:szCs w:val="10"/>
    </w:rPr>
  </w:style>
  <w:style w:type="character" w:customStyle="1" w:styleId="FontStyle19">
    <w:name w:val="Font Style19"/>
    <w:basedOn w:val="DefaultParagraphFont"/>
    <w:uiPriority w:val="99"/>
    <w:rsid w:val="0080488B"/>
    <w:rPr>
      <w:rFonts w:ascii="Times New Roman" w:hAnsi="Times New Roman" w:cs="Times New Roman"/>
      <w:i/>
      <w:iCs/>
      <w:sz w:val="12"/>
      <w:szCs w:val="12"/>
    </w:rPr>
  </w:style>
  <w:style w:type="character" w:customStyle="1" w:styleId="FontStyle20">
    <w:name w:val="Font Style20"/>
    <w:basedOn w:val="DefaultParagraphFont"/>
    <w:uiPriority w:val="99"/>
    <w:rsid w:val="0080488B"/>
    <w:rPr>
      <w:rFonts w:ascii="Georgia" w:hAnsi="Georgia" w:cs="Georgia"/>
      <w:sz w:val="12"/>
      <w:szCs w:val="12"/>
    </w:rPr>
  </w:style>
  <w:style w:type="character" w:customStyle="1" w:styleId="FontStyle21">
    <w:name w:val="Font Style21"/>
    <w:basedOn w:val="DefaultParagraphFont"/>
    <w:uiPriority w:val="99"/>
    <w:rsid w:val="0080488B"/>
    <w:rPr>
      <w:rFonts w:ascii="Times New Roman" w:hAnsi="Times New Roman" w:cs="Times New Roman"/>
      <w:sz w:val="12"/>
      <w:szCs w:val="12"/>
    </w:rPr>
  </w:style>
  <w:style w:type="character" w:customStyle="1" w:styleId="FontStyle22">
    <w:name w:val="Font Style22"/>
    <w:basedOn w:val="DefaultParagraphFont"/>
    <w:uiPriority w:val="99"/>
    <w:rsid w:val="0080488B"/>
    <w:rPr>
      <w:rFonts w:ascii="Times New Roman" w:hAnsi="Times New Roman" w:cs="Times New Roman"/>
      <w:sz w:val="20"/>
      <w:szCs w:val="20"/>
    </w:rPr>
  </w:style>
  <w:style w:type="character" w:customStyle="1" w:styleId="FontStyle23">
    <w:name w:val="Font Style23"/>
    <w:basedOn w:val="DefaultParagraphFont"/>
    <w:uiPriority w:val="99"/>
    <w:rsid w:val="0080488B"/>
    <w:rPr>
      <w:rFonts w:ascii="Times New Roman" w:hAnsi="Times New Roman" w:cs="Times New Roman"/>
      <w:b/>
      <w:bCs/>
      <w:sz w:val="12"/>
      <w:szCs w:val="12"/>
    </w:rPr>
  </w:style>
  <w:style w:type="character" w:customStyle="1" w:styleId="FontStyle24">
    <w:name w:val="Font Style24"/>
    <w:basedOn w:val="DefaultParagraphFont"/>
    <w:uiPriority w:val="99"/>
    <w:rsid w:val="0080488B"/>
    <w:rPr>
      <w:rFonts w:ascii="Times New Roman" w:hAnsi="Times New Roman" w:cs="Times New Roman"/>
      <w:b/>
      <w:bCs/>
      <w:sz w:val="10"/>
      <w:szCs w:val="10"/>
    </w:rPr>
  </w:style>
  <w:style w:type="character" w:customStyle="1" w:styleId="FontStyle25">
    <w:name w:val="Font Style25"/>
    <w:basedOn w:val="DefaultParagraphFont"/>
    <w:uiPriority w:val="99"/>
    <w:rsid w:val="0080488B"/>
    <w:rPr>
      <w:rFonts w:ascii="Times New Roman" w:hAnsi="Times New Roman" w:cs="Times New Roman"/>
      <w:i/>
      <w:iCs/>
      <w:sz w:val="12"/>
      <w:szCs w:val="12"/>
    </w:rPr>
  </w:style>
  <w:style w:type="character" w:customStyle="1" w:styleId="FontStyle26">
    <w:name w:val="Font Style26"/>
    <w:basedOn w:val="DefaultParagraphFont"/>
    <w:uiPriority w:val="99"/>
    <w:rsid w:val="0080488B"/>
    <w:rPr>
      <w:rFonts w:ascii="Times New Roman" w:hAnsi="Times New Roman" w:cs="Times New Roman"/>
      <w:b/>
      <w:bCs/>
      <w:sz w:val="12"/>
      <w:szCs w:val="12"/>
    </w:rPr>
  </w:style>
  <w:style w:type="character" w:customStyle="1" w:styleId="FontStyle27">
    <w:name w:val="Font Style27"/>
    <w:basedOn w:val="DefaultParagraphFont"/>
    <w:uiPriority w:val="99"/>
    <w:rsid w:val="0080488B"/>
    <w:rPr>
      <w:rFonts w:ascii="Times New Roman" w:hAnsi="Times New Roman" w:cs="Times New Roman"/>
      <w:b/>
      <w:bCs/>
      <w:sz w:val="10"/>
      <w:szCs w:val="10"/>
    </w:rPr>
  </w:style>
  <w:style w:type="character" w:customStyle="1" w:styleId="FontStyle28">
    <w:name w:val="Font Style28"/>
    <w:basedOn w:val="DefaultParagraphFont"/>
    <w:uiPriority w:val="99"/>
    <w:rsid w:val="0080488B"/>
    <w:rPr>
      <w:rFonts w:ascii="Constantia" w:hAnsi="Constantia" w:cs="Constantia"/>
      <w:b/>
      <w:bCs/>
      <w:smallCaps/>
      <w:sz w:val="10"/>
      <w:szCs w:val="10"/>
    </w:rPr>
  </w:style>
  <w:style w:type="character" w:customStyle="1" w:styleId="FontStyle29">
    <w:name w:val="Font Style29"/>
    <w:basedOn w:val="DefaultParagraphFont"/>
    <w:uiPriority w:val="99"/>
    <w:rsid w:val="0080488B"/>
    <w:rPr>
      <w:rFonts w:ascii="Times New Roman" w:hAnsi="Times New Roman" w:cs="Times New Roman"/>
      <w:b/>
      <w:bCs/>
      <w:sz w:val="10"/>
      <w:szCs w:val="10"/>
    </w:rPr>
  </w:style>
  <w:style w:type="character" w:customStyle="1" w:styleId="FontStyle30">
    <w:name w:val="Font Style30"/>
    <w:basedOn w:val="DefaultParagraphFont"/>
    <w:uiPriority w:val="99"/>
    <w:rsid w:val="0080488B"/>
    <w:rPr>
      <w:rFonts w:ascii="Times New Roman" w:hAnsi="Times New Roman" w:cs="Times New Roman"/>
      <w:b/>
      <w:bCs/>
      <w:sz w:val="10"/>
      <w:szCs w:val="10"/>
    </w:rPr>
  </w:style>
  <w:style w:type="character" w:customStyle="1" w:styleId="FontStyle31">
    <w:name w:val="Font Style31"/>
    <w:basedOn w:val="DefaultParagraphFont"/>
    <w:uiPriority w:val="99"/>
    <w:rsid w:val="0080488B"/>
    <w:rPr>
      <w:rFonts w:ascii="Georgia" w:hAnsi="Georgia" w:cs="Georgia"/>
      <w:sz w:val="12"/>
      <w:szCs w:val="12"/>
    </w:rPr>
  </w:style>
  <w:style w:type="character" w:customStyle="1" w:styleId="FontStyle32">
    <w:name w:val="Font Style32"/>
    <w:basedOn w:val="DefaultParagraphFont"/>
    <w:uiPriority w:val="99"/>
    <w:rsid w:val="0080488B"/>
    <w:rPr>
      <w:rFonts w:ascii="Times New Roman" w:hAnsi="Times New Roman" w:cs="Times New Roman"/>
      <w:i/>
      <w:iCs/>
      <w:sz w:val="12"/>
      <w:szCs w:val="12"/>
    </w:rPr>
  </w:style>
  <w:style w:type="character" w:customStyle="1" w:styleId="FontStyle33">
    <w:name w:val="Font Style33"/>
    <w:basedOn w:val="DefaultParagraphFont"/>
    <w:uiPriority w:val="99"/>
    <w:rsid w:val="0080488B"/>
    <w:rPr>
      <w:rFonts w:ascii="Times New Roman" w:hAnsi="Times New Roman" w:cs="Times New Roman"/>
      <w:b/>
      <w:bCs/>
      <w:sz w:val="12"/>
      <w:szCs w:val="12"/>
    </w:rPr>
  </w:style>
  <w:style w:type="character" w:customStyle="1" w:styleId="FontStyle34">
    <w:name w:val="Font Style34"/>
    <w:basedOn w:val="DefaultParagraphFont"/>
    <w:uiPriority w:val="99"/>
    <w:rsid w:val="0080488B"/>
    <w:rPr>
      <w:rFonts w:ascii="Times New Roman" w:hAnsi="Times New Roman" w:cs="Times New Roman"/>
      <w:sz w:val="12"/>
      <w:szCs w:val="12"/>
    </w:rPr>
  </w:style>
  <w:style w:type="character" w:customStyle="1" w:styleId="FontStyle35">
    <w:name w:val="Font Style35"/>
    <w:basedOn w:val="DefaultParagraphFont"/>
    <w:uiPriority w:val="99"/>
    <w:rsid w:val="0080488B"/>
    <w:rPr>
      <w:rFonts w:ascii="Times New Roman" w:hAnsi="Times New Roman" w:cs="Times New Roman"/>
      <w:smallCaps/>
      <w:sz w:val="12"/>
      <w:szCs w:val="12"/>
    </w:rPr>
  </w:style>
  <w:style w:type="character" w:customStyle="1" w:styleId="FontStyle36">
    <w:name w:val="Font Style36"/>
    <w:basedOn w:val="DefaultParagraphFont"/>
    <w:uiPriority w:val="99"/>
    <w:rsid w:val="0080488B"/>
    <w:rPr>
      <w:rFonts w:ascii="Times New Roman" w:hAnsi="Times New Roman" w:cs="Times New Roman"/>
      <w:sz w:val="12"/>
      <w:szCs w:val="12"/>
    </w:rPr>
  </w:style>
  <w:style w:type="character" w:customStyle="1" w:styleId="FontStyle37">
    <w:name w:val="Font Style37"/>
    <w:basedOn w:val="DefaultParagraphFont"/>
    <w:uiPriority w:val="99"/>
    <w:rsid w:val="0080488B"/>
    <w:rPr>
      <w:rFonts w:ascii="Times New Roman" w:hAnsi="Times New Roman" w:cs="Times New Roman"/>
      <w:spacing w:val="10"/>
      <w:sz w:val="12"/>
      <w:szCs w:val="12"/>
    </w:rPr>
  </w:style>
  <w:style w:type="character" w:customStyle="1" w:styleId="FontStyle38">
    <w:name w:val="Font Style38"/>
    <w:basedOn w:val="DefaultParagraphFont"/>
    <w:uiPriority w:val="99"/>
    <w:rsid w:val="0080488B"/>
    <w:rPr>
      <w:rFonts w:ascii="Times New Roman" w:hAnsi="Times New Roman" w:cs="Times New Roman"/>
      <w:b/>
      <w:bCs/>
      <w:sz w:val="10"/>
      <w:szCs w:val="10"/>
    </w:rPr>
  </w:style>
  <w:style w:type="character" w:customStyle="1" w:styleId="FontStyle39">
    <w:name w:val="Font Style39"/>
    <w:basedOn w:val="DefaultParagraphFont"/>
    <w:uiPriority w:val="99"/>
    <w:rsid w:val="0080488B"/>
    <w:rPr>
      <w:rFonts w:ascii="Times New Roman" w:hAnsi="Times New Roman" w:cs="Times New Roman"/>
      <w:i/>
      <w:iCs/>
      <w:sz w:val="14"/>
      <w:szCs w:val="14"/>
    </w:rPr>
  </w:style>
  <w:style w:type="character" w:customStyle="1" w:styleId="FontStyle40">
    <w:name w:val="Font Style40"/>
    <w:basedOn w:val="DefaultParagraphFont"/>
    <w:uiPriority w:val="99"/>
    <w:rsid w:val="0080488B"/>
    <w:rPr>
      <w:rFonts w:ascii="Times New Roman" w:hAnsi="Times New Roman" w:cs="Times New Roman"/>
      <w:i/>
      <w:iCs/>
      <w:sz w:val="12"/>
      <w:szCs w:val="12"/>
    </w:rPr>
  </w:style>
  <w:style w:type="character" w:customStyle="1" w:styleId="FontStyle41">
    <w:name w:val="Font Style41"/>
    <w:basedOn w:val="DefaultParagraphFont"/>
    <w:uiPriority w:val="99"/>
    <w:rsid w:val="0080488B"/>
    <w:rPr>
      <w:rFonts w:ascii="Tahoma" w:hAnsi="Tahoma" w:cs="Tahoma"/>
      <w:sz w:val="22"/>
      <w:szCs w:val="22"/>
    </w:rPr>
  </w:style>
  <w:style w:type="character" w:customStyle="1" w:styleId="FontStyle42">
    <w:name w:val="Font Style42"/>
    <w:basedOn w:val="DefaultParagraphFont"/>
    <w:uiPriority w:val="99"/>
    <w:rsid w:val="0080488B"/>
    <w:rPr>
      <w:rFonts w:ascii="Times New Roman" w:hAnsi="Times New Roman" w:cs="Times New Roman"/>
      <w:spacing w:val="-10"/>
      <w:sz w:val="24"/>
      <w:szCs w:val="24"/>
    </w:rPr>
  </w:style>
  <w:style w:type="character" w:customStyle="1" w:styleId="FontStyle43">
    <w:name w:val="Font Style43"/>
    <w:basedOn w:val="DefaultParagraphFont"/>
    <w:uiPriority w:val="99"/>
    <w:rsid w:val="0080488B"/>
    <w:rPr>
      <w:rFonts w:ascii="Courier New" w:hAnsi="Courier New" w:cs="Courier New"/>
      <w:b/>
      <w:bCs/>
      <w:i/>
      <w:iCs/>
      <w:sz w:val="12"/>
      <w:szCs w:val="12"/>
    </w:rPr>
  </w:style>
  <w:style w:type="character" w:customStyle="1" w:styleId="FontStyle44">
    <w:name w:val="Font Style44"/>
    <w:basedOn w:val="DefaultParagraphFont"/>
    <w:uiPriority w:val="99"/>
    <w:rsid w:val="0080488B"/>
    <w:rPr>
      <w:rFonts w:ascii="Times New Roman" w:hAnsi="Times New Roman" w:cs="Times New Roman"/>
      <w:b/>
      <w:bCs/>
      <w:sz w:val="42"/>
      <w:szCs w:val="42"/>
    </w:rPr>
  </w:style>
  <w:style w:type="character" w:customStyle="1" w:styleId="FontStyle45">
    <w:name w:val="Font Style45"/>
    <w:basedOn w:val="DefaultParagraphFont"/>
    <w:uiPriority w:val="99"/>
    <w:rsid w:val="0080488B"/>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80488B"/>
    <w:rPr>
      <w:rFonts w:ascii="Constantia" w:hAnsi="Constantia" w:cs="Constantia"/>
      <w:sz w:val="14"/>
      <w:szCs w:val="14"/>
    </w:rPr>
  </w:style>
  <w:style w:type="character" w:customStyle="1" w:styleId="FontStyle47">
    <w:name w:val="Font Style47"/>
    <w:basedOn w:val="DefaultParagraphFont"/>
    <w:uiPriority w:val="99"/>
    <w:rsid w:val="0080488B"/>
    <w:rPr>
      <w:rFonts w:ascii="Times New Roman" w:hAnsi="Times New Roman" w:cs="Times New Roman"/>
      <w:b/>
      <w:bCs/>
      <w:sz w:val="12"/>
      <w:szCs w:val="12"/>
    </w:rPr>
  </w:style>
  <w:style w:type="character" w:customStyle="1" w:styleId="FontStyle48">
    <w:name w:val="Font Style48"/>
    <w:basedOn w:val="DefaultParagraphFont"/>
    <w:uiPriority w:val="99"/>
    <w:rsid w:val="0080488B"/>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80488B"/>
    <w:rPr>
      <w:rFonts w:ascii="Times New Roman" w:hAnsi="Times New Roman" w:cs="Times New Roman"/>
      <w:i/>
      <w:iCs/>
      <w:w w:val="50"/>
      <w:sz w:val="42"/>
      <w:szCs w:val="42"/>
    </w:rPr>
  </w:style>
  <w:style w:type="character" w:customStyle="1" w:styleId="FontStyle50">
    <w:name w:val="Font Style50"/>
    <w:basedOn w:val="DefaultParagraphFont"/>
    <w:uiPriority w:val="99"/>
    <w:rsid w:val="0080488B"/>
    <w:rPr>
      <w:rFonts w:ascii="Times New Roman" w:hAnsi="Times New Roman" w:cs="Times New Roman"/>
      <w:sz w:val="14"/>
      <w:szCs w:val="14"/>
    </w:rPr>
  </w:style>
  <w:style w:type="character" w:customStyle="1" w:styleId="FontStyle51">
    <w:name w:val="Font Style51"/>
    <w:basedOn w:val="DefaultParagraphFont"/>
    <w:uiPriority w:val="99"/>
    <w:rsid w:val="0080488B"/>
    <w:rPr>
      <w:rFonts w:ascii="Times New Roman" w:hAnsi="Times New Roman" w:cs="Times New Roman"/>
      <w:sz w:val="16"/>
      <w:szCs w:val="16"/>
    </w:rPr>
  </w:style>
  <w:style w:type="character" w:customStyle="1" w:styleId="FontStyle52">
    <w:name w:val="Font Style52"/>
    <w:basedOn w:val="DefaultParagraphFont"/>
    <w:uiPriority w:val="99"/>
    <w:rsid w:val="0080488B"/>
    <w:rPr>
      <w:rFonts w:ascii="Times New Roman" w:hAnsi="Times New Roman" w:cs="Times New Roman"/>
      <w:b/>
      <w:bCs/>
      <w:sz w:val="10"/>
      <w:szCs w:val="10"/>
    </w:rPr>
  </w:style>
  <w:style w:type="character" w:customStyle="1" w:styleId="FontStyle53">
    <w:name w:val="Font Style53"/>
    <w:basedOn w:val="DefaultParagraphFont"/>
    <w:uiPriority w:val="99"/>
    <w:rsid w:val="0080488B"/>
    <w:rPr>
      <w:rFonts w:ascii="Times New Roman" w:hAnsi="Times New Roman" w:cs="Times New Roman"/>
      <w:spacing w:val="-10"/>
      <w:sz w:val="14"/>
      <w:szCs w:val="14"/>
    </w:rPr>
  </w:style>
  <w:style w:type="character" w:customStyle="1" w:styleId="FontStyle54">
    <w:name w:val="Font Style54"/>
    <w:basedOn w:val="DefaultParagraphFont"/>
    <w:uiPriority w:val="99"/>
    <w:rsid w:val="0080488B"/>
    <w:rPr>
      <w:rFonts w:ascii="Times New Roman" w:hAnsi="Times New Roman" w:cs="Times New Roman"/>
      <w:sz w:val="22"/>
      <w:szCs w:val="22"/>
    </w:rPr>
  </w:style>
  <w:style w:type="character" w:customStyle="1" w:styleId="FontStyle55">
    <w:name w:val="Font Style55"/>
    <w:basedOn w:val="DefaultParagraphFont"/>
    <w:uiPriority w:val="99"/>
    <w:rsid w:val="0080488B"/>
    <w:rPr>
      <w:rFonts w:ascii="Times New Roman" w:hAnsi="Times New Roman" w:cs="Times New Roman"/>
      <w:sz w:val="42"/>
      <w:szCs w:val="42"/>
    </w:rPr>
  </w:style>
  <w:style w:type="character" w:customStyle="1" w:styleId="FontStyle56">
    <w:name w:val="Font Style56"/>
    <w:basedOn w:val="DefaultParagraphFont"/>
    <w:uiPriority w:val="99"/>
    <w:rsid w:val="0080488B"/>
    <w:rPr>
      <w:rFonts w:ascii="Times New Roman" w:hAnsi="Times New Roman" w:cs="Times New Roman"/>
      <w:i/>
      <w:iCs/>
      <w:sz w:val="16"/>
      <w:szCs w:val="16"/>
    </w:rPr>
  </w:style>
  <w:style w:type="character" w:customStyle="1" w:styleId="FontStyle57">
    <w:name w:val="Font Style57"/>
    <w:basedOn w:val="DefaultParagraphFont"/>
    <w:uiPriority w:val="99"/>
    <w:rsid w:val="0080488B"/>
    <w:rPr>
      <w:rFonts w:ascii="Times New Roman" w:hAnsi="Times New Roman" w:cs="Times New Roman"/>
      <w:sz w:val="20"/>
      <w:szCs w:val="20"/>
    </w:rPr>
  </w:style>
  <w:style w:type="character" w:customStyle="1" w:styleId="FontStyle58">
    <w:name w:val="Font Style58"/>
    <w:basedOn w:val="DefaultParagraphFont"/>
    <w:uiPriority w:val="99"/>
    <w:rsid w:val="0080488B"/>
    <w:rPr>
      <w:rFonts w:ascii="Times New Roman" w:hAnsi="Times New Roman" w:cs="Times New Roman"/>
      <w:b/>
      <w:bCs/>
      <w:i/>
      <w:iCs/>
      <w:sz w:val="18"/>
      <w:szCs w:val="18"/>
    </w:rPr>
  </w:style>
  <w:style w:type="character" w:customStyle="1" w:styleId="FontStyle59">
    <w:name w:val="Font Style59"/>
    <w:basedOn w:val="DefaultParagraphFont"/>
    <w:uiPriority w:val="99"/>
    <w:rsid w:val="0080488B"/>
    <w:rPr>
      <w:rFonts w:ascii="Times New Roman" w:hAnsi="Times New Roman" w:cs="Times New Roman"/>
      <w:b/>
      <w:bCs/>
      <w:i/>
      <w:iCs/>
      <w:sz w:val="20"/>
      <w:szCs w:val="20"/>
    </w:rPr>
  </w:style>
  <w:style w:type="character" w:customStyle="1" w:styleId="FontStyle60">
    <w:name w:val="Font Style60"/>
    <w:basedOn w:val="DefaultParagraphFont"/>
    <w:uiPriority w:val="99"/>
    <w:rsid w:val="0080488B"/>
    <w:rPr>
      <w:rFonts w:ascii="Times New Roman" w:hAnsi="Times New Roman" w:cs="Times New Roman"/>
      <w:b/>
      <w:bCs/>
      <w:i/>
      <w:iCs/>
      <w:sz w:val="18"/>
      <w:szCs w:val="18"/>
    </w:rPr>
  </w:style>
  <w:style w:type="character" w:customStyle="1" w:styleId="FontStyle278">
    <w:name w:val="Font Style278"/>
    <w:basedOn w:val="DefaultParagraphFont"/>
    <w:uiPriority w:val="99"/>
    <w:rsid w:val="0080488B"/>
    <w:rPr>
      <w:rFonts w:ascii="Times New Roman" w:hAnsi="Times New Roman" w:cs="Times New Roman"/>
      <w:sz w:val="20"/>
      <w:szCs w:val="20"/>
    </w:rPr>
  </w:style>
  <w:style w:type="character" w:customStyle="1" w:styleId="FontStyle258">
    <w:name w:val="Font Style258"/>
    <w:basedOn w:val="DefaultParagraphFont"/>
    <w:uiPriority w:val="99"/>
    <w:rsid w:val="0080488B"/>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80488B"/>
    <w:rPr>
      <w:rFonts w:ascii="Times New Roman" w:hAnsi="Times New Roman" w:cs="Times New Roman"/>
      <w:b/>
      <w:bCs/>
      <w:sz w:val="20"/>
      <w:szCs w:val="20"/>
    </w:rPr>
  </w:style>
  <w:style w:type="character" w:customStyle="1" w:styleId="FontStyle277">
    <w:name w:val="Font Style277"/>
    <w:basedOn w:val="DefaultParagraphFont"/>
    <w:uiPriority w:val="99"/>
    <w:rsid w:val="0080488B"/>
    <w:rPr>
      <w:rFonts w:ascii="Times New Roman" w:hAnsi="Times New Roman" w:cs="Times New Roman"/>
      <w:b/>
      <w:bCs/>
      <w:i/>
      <w:iCs/>
      <w:sz w:val="20"/>
      <w:szCs w:val="20"/>
    </w:rPr>
  </w:style>
  <w:style w:type="character" w:customStyle="1" w:styleId="FontStyle279">
    <w:name w:val="Font Style279"/>
    <w:basedOn w:val="DefaultParagraphFont"/>
    <w:uiPriority w:val="99"/>
    <w:rsid w:val="0080488B"/>
    <w:rPr>
      <w:rFonts w:ascii="Georgia" w:hAnsi="Georgia" w:cs="Georgia"/>
      <w:b/>
      <w:bCs/>
      <w:spacing w:val="-10"/>
      <w:sz w:val="10"/>
      <w:szCs w:val="10"/>
    </w:rPr>
  </w:style>
  <w:style w:type="character" w:customStyle="1" w:styleId="FontStyle280">
    <w:name w:val="Font Style280"/>
    <w:basedOn w:val="DefaultParagraphFont"/>
    <w:uiPriority w:val="99"/>
    <w:rsid w:val="0080488B"/>
    <w:rPr>
      <w:rFonts w:ascii="Times New Roman" w:hAnsi="Times New Roman" w:cs="Times New Roman"/>
      <w:sz w:val="36"/>
      <w:szCs w:val="36"/>
    </w:rPr>
  </w:style>
  <w:style w:type="character" w:customStyle="1" w:styleId="FontStyle281">
    <w:name w:val="Font Style281"/>
    <w:basedOn w:val="DefaultParagraphFont"/>
    <w:uiPriority w:val="99"/>
    <w:rsid w:val="0080488B"/>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80488B"/>
    <w:rPr>
      <w:rFonts w:ascii="Times New Roman" w:hAnsi="Times New Roman" w:cs="Times New Roman"/>
      <w:b/>
      <w:bCs/>
      <w:spacing w:val="-10"/>
      <w:sz w:val="12"/>
      <w:szCs w:val="12"/>
    </w:rPr>
  </w:style>
  <w:style w:type="character" w:customStyle="1" w:styleId="apple-converted-space">
    <w:name w:val="apple-converted-space"/>
    <w:basedOn w:val="DefaultParagraphFont"/>
    <w:uiPriority w:val="99"/>
    <w:rsid w:val="0080488B"/>
    <w:rPr>
      <w:rFonts w:cs="Times New Roman"/>
    </w:rPr>
  </w:style>
  <w:style w:type="character" w:customStyle="1" w:styleId="butback">
    <w:name w:val="butback"/>
    <w:basedOn w:val="DefaultParagraphFont"/>
    <w:uiPriority w:val="99"/>
    <w:rsid w:val="0080488B"/>
    <w:rPr>
      <w:rFonts w:cs="Times New Roman"/>
    </w:rPr>
  </w:style>
  <w:style w:type="character" w:customStyle="1" w:styleId="submenu-table">
    <w:name w:val="submenu-table"/>
    <w:basedOn w:val="DefaultParagraphFont"/>
    <w:uiPriority w:val="99"/>
    <w:rsid w:val="0080488B"/>
    <w:rPr>
      <w:rFonts w:cs="Times New Roman"/>
    </w:rPr>
  </w:style>
  <w:style w:type="character" w:customStyle="1" w:styleId="normaltextrun">
    <w:name w:val="normaltextrun"/>
    <w:basedOn w:val="DefaultParagraphFont"/>
    <w:uiPriority w:val="99"/>
    <w:rsid w:val="0080488B"/>
    <w:rPr>
      <w:rFonts w:cs="Times New Roman"/>
    </w:rPr>
  </w:style>
  <w:style w:type="character" w:customStyle="1" w:styleId="eop">
    <w:name w:val="eop"/>
    <w:basedOn w:val="DefaultParagraphFont"/>
    <w:uiPriority w:val="99"/>
    <w:rsid w:val="0080488B"/>
    <w:rPr>
      <w:rFonts w:cs="Times New Roman"/>
    </w:rPr>
  </w:style>
  <w:style w:type="character" w:customStyle="1" w:styleId="spellingerror">
    <w:name w:val="spellingerror"/>
    <w:basedOn w:val="DefaultParagraphFont"/>
    <w:uiPriority w:val="99"/>
    <w:rsid w:val="0080488B"/>
    <w:rPr>
      <w:rFonts w:cs="Times New Roman"/>
    </w:rPr>
  </w:style>
  <w:style w:type="character" w:customStyle="1" w:styleId="answernumber">
    <w:name w:val="answernumber"/>
    <w:basedOn w:val="DefaultParagraphFont"/>
    <w:uiPriority w:val="99"/>
    <w:rsid w:val="0080488B"/>
    <w:rPr>
      <w:rFonts w:cs="Times New Roman"/>
    </w:rPr>
  </w:style>
  <w:style w:type="character" w:customStyle="1" w:styleId="shorttext">
    <w:name w:val="short_text"/>
    <w:basedOn w:val="DefaultParagraphFont"/>
    <w:uiPriority w:val="99"/>
    <w:rsid w:val="0080488B"/>
    <w:rPr>
      <w:rFonts w:cs="Times New Roman"/>
    </w:rPr>
  </w:style>
  <w:style w:type="character" w:customStyle="1" w:styleId="410pt">
    <w:name w:val="Основной текст (4) + 10 pt"/>
    <w:uiPriority w:val="99"/>
    <w:rsid w:val="0080488B"/>
    <w:rPr>
      <w:rFonts w:ascii="Times New Roman" w:hAnsi="Times New Roman"/>
      <w:sz w:val="20"/>
    </w:rPr>
  </w:style>
  <w:style w:type="character" w:customStyle="1" w:styleId="32">
    <w:name w:val="Основной текст (3) + Не курсив"/>
    <w:uiPriority w:val="99"/>
    <w:rsid w:val="0080488B"/>
    <w:rPr>
      <w:rFonts w:ascii="Times New Roman" w:hAnsi="Times New Roman"/>
      <w:i/>
      <w:spacing w:val="0"/>
      <w:sz w:val="20"/>
      <w:u w:val="none"/>
      <w:effect w:val="none"/>
      <w:lang w:val="ru-RU"/>
    </w:rPr>
  </w:style>
  <w:style w:type="character" w:customStyle="1" w:styleId="211">
    <w:name w:val="Основной текст (2) + 11"/>
    <w:aliases w:val="5 pt"/>
    <w:uiPriority w:val="99"/>
    <w:rsid w:val="0080488B"/>
    <w:rPr>
      <w:rFonts w:ascii="Tahoma" w:hAnsi="Tahoma"/>
      <w:spacing w:val="0"/>
      <w:sz w:val="31"/>
      <w:u w:val="single"/>
    </w:rPr>
  </w:style>
  <w:style w:type="character" w:customStyle="1" w:styleId="23">
    <w:name w:val="Основной текст (2) + Не курсив"/>
    <w:uiPriority w:val="99"/>
    <w:rsid w:val="0080488B"/>
    <w:rPr>
      <w:rFonts w:ascii="Arial" w:hAnsi="Arial"/>
      <w:i/>
      <w:sz w:val="19"/>
      <w:shd w:val="clear" w:color="auto" w:fill="FFFFFF"/>
    </w:rPr>
  </w:style>
  <w:style w:type="character" w:customStyle="1" w:styleId="61">
    <w:name w:val="Основной текст6"/>
    <w:uiPriority w:val="99"/>
    <w:rsid w:val="0080488B"/>
    <w:rPr>
      <w:rFonts w:ascii="Arial" w:hAnsi="Arial"/>
      <w:sz w:val="19"/>
      <w:u w:val="single"/>
      <w:shd w:val="clear" w:color="auto" w:fill="FFFFFF"/>
    </w:rPr>
  </w:style>
  <w:style w:type="character" w:customStyle="1" w:styleId="titletext">
    <w:name w:val="title_text"/>
    <w:basedOn w:val="DefaultParagraphFont"/>
    <w:uiPriority w:val="99"/>
    <w:rsid w:val="0080488B"/>
    <w:rPr>
      <w:rFonts w:cs="Times New Roman"/>
    </w:rPr>
  </w:style>
  <w:style w:type="character" w:customStyle="1" w:styleId="placeholderend21">
    <w:name w:val="placeholder_end21"/>
    <w:basedOn w:val="DefaultParagraphFont"/>
    <w:uiPriority w:val="99"/>
    <w:rsid w:val="0080488B"/>
    <w:rPr>
      <w:rFonts w:cs="Times New Roman"/>
      <w:vanish/>
    </w:rPr>
  </w:style>
  <w:style w:type="character" w:customStyle="1" w:styleId="s5">
    <w:name w:val="s5"/>
    <w:basedOn w:val="DefaultParagraphFont"/>
    <w:uiPriority w:val="99"/>
    <w:rsid w:val="0080488B"/>
    <w:rPr>
      <w:rFonts w:cs="Times New Roman"/>
    </w:rPr>
  </w:style>
  <w:style w:type="character" w:customStyle="1" w:styleId="s24">
    <w:name w:val="s24"/>
    <w:basedOn w:val="DefaultParagraphFont"/>
    <w:uiPriority w:val="99"/>
    <w:rsid w:val="0080488B"/>
    <w:rPr>
      <w:rFonts w:cs="Times New Roman"/>
    </w:rPr>
  </w:style>
  <w:style w:type="character" w:customStyle="1" w:styleId="Heading12">
    <w:name w:val="Heading #1"/>
    <w:basedOn w:val="Heading10"/>
    <w:uiPriority w:val="99"/>
    <w:rsid w:val="0080488B"/>
  </w:style>
  <w:style w:type="character" w:customStyle="1" w:styleId="Heading22">
    <w:name w:val="Heading #2"/>
    <w:basedOn w:val="Heading20"/>
    <w:uiPriority w:val="99"/>
    <w:rsid w:val="0080488B"/>
  </w:style>
  <w:style w:type="character" w:customStyle="1" w:styleId="BodytextItalic">
    <w:name w:val="Body text + Italic"/>
    <w:aliases w:val="Spacing 0 pt2,Body text (5) + Bold2,Spacing 0 pt,Body text (2) + Bold,Not Italic"/>
    <w:basedOn w:val="DefaultParagraphFont"/>
    <w:uiPriority w:val="99"/>
    <w:rsid w:val="0080488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80488B"/>
  </w:style>
  <w:style w:type="character" w:customStyle="1" w:styleId="Bodytext22">
    <w:name w:val="Body text (2)"/>
    <w:basedOn w:val="Bodytext20"/>
    <w:uiPriority w:val="99"/>
    <w:rsid w:val="0080488B"/>
  </w:style>
  <w:style w:type="character" w:customStyle="1" w:styleId="BodytextItalic1">
    <w:name w:val="Body text + Italic1"/>
    <w:aliases w:val="Spacing 0 pt1,Body text (5) + Bold1"/>
    <w:basedOn w:val="DefaultParagraphFont"/>
    <w:uiPriority w:val="99"/>
    <w:rsid w:val="0080488B"/>
    <w:rPr>
      <w:rFonts w:ascii="Times New Roman" w:hAnsi="Times New Roman" w:cs="Times New Roman"/>
      <w:i/>
      <w:iCs/>
      <w:spacing w:val="0"/>
      <w:sz w:val="19"/>
      <w:szCs w:val="19"/>
      <w:shd w:val="clear" w:color="auto" w:fill="FFFFFF"/>
    </w:rPr>
  </w:style>
  <w:style w:type="character" w:styleId="Emphasis">
    <w:name w:val="Emphasis"/>
    <w:basedOn w:val="DefaultParagraphFont"/>
    <w:uiPriority w:val="99"/>
    <w:qFormat/>
    <w:rsid w:val="0080488B"/>
    <w:rPr>
      <w:rFonts w:cs="Times New Roman"/>
      <w:i/>
      <w:iCs/>
    </w:rPr>
  </w:style>
  <w:style w:type="character" w:styleId="Strong">
    <w:name w:val="Strong"/>
    <w:basedOn w:val="DefaultParagraphFont"/>
    <w:uiPriority w:val="99"/>
    <w:qFormat/>
    <w:rsid w:val="0080488B"/>
    <w:rPr>
      <w:rFonts w:cs="Times New Roman"/>
      <w:b/>
      <w:bCs/>
    </w:rPr>
  </w:style>
  <w:style w:type="character" w:styleId="PageNumber">
    <w:name w:val="page number"/>
    <w:basedOn w:val="DefaultParagraphFont"/>
    <w:uiPriority w:val="99"/>
    <w:rsid w:val="0029092B"/>
    <w:rPr>
      <w:rFonts w:cs="Times New Roman"/>
    </w:rPr>
  </w:style>
  <w:style w:type="table" w:customStyle="1" w:styleId="24">
    <w:name w:val="Сетка таблицы2"/>
    <w:uiPriority w:val="99"/>
    <w:rsid w:val="0092455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92455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eyword">
    <w:name w:val="keyword"/>
    <w:basedOn w:val="DefaultParagraphFont"/>
    <w:uiPriority w:val="99"/>
    <w:rsid w:val="00045DB8"/>
    <w:rPr>
      <w:rFonts w:cs="Times New Roman"/>
    </w:rPr>
  </w:style>
  <w:style w:type="character" w:styleId="FollowedHyperlink">
    <w:name w:val="FollowedHyperlink"/>
    <w:basedOn w:val="DefaultParagraphFont"/>
    <w:uiPriority w:val="99"/>
    <w:rsid w:val="00CF706D"/>
    <w:rPr>
      <w:rFonts w:cs="Times New Roman"/>
      <w:color w:val="800080"/>
      <w:u w:val="single"/>
    </w:rPr>
  </w:style>
  <w:style w:type="paragraph" w:customStyle="1" w:styleId="msonospacing0">
    <w:name w:val="msonospacing"/>
    <w:uiPriority w:val="99"/>
    <w:rsid w:val="00CF706D"/>
    <w:rPr>
      <w:lang w:eastAsia="en-US"/>
    </w:rPr>
  </w:style>
  <w:style w:type="paragraph" w:customStyle="1" w:styleId="msolistparagraph0">
    <w:name w:val="msolistparagraph"/>
    <w:basedOn w:val="Normal"/>
    <w:uiPriority w:val="99"/>
    <w:rsid w:val="00CF706D"/>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Normal"/>
    <w:uiPriority w:val="99"/>
    <w:rsid w:val="00CF706D"/>
    <w:pPr>
      <w:widowControl/>
      <w:autoSpaceDE/>
      <w:autoSpaceDN/>
      <w:adjustRightInd/>
      <w:spacing w:before="100" w:beforeAutospacing="1" w:after="100" w:afterAutospacing="1" w:line="360" w:lineRule="auto"/>
    </w:pPr>
    <w:rPr>
      <w:sz w:val="20"/>
    </w:rPr>
  </w:style>
  <w:style w:type="character" w:styleId="FootnoteReference">
    <w:name w:val="footnote reference"/>
    <w:basedOn w:val="DefaultParagraphFont"/>
    <w:uiPriority w:val="99"/>
    <w:rsid w:val="00CF706D"/>
    <w:rPr>
      <w:rFonts w:cs="Times New Roman"/>
      <w:vertAlign w:val="superscript"/>
    </w:rPr>
  </w:style>
  <w:style w:type="character" w:styleId="CommentReference">
    <w:name w:val="annotation reference"/>
    <w:basedOn w:val="DefaultParagraphFont"/>
    <w:uiPriority w:val="99"/>
    <w:rsid w:val="00CF706D"/>
    <w:rPr>
      <w:rFonts w:cs="Times New Roman"/>
      <w:sz w:val="16"/>
      <w:szCs w:val="16"/>
    </w:rPr>
  </w:style>
  <w:style w:type="table" w:customStyle="1" w:styleId="16">
    <w:name w:val="Сетка таблицы1"/>
    <w:uiPriority w:val="99"/>
    <w:rsid w:val="00CF706D"/>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377729"/>
    <w:rPr>
      <w:rFonts w:eastAsia="Times New Roman"/>
      <w:lang w:eastAsia="en-US"/>
    </w:rPr>
  </w:style>
  <w:style w:type="paragraph" w:customStyle="1" w:styleId="ListParagraph1">
    <w:name w:val="List Paragraph1"/>
    <w:basedOn w:val="Normal"/>
    <w:uiPriority w:val="99"/>
    <w:rsid w:val="00377729"/>
    <w:pPr>
      <w:widowControl/>
      <w:autoSpaceDE/>
      <w:autoSpaceDN/>
      <w:adjustRightInd/>
      <w:spacing w:line="276" w:lineRule="auto"/>
      <w:ind w:left="720" w:firstLine="709"/>
      <w:contextualSpacing/>
    </w:pPr>
    <w:rPr>
      <w:szCs w:val="22"/>
      <w:lang w:val="en-US" w:eastAsia="en-US"/>
    </w:rPr>
  </w:style>
</w:styles>
</file>

<file path=word/webSettings.xml><?xml version="1.0" encoding="utf-8"?>
<w:webSettings xmlns:r="http://schemas.openxmlformats.org/officeDocument/2006/relationships" xmlns:w="http://schemas.openxmlformats.org/wordprocessingml/2006/main">
  <w:divs>
    <w:div w:id="53089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6778&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newlms.magtu.ru/mod/glossary/showentry.php?eid=67338&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66741&amp;displayformat=dictionary" TargetMode="External"/><Relationship Id="rId531" Type="http://schemas.openxmlformats.org/officeDocument/2006/relationships/hyperlink" Target="http://newlms.magtu.ru/mod/glossary/showentry.php?eid=69031&amp;displayformat=dictionary" TargetMode="External"/><Relationship Id="rId573" Type="http://schemas.openxmlformats.org/officeDocument/2006/relationships/hyperlink" Target="http://newlms.magtu.ru/mod/glossary/showentry.php?eid=69050&amp;displayformat=dictionary" TargetMode="External"/><Relationship Id="rId629" Type="http://schemas.openxmlformats.org/officeDocument/2006/relationships/hyperlink" Target="http://newlms.magtu.ru/mod/glossary/showentry.php?eid=73349&amp;displayformat=dictionary" TargetMode="External"/><Relationship Id="rId170" Type="http://schemas.openxmlformats.org/officeDocument/2006/relationships/hyperlink" Target="https://newlms.magtu.ru/mod/glossary/showentry.php?eid=66931&amp;displayformat=dictionary" TargetMode="External"/><Relationship Id="rId226" Type="http://schemas.openxmlformats.org/officeDocument/2006/relationships/hyperlink" Target="https://magtu.informsystema.ru/uploader/fileUpload?name=3783.pdf&amp;show=dcatalogues/1/1527929/3783.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5&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5938&amp;displayformat=dictionary" TargetMode="External"/><Relationship Id="rId682" Type="http://schemas.openxmlformats.org/officeDocument/2006/relationships/hyperlink" Target="http://newlms.magtu.ru/mod/glossary/showentry.php?eid=68691&amp;displayformat=dictionary" TargetMode="External"/><Relationship Id="rId738" Type="http://schemas.openxmlformats.org/officeDocument/2006/relationships/hyperlink" Target="http://newlms.magtu.ru/mod/glossary/showentry.php?eid=68744&amp;displayformat=dictionary" TargetMode="Externa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6247&amp;displayformat=dictionary" TargetMode="External"/><Relationship Id="rId500" Type="http://schemas.openxmlformats.org/officeDocument/2006/relationships/hyperlink" Target="http://newlms.magtu.ru/mod/glossary/showentry.php?eid=66761&amp;displayformat=dictionary" TargetMode="External"/><Relationship Id="rId542" Type="http://schemas.openxmlformats.org/officeDocument/2006/relationships/hyperlink" Target="http://newlms.magtu.ru/mod/glossary/showentry.php?eid=69036&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footnotes" Target="footnotes.xml"/><Relationship Id="rId181" Type="http://schemas.openxmlformats.org/officeDocument/2006/relationships/hyperlink" Target="https://newlms.magtu.ru/mod/glossary/showentry.php?eid=75527&amp;displayformat=dictionary" TargetMode="External"/><Relationship Id="rId237" Type="http://schemas.openxmlformats.org/officeDocument/2006/relationships/hyperlink" Target="http://webofscience.com" TargetMode="External"/><Relationship Id="rId402" Type="http://schemas.openxmlformats.org/officeDocument/2006/relationships/hyperlink" Target="http://newlms.magtu.ru/mod/glossary/showentry.php?eid=67766&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6&amp;displayformat=dictionary" TargetMode="External"/><Relationship Id="rId486" Type="http://schemas.openxmlformats.org/officeDocument/2006/relationships/hyperlink" Target="http://newlms.magtu.ru/mod/glossary/showentry.php?eid=68793&amp;displayformat=dictionary" TargetMode="External"/><Relationship Id="rId651" Type="http://schemas.openxmlformats.org/officeDocument/2006/relationships/hyperlink" Target="http://newlms.magtu.ru/mod/glossary/showentry.php?eid=66246&amp;displayformat=dictionary" TargetMode="External"/><Relationship Id="rId693" Type="http://schemas.openxmlformats.org/officeDocument/2006/relationships/hyperlink" Target="http://newlms.magtu.ru/mod/glossary/showentry.php?eid=68678&amp;displayformat=dictionary" TargetMode="External"/><Relationship Id="rId707" Type="http://schemas.openxmlformats.org/officeDocument/2006/relationships/hyperlink" Target="http://newlms.magtu.ru/mod/glossary/showentry.php?eid=76059&amp;displayformat=dictionary" TargetMode="External"/><Relationship Id="rId749" Type="http://schemas.openxmlformats.org/officeDocument/2006/relationships/hyperlink" Target="http://www.memorysecrets.ru/teksty-na-frantcuzskom-iazyke-s-perevodom/vegetarianstvo-le-vegetarime.html"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68702&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33&amp;displayformat=dictionary" TargetMode="External"/><Relationship Id="rId609" Type="http://schemas.openxmlformats.org/officeDocument/2006/relationships/hyperlink" Target="http://newlms.magtu.ru/mod/glossary/showentry.php?eid=68675&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newlms.magtu.ru/mod/glossary/showentry.php?eid=68782&amp;displayformat=dictionary"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3&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english-letter.ru/English_letter/rezjume_na_anglijskom.html"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50&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7760&amp;displayformat=dictionary" TargetMode="External"/><Relationship Id="rId315" Type="http://schemas.openxmlformats.org/officeDocument/2006/relationships/hyperlink" Target="http://newlms.magtu.ru/mod/glossary/showentry.php?eid=68692&amp;displayformat=dictionary" TargetMode="External"/><Relationship Id="rId357" Type="http://schemas.openxmlformats.org/officeDocument/2006/relationships/hyperlink" Target="http://newlms.magtu.ru/mod/glossary/showentry.php?eid=65669&amp;displayformat=dictionary" TargetMode="External"/><Relationship Id="rId522" Type="http://schemas.openxmlformats.org/officeDocument/2006/relationships/hyperlink" Target="http://newlms.magtu.ru/mod/glossary/showentry.php?eid=66782&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mailto:riechert@phil-fak.u%20ni-duesseldorf.de" TargetMode="External"/><Relationship Id="rId161" Type="http://schemas.openxmlformats.org/officeDocument/2006/relationships/hyperlink" Target="http://newlms.magtu.ru/mod/glossary/showentry.php?eid=67340&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67831&amp;displayformat=dictionary" TargetMode="External"/><Relationship Id="rId424" Type="http://schemas.openxmlformats.org/officeDocument/2006/relationships/hyperlink" Target="http://newlms.magtu.ru/mod/glossary/showentry.php?eid=6777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73355&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76059&amp;displayformat=dictionary" TargetMode="External"/><Relationship Id="rId270" Type="http://schemas.openxmlformats.org/officeDocument/2006/relationships/hyperlink" Target="http://newlms.magtu.ru/mod/glossary/showentry.php?eid=79456&amp;displayformat=dictionary" TargetMode="External"/><Relationship Id="rId326" Type="http://schemas.openxmlformats.org/officeDocument/2006/relationships/hyperlink" Target="http://newlms.magtu.ru/mod/glossary/showentry.php?eid=65916&amp;displayformat=dictionary" TargetMode="External"/><Relationship Id="rId533" Type="http://schemas.openxmlformats.org/officeDocument/2006/relationships/hyperlink" Target="http://newlms.magtu.ru/mod/glossary/showentry.php?eid=69033&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68775&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9052&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75527&amp;displayformat=dictionary" TargetMode="External"/><Relationship Id="rId228" Type="http://schemas.openxmlformats.org/officeDocument/2006/relationships/hyperlink" Target="https://magtu.informsystema.ru/uploader/fileUpload?name=3140.pdf&amp;show=dcatalogues/1/1136432/3140.pdf&amp;view=true" TargetMode="External"/><Relationship Id="rId435" Type="http://schemas.openxmlformats.org/officeDocument/2006/relationships/hyperlink" Target="http://newlms.magtu.ru/mod/glossary/showentry.php?eid=68772&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39&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50&amp;displayformat=dictionary" TargetMode="External"/><Relationship Id="rId337" Type="http://schemas.openxmlformats.org/officeDocument/2006/relationships/hyperlink" Target="http://newlms.magtu.ru/mod/glossary/showentry.php?eid=68777&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605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6748&amp;displayformat=dictionary" TargetMode="External"/><Relationship Id="rId751" Type="http://schemas.openxmlformats.org/officeDocument/2006/relationships/image" Target="media/image7.jpeg"/><Relationship Id="rId7" Type="http://schemas.openxmlformats.org/officeDocument/2006/relationships/image" Target="media/image1.jpeg"/><Relationship Id="rId183" Type="http://schemas.openxmlformats.org/officeDocument/2006/relationships/hyperlink" Target="http://newlms.magtu.ru/mod/glossary/showentry.php?eid=66756&amp;displayformat=dictionary" TargetMode="External"/><Relationship Id="rId239" Type="http://schemas.openxmlformats.org/officeDocument/2006/relationships/hyperlink" Target="https://elibrary.ru/project_risc.asp" TargetMode="External"/><Relationship Id="rId390" Type="http://schemas.openxmlformats.org/officeDocument/2006/relationships/hyperlink" Target="http://newlms.magtu.ru/mod/glossary/showentry.php?eid=69031&amp;displayformat=dictionary" TargetMode="External"/><Relationship Id="rId404" Type="http://schemas.openxmlformats.org/officeDocument/2006/relationships/hyperlink" Target="http://newlms.magtu.ru/mod/glossary/showentry.php?eid=67769&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675&amp;displayformat=dictionary" TargetMode="External"/><Relationship Id="rId250" Type="http://schemas.openxmlformats.org/officeDocument/2006/relationships/hyperlink" Target="mailto:sekretariat@iik-duesseldorf.de"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93&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67764&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9026&amp;displayformat=dictionary" TargetMode="External"/><Relationship Id="rId555"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77&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68675&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624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79445&amp;displayformat=dictionary" TargetMode="External"/><Relationship Id="rId499" Type="http://schemas.openxmlformats.org/officeDocument/2006/relationships/hyperlink" Target="http://newlms.magtu.ru/mod/glossary/showentry.php?eid=67763&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5476&amp;displayformat=dictionary" TargetMode="External"/><Relationship Id="rId359" Type="http://schemas.openxmlformats.org/officeDocument/2006/relationships/hyperlink" Target="http://newlms.magtu.ru/mod/glossary/showentry.php?eid=67200&amp;displayformat=dictionary" TargetMode="External"/><Relationship Id="rId524" Type="http://schemas.openxmlformats.org/officeDocument/2006/relationships/hyperlink" Target="http://newlms.magtu.ru/mod/glossary/showentry.php?eid=68692&amp;displayformat=dictionary" TargetMode="External"/><Relationship Id="rId566" Type="http://schemas.openxmlformats.org/officeDocument/2006/relationships/hyperlink" Target="http://newlms.magtu.ru/mod/glossary/showentry.php?eid=69047&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https://de.wikipedia.org/wiki/Albert_Einstein" TargetMode="External"/><Relationship Id="rId121" Type="http://schemas.openxmlformats.org/officeDocument/2006/relationships/hyperlink" Target="http://newlms.magtu.ru/mod/glossary/showentry.php?eid=66746&amp;displayformat=dictionary" TargetMode="External"/><Relationship Id="rId163" Type="http://schemas.openxmlformats.org/officeDocument/2006/relationships/hyperlink" Target="https://newlms.magtu.ru/mod/glossary/showentry.php?eid=75523&amp;displayformat=dictionary" TargetMode="External"/><Relationship Id="rId219" Type="http://schemas.openxmlformats.org/officeDocument/2006/relationships/hyperlink" Target="https://magtu.informsystema.ru/uploader/fileUpload?name=3643.pdf&amp;show=dcatalogues/1/1525897/3643.pdf&amp;view=true"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5921&amp;displayformat=dictionary" TargetMode="External"/><Relationship Id="rId230" Type="http://schemas.openxmlformats.org/officeDocument/2006/relationships/hyperlink" Target="https://magtu.informsystema.ru/uploader/fileUpload?name=3834.pdf&amp;show=dcatalogues/1/1530461/3834.pdf&amp;view=true" TargetMode="External"/><Relationship Id="rId468" Type="http://schemas.openxmlformats.org/officeDocument/2006/relationships/hyperlink" Target="http://newlms.magtu.ru/mod/glossary/showentry.php?eid=68783&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showentry.php?eid=79459&amp;displayformat=dictionary" TargetMode="External"/><Relationship Id="rId328" Type="http://schemas.openxmlformats.org/officeDocument/2006/relationships/hyperlink" Target="http://newlms.magtu.ru/mod/glossary/showentry.php?eid=68692&amp;displayformat=dictionary" TargetMode="External"/><Relationship Id="rId535" Type="http://schemas.openxmlformats.org/officeDocument/2006/relationships/hyperlink" Target="http://newlms.magtu.ru/mod/glossary/showentry.php?eid=66751&amp;displayformat=dictionary" TargetMode="External"/><Relationship Id="rId577" Type="http://schemas.openxmlformats.org/officeDocument/2006/relationships/hyperlink" Target="http://newlms.magtu.ru/mod/glossary/showentry.php?eid=66753&amp;displayformat=dictionary" TargetMode="External"/><Relationship Id="rId700" Type="http://schemas.openxmlformats.org/officeDocument/2006/relationships/hyperlink" Target="http://newlms.magtu.ru/mod/glossary/showentry.php?eid=68696&amp;displayformat=dictionary" TargetMode="External"/><Relationship Id="rId742" Type="http://schemas.openxmlformats.org/officeDocument/2006/relationships/hyperlink" Target="http://newlms.magtu.ru/mod/glossary/showentry.php?eid=67338&amp;displayformat=dictionary" TargetMode="External"/><Relationship Id="rId132" Type="http://schemas.openxmlformats.org/officeDocument/2006/relationships/hyperlink" Target="http://newlms.magtu.ru/mod/glossary/showentry.php?eid=68777&amp;displayformat=dictionary" TargetMode="External"/><Relationship Id="rId174" Type="http://schemas.openxmlformats.org/officeDocument/2006/relationships/hyperlink" Target="https://newlms.magtu.ru/mod/glossary/showentry.php?eid=69099&amp;displayformat=dictionary" TargetMode="External"/><Relationship Id="rId381" Type="http://schemas.openxmlformats.org/officeDocument/2006/relationships/hyperlink" Target="http://newlms.magtu.ru/mod/glossary/showentry.php?eid=66243&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s://www.rsl.ru/ru/4readers/catalogues/" TargetMode="External"/><Relationship Id="rId437" Type="http://schemas.openxmlformats.org/officeDocument/2006/relationships/hyperlink" Target="http://newlms.magtu.ru/mod/glossary/showentry.php?eid=68773&amp;displayformat=dictionary" TargetMode="External"/><Relationship Id="rId479" Type="http://schemas.openxmlformats.org/officeDocument/2006/relationships/hyperlink" Target="http://newlms.magtu.ru/mod/glossary/showentry.php?eid=68790&amp;displayformat=dictionary" TargetMode="External"/><Relationship Id="rId644" Type="http://schemas.openxmlformats.org/officeDocument/2006/relationships/hyperlink" Target="http://newlms.magtu.ru/mod/glossary/showentry.php?eid=75797&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843&amp;displayformat=dictionary" TargetMode="External"/><Relationship Id="rId339"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9033&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6250&amp;displayformat=dictionary" TargetMode="External"/><Relationship Id="rId753" Type="http://schemas.openxmlformats.org/officeDocument/2006/relationships/image" Target="media/image9.jpeg"/><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66750&amp;displayformat=dictionary" TargetMode="External"/><Relationship Id="rId185" Type="http://schemas.openxmlformats.org/officeDocument/2006/relationships/hyperlink" Target="http://newlms.magtu.ru/mod/glossary/showentry.php?eid=66744&amp;displayformat=dictionary" TargetMode="External"/><Relationship Id="rId350" Type="http://schemas.openxmlformats.org/officeDocument/2006/relationships/hyperlink" Target="http://newlms.magtu.ru/mod/glossary/showentry.php?eid=67769&amp;displayformat=dictionary" TargetMode="External"/><Relationship Id="rId406" Type="http://schemas.openxmlformats.org/officeDocument/2006/relationships/hyperlink" Target="http://newlms.magtu.ru/mod/glossary/showentry.php?eid=67770&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67837&amp;displayformat=dictionary" TargetMode="External"/><Relationship Id="rId252" Type="http://schemas.openxmlformats.org/officeDocument/2006/relationships/hyperlink" Target="mailto:xyz@sonstwo.de" TargetMode="External"/><Relationship Id="rId294" Type="http://schemas.openxmlformats.org/officeDocument/2006/relationships/hyperlink" Target="http://newlms.magtu.ru/mod/glossary/showentry.php?eid=79445&amp;displayformat=dictionary" TargetMode="External"/><Relationship Id="rId308" Type="http://schemas.openxmlformats.org/officeDocument/2006/relationships/hyperlink" Target="http://newlms.magtu.ru/mod/glossary/showentry.php?eid=65478&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8696&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8777&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52&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6748&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8781&amp;displayformat=dictionary" TargetMode="External"/><Relationship Id="rId624" Type="http://schemas.openxmlformats.org/officeDocument/2006/relationships/hyperlink" Target="http://newlms.magtu.ru/mod/glossary/showentry.php?eid=73332&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48&amp;displayformat=dictionary" TargetMode="External"/><Relationship Id="rId319" Type="http://schemas.openxmlformats.org/officeDocument/2006/relationships/hyperlink" Target="http://newlms.magtu.ru/mod/glossary/showentry.php?eid=68677&amp;displayformat=dictionary" TargetMode="External"/><Relationship Id="rId470" Type="http://schemas.openxmlformats.org/officeDocument/2006/relationships/hyperlink" Target="http://newlms.magtu.ru/mod/glossary/showentry.php?eid=68785&amp;displayformat=dictionary" TargetMode="External"/><Relationship Id="rId526" Type="http://schemas.openxmlformats.org/officeDocument/2006/relationships/hyperlink" Target="http://newlms.magtu.ru/mod/glossary/showentry.php?eid=6720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76059&amp;displayformat=dictionary" TargetMode="External"/><Relationship Id="rId330" Type="http://schemas.openxmlformats.org/officeDocument/2006/relationships/hyperlink" Target="http://newlms.magtu.ru/mod/glossary/showentry.php?eid=65490&amp;displayformat=dictionary" TargetMode="External"/><Relationship Id="rId568" Type="http://schemas.openxmlformats.org/officeDocument/2006/relationships/hyperlink" Target="http://newlms.magtu.ru/mod/glossary/showentry.php?eid=67200&amp;displayformat=dictionary" TargetMode="External"/><Relationship Id="rId733" Type="http://schemas.openxmlformats.org/officeDocument/2006/relationships/hyperlink" Target="http://newlms.magtu.ru/mod/glossary/showentry.php?eid=68753&amp;displayformat=dictionary" TargetMode="External"/><Relationship Id="rId165" Type="http://schemas.openxmlformats.org/officeDocument/2006/relationships/hyperlink" Target="https://newlms.magtu.ru/mod/glossary/showentry.php?eid=66911&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4" Type="http://schemas.openxmlformats.org/officeDocument/2006/relationships/hyperlink" Target="http://newlms.magtu.ru/mod/glossary/showentry.php?eid=79439&amp;displayformat=dictionary" TargetMode="External"/><Relationship Id="rId481" Type="http://schemas.openxmlformats.org/officeDocument/2006/relationships/hyperlink" Target="http://newlms.magtu.ru/mod/glossary/showentry.php?eid=68777&amp;displayformat=dictionary" TargetMode="External"/><Relationship Id="rId702" Type="http://schemas.openxmlformats.org/officeDocument/2006/relationships/hyperlink" Target="http://newlms.magtu.ru/mod/glossary/view.php?id=389707"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8778&amp;displayformat=dictionary" TargetMode="External"/><Relationship Id="rId537" Type="http://schemas.openxmlformats.org/officeDocument/2006/relationships/hyperlink" Target="http://newlms.magtu.ru/mod/glossary/showentry.php?eid=69034&amp;displayformat=dictionary" TargetMode="External"/><Relationship Id="rId579" Type="http://schemas.openxmlformats.org/officeDocument/2006/relationships/hyperlink" Target="http://newlms.magtu.ru/mod/glossary/showentry.php?eid=66770&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newlms.magtu.ru/mod/glossary/showentry.php?eid=75534&amp;displayformat=dictionary" TargetMode="External"/><Relationship Id="rId341" Type="http://schemas.openxmlformats.org/officeDocument/2006/relationships/hyperlink" Target="http://newlms.magtu.ru/mod/glossary/view.php?id=373897" TargetMode="External"/><Relationship Id="rId383" Type="http://schemas.openxmlformats.org/officeDocument/2006/relationships/hyperlink" Target="http://newlms.magtu.ru/mod/glossary/showentry.php?eid=68681&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5&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26&amp;displayformat=dictionary" TargetMode="External"/><Relationship Id="rId201" Type="http://schemas.openxmlformats.org/officeDocument/2006/relationships/hyperlink" Target="http://newlms.magtu.ru/mod/glossary/showentry.php?eid=68704&amp;displayformat=dictionary" TargetMode="External"/><Relationship Id="rId243" Type="http://schemas.openxmlformats.org/officeDocument/2006/relationships/hyperlink" Target="http://ecsocman.hse.ru"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1&amp;displayformat=dictionary" TargetMode="External"/><Relationship Id="rId688" Type="http://schemas.openxmlformats.org/officeDocument/2006/relationships/hyperlink" Target="http://newlms.magtu.ru/mod/glossary/showentry.php?eid=6869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0&amp;displayformat=dictionary" TargetMode="External"/><Relationship Id="rId492" Type="http://schemas.openxmlformats.org/officeDocument/2006/relationships/hyperlink" Target="http://newlms.magtu.ru/mod/glossary/showentry.php?eid=68796&amp;displayformat=dictionary" TargetMode="External"/><Relationship Id="rId548" Type="http://schemas.openxmlformats.org/officeDocument/2006/relationships/hyperlink" Target="http://newlms.magtu.ru/mod/glossary/showentry.php?eid=69040&amp;displayformat=dictionary" TargetMode="External"/><Relationship Id="rId713" Type="http://schemas.openxmlformats.org/officeDocument/2006/relationships/hyperlink" Target="http://newlms.magtu.ru/mod/glossary/showentry.php?eid=68737&amp;displayformat=dictionary" TargetMode="External"/><Relationship Id="rId755" Type="http://schemas.openxmlformats.org/officeDocument/2006/relationships/image" Target="media/image11.emf"/><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newlms.magtu.ru/mod/glossary/showentry.php?eid=68780&amp;displayformat=dictionary" TargetMode="External"/><Relationship Id="rId187" Type="http://schemas.openxmlformats.org/officeDocument/2006/relationships/hyperlink" Target="http://newlms.magtu.ru/mod/glossary/showentry.php?eid=79460&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7760&amp;displayformat=dictionary" TargetMode="External"/><Relationship Id="rId408" Type="http://schemas.openxmlformats.org/officeDocument/2006/relationships/hyperlink" Target="http://newlms.magtu.ru/mod/glossary/showentry.php?eid=67771&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6772&amp;displayformat=dictionary" TargetMode="External"/><Relationship Id="rId254" Type="http://schemas.openxmlformats.org/officeDocument/2006/relationships/hyperlink" Target="http://newlms.magtu.ru/mod/glossary/showentry.php?eid=79434&amp;displayformat=dictionary" TargetMode="External"/><Relationship Id="rId657" Type="http://schemas.openxmlformats.org/officeDocument/2006/relationships/hyperlink" Target="http://newlms.magtu.ru/mod/glossary/view.php?id=389707"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5916&amp;displayformat=dictionary" TargetMode="External"/><Relationship Id="rId296" Type="http://schemas.openxmlformats.org/officeDocument/2006/relationships/hyperlink" Target="http://newlms.magtu.ru/mod/glossary/showentry.php?eid=67837&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9027&amp;displayformat=dictionary" TargetMode="External"/><Relationship Id="rId559" Type="http://schemas.openxmlformats.org/officeDocument/2006/relationships/hyperlink" Target="http://newlms.magtu.ru/mod/glossary/showentry.php?eid=66755&amp;displayformat=dictionary" TargetMode="External"/><Relationship Id="rId724" Type="http://schemas.openxmlformats.org/officeDocument/2006/relationships/hyperlink" Target="http://newlms.magtu.ru/mod/glossary/showentry.php?eid=6677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4&amp;displayformat=dictionary" TargetMode="External"/><Relationship Id="rId198" Type="http://schemas.openxmlformats.org/officeDocument/2006/relationships/hyperlink" Target="http://newlms.magtu.ru/mod/glossary/showentry.php?eid=67828&amp;displayformat=dictionary" TargetMode="External"/><Relationship Id="rId321" Type="http://schemas.openxmlformats.org/officeDocument/2006/relationships/hyperlink" Target="http://newlms.magtu.ru/mod/glossary/showentry.php?eid=66246&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6781&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75798&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6243&amp;displayformat=dictionary" TargetMode="External"/><Relationship Id="rId668" Type="http://schemas.openxmlformats.org/officeDocument/2006/relationships/hyperlink" Target="http://newlms.magtu.ru/mod/glossary/showentry.php?eid=68694&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8786&amp;displayformat=dictionary" TargetMode="External"/><Relationship Id="rId528" Type="http://schemas.openxmlformats.org/officeDocument/2006/relationships/hyperlink" Target="http://newlms.magtu.ru/mod/glossary/showentry.php?eid=66765&amp;displayformat=dictionary" TargetMode="External"/><Relationship Id="rId735" Type="http://schemas.openxmlformats.org/officeDocument/2006/relationships/hyperlink" Target="http://newlms.magtu.ru/mod/glossary/showentry.php?eid=66744&amp;displayformat=dictionary"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s://newlms.magtu.ru/mod/glossary/showentry.php?eid=75526&amp;displayformat=dictionary" TargetMode="External"/><Relationship Id="rId332" Type="http://schemas.openxmlformats.org/officeDocument/2006/relationships/hyperlink" Target="http://newlms.magtu.ru/mod/glossary/showentry.php?eid=65491&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window.edu.ru/" TargetMode="External"/><Relationship Id="rId637" Type="http://schemas.openxmlformats.org/officeDocument/2006/relationships/hyperlink" Target="http://newlms.magtu.ru/mod/glossary/showentry.php?eid=75801&amp;displayformat=dictionary" TargetMode="External"/><Relationship Id="rId679" Type="http://schemas.openxmlformats.org/officeDocument/2006/relationships/hyperlink" Target="http://newlms.magtu.ru/mod/glossary/showentry.php?eid=66767&amp;displayformat=dictionary" TargetMode="External"/><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76"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46&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78&amp;displayformat=dictionary" TargetMode="External"/><Relationship Id="rId746" Type="http://schemas.openxmlformats.org/officeDocument/2006/relationships/hyperlink" Target="http://newlms.magtu.ru/mod/glossary/showentry.php?eid=67322&amp;displayformat=dictionary" TargetMode="External"/><Relationship Id="rId40" Type="http://schemas.openxmlformats.org/officeDocument/2006/relationships/hyperlink" Target="http://newlms.magtu.ru/mod/glossary/showentry.php?eid=66752&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66917&amp;displayformat=dictionary" TargetMode="External"/><Relationship Id="rId301" Type="http://schemas.openxmlformats.org/officeDocument/2006/relationships/hyperlink" Target="http://newlms.magtu.ru/mod/glossary/showentry.php?eid=65938&amp;displayformat=dictionary" TargetMode="External"/><Relationship Id="rId343" Type="http://schemas.openxmlformats.org/officeDocument/2006/relationships/hyperlink" Target="http://newlms.magtu.ru/mod/glossary/showentry.php?eid=66780&amp;displayformat=dictionary" TargetMode="External"/><Relationship Id="rId550" Type="http://schemas.openxmlformats.org/officeDocument/2006/relationships/hyperlink" Target="http://newlms.magtu.ru/mod/glossary/showentry.php?eid=69041&amp;displayformat=dictionary" TargetMode="External"/><Relationship Id="rId82" Type="http://schemas.openxmlformats.org/officeDocument/2006/relationships/hyperlink" Target="http://newlms.magtu.ru/mod/glossary/showentry.php?eid=73332&amp;displayformat=dictionary" TargetMode="External"/><Relationship Id="rId203" Type="http://schemas.openxmlformats.org/officeDocument/2006/relationships/hyperlink" Target="http://newlms.magtu.ru/mod/glossary/showentry.php?eid=68681&amp;displayformat=dictionary" TargetMode="External"/><Relationship Id="rId385" Type="http://schemas.openxmlformats.org/officeDocument/2006/relationships/hyperlink" Target="http://newlms.magtu.ru/mod/glossary/showentry.php?eid=66248&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http://magtu.ru:8085/marcweb2/Default.asp" TargetMode="External"/><Relationship Id="rId287" Type="http://schemas.openxmlformats.org/officeDocument/2006/relationships/hyperlink" Target="http://newlms.magtu.ru/mod/glossary/showentry.php?eid=66744&amp;displayformat=dictionary" TargetMode="External"/><Relationship Id="rId410"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8&amp;displayformat=dictionary" TargetMode="External"/><Relationship Id="rId508" Type="http://schemas.openxmlformats.org/officeDocument/2006/relationships/hyperlink" Target="http://newlms.magtu.ru/mod/glossary/showentry.php?eid=68802&amp;displayformat=dictionary" TargetMode="External"/><Relationship Id="rId715" Type="http://schemas.openxmlformats.org/officeDocument/2006/relationships/hyperlink" Target="http://newlms.magtu.ru/mod/glossary/showentry.php?eid=66250&amp;displayformat=dictionary" TargetMode="External"/><Relationship Id="rId105" Type="http://schemas.openxmlformats.org/officeDocument/2006/relationships/hyperlink" Target="http://newlms.magtu.ru/mod/glossary/showentry.php?eid=75523&amp;displayformat=dictionary" TargetMode="External"/><Relationship Id="rId147" Type="http://schemas.openxmlformats.org/officeDocument/2006/relationships/hyperlink" Target="http://newlms.magtu.ru/mod/glossary/showentry.php?eid=66744&amp;displayformat=dictionary" TargetMode="External"/><Relationship Id="rId312" Type="http://schemas.openxmlformats.org/officeDocument/2006/relationships/hyperlink" Target="http://newlms.magtu.ru/mod/glossary/showentry.php?eid=65916&amp;displayformat=dictionary" TargetMode="External"/><Relationship Id="rId354" Type="http://schemas.openxmlformats.org/officeDocument/2006/relationships/hyperlink" Target="http://newlms.magtu.ru/mod/glossary/view.php?id=373897" TargetMode="External"/><Relationship Id="rId757" Type="http://schemas.openxmlformats.org/officeDocument/2006/relationships/theme" Target="theme/theme1.xm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68737&amp;displayformat=dictionary" TargetMode="External"/><Relationship Id="rId396" Type="http://schemas.openxmlformats.org/officeDocument/2006/relationships/hyperlink" Target="http://newlms.magtu.ru/mod/glossary/showentry.php?eid=67763&amp;displayformat=dictionary" TargetMode="External"/><Relationship Id="rId561" Type="http://schemas.openxmlformats.org/officeDocument/2006/relationships/hyperlink" Target="http://newlms.magtu.ru/mod/glossary/showentry.php?eid=66765&amp;displayformat=dictionary" TargetMode="External"/><Relationship Id="rId617" Type="http://schemas.openxmlformats.org/officeDocument/2006/relationships/hyperlink" Target="http://newlms.magtu.ru/mod/glossary/showentry.php?eid=66251&amp;displayformat=dictionary" TargetMode="External"/><Relationship Id="rId659"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67200&amp;displayformat=dictionary" TargetMode="External"/><Relationship Id="rId256" Type="http://schemas.openxmlformats.org/officeDocument/2006/relationships/hyperlink" Target="http://newlms.magtu.ru/mod/glossary/showentry.php?eid=79450&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82&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6748&amp;displayformat=dictionary" TargetMode="External"/><Relationship Id="rId158" Type="http://schemas.openxmlformats.org/officeDocument/2006/relationships/hyperlink" Target="http://newlms.magtu.ru/mod/glossary/showentry.php?eid=67322&amp;displayformat=dictionary" TargetMode="External"/><Relationship Id="rId323" Type="http://schemas.openxmlformats.org/officeDocument/2006/relationships/hyperlink" Target="http://newlms.magtu.ru/mod/glossary/showentry.php?eid=65486&amp;displayformat=dictionary" TargetMode="External"/><Relationship Id="rId530" Type="http://schemas.openxmlformats.org/officeDocument/2006/relationships/hyperlink" Target="http://newlms.magtu.ru/mod/glossary/showentry.php?eid=66755&amp;displayformat=dictionary" TargetMode="External"/><Relationship Id="rId726" Type="http://schemas.openxmlformats.org/officeDocument/2006/relationships/hyperlink" Target="http://newlms.magtu.ru/mod/glossary/showentry.php?eid=65938&amp;displayformat=dictionary" TargetMode="External"/><Relationship Id="rId20" Type="http://schemas.openxmlformats.org/officeDocument/2006/relationships/hyperlink" Target="mailto:name@gmail.com" TargetMode="External"/><Relationship Id="rId62" Type="http://schemas.openxmlformats.org/officeDocument/2006/relationships/hyperlink" Target="http://newlms.magtu.ru/mod/glossary/showentry.php?eid=68704&amp;displayformat=dictionary"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9049&amp;displayformat=dictionary" TargetMode="External"/><Relationship Id="rId628" Type="http://schemas.openxmlformats.org/officeDocument/2006/relationships/hyperlink" Target="http://newlms.magtu.ru/mod/glossary/showentry.php?eid=66760&amp;displayformat=dictionary" TargetMode="External"/><Relationship Id="rId225" Type="http://schemas.openxmlformats.org/officeDocument/2006/relationships/hyperlink" Target="https://magtu.informsystema.ru/uploader/fileUpload?name=3413.pdf&amp;show=dcatalogues/1/1139836/3413.pdf&amp;view=true" TargetMode="External"/><Relationship Id="rId267" Type="http://schemas.openxmlformats.org/officeDocument/2006/relationships/hyperlink" Target="http://newlms.magtu.ru/mod/glossary/showentry.php?eid=79453&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68774&amp;displayformat=dictionary" TargetMode="External"/><Relationship Id="rId681" Type="http://schemas.openxmlformats.org/officeDocument/2006/relationships/hyperlink" Target="http://newlms.magtu.ru/mod/glossary/showentry.php?eid=68689&amp;displayformat=dictionary" TargetMode="External"/><Relationship Id="rId737" Type="http://schemas.openxmlformats.org/officeDocument/2006/relationships/hyperlink" Target="http://newlms.magtu.ru/mod/glossary/showentry.php?eid=65906&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5906&amp;displayformat=dictionary" TargetMode="External"/><Relationship Id="rId169" Type="http://schemas.openxmlformats.org/officeDocument/2006/relationships/hyperlink" Target="https://newlms.magtu.ru/mod/glossary/showentry.php?eid=68093&amp;displayformat=dictionary" TargetMode="External"/><Relationship Id="rId334" Type="http://schemas.openxmlformats.org/officeDocument/2006/relationships/hyperlink" Target="http://newlms.magtu.ru/mod/glossary/showentry.php?eid=65493&amp;displayformat=dictionary" TargetMode="External"/><Relationship Id="rId376"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52&amp;displayformat=dictionary" TargetMode="External"/><Relationship Id="rId583" Type="http://schemas.openxmlformats.org/officeDocument/2006/relationships/hyperlink" Target="http://newlms.magtu.ru/mod/glossary/showentry.php?eid=66748&amp;displayformat=dictionary" TargetMode="External"/><Relationship Id="rId639" Type="http://schemas.openxmlformats.org/officeDocument/2006/relationships/hyperlink" Target="http://newlms.magtu.ru/mod/glossary/showentry.php?eid=75802&amp;displayformat=dictionary" TargetMode="External"/><Relationship Id="rId4" Type="http://schemas.openxmlformats.org/officeDocument/2006/relationships/webSettings" Target="webSettings.xml"/><Relationship Id="rId180" Type="http://schemas.openxmlformats.org/officeDocument/2006/relationships/hyperlink" Target="https://newlms.magtu.ru/mod/glossary/showentry.php?eid=75538&amp;displayformat=dictionary" TargetMode="External"/><Relationship Id="rId215" Type="http://schemas.openxmlformats.org/officeDocument/2006/relationships/hyperlink" Target="http://newlms.magtu.ru/mod/glossary/showentry.php?eid=67837&amp;displayformat=dictionary" TargetMode="External"/><Relationship Id="rId236" Type="http://schemas.openxmlformats.org/officeDocument/2006/relationships/hyperlink" Target="http://www.springer.com/references" TargetMode="External"/><Relationship Id="rId257" Type="http://schemas.openxmlformats.org/officeDocument/2006/relationships/hyperlink" Target="http://newlms.magtu.ru/mod/glossary/showentry.php?eid=79436&amp;displayformat=dictionary"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5&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8775&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40&amp;displayformat=dictionary" TargetMode="External"/><Relationship Id="rId748" Type="http://schemas.openxmlformats.org/officeDocument/2006/relationships/hyperlink" Target="http://www.memorysecrets.ru/teksty-na-frantcuzskom-iazyke-s-perevodom/koko-shanel-coco-chanel.html"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6750&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2&amp;displayformat=dictionary" TargetMode="External"/><Relationship Id="rId510" Type="http://schemas.openxmlformats.org/officeDocument/2006/relationships/hyperlink" Target="http://newlms.magtu.ru/mod/glossary/showentry.php?eid=68803&amp;displayformat=dictionary" TargetMode="External"/><Relationship Id="rId552" Type="http://schemas.openxmlformats.org/officeDocument/2006/relationships/hyperlink" Target="http://newlms.magtu.ru/mod/glossary/showentry.php?eid=66246&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image" Target="media/image4.jpeg"/><Relationship Id="rId412" Type="http://schemas.openxmlformats.org/officeDocument/2006/relationships/hyperlink" Target="http://newlms.magtu.ru/mod/glossary/showentry.php?eid=67772&amp;displayformat=dictionary" TargetMode="External"/><Relationship Id="rId107" Type="http://schemas.openxmlformats.org/officeDocument/2006/relationships/hyperlink" Target="http://newlms.magtu.ru/mod/glossary/showentry.php?eid=67759&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800&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73346&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newlms.magtu.ru/mod/glossary/showentry.php?eid=68785&amp;displayformat=dictionary" TargetMode="External"/><Relationship Id="rId314" Type="http://schemas.openxmlformats.org/officeDocument/2006/relationships/hyperlink" Target="http://newlms.magtu.ru/mod/glossary/showentry.php?eid=65482&amp;displayformat=dictionary" TargetMode="External"/><Relationship Id="rId356" Type="http://schemas.openxmlformats.org/officeDocument/2006/relationships/hyperlink" Target="http://newlms.magtu.ru/mod/glossary/showentry.php?eid=65775&amp;displayformat=dictionary" TargetMode="External"/><Relationship Id="rId398" Type="http://schemas.openxmlformats.org/officeDocument/2006/relationships/hyperlink" Target="http://newlms.magtu.ru/mod/glossary/showentry.php?eid=66760&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770&amp;displayformat=dictionary" TargetMode="External"/><Relationship Id="rId95" Type="http://schemas.openxmlformats.org/officeDocument/2006/relationships/hyperlink" Target="mailto:xyz@sonstwo.de" TargetMode="External"/><Relationship Id="rId160" Type="http://schemas.openxmlformats.org/officeDocument/2006/relationships/hyperlink" Target="http://newlms.magtu.ru/mod/glossary/showentry.php?eid=67334&amp;displayformat=dictionary"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39&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97&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7&amp;displayformat=dictionary" TargetMode="External"/><Relationship Id="rId367" Type="http://schemas.openxmlformats.org/officeDocument/2006/relationships/hyperlink" Target="http://newlms.magtu.ru/mod/glossary/showentry.php?eid=65777&amp;displayformat=dictionary" TargetMode="External"/><Relationship Id="rId532" Type="http://schemas.openxmlformats.org/officeDocument/2006/relationships/hyperlink" Target="http://newlms.magtu.ru/mod/glossary/showentry.php?eid=69032&amp;displayformat=dictionary" TargetMode="External"/><Relationship Id="rId574" Type="http://schemas.openxmlformats.org/officeDocument/2006/relationships/hyperlink" Target="http://newlms.magtu.ru/mod/glossary/showentry.php?eid=69051&amp;displayformat=dictionary" TargetMode="External"/><Relationship Id="rId171" Type="http://schemas.openxmlformats.org/officeDocument/2006/relationships/hyperlink" Target="https://newlms.magtu.ru/mod/glossary/showentry.php?eid=75523&amp;displayformat=dictionary" TargetMode="External"/><Relationship Id="rId227" Type="http://schemas.openxmlformats.org/officeDocument/2006/relationships/hyperlink" Target="https://magtu.informsystema.ru/uploader/fileUpload?name=3782.pdf&amp;show=dcatalogues/1/1527908/3782.pdf&amp;view=true" TargetMode="External"/><Relationship Id="rId269" Type="http://schemas.openxmlformats.org/officeDocument/2006/relationships/hyperlink" Target="http://newlms.magtu.ru/mod/glossary/showentry.php?eid=79454&amp;displayformat=dictionary" TargetMode="External"/><Relationship Id="rId434" Type="http://schemas.openxmlformats.org/officeDocument/2006/relationships/hyperlink" Target="http://newlms.magtu.ru/mod/glossary/showentry.php?eid=66746&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6&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79460&amp;displayformat=dictionary" TargetMode="External"/><Relationship Id="rId543" Type="http://schemas.openxmlformats.org/officeDocument/2006/relationships/hyperlink" Target="http://newlms.magtu.ru/mod/glossary/showentry.php?eid=69037&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68779&amp;displayformat=dictionary" TargetMode="External"/><Relationship Id="rId182" Type="http://schemas.openxmlformats.org/officeDocument/2006/relationships/hyperlink" Target="https://newlms.magtu.ru/mod/glossary/showentry.php?eid=75539&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image" Target="media/image6.jpeg"/><Relationship Id="rId6" Type="http://schemas.openxmlformats.org/officeDocument/2006/relationships/endnotes" Target="endnotes.xml"/><Relationship Id="rId238" Type="http://schemas.openxmlformats.org/officeDocument/2006/relationships/hyperlink" Target="http://scopus.com"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251&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674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6253&amp;displayformat=dictionary" TargetMode="External"/><Relationship Id="rId554" Type="http://schemas.openxmlformats.org/officeDocument/2006/relationships/hyperlink" Target="http://newlms.magtu.ru/mod/glossary/showentry.php?eid=69027&amp;displayformat=dictionary" TargetMode="External"/><Relationship Id="rId596" Type="http://schemas.openxmlformats.org/officeDocument/2006/relationships/hyperlink" Target="http://newlms.magtu.ru/mod/glossary/showentry.php?eid=66767&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mailto:xyz@sonstwo.de" TargetMode="External"/><Relationship Id="rId414" Type="http://schemas.openxmlformats.org/officeDocument/2006/relationships/hyperlink" Target="http://newlms.magtu.ru/mod/glossary/showentry.php?eid=66247&amp;displayformat=dictionary" TargetMode="External"/><Relationship Id="rId456" Type="http://schemas.openxmlformats.org/officeDocument/2006/relationships/hyperlink" Target="http://newlms.magtu.ru/mod/glossary/showentry.php?eid=66750&amp;displayformat=dictionary" TargetMode="External"/><Relationship Id="rId498" Type="http://schemas.openxmlformats.org/officeDocument/2006/relationships/hyperlink" Target="http://newlms.magtu.ru/mod/glossary/showentry.php?eid=68784&amp;displayformat=dictionary" TargetMode="External"/><Relationship Id="rId621" Type="http://schemas.openxmlformats.org/officeDocument/2006/relationships/hyperlink" Target="http://newlms.magtu.ru/mod/glossary/showentry.php?eid=68692&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7763&amp;displayformat=dictionary" TargetMode="External"/><Relationship Id="rId260" Type="http://schemas.openxmlformats.org/officeDocument/2006/relationships/hyperlink" Target="http://newlms.magtu.ru/mod/glossary/showentry.php?eid=79444&amp;displayformat=dictionary" TargetMode="External"/><Relationship Id="rId316" Type="http://schemas.openxmlformats.org/officeDocument/2006/relationships/hyperlink" Target="http://newlms.magtu.ru/mod/glossary/showentry.php?eid=65483&amp;displayformat=dictionary" TargetMode="External"/><Relationship Id="rId523" Type="http://schemas.openxmlformats.org/officeDocument/2006/relationships/hyperlink" Target="http://newlms.magtu.ru/mod/glossary/showentry.php?eid=66755&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s://de.wikipedia.org/wiki/Keplersche_Gesetz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6752&amp;displayformat=dictionary" TargetMode="External"/><Relationship Id="rId565" Type="http://schemas.openxmlformats.org/officeDocument/2006/relationships/hyperlink" Target="http://newlms.magtu.ru/mod/glossary/showentry.php?eid=69046&amp;displayformat=dictionary" TargetMode="External"/><Relationship Id="rId730" Type="http://schemas.openxmlformats.org/officeDocument/2006/relationships/hyperlink" Target="http://newlms.magtu.ru/mod/glossary/showentry.php?eid=66767&amp;displayformat=dictionary" TargetMode="External"/><Relationship Id="rId162" Type="http://schemas.openxmlformats.org/officeDocument/2006/relationships/hyperlink" Target="http://newlms.magtu.ru/mod/glossary/showentry.php?eid=66434&amp;displayformat=dictionary" TargetMode="External"/><Relationship Id="rId218" Type="http://schemas.openxmlformats.org/officeDocument/2006/relationships/hyperlink" Target="https://magtu.informsystema.ru/uploader/fileUpload?name=3255.pdf&amp;show=dcatalogues/1/1137108/3255.pdf&amp;view=true"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7&amp;displayformat=dictionary" TargetMode="External"/><Relationship Id="rId674" Type="http://schemas.openxmlformats.org/officeDocument/2006/relationships/hyperlink" Target="http://newlms.magtu.ru/mod/glossary/showentry.php?eid=79450&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68776&amp;displayformat=dictionary" TargetMode="External"/><Relationship Id="rId327" Type="http://schemas.openxmlformats.org/officeDocument/2006/relationships/hyperlink" Target="http://newlms.magtu.ru/mod/glossary/showentry.php?eid=65488&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676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31&amp;displayformat=dictionary" TargetMode="External"/><Relationship Id="rId229" Type="http://schemas.openxmlformats.org/officeDocument/2006/relationships/hyperlink" Target="https://magtu.informsystema.ru/uploader/fileUpload?name=3437.pdf&amp;show=dcatalogues/1/1514260/3437.pdf&amp;view=true" TargetMode="External"/><Relationship Id="rId380" Type="http://schemas.openxmlformats.org/officeDocument/2006/relationships/hyperlink" Target="http://newlms.magtu.ru/mod/glossary/showentry.php?eid=6677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s://scholar.google.ru/" TargetMode="External"/><Relationship Id="rId478" Type="http://schemas.openxmlformats.org/officeDocument/2006/relationships/hyperlink" Target="http://newlms.magtu.ru/mod/glossary/showentry.php?eid=68789&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916&amp;displayformat=dictionary" TargetMode="External"/><Relationship Id="rId338" Type="http://schemas.openxmlformats.org/officeDocument/2006/relationships/hyperlink" Target="http://newlms.magtu.ru/mod/glossary/showentry.php?eid=6903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66771&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image" Target="media/image8.jpeg"/><Relationship Id="rId8" Type="http://schemas.openxmlformats.org/officeDocument/2006/relationships/image" Target="media/image2.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8681&amp;displayformat=dictionary"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78&amp;displayformat=dictionary" TargetMode="External"/><Relationship Id="rId612" Type="http://schemas.openxmlformats.org/officeDocument/2006/relationships/hyperlink" Target="http://newlms.magtu.ru/mod/glossary/showentry.php?eid=68737&amp;displayformat=dictionary" TargetMode="External"/><Relationship Id="rId251" Type="http://schemas.openxmlformats.org/officeDocument/2006/relationships/hyperlink" Target="mailto:riechert@phil-fak.uni-duesseldorf.de" TargetMode="External"/><Relationship Id="rId489" Type="http://schemas.openxmlformats.org/officeDocument/2006/relationships/hyperlink" Target="http://newlms.magtu.ru/mod/glossary/showentry.php?eid=68784&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5477&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9043&amp;displayformat=dictionary" TargetMode="External"/><Relationship Id="rId721" Type="http://schemas.openxmlformats.org/officeDocument/2006/relationships/hyperlink" Target="http://newlms.magtu.ru/mod/glossary/showentry.php?eid=66770&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6760&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68702&amp;displayformat=dictionary" TargetMode="External"/><Relationship Id="rId360" Type="http://schemas.openxmlformats.org/officeDocument/2006/relationships/hyperlink" Target="http://newlms.magtu.ru/mod/glossary/showentry.php?eid=69028&amp;displayformat=dictionary" TargetMode="External"/><Relationship Id="rId416" Type="http://schemas.openxmlformats.org/officeDocument/2006/relationships/hyperlink" Target="http://newlms.magtu.ru/mod/glossary/showentry.php?eid=67774&amp;displayformat=dictionary" TargetMode="External"/><Relationship Id="rId598" Type="http://schemas.openxmlformats.org/officeDocument/2006/relationships/hyperlink" Target="http://newlms.magtu.ru/mod/glossary/view.php?id=373897" TargetMode="External"/><Relationship Id="rId220" Type="http://schemas.openxmlformats.org/officeDocument/2006/relationships/hyperlink" Target="https://magtu.informsystema.ru/uploader/fileUpload?name=3644.pdf&amp;show=dcatalogues/1/1525899/3644.pdf&amp;view=true" TargetMode="External"/><Relationship Id="rId458" Type="http://schemas.openxmlformats.org/officeDocument/2006/relationships/hyperlink" Target="http://newlms.magtu.ru/mod/glossary/showentry.php?eid=68780&amp;displayformat=dictionary" TargetMode="External"/><Relationship Id="rId623" Type="http://schemas.openxmlformats.org/officeDocument/2006/relationships/hyperlink" Target="http://newlms.magtu.ru/mod/glossary/showentry.php?eid=75796&amp;displayformat=dictionary" TargetMode="External"/><Relationship Id="rId665" Type="http://schemas.openxmlformats.org/officeDocument/2006/relationships/hyperlink" Target="http://newlms.magtu.ru/mod/glossary/showentry.php?eid=6869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79447&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showentry.php?eid=69048&amp;displayformat=dictionary" TargetMode="External"/><Relationship Id="rId732" Type="http://schemas.openxmlformats.org/officeDocument/2006/relationships/hyperlink" Target="http://newlms.magtu.ru/mod/glossary/showentry.php?eid=68750&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8772&amp;displayformat=dictionary" TargetMode="External"/><Relationship Id="rId164" Type="http://schemas.openxmlformats.org/officeDocument/2006/relationships/hyperlink" Target="https://newlms.magtu.ru/mod/glossary/showentry.php?eid=7552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7781&amp;displayformat=dictionary" TargetMode="External"/><Relationship Id="rId469" Type="http://schemas.openxmlformats.org/officeDocument/2006/relationships/hyperlink" Target="http://newlms.magtu.ru/mod/glossary/showentry.php?eid=68784&amp;displayformat=dictionary" TargetMode="External"/><Relationship Id="rId634" Type="http://schemas.openxmlformats.org/officeDocument/2006/relationships/hyperlink" Target="http://newlms.magtu.ru/mod/glossary/showentry.php?eid=66243&amp;displayformat=dictionary" TargetMode="External"/><Relationship Id="rId676"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8730&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5777&amp;displayformat=dictionary" TargetMode="External"/><Relationship Id="rId701" Type="http://schemas.openxmlformats.org/officeDocument/2006/relationships/hyperlink" Target="http://newlms.magtu.ru/mod/glossary/showentry.php?eid=79450&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76059&amp;displayformat=dictionary" TargetMode="External"/><Relationship Id="rId175" Type="http://schemas.openxmlformats.org/officeDocument/2006/relationships/hyperlink" Target="https://newlms.magtu.ru/mod/glossary/showentry.php?eid=75533&amp;displayformat=dictionary" TargetMode="External"/><Relationship Id="rId340" Type="http://schemas.openxmlformats.org/officeDocument/2006/relationships/hyperlink" Target="http://newlms.magtu.ru/mod/glossary/showentry.php?eid=66775&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34&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8745&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50&amp;displayformat=dictionary" TargetMode="External"/><Relationship Id="rId645" Type="http://schemas.openxmlformats.org/officeDocument/2006/relationships/hyperlink" Target="http://newlms.magtu.ru/mod/glossary/showentry.php?eid=66760&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5&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3344&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9039&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image" Target="media/image10.jpeg"/><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753&amp;displayformat=dictionary" TargetMode="External"/><Relationship Id="rId393" Type="http://schemas.openxmlformats.org/officeDocument/2006/relationships/hyperlink" Target="http://newlms.magtu.ru/mod/glossary/showentry.php?eid=67759&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5938&amp;displayformat=dictionary" TargetMode="External"/><Relationship Id="rId253" Type="http://schemas.openxmlformats.org/officeDocument/2006/relationships/hyperlink" Target="http://translate.google.com/"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5479&amp;displayformat=dictionary" TargetMode="External"/><Relationship Id="rId460" Type="http://schemas.openxmlformats.org/officeDocument/2006/relationships/hyperlink" Target="http://newlms.magtu.ru/mod/glossary/showentry.php?eid=66744&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5485&amp;displayformat=dictionary" TargetMode="External"/><Relationship Id="rId558" Type="http://schemas.openxmlformats.org/officeDocument/2006/relationships/hyperlink" Target="http://newlms.magtu.ru/mod/glossary/showentry.php?eid=69044&amp;displayformat=dictionary" TargetMode="External"/><Relationship Id="rId723" Type="http://schemas.openxmlformats.org/officeDocument/2006/relationships/hyperlink" Target="http://newlms.magtu.ru/mod/glossary/showentry.php?eid=66766&amp;displayformat=dictionary" TargetMode="External"/><Relationship Id="rId155" Type="http://schemas.openxmlformats.org/officeDocument/2006/relationships/hyperlink" Target="http://newlms.magtu.ru/mod/glossary/showentry.php?eid=68783&amp;displayformat=dictionary" TargetMode="External"/><Relationship Id="rId197" Type="http://schemas.openxmlformats.org/officeDocument/2006/relationships/hyperlink" Target="http://newlms.magtu.ru/mod/glossary/showentry.php?eid=69031&amp;displayformat=dictionary" TargetMode="External"/><Relationship Id="rId362" Type="http://schemas.openxmlformats.org/officeDocument/2006/relationships/hyperlink" Target="http://newlms.magtu.ru/mod/glossary/showentry.php?eid=66772&amp;displayformat=dictionary" TargetMode="External"/><Relationship Id="rId418" Type="http://schemas.openxmlformats.org/officeDocument/2006/relationships/hyperlink" Target="http://newlms.magtu.ru/mod/glossary/showentry.php?eid=67777&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9&amp;displayformat=dictionary" TargetMode="External"/><Relationship Id="rId471" Type="http://schemas.openxmlformats.org/officeDocument/2006/relationships/hyperlink" Target="http://newlms.magtu.ru/mod/glossary/showentry.php?eid=67773&amp;displayformat=dictionary" TargetMode="External"/><Relationship Id="rId667" Type="http://schemas.openxmlformats.org/officeDocument/2006/relationships/hyperlink" Target="http://newlms.magtu.ru/mod/glossary/showentry.php?eid=67773&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3&amp;displayformat=dictionary" TargetMode="External"/><Relationship Id="rId527" Type="http://schemas.openxmlformats.org/officeDocument/2006/relationships/hyperlink" Target="http://newlms.magtu.ru/mod/glossary/showentry.php?eid=69029&amp;displayformat=dictionary" TargetMode="External"/><Relationship Id="rId569" Type="http://schemas.openxmlformats.org/officeDocument/2006/relationships/hyperlink" Target="http://newlms.magtu.ru/mod/glossary/showentry.php?eid=66772&amp;displayformat=dictionary" TargetMode="External"/><Relationship Id="rId734"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s://newlms.magtu.ru/mod/glossary/showentry.php?eid=69091&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6245&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75800&amp;displayformat=dictionary" TargetMode="External"/><Relationship Id="rId1" Type="http://schemas.openxmlformats.org/officeDocument/2006/relationships/numbering" Target="numbering.xml"/><Relationship Id="rId233" Type="http://schemas.openxmlformats.org/officeDocument/2006/relationships/hyperlink" Target="https://magtu.informsystema.ru/uploader/fileUpload?name=3859.pdf&amp;show=dcatalogues/1/1530474/3859.pdf&amp;view=true" TargetMode="External"/><Relationship Id="rId440" Type="http://schemas.openxmlformats.org/officeDocument/2006/relationships/hyperlink" Target="http://newlms.magtu.ru/mod/glossary/showentry.php?eid=68774&amp;displayformat=dictionary" TargetMode="External"/><Relationship Id="rId678" Type="http://schemas.openxmlformats.org/officeDocument/2006/relationships/hyperlink" Target="http://newlms.magtu.ru/mod/glossary/showentry.php?eid=68703&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79434&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1&amp;displayformat=dictionary" TargetMode="External"/><Relationship Id="rId538" Type="http://schemas.openxmlformats.org/officeDocument/2006/relationships/hyperlink" Target="http://newlms.magtu.ru/mod/glossary/showentry.php?eid=69035&amp;displayformat=dictionary" TargetMode="External"/><Relationship Id="rId703" Type="http://schemas.openxmlformats.org/officeDocument/2006/relationships/hyperlink" Target="http://newlms.magtu.ru/mod/glossary/showentry.php?eid=68726&amp;displayformat=dictionary" TargetMode="External"/><Relationship Id="rId745"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23&amp;displayformat=dictionary" TargetMode="External"/><Relationship Id="rId342" Type="http://schemas.openxmlformats.org/officeDocument/2006/relationships/hyperlink" Target="http://newlms.magtu.ru/mod/glossary/showentry.php?eid=66762&amp;displayformat=dictionary" TargetMode="External"/><Relationship Id="rId384" Type="http://schemas.openxmlformats.org/officeDocument/2006/relationships/hyperlink" Target="http://newlms.magtu.ru/mod/glossary/showentry.php?eid=6625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595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s://dlib.eastview.com/" TargetMode="External"/><Relationship Id="rId647" Type="http://schemas.openxmlformats.org/officeDocument/2006/relationships/hyperlink" Target="http://newlms.magtu.ru/mod/glossary/showentry.php?eid=75803&amp;displayformat=dictionary" TargetMode="External"/><Relationship Id="rId689" Type="http://schemas.openxmlformats.org/officeDocument/2006/relationships/hyperlink" Target="http://newlms.magtu.ru/mod/glossary/showentry.php?eid=68700&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7&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5906&amp;displayformat=dictionary" TargetMode="External"/><Relationship Id="rId756" Type="http://schemas.openxmlformats.org/officeDocument/2006/relationships/fontTable" Target="fontTable.xm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newlms.magtu.ru/mod/glossary/showentry.php?eid=68781&amp;displayformat=dictionary" TargetMode="External"/><Relationship Id="rId188" Type="http://schemas.openxmlformats.org/officeDocument/2006/relationships/hyperlink" Target="http://newlms.magtu.ru/mod/glossary/showentry.php?eid=67837&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762&amp;displayformat=dictionary" TargetMode="External"/><Relationship Id="rId395" Type="http://schemas.openxmlformats.org/officeDocument/2006/relationships/hyperlink" Target="http://newlms.magtu.ru/mod/glossary/showentry.php?eid=67761&amp;displayformat=dictionary" TargetMode="External"/><Relationship Id="rId409" Type="http://schemas.openxmlformats.org/officeDocument/2006/relationships/hyperlink" Target="http://newlms.magtu.ru/mod/glossary/showentry.php?eid=65938&amp;displayformat=dictionary" TargetMode="External"/><Relationship Id="rId560" Type="http://schemas.openxmlformats.org/officeDocument/2006/relationships/hyperlink" Target="http://newlms.magtu.ru/mod/glossary/showentry.php?eid=69045&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9445&amp;displayformat=dictionary" TargetMode="External"/><Relationship Id="rId420" Type="http://schemas.openxmlformats.org/officeDocument/2006/relationships/hyperlink" Target="http://newlms.magtu.ru/mod/glossary/showentry.php?eid=67778&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7843&amp;displayformat=dictionary" TargetMode="External"/><Relationship Id="rId157" Type="http://schemas.openxmlformats.org/officeDocument/2006/relationships/hyperlink" Target="http://newlms.magtu.ru/mod/glossary/showentry.php?eid=67340&amp;displayformat=dictionary" TargetMode="External"/><Relationship Id="rId322" Type="http://schemas.openxmlformats.org/officeDocument/2006/relationships/hyperlink" Target="http://newlms.magtu.ru/mod/glossary/showentry.php?eid=65476&amp;displayformat=dictionary" TargetMode="External"/><Relationship Id="rId364" Type="http://schemas.openxmlformats.org/officeDocument/2006/relationships/hyperlink" Target="http://newlms.magtu.ru/mod/glossary/showentry.php?eid=68780&amp;displayformat=dictionary" TargetMode="External"/><Relationship Id="rId61" Type="http://schemas.openxmlformats.org/officeDocument/2006/relationships/hyperlink" Target="http://newlms.magtu.ru/mod/glossary/view.php?id=373897" TargetMode="External"/><Relationship Id="rId199" Type="http://schemas.openxmlformats.org/officeDocument/2006/relationships/hyperlink" Target="http://newlms.magtu.ru/mod/glossary/showentry.php?eid=67837&amp;displayformat=dictionary" TargetMode="External"/><Relationship Id="rId571" Type="http://schemas.openxmlformats.org/officeDocument/2006/relationships/hyperlink" Target="http://newlms.magtu.ru/mod/glossary/showentry.php?eid=65777&amp;displayformat=dictionary" TargetMode="External"/><Relationship Id="rId627" Type="http://schemas.openxmlformats.org/officeDocument/2006/relationships/hyperlink" Target="http://newlms.magtu.ru/mod/glossary/showentry.php?eid=7579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1&amp;displayformat=dictionary" TargetMode="External"/><Relationship Id="rId431" Type="http://schemas.openxmlformats.org/officeDocument/2006/relationships/hyperlink" Target="http://newlms.magtu.ru/mod/glossary/showentry.php?eid=6778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0&amp;displayformat=dictionary" TargetMode="External"/><Relationship Id="rId680" Type="http://schemas.openxmlformats.org/officeDocument/2006/relationships/hyperlink" Target="http://newlms.magtu.ru/mod/glossary/showentry.php?eid=68737&amp;displayformat=dictionary" TargetMode="External"/><Relationship Id="rId736" Type="http://schemas.openxmlformats.org/officeDocument/2006/relationships/hyperlink" Target="http://newlms.magtu.ru/mod/glossary/showentry.php?eid=6870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7&amp;displayformat=dictionary" TargetMode="External"/><Relationship Id="rId333" Type="http://schemas.openxmlformats.org/officeDocument/2006/relationships/hyperlink" Target="http://newlms.magtu.ru/mod/glossary/showentry.php?eid=65492&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68737&amp;displayformat=dictionary" TargetMode="External"/><Relationship Id="rId375" Type="http://schemas.openxmlformats.org/officeDocument/2006/relationships/hyperlink" Target="http://newlms.magtu.ru/mod/glossary/showentry.php?eid=66246&amp;displayformat=dictionary" TargetMode="External"/><Relationship Id="rId582" Type="http://schemas.openxmlformats.org/officeDocument/2006/relationships/hyperlink" Target="http://newlms.magtu.ru/mod/glossary/view.php?id=373897"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ettings" Target="settings.xml"/><Relationship Id="rId235" Type="http://schemas.openxmlformats.org/officeDocument/2006/relationships/hyperlink" Target="http://link.springer.com/" TargetMode="External"/><Relationship Id="rId277" Type="http://schemas.openxmlformats.org/officeDocument/2006/relationships/hyperlink" Target="http://newlms.magtu.ru/mod/glossary/showentry.php?eid=79460&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2&amp;displayformat=dictionary" TargetMode="External"/><Relationship Id="rId705" Type="http://schemas.openxmlformats.org/officeDocument/2006/relationships/hyperlink" Target="http://newlms.magtu.ru/mod/glossary/showentry.php?eid=7333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94&amp;displayformat=dictionary" TargetMode="External"/><Relationship Id="rId747" Type="http://schemas.openxmlformats.org/officeDocument/2006/relationships/image" Target="media/image5.png"/><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s://newlms.magtu.ru/mod/glossary/showentry.php?eid=69096&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42&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6777&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6756&amp;displayformat=dictionary" TargetMode="External"/><Relationship Id="rId204" Type="http://schemas.openxmlformats.org/officeDocument/2006/relationships/hyperlink" Target="http://newlms.magtu.ru/mod/glossary/showentry.php?eid=67843&amp;displayformat=dictionary" TargetMode="External"/><Relationship Id="rId246" Type="http://schemas.openxmlformats.org/officeDocument/2006/relationships/hyperlink" Target="mailto:unknown@com.ru"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5951&amp;displayformat=dictionary" TargetMode="External"/><Relationship Id="rId453" Type="http://schemas.openxmlformats.org/officeDocument/2006/relationships/hyperlink" Target="http://newlms.magtu.ru/mod/glossary/showentry.php?eid=6877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http://newlms.magtu.ru/mod/glossary/showentry.php?eid=69096&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9&amp;displayformat=dictionary" TargetMode="External"/><Relationship Id="rId716" Type="http://schemas.openxmlformats.org/officeDocument/2006/relationships/hyperlink" Target="http://newlms.magtu.ru/mod/glossary/showentry.php?eid=68681&amp;displayformat=dictionary" TargetMode="External"/><Relationship Id="rId10" Type="http://schemas.openxmlformats.org/officeDocument/2006/relationships/footer" Target="footer1.xml"/><Relationship Id="rId52" Type="http://schemas.openxmlformats.org/officeDocument/2006/relationships/hyperlink" Target="http://newlms.magtu.ru/mod/glossary/showentry.php?eid=66753&amp;displayformat=dictionary" TargetMode="External"/><Relationship Id="rId94" Type="http://schemas.openxmlformats.org/officeDocument/2006/relationships/hyperlink" Target="mailto:sekretariat@iik-duesseldorf.de" TargetMode="External"/><Relationship Id="rId148" Type="http://schemas.openxmlformats.org/officeDocument/2006/relationships/hyperlink" Target="http://newlms.magtu.ru/mod/glossary/showentry.php?eid=76059&amp;displayformat=dictionary"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7764&amp;displayformat=dictionary" TargetMode="External"/><Relationship Id="rId520" Type="http://schemas.openxmlformats.org/officeDocument/2006/relationships/hyperlink" Target="http://newlms.magtu.ru/mod/glossary/showentry.php?eid=69028&amp;displayformat=dictionary" TargetMode="External"/><Relationship Id="rId562" Type="http://schemas.openxmlformats.org/officeDocument/2006/relationships/hyperlink" Target="http://newlms.magtu.ru/mod/glossary/showentry.php?eid=66760&amp;displayformat=dictionary" TargetMode="External"/><Relationship Id="rId618" Type="http://schemas.openxmlformats.org/officeDocument/2006/relationships/hyperlink" Target="http://newlms.magtu.ru/mod/glossary/showentry.php?eid=66244&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349</TotalTime>
  <Pages>210</Pages>
  <Words>-32766</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dan-75@mail.ru</dc:creator>
  <cp:keywords/>
  <dc:description/>
  <cp:lastModifiedBy>Lera</cp:lastModifiedBy>
  <cp:revision>59</cp:revision>
  <dcterms:created xsi:type="dcterms:W3CDTF">2019-10-27T08:34:00Z</dcterms:created>
  <dcterms:modified xsi:type="dcterms:W3CDTF">2020-12-16T06:55:00Z</dcterms:modified>
</cp:coreProperties>
</file>