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2D2" w:rsidRPr="00281CE2" w:rsidRDefault="007642D2" w:rsidP="005A4EDA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spacing w:before="0" w:after="200"/>
        <w:jc w:val="center"/>
        <w:rPr>
          <w:sz w:val="28"/>
          <w:szCs w:val="24"/>
        </w:rPr>
      </w:pPr>
      <w:r w:rsidRPr="00140F41">
        <w:rPr>
          <w:noProof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pt">
            <v:imagedata r:id="rId7" o:title=""/>
          </v:shape>
        </w:pict>
      </w:r>
    </w:p>
    <w:p w:rsidR="007642D2" w:rsidRPr="00281CE2" w:rsidRDefault="007642D2" w:rsidP="00D23BA9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spacing w:before="0" w:after="200"/>
        <w:jc w:val="center"/>
        <w:rPr>
          <w:sz w:val="28"/>
          <w:szCs w:val="24"/>
        </w:rPr>
      </w:pPr>
      <w:r w:rsidRPr="00394B37">
        <w:rPr>
          <w:sz w:val="28"/>
          <w:szCs w:val="24"/>
        </w:rPr>
        <w:pict>
          <v:shape id="_x0000_i1026" type="#_x0000_t75" style="width:348pt;height:351.75pt">
            <v:imagedata r:id="rId8" o:title=""/>
          </v:shape>
        </w:pict>
      </w:r>
    </w:p>
    <w:p w:rsidR="007642D2" w:rsidRDefault="007642D2" w:rsidP="002A720F">
      <w:pPr>
        <w:pStyle w:val="Heading1"/>
        <w:rPr>
          <w:bCs/>
          <w:iCs/>
          <w:szCs w:val="24"/>
        </w:rPr>
      </w:pPr>
      <w:r w:rsidRPr="00D63169">
        <w:rPr>
          <w:rStyle w:val="FontStyle16"/>
          <w:szCs w:val="24"/>
        </w:rPr>
        <w:pict>
          <v:shape id="_x0000_i1027" type="#_x0000_t75" style="width:465pt;height:638.25pt">
            <v:imagedata r:id="rId9" o:title=""/>
          </v:shape>
        </w:pict>
      </w:r>
    </w:p>
    <w:p w:rsidR="007642D2" w:rsidRDefault="007642D2" w:rsidP="002A720F">
      <w:pPr>
        <w:pStyle w:val="Heading1"/>
        <w:rPr>
          <w:bCs/>
          <w:iCs/>
          <w:szCs w:val="24"/>
        </w:rPr>
      </w:pPr>
    </w:p>
    <w:p w:rsidR="007642D2" w:rsidRDefault="007642D2" w:rsidP="002A720F">
      <w:pPr>
        <w:pStyle w:val="Heading1"/>
        <w:rPr>
          <w:bCs/>
          <w:iCs/>
          <w:szCs w:val="24"/>
        </w:rPr>
      </w:pPr>
    </w:p>
    <w:p w:rsidR="007642D2" w:rsidRDefault="007642D2" w:rsidP="002F3118">
      <w:pPr>
        <w:pStyle w:val="Heading1"/>
        <w:ind w:left="0"/>
        <w:rPr>
          <w:rStyle w:val="FontStyle16"/>
          <w:b/>
          <w:sz w:val="24"/>
          <w:szCs w:val="24"/>
        </w:rPr>
      </w:pPr>
    </w:p>
    <w:p w:rsidR="007642D2" w:rsidRPr="00C17915" w:rsidRDefault="007642D2" w:rsidP="002A720F">
      <w:pPr>
        <w:pStyle w:val="Heading1"/>
        <w:rPr>
          <w:rStyle w:val="FontStyle16"/>
          <w:b/>
          <w:sz w:val="24"/>
          <w:szCs w:val="24"/>
        </w:rPr>
      </w:pPr>
      <w:r w:rsidRPr="00C17915">
        <w:rPr>
          <w:rStyle w:val="FontStyle16"/>
          <w:b/>
          <w:sz w:val="24"/>
          <w:szCs w:val="24"/>
        </w:rPr>
        <w:t>1 Цели освоения дисциплины (модуля)</w:t>
      </w:r>
    </w:p>
    <w:p w:rsidR="007642D2" w:rsidRPr="00C17915" w:rsidRDefault="007642D2" w:rsidP="002A720F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7"/>
          <w:b w:val="0"/>
          <w:bCs/>
          <w:sz w:val="24"/>
          <w:szCs w:val="24"/>
        </w:rPr>
      </w:pPr>
      <w:r w:rsidRPr="00C17915">
        <w:rPr>
          <w:rStyle w:val="FontStyle16"/>
          <w:b w:val="0"/>
          <w:bCs/>
          <w:sz w:val="24"/>
          <w:szCs w:val="24"/>
        </w:rPr>
        <w:t>Целями освоения дисциплины (модуля) «</w:t>
      </w:r>
      <w:r>
        <w:rPr>
          <w:rStyle w:val="FontStyle16"/>
          <w:b w:val="0"/>
          <w:sz w:val="24"/>
          <w:szCs w:val="24"/>
        </w:rPr>
        <w:t>Адаптивные курсы</w:t>
      </w:r>
      <w:r w:rsidRPr="003D0751">
        <w:rPr>
          <w:rStyle w:val="FontStyle16"/>
          <w:b w:val="0"/>
          <w:sz w:val="24"/>
          <w:szCs w:val="24"/>
        </w:rPr>
        <w:t xml:space="preserve"> по физической культуре</w:t>
      </w:r>
      <w:r>
        <w:rPr>
          <w:rStyle w:val="FontStyle16"/>
          <w:b w:val="0"/>
          <w:sz w:val="24"/>
          <w:szCs w:val="24"/>
        </w:rPr>
        <w:t xml:space="preserve"> и спорту</w:t>
      </w:r>
      <w:r w:rsidRPr="00C17915">
        <w:rPr>
          <w:rStyle w:val="FontStyle16"/>
          <w:b w:val="0"/>
          <w:bCs/>
          <w:sz w:val="24"/>
          <w:szCs w:val="24"/>
        </w:rPr>
        <w:t xml:space="preserve">» являются: </w:t>
      </w:r>
    </w:p>
    <w:p w:rsidR="007642D2" w:rsidRDefault="007642D2" w:rsidP="007861E6">
      <w:pPr>
        <w:widowControl w:val="0"/>
        <w:numPr>
          <w:ilvl w:val="0"/>
          <w:numId w:val="5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b/>
          <w:iCs/>
          <w:szCs w:val="24"/>
        </w:rPr>
      </w:pPr>
      <w:r w:rsidRPr="003D0751">
        <w:rPr>
          <w:szCs w:val="24"/>
        </w:rPr>
        <w:t>формирование физической культуры личности будущего профессионала, во</w:t>
      </w:r>
      <w:r w:rsidRPr="003D0751">
        <w:rPr>
          <w:szCs w:val="24"/>
        </w:rPr>
        <w:t>с</w:t>
      </w:r>
      <w:r w:rsidRPr="003D0751">
        <w:rPr>
          <w:szCs w:val="24"/>
        </w:rPr>
        <w:t xml:space="preserve">требованного на современном рынке труда; </w:t>
      </w:r>
    </w:p>
    <w:p w:rsidR="007642D2" w:rsidRDefault="007642D2" w:rsidP="007861E6">
      <w:pPr>
        <w:widowControl w:val="0"/>
        <w:numPr>
          <w:ilvl w:val="0"/>
          <w:numId w:val="5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3D0751">
        <w:rPr>
          <w:szCs w:val="24"/>
        </w:rPr>
        <w:t>развитие физических качеств и способностей, совершенствование функционал</w:t>
      </w:r>
      <w:r w:rsidRPr="003D0751">
        <w:rPr>
          <w:szCs w:val="24"/>
        </w:rPr>
        <w:t>ь</w:t>
      </w:r>
      <w:r w:rsidRPr="003D0751">
        <w:rPr>
          <w:szCs w:val="24"/>
        </w:rPr>
        <w:t xml:space="preserve">ных возможностей организма, укрепление индивидуального здоровья; </w:t>
      </w:r>
    </w:p>
    <w:p w:rsidR="007642D2" w:rsidRDefault="007642D2" w:rsidP="007861E6">
      <w:pPr>
        <w:widowControl w:val="0"/>
        <w:numPr>
          <w:ilvl w:val="0"/>
          <w:numId w:val="5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3D0751">
        <w:rPr>
          <w:szCs w:val="24"/>
        </w:rPr>
        <w:t>формирование устойчивых мотивов и потребностей в бережном отношении к собственному здоровью, в занятиях физкультурно-оздоровительной и спортивно- оздор</w:t>
      </w:r>
      <w:r w:rsidRPr="003D0751">
        <w:rPr>
          <w:szCs w:val="24"/>
        </w:rPr>
        <w:t>о</w:t>
      </w:r>
      <w:r w:rsidRPr="003D0751">
        <w:rPr>
          <w:szCs w:val="24"/>
        </w:rPr>
        <w:t xml:space="preserve">вительной деятельностью; </w:t>
      </w:r>
    </w:p>
    <w:p w:rsidR="007642D2" w:rsidRDefault="007642D2" w:rsidP="007861E6">
      <w:pPr>
        <w:widowControl w:val="0"/>
        <w:numPr>
          <w:ilvl w:val="0"/>
          <w:numId w:val="5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3D0751">
        <w:rPr>
          <w:szCs w:val="24"/>
        </w:rPr>
        <w:t xml:space="preserve">овладение технологиями современных оздоровительных систем физического воспитания, обогащение индивидуального опыта занятий физическими упражнениями </w:t>
      </w:r>
      <w:r>
        <w:rPr>
          <w:szCs w:val="24"/>
        </w:rPr>
        <w:t>с учетом нозологии и показателями здоровья</w:t>
      </w:r>
      <w:r w:rsidRPr="003D0751">
        <w:rPr>
          <w:szCs w:val="24"/>
        </w:rPr>
        <w:t xml:space="preserve">; </w:t>
      </w:r>
    </w:p>
    <w:p w:rsidR="007642D2" w:rsidRDefault="007642D2" w:rsidP="007861E6">
      <w:pPr>
        <w:widowControl w:val="0"/>
        <w:numPr>
          <w:ilvl w:val="0"/>
          <w:numId w:val="5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3D0751">
        <w:rPr>
          <w:szCs w:val="24"/>
        </w:rPr>
        <w:t>овладение системой профессионально и жизненно значимых практических ум</w:t>
      </w:r>
      <w:r w:rsidRPr="003D0751">
        <w:rPr>
          <w:szCs w:val="24"/>
        </w:rPr>
        <w:t>е</w:t>
      </w:r>
      <w:r w:rsidRPr="003D0751">
        <w:rPr>
          <w:szCs w:val="24"/>
        </w:rPr>
        <w:t>ний и навыков, обеспечивающих сохранение и укрепление физического и психического здоровья;</w:t>
      </w:r>
    </w:p>
    <w:p w:rsidR="007642D2" w:rsidRDefault="007642D2" w:rsidP="007861E6">
      <w:pPr>
        <w:widowControl w:val="0"/>
        <w:numPr>
          <w:ilvl w:val="0"/>
          <w:numId w:val="5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3D0751">
        <w:rPr>
          <w:szCs w:val="24"/>
        </w:rPr>
        <w:t xml:space="preserve">освоение системы знаний о занятиях физической культурой, их роли и значении в формировании здорового образа жизни и социальных ориентаций; </w:t>
      </w:r>
    </w:p>
    <w:p w:rsidR="007642D2" w:rsidRDefault="007642D2" w:rsidP="007861E6">
      <w:pPr>
        <w:widowControl w:val="0"/>
        <w:numPr>
          <w:ilvl w:val="0"/>
          <w:numId w:val="5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3D0751">
        <w:rPr>
          <w:szCs w:val="24"/>
        </w:rPr>
        <w:t>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физически</w:t>
      </w:r>
      <w:r>
        <w:rPr>
          <w:szCs w:val="24"/>
        </w:rPr>
        <w:t>ми упражнениями;</w:t>
      </w:r>
    </w:p>
    <w:p w:rsidR="007642D2" w:rsidRPr="003D031F" w:rsidRDefault="007642D2" w:rsidP="003D031F">
      <w:pPr>
        <w:widowControl w:val="0"/>
        <w:numPr>
          <w:ilvl w:val="0"/>
          <w:numId w:val="5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>
        <w:rPr>
          <w:iCs/>
          <w:szCs w:val="24"/>
        </w:rPr>
        <w:t xml:space="preserve">получение знаний и практических навыков самоконтроля при наличии нагрузок различного </w:t>
      </w:r>
      <w:r w:rsidRPr="003D031F">
        <w:rPr>
          <w:szCs w:val="24"/>
        </w:rPr>
        <w:t>характера, правил усвоения личной гигиены, рационального режима труда и отдыха;</w:t>
      </w:r>
    </w:p>
    <w:p w:rsidR="007642D2" w:rsidRDefault="007642D2" w:rsidP="003D031F">
      <w:pPr>
        <w:widowControl w:val="0"/>
        <w:numPr>
          <w:ilvl w:val="0"/>
          <w:numId w:val="5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2F37F9">
        <w:rPr>
          <w:szCs w:val="24"/>
        </w:rPr>
        <w:t>максимально возможное развитие жизнеспособности студента, имеющего у</w:t>
      </w:r>
      <w:r w:rsidRPr="002F37F9">
        <w:rPr>
          <w:szCs w:val="24"/>
        </w:rPr>
        <w:t>с</w:t>
      </w:r>
      <w:r w:rsidRPr="002F37F9">
        <w:rPr>
          <w:szCs w:val="24"/>
        </w:rPr>
        <w:t>тойчивые отклонения в состоянии здоровья, за счет обеспечения оптимального режима функционирования отпущенных природой и имеющихся в наличии его двигательных во</w:t>
      </w:r>
      <w:r w:rsidRPr="002F37F9">
        <w:rPr>
          <w:szCs w:val="24"/>
        </w:rPr>
        <w:t>з</w:t>
      </w:r>
      <w:r w:rsidRPr="002F37F9">
        <w:rPr>
          <w:szCs w:val="24"/>
        </w:rPr>
        <w:t>можностей и духовных сил, их гармонизации для максимальной самореализации в качес</w:t>
      </w:r>
      <w:r w:rsidRPr="002F37F9">
        <w:rPr>
          <w:szCs w:val="24"/>
        </w:rPr>
        <w:t>т</w:t>
      </w:r>
      <w:r w:rsidRPr="002F37F9">
        <w:rPr>
          <w:szCs w:val="24"/>
        </w:rPr>
        <w:t>ве социально и индивидуально значимого субъекта. В программу входят практические разделы дисциплины, комплексы физических упражнений, виды двигательной активн</w:t>
      </w:r>
      <w:r w:rsidRPr="002F37F9">
        <w:rPr>
          <w:szCs w:val="24"/>
        </w:rPr>
        <w:t>о</w:t>
      </w:r>
      <w:r w:rsidRPr="002F37F9">
        <w:rPr>
          <w:szCs w:val="24"/>
        </w:rPr>
        <w:t>сти, методические занятия, учитывающие особенности студентов с ограниченными во</w:t>
      </w:r>
      <w:r w:rsidRPr="002F37F9">
        <w:rPr>
          <w:szCs w:val="24"/>
        </w:rPr>
        <w:t>з</w:t>
      </w:r>
      <w:r w:rsidRPr="002F37F9">
        <w:rPr>
          <w:szCs w:val="24"/>
        </w:rPr>
        <w:t>можностями здоровья.</w:t>
      </w:r>
    </w:p>
    <w:p w:rsidR="007642D2" w:rsidRPr="002F37F9" w:rsidRDefault="007642D2" w:rsidP="003D031F">
      <w:pPr>
        <w:widowControl w:val="0"/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</w:rPr>
      </w:pPr>
      <w:r w:rsidRPr="002F37F9">
        <w:rPr>
          <w:szCs w:val="24"/>
        </w:rPr>
        <w:t>Программа дисциплины для студентов с ограниченными возможностями здоровья и ос</w:t>
      </w:r>
      <w:r w:rsidRPr="002F37F9">
        <w:rPr>
          <w:szCs w:val="24"/>
        </w:rPr>
        <w:t>о</w:t>
      </w:r>
      <w:r w:rsidRPr="002F37F9">
        <w:rPr>
          <w:szCs w:val="24"/>
        </w:rPr>
        <w:t xml:space="preserve">быми образовательными потребностями предполагает решение комплекса педагогических задач по реализации следующих направлений работы: </w:t>
      </w:r>
    </w:p>
    <w:p w:rsidR="007642D2" w:rsidRPr="002F37F9" w:rsidRDefault="007642D2" w:rsidP="003D031F">
      <w:pPr>
        <w:widowControl w:val="0"/>
        <w:numPr>
          <w:ilvl w:val="0"/>
          <w:numId w:val="5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2F37F9">
        <w:rPr>
          <w:szCs w:val="24"/>
        </w:rPr>
        <w:t xml:space="preserve"> проведение занятий по физической культуре для студентов с отклонениями в состоянии здоровья, включая инвалидов, с учетом индивидуальных особенностей студе</w:t>
      </w:r>
      <w:r w:rsidRPr="002F37F9">
        <w:rPr>
          <w:szCs w:val="24"/>
        </w:rPr>
        <w:t>н</w:t>
      </w:r>
      <w:r w:rsidRPr="002F37F9">
        <w:rPr>
          <w:szCs w:val="24"/>
        </w:rPr>
        <w:t xml:space="preserve">тов и образовательных потребностей в области физической культуры; </w:t>
      </w:r>
    </w:p>
    <w:p w:rsidR="007642D2" w:rsidRPr="002F37F9" w:rsidRDefault="007642D2" w:rsidP="003D031F">
      <w:pPr>
        <w:widowControl w:val="0"/>
        <w:numPr>
          <w:ilvl w:val="0"/>
          <w:numId w:val="5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2F37F9">
        <w:rPr>
          <w:szCs w:val="24"/>
        </w:rPr>
        <w:t xml:space="preserve">разработку индивидуальных программ физической реабилитации в зависимости от нозологии и индивидуальных особенностей студента с ограниченными возможностями здоровья; разработку и реализацию физкультурных образовательно-реабилитационных технологий, обеспечивающих выполнение индивидуальной программы реабилитации; </w:t>
      </w:r>
    </w:p>
    <w:p w:rsidR="007642D2" w:rsidRPr="002F37F9" w:rsidRDefault="007642D2" w:rsidP="003D031F">
      <w:pPr>
        <w:widowControl w:val="0"/>
        <w:numPr>
          <w:ilvl w:val="0"/>
          <w:numId w:val="5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2F37F9">
        <w:rPr>
          <w:szCs w:val="24"/>
        </w:rPr>
        <w:t>разработку и реализацию методик, направленных на восстановление и развитие функций организма, полностью или частично утраченных студентом после болезни, тра</w:t>
      </w:r>
      <w:r w:rsidRPr="002F37F9">
        <w:rPr>
          <w:szCs w:val="24"/>
        </w:rPr>
        <w:t>в</w:t>
      </w:r>
      <w:r w:rsidRPr="002F37F9">
        <w:rPr>
          <w:szCs w:val="24"/>
        </w:rPr>
        <w:t>мы; обучение новым способам и видам двигательной деятельности; развитие компенс</w:t>
      </w:r>
      <w:r w:rsidRPr="002F37F9">
        <w:rPr>
          <w:szCs w:val="24"/>
        </w:rPr>
        <w:t>а</w:t>
      </w:r>
      <w:r w:rsidRPr="002F37F9">
        <w:rPr>
          <w:szCs w:val="24"/>
        </w:rPr>
        <w:t>тор</w:t>
      </w:r>
      <w:r>
        <w:rPr>
          <w:szCs w:val="24"/>
        </w:rPr>
        <w:t xml:space="preserve">ных функций, в том </w:t>
      </w:r>
      <w:r w:rsidRPr="002F37F9">
        <w:rPr>
          <w:szCs w:val="24"/>
        </w:rPr>
        <w:t>числе и двигательных, при наличии врожденных патологий; пр</w:t>
      </w:r>
      <w:r w:rsidRPr="002F37F9">
        <w:rPr>
          <w:szCs w:val="24"/>
        </w:rPr>
        <w:t>е</w:t>
      </w:r>
      <w:r w:rsidRPr="002F37F9">
        <w:rPr>
          <w:szCs w:val="24"/>
        </w:rPr>
        <w:t xml:space="preserve">дупреждение прогрессирования заболевания или физического состояния студента; </w:t>
      </w:r>
    </w:p>
    <w:p w:rsidR="007642D2" w:rsidRPr="002F37F9" w:rsidRDefault="007642D2" w:rsidP="003D031F">
      <w:pPr>
        <w:widowControl w:val="0"/>
        <w:numPr>
          <w:ilvl w:val="0"/>
          <w:numId w:val="5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2F37F9">
        <w:rPr>
          <w:szCs w:val="24"/>
        </w:rPr>
        <w:t>обеспечение психолого-педагогической помощи студентам с отклонениями в с</w:t>
      </w:r>
      <w:r w:rsidRPr="002F37F9">
        <w:rPr>
          <w:szCs w:val="24"/>
        </w:rPr>
        <w:t>о</w:t>
      </w:r>
      <w:r w:rsidRPr="002F37F9">
        <w:rPr>
          <w:szCs w:val="24"/>
        </w:rPr>
        <w:t xml:space="preserve">стоянии здоровья, использование на занятиях методик психоэмоциональной разгрузки и саморегуляции, формирование позитивного психоэмоционального настроя; </w:t>
      </w:r>
    </w:p>
    <w:p w:rsidR="007642D2" w:rsidRPr="002F37F9" w:rsidRDefault="007642D2" w:rsidP="003D031F">
      <w:pPr>
        <w:widowControl w:val="0"/>
        <w:numPr>
          <w:ilvl w:val="0"/>
          <w:numId w:val="5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2F37F9">
        <w:rPr>
          <w:szCs w:val="24"/>
        </w:rPr>
        <w:t>проведение спортивно-массовых мероприятий для лиц с ограниченными во</w:t>
      </w:r>
      <w:r w:rsidRPr="002F37F9">
        <w:rPr>
          <w:szCs w:val="24"/>
        </w:rPr>
        <w:t>з</w:t>
      </w:r>
      <w:r w:rsidRPr="002F37F9">
        <w:rPr>
          <w:szCs w:val="24"/>
        </w:rPr>
        <w:t xml:space="preserve">можностями здоровья по различным видам адаптивного спорта, формирование навыков судейства; </w:t>
      </w:r>
    </w:p>
    <w:p w:rsidR="007642D2" w:rsidRPr="002F37F9" w:rsidRDefault="007642D2" w:rsidP="003D031F">
      <w:pPr>
        <w:widowControl w:val="0"/>
        <w:numPr>
          <w:ilvl w:val="0"/>
          <w:numId w:val="5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2F37F9">
        <w:rPr>
          <w:szCs w:val="24"/>
        </w:rPr>
        <w:t>организацию дополнительных (внеурочных) и секционных занятий физическими упражнениями для поддержания (повышения) уровня физической подготовленности ст</w:t>
      </w:r>
      <w:r w:rsidRPr="002F37F9">
        <w:rPr>
          <w:szCs w:val="24"/>
        </w:rPr>
        <w:t>у</w:t>
      </w:r>
      <w:r w:rsidRPr="002F37F9">
        <w:rPr>
          <w:szCs w:val="24"/>
        </w:rPr>
        <w:t xml:space="preserve">дентов с ограниченными возможностями с целью увеличению объема их двигательной активности и социальной адаптации в студенческой среде; </w:t>
      </w:r>
    </w:p>
    <w:p w:rsidR="007642D2" w:rsidRPr="002F37F9" w:rsidRDefault="007642D2" w:rsidP="003D031F">
      <w:pPr>
        <w:widowControl w:val="0"/>
        <w:numPr>
          <w:ilvl w:val="0"/>
          <w:numId w:val="5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2F37F9">
        <w:rPr>
          <w:szCs w:val="24"/>
        </w:rPr>
        <w:t>реализацию программ мэйнстриминга в вузе: включение студентов с ограниче</w:t>
      </w:r>
      <w:r w:rsidRPr="002F37F9">
        <w:rPr>
          <w:szCs w:val="24"/>
        </w:rPr>
        <w:t>н</w:t>
      </w:r>
      <w:r w:rsidRPr="002F37F9">
        <w:rPr>
          <w:szCs w:val="24"/>
        </w:rPr>
        <w:t xml:space="preserve">ными возможностями в совместную со здоровыми студентами физкультурно-рекреационную деятельность, то есть в инклюзивную физическую рекреацию. </w:t>
      </w:r>
    </w:p>
    <w:p w:rsidR="007642D2" w:rsidRPr="003D031F" w:rsidRDefault="007642D2" w:rsidP="003D031F">
      <w:pPr>
        <w:widowControl w:val="0"/>
        <w:numPr>
          <w:ilvl w:val="0"/>
          <w:numId w:val="5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ind w:left="0" w:firstLine="567"/>
        <w:jc w:val="both"/>
        <w:rPr>
          <w:szCs w:val="24"/>
        </w:rPr>
      </w:pPr>
      <w:r w:rsidRPr="002F37F9">
        <w:rPr>
          <w:szCs w:val="24"/>
        </w:rPr>
        <w:t>привлечение студентов к занятиям адаптивным спортом; подготовку студентов с ограниченными возможностями здоровья для участия в соревнованиях; систематизацию информации о существующих в городе спортивных командах для инвалидов и привлеч</w:t>
      </w:r>
      <w:r w:rsidRPr="002F37F9">
        <w:rPr>
          <w:szCs w:val="24"/>
        </w:rPr>
        <w:t>е</w:t>
      </w:r>
      <w:r w:rsidRPr="002F37F9">
        <w:rPr>
          <w:szCs w:val="24"/>
        </w:rPr>
        <w:t>ние студентов-инвалидов к спортивной деятельности в этих командах (в соответствии с заболеванием) как в качестве участников, так и в качестве болельщиков.</w:t>
      </w:r>
    </w:p>
    <w:p w:rsidR="007642D2" w:rsidRPr="003D031F" w:rsidRDefault="007642D2" w:rsidP="003D031F">
      <w:pPr>
        <w:widowControl w:val="0"/>
        <w:tabs>
          <w:tab w:val="left" w:pos="993"/>
        </w:tabs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</w:rPr>
      </w:pPr>
    </w:p>
    <w:p w:rsidR="007642D2" w:rsidRPr="00C17915" w:rsidRDefault="007642D2" w:rsidP="00B401FA">
      <w:pPr>
        <w:pStyle w:val="Heading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7642D2" w:rsidRPr="00642C39" w:rsidRDefault="007642D2" w:rsidP="000048F4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6"/>
          <w:b w:val="0"/>
          <w:bCs/>
          <w:sz w:val="24"/>
          <w:szCs w:val="24"/>
        </w:rPr>
      </w:pPr>
      <w:r w:rsidRPr="00C17915">
        <w:rPr>
          <w:rStyle w:val="FontStyle16"/>
          <w:b w:val="0"/>
          <w:bCs/>
          <w:sz w:val="24"/>
          <w:szCs w:val="24"/>
        </w:rPr>
        <w:t>Дисциплина «</w:t>
      </w:r>
      <w:r>
        <w:rPr>
          <w:rStyle w:val="FontStyle16"/>
          <w:b w:val="0"/>
          <w:sz w:val="24"/>
          <w:szCs w:val="24"/>
        </w:rPr>
        <w:t>Адаптивные курсы</w:t>
      </w:r>
      <w:r w:rsidRPr="003D0751">
        <w:rPr>
          <w:rStyle w:val="FontStyle16"/>
          <w:b w:val="0"/>
          <w:sz w:val="24"/>
          <w:szCs w:val="24"/>
        </w:rPr>
        <w:t xml:space="preserve"> по физической культуре</w:t>
      </w:r>
      <w:r>
        <w:rPr>
          <w:rStyle w:val="FontStyle16"/>
          <w:b w:val="0"/>
          <w:sz w:val="24"/>
          <w:szCs w:val="24"/>
        </w:rPr>
        <w:t xml:space="preserve"> и спорту</w:t>
      </w:r>
      <w:r w:rsidRPr="00C17915">
        <w:rPr>
          <w:rStyle w:val="FontStyle16"/>
          <w:b w:val="0"/>
          <w:bCs/>
          <w:sz w:val="24"/>
          <w:szCs w:val="24"/>
        </w:rPr>
        <w:t xml:space="preserve">» входит в </w:t>
      </w:r>
      <w:r>
        <w:rPr>
          <w:rStyle w:val="FontStyle16"/>
          <w:b w:val="0"/>
          <w:bCs/>
          <w:sz w:val="24"/>
          <w:szCs w:val="24"/>
        </w:rPr>
        <w:t>баз</w:t>
      </w:r>
      <w:r>
        <w:rPr>
          <w:rStyle w:val="FontStyle16"/>
          <w:b w:val="0"/>
          <w:bCs/>
          <w:sz w:val="24"/>
          <w:szCs w:val="24"/>
        </w:rPr>
        <w:t>о</w:t>
      </w:r>
      <w:r>
        <w:rPr>
          <w:rStyle w:val="FontStyle16"/>
          <w:b w:val="0"/>
          <w:bCs/>
          <w:sz w:val="24"/>
          <w:szCs w:val="24"/>
        </w:rPr>
        <w:t>вую</w:t>
      </w:r>
      <w:r w:rsidRPr="00642C39">
        <w:rPr>
          <w:rStyle w:val="FontStyle16"/>
          <w:b w:val="0"/>
          <w:bCs/>
          <w:sz w:val="24"/>
          <w:szCs w:val="24"/>
        </w:rPr>
        <w:t xml:space="preserve"> часть блока 1 образовательной программы.</w:t>
      </w:r>
    </w:p>
    <w:p w:rsidR="007642D2" w:rsidRDefault="007642D2" w:rsidP="000048F4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rStyle w:val="FontStyle16"/>
          <w:b w:val="0"/>
          <w:sz w:val="24"/>
          <w:szCs w:val="24"/>
        </w:rPr>
        <w:t>Знания, умения и навыки</w:t>
      </w:r>
      <w:r w:rsidRPr="0064359F">
        <w:rPr>
          <w:rStyle w:val="FontStyle16"/>
          <w:b w:val="0"/>
          <w:sz w:val="24"/>
          <w:szCs w:val="24"/>
        </w:rPr>
        <w:t xml:space="preserve">, полученные при </w:t>
      </w:r>
      <w:r>
        <w:rPr>
          <w:rStyle w:val="FontStyle16"/>
          <w:b w:val="0"/>
          <w:sz w:val="24"/>
          <w:szCs w:val="24"/>
        </w:rPr>
        <w:t xml:space="preserve">освоении </w:t>
      </w:r>
      <w:r w:rsidRPr="0064359F">
        <w:rPr>
          <w:rStyle w:val="FontStyle16"/>
          <w:b w:val="0"/>
          <w:sz w:val="24"/>
          <w:szCs w:val="24"/>
        </w:rPr>
        <w:t>данной дисциплины будут н</w:t>
      </w:r>
      <w:r w:rsidRPr="0064359F">
        <w:rPr>
          <w:rStyle w:val="FontStyle16"/>
          <w:b w:val="0"/>
          <w:sz w:val="24"/>
          <w:szCs w:val="24"/>
        </w:rPr>
        <w:t>е</w:t>
      </w:r>
      <w:r w:rsidRPr="0064359F">
        <w:rPr>
          <w:rStyle w:val="FontStyle16"/>
          <w:b w:val="0"/>
          <w:sz w:val="24"/>
          <w:szCs w:val="24"/>
        </w:rPr>
        <w:t xml:space="preserve">обходимы для </w:t>
      </w:r>
      <w:r>
        <w:rPr>
          <w:szCs w:val="24"/>
        </w:rPr>
        <w:t xml:space="preserve">подготовки и сдаче государственного экзамена. </w:t>
      </w:r>
    </w:p>
    <w:p w:rsidR="007642D2" w:rsidRPr="00C17915" w:rsidRDefault="007642D2" w:rsidP="0079022C">
      <w:pPr>
        <w:pStyle w:val="Heading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7642D2" w:rsidRPr="00C17915" w:rsidRDefault="007642D2" w:rsidP="00AF0C44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6"/>
          <w:b w:val="0"/>
          <w:bCs/>
          <w:sz w:val="24"/>
          <w:szCs w:val="24"/>
        </w:rPr>
      </w:pPr>
      <w:r w:rsidRPr="00AC772C">
        <w:rPr>
          <w:rStyle w:val="FontStyle16"/>
          <w:b w:val="0"/>
          <w:bCs/>
          <w:sz w:val="24"/>
          <w:szCs w:val="24"/>
        </w:rPr>
        <w:t>В результате освоения дисциплины (модуля) «</w:t>
      </w:r>
      <w:r>
        <w:rPr>
          <w:rStyle w:val="FontStyle16"/>
          <w:b w:val="0"/>
          <w:sz w:val="24"/>
          <w:szCs w:val="24"/>
        </w:rPr>
        <w:t>Адаптивные</w:t>
      </w:r>
      <w:r w:rsidRPr="00AC772C">
        <w:rPr>
          <w:rStyle w:val="FontStyle16"/>
          <w:b w:val="0"/>
          <w:sz w:val="24"/>
          <w:szCs w:val="24"/>
        </w:rPr>
        <w:t xml:space="preserve"> курсы по физической культуре и спорту</w:t>
      </w:r>
      <w:r w:rsidRPr="00AC772C">
        <w:rPr>
          <w:rStyle w:val="FontStyle16"/>
          <w:b w:val="0"/>
          <w:bCs/>
          <w:sz w:val="24"/>
          <w:szCs w:val="24"/>
        </w:rPr>
        <w:t>» обучающийся</w:t>
      </w:r>
      <w:r w:rsidRPr="00C17915">
        <w:rPr>
          <w:rStyle w:val="FontStyle16"/>
          <w:b w:val="0"/>
          <w:bCs/>
          <w:sz w:val="24"/>
          <w:szCs w:val="24"/>
        </w:rPr>
        <w:t xml:space="preserve"> должен обладать следующими компетенциями:</w:t>
      </w:r>
    </w:p>
    <w:p w:rsidR="007642D2" w:rsidRDefault="007642D2" w:rsidP="00C5451F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6"/>
          <w:b w:val="0"/>
          <w:bCs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678"/>
        <w:gridCol w:w="7837"/>
      </w:tblGrid>
      <w:tr w:rsidR="007642D2" w:rsidRPr="0047649E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642D2" w:rsidRPr="0047649E" w:rsidRDefault="007642D2" w:rsidP="005C5F1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4"/>
              </w:rPr>
            </w:pPr>
            <w:r w:rsidRPr="0047649E">
              <w:rPr>
                <w:szCs w:val="24"/>
              </w:rPr>
              <w:t xml:space="preserve">Структурный </w:t>
            </w:r>
            <w:r w:rsidRPr="0047649E">
              <w:rPr>
                <w:szCs w:val="24"/>
              </w:rPr>
              <w:br/>
              <w:t xml:space="preserve">элемент </w:t>
            </w:r>
            <w:r w:rsidRPr="0047649E">
              <w:rPr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642D2" w:rsidRPr="0047649E" w:rsidRDefault="007642D2" w:rsidP="005C5F1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4"/>
              </w:rPr>
            </w:pPr>
            <w:r w:rsidRPr="0047649E">
              <w:rPr>
                <w:bCs/>
                <w:szCs w:val="24"/>
              </w:rPr>
              <w:t xml:space="preserve">Планируемые результаты обучения </w:t>
            </w:r>
          </w:p>
        </w:tc>
      </w:tr>
      <w:tr w:rsidR="007642D2" w:rsidRPr="0047649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42D2" w:rsidRPr="005A4EDA" w:rsidRDefault="007642D2" w:rsidP="00D23BA9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  <w:highlight w:val="yellow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ОК-8- </w:t>
            </w:r>
            <w:r w:rsidRPr="005A4EDA">
              <w:rPr>
                <w:szCs w:val="24"/>
              </w:rPr>
              <w:t xml:space="preserve"> готовностью поддерживать уровень физической подготовки, обеспечивающий полноценную деятельность</w:t>
            </w:r>
          </w:p>
        </w:tc>
      </w:tr>
      <w:tr w:rsidR="007642D2" w:rsidRPr="0047649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42D2" w:rsidRPr="0047649E" w:rsidRDefault="007642D2" w:rsidP="005C5F1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 w:rsidRPr="0047649E">
              <w:rPr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42D2" w:rsidRPr="0047649E" w:rsidRDefault="007642D2" w:rsidP="00E4142D">
            <w:pPr>
              <w:widowControl w:val="0"/>
              <w:numPr>
                <w:ilvl w:val="0"/>
                <w:numId w:val="6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Style w:val="FontStyle18"/>
                <w:b w:val="0"/>
                <w:bCs/>
                <w:sz w:val="24"/>
                <w:szCs w:val="24"/>
              </w:rPr>
            </w:pPr>
            <w:r>
              <w:rPr>
                <w:rStyle w:val="FontStyle18"/>
                <w:b w:val="0"/>
                <w:bCs/>
                <w:sz w:val="24"/>
                <w:szCs w:val="24"/>
              </w:rPr>
              <w:t>роль и значение физической культуры в профессиональной подготовке и дальнейшей деятельности;</w:t>
            </w:r>
          </w:p>
          <w:p w:rsidR="007642D2" w:rsidRPr="0047649E" w:rsidRDefault="007642D2" w:rsidP="00E4142D">
            <w:pPr>
              <w:widowControl w:val="0"/>
              <w:numPr>
                <w:ilvl w:val="0"/>
                <w:numId w:val="6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:rsidR="007642D2" w:rsidRPr="0047649E" w:rsidRDefault="007642D2" w:rsidP="00E4142D">
            <w:pPr>
              <w:widowControl w:val="0"/>
              <w:numPr>
                <w:ilvl w:val="0"/>
                <w:numId w:val="6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знание технических приемов и двигательных действий базовых видов спорта;</w:t>
            </w:r>
          </w:p>
          <w:p w:rsidR="007642D2" w:rsidRPr="0047649E" w:rsidRDefault="007642D2" w:rsidP="00E4142D">
            <w:pPr>
              <w:widowControl w:val="0"/>
              <w:numPr>
                <w:ilvl w:val="0"/>
                <w:numId w:val="6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современные технологии укрепления и сохранения здоровья, подде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р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7642D2" w:rsidRPr="0047649E" w:rsidRDefault="007642D2" w:rsidP="00E4142D">
            <w:pPr>
              <w:widowControl w:val="0"/>
              <w:numPr>
                <w:ilvl w:val="0"/>
                <w:numId w:val="6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jc w:val="both"/>
              <w:rPr>
                <w:bCs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основные способы самоконтроля индивидуальных показателей здор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вья, умственной и физической работоспособности, физического развития и физических ка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честв</w:t>
            </w:r>
          </w:p>
        </w:tc>
      </w:tr>
      <w:tr w:rsidR="007642D2" w:rsidRPr="0047649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42D2" w:rsidRPr="0047649E" w:rsidRDefault="007642D2" w:rsidP="005C5F1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 w:rsidRPr="0047649E">
              <w:rPr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42D2" w:rsidRPr="0047649E" w:rsidRDefault="007642D2" w:rsidP="00E4142D">
            <w:pPr>
              <w:widowControl w:val="0"/>
              <w:numPr>
                <w:ilvl w:val="0"/>
                <w:numId w:val="6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использовать межпредметные понятия и универсальные учебные де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 xml:space="preserve">ствия (регулятивные, познавательные, коммуникативные) в спортивной, физкультурной, оздоровительной и социальной практике; </w:t>
            </w:r>
          </w:p>
          <w:p w:rsidR="007642D2" w:rsidRPr="0047649E" w:rsidRDefault="007642D2" w:rsidP="00E4142D">
            <w:pPr>
              <w:widowControl w:val="0"/>
              <w:numPr>
                <w:ilvl w:val="0"/>
                <w:numId w:val="6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выполнять физические упражнения разной функционально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 xml:space="preserve"> напра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в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ленности, использовать их в режиме учебной и производственной де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тельности с целью профилактики переутомления и сохранения высокой работоспособности;</w:t>
            </w:r>
          </w:p>
          <w:p w:rsidR="007642D2" w:rsidRPr="0047649E" w:rsidRDefault="007642D2" w:rsidP="00E4142D">
            <w:pPr>
              <w:widowControl w:val="0"/>
              <w:numPr>
                <w:ilvl w:val="0"/>
                <w:numId w:val="6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использовать разнообразные формы и виды физкультурной деятельн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сти для организации здорового образа жизни, активного отдыха и досуга;</w:t>
            </w:r>
          </w:p>
          <w:p w:rsidR="007642D2" w:rsidRPr="0047649E" w:rsidRDefault="007642D2" w:rsidP="00E4142D">
            <w:pPr>
              <w:widowControl w:val="0"/>
              <w:numPr>
                <w:ilvl w:val="0"/>
                <w:numId w:val="6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7642D2" w:rsidRPr="0047649E" w:rsidRDefault="007642D2" w:rsidP="00E4142D">
            <w:pPr>
              <w:widowControl w:val="0"/>
              <w:numPr>
                <w:ilvl w:val="0"/>
                <w:numId w:val="6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анализировать и выделять эффективные технологии укрепления и с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хранения здоровья, поддержания работоспособности, профилактики пр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дупреждения заболеваний, связанных с учебной и производственной де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тельностью;</w:t>
            </w:r>
          </w:p>
          <w:p w:rsidR="007642D2" w:rsidRPr="003D031F" w:rsidRDefault="007642D2" w:rsidP="00E4142D">
            <w:pPr>
              <w:pStyle w:val="11"/>
              <w:numPr>
                <w:ilvl w:val="0"/>
                <w:numId w:val="27"/>
              </w:numPr>
              <w:ind w:left="0" w:hanging="284"/>
              <w:rPr>
                <w:rStyle w:val="FontStyle18"/>
                <w:b w:val="0"/>
                <w:sz w:val="24"/>
              </w:rPr>
            </w:pPr>
            <w:r>
              <w:rPr>
                <w:rStyle w:val="FontStyle18"/>
                <w:b w:val="0"/>
                <w:bCs/>
                <w:sz w:val="24"/>
              </w:rPr>
              <w:t xml:space="preserve">- </w:t>
            </w:r>
            <w:r w:rsidRPr="0047649E">
              <w:rPr>
                <w:rStyle w:val="FontStyle18"/>
                <w:b w:val="0"/>
                <w:bCs/>
                <w:sz w:val="24"/>
              </w:rPr>
              <w:t>анализировать индивидуальные показатели здоровья, умственной и физической работоспособности, физического развития и физических к</w:t>
            </w:r>
            <w:r w:rsidRPr="0047649E">
              <w:rPr>
                <w:rStyle w:val="FontStyle18"/>
                <w:b w:val="0"/>
                <w:bCs/>
                <w:sz w:val="24"/>
              </w:rPr>
              <w:t>а</w:t>
            </w:r>
            <w:r>
              <w:rPr>
                <w:rStyle w:val="FontStyle18"/>
                <w:b w:val="0"/>
                <w:bCs/>
                <w:sz w:val="24"/>
              </w:rPr>
              <w:t>честв;</w:t>
            </w:r>
          </w:p>
          <w:p w:rsidR="007642D2" w:rsidRPr="0064359F" w:rsidRDefault="007642D2" w:rsidP="00E4142D">
            <w:pPr>
              <w:pStyle w:val="11"/>
              <w:numPr>
                <w:ilvl w:val="0"/>
                <w:numId w:val="27"/>
              </w:numPr>
              <w:ind w:left="0" w:hanging="284"/>
            </w:pPr>
            <w:r>
              <w:rPr>
                <w:rStyle w:val="FontStyle18"/>
                <w:b w:val="0"/>
                <w:bCs/>
                <w:sz w:val="24"/>
              </w:rPr>
              <w:softHyphen/>
            </w:r>
            <w:r>
              <w:t xml:space="preserve">- </w:t>
            </w:r>
            <w:r w:rsidRPr="0064359F">
              <w:t>выполнять индивидуально подобные комплексы оздоровительной и адаптивной (лечебной) физической культуры;</w:t>
            </w:r>
          </w:p>
          <w:p w:rsidR="007642D2" w:rsidRPr="0064359F" w:rsidRDefault="007642D2" w:rsidP="00E4142D">
            <w:pPr>
              <w:pStyle w:val="11"/>
              <w:numPr>
                <w:ilvl w:val="0"/>
                <w:numId w:val="27"/>
              </w:numPr>
              <w:ind w:left="0" w:hanging="284"/>
            </w:pPr>
            <w:r>
              <w:t xml:space="preserve">- </w:t>
            </w:r>
            <w:r w:rsidRPr="0064359F">
              <w:t>осуществлять творческое сотрудничество в коллективных формах зан</w:t>
            </w:r>
            <w:r w:rsidRPr="0064359F">
              <w:t>я</w:t>
            </w:r>
            <w:r w:rsidRPr="0064359F">
              <w:t>тий физической культурой;</w:t>
            </w:r>
          </w:p>
          <w:p w:rsidR="007642D2" w:rsidRPr="0047649E" w:rsidRDefault="007642D2" w:rsidP="00E4142D">
            <w:pPr>
              <w:widowControl w:val="0"/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rPr>
                <w:bCs/>
                <w:szCs w:val="24"/>
              </w:rPr>
            </w:pPr>
            <w:r>
              <w:rPr>
                <w:szCs w:val="24"/>
              </w:rPr>
              <w:t xml:space="preserve">-  </w:t>
            </w:r>
            <w:r w:rsidRPr="0064359F">
              <w:rPr>
                <w:szCs w:val="24"/>
              </w:rPr>
              <w:t>использовать приобретенные знания и умения в практической деятел</w:t>
            </w:r>
            <w:r w:rsidRPr="0064359F">
              <w:rPr>
                <w:szCs w:val="24"/>
              </w:rPr>
              <w:t>ь</w:t>
            </w:r>
            <w:r w:rsidRPr="0064359F">
              <w:rPr>
                <w:szCs w:val="24"/>
              </w:rPr>
              <w:t>ности и повседневной жизни.</w:t>
            </w:r>
          </w:p>
        </w:tc>
      </w:tr>
      <w:tr w:rsidR="007642D2" w:rsidRPr="0047649E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42D2" w:rsidRPr="0047649E" w:rsidRDefault="007642D2" w:rsidP="005C5F1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 w:rsidRPr="0047649E">
              <w:rPr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42D2" w:rsidRPr="0047649E" w:rsidRDefault="007642D2" w:rsidP="00E4142D">
            <w:pPr>
              <w:widowControl w:val="0"/>
              <w:numPr>
                <w:ilvl w:val="0"/>
                <w:numId w:val="6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23" w:firstLine="142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практическими навыками использования регулятивных, познав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а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тельных, коммуникативных действий в спортивной, физкультурной, о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з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доровительной и социальной практике;</w:t>
            </w:r>
          </w:p>
          <w:p w:rsidR="007642D2" w:rsidRPr="0047649E" w:rsidRDefault="007642D2" w:rsidP="00E4142D">
            <w:pPr>
              <w:widowControl w:val="0"/>
              <w:numPr>
                <w:ilvl w:val="0"/>
                <w:numId w:val="6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23" w:firstLine="142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навыками использования физических упражнений разной фун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к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ционально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 xml:space="preserve"> направленности в режиме учебной и производственной де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тельности с целью профилактики переутомления и сохранения высокой работоспособности;</w:t>
            </w:r>
          </w:p>
          <w:p w:rsidR="007642D2" w:rsidRPr="0047649E" w:rsidRDefault="007642D2" w:rsidP="00E4142D">
            <w:pPr>
              <w:widowControl w:val="0"/>
              <w:numPr>
                <w:ilvl w:val="0"/>
                <w:numId w:val="6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23" w:firstLine="142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7642D2" w:rsidRPr="0047649E" w:rsidRDefault="007642D2" w:rsidP="00E4142D">
            <w:pPr>
              <w:widowControl w:val="0"/>
              <w:numPr>
                <w:ilvl w:val="0"/>
                <w:numId w:val="6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23" w:firstLine="142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7642D2" w:rsidRDefault="007642D2" w:rsidP="00E4142D">
            <w:pPr>
              <w:widowControl w:val="0"/>
              <w:numPr>
                <w:ilvl w:val="0"/>
                <w:numId w:val="6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23" w:firstLine="142"/>
              <w:rPr>
                <w:rStyle w:val="FontStyle18"/>
                <w:b w:val="0"/>
                <w:bCs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основными способами самоконтроля индивидуальных показат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bCs/>
                <w:sz w:val="24"/>
                <w:szCs w:val="24"/>
              </w:rPr>
              <w:t>лей здоровья, умственной и физической работоспособности, физического развития и физических ка</w:t>
            </w:r>
            <w:r>
              <w:rPr>
                <w:rStyle w:val="FontStyle18"/>
                <w:b w:val="0"/>
                <w:bCs/>
                <w:sz w:val="24"/>
                <w:szCs w:val="24"/>
              </w:rPr>
              <w:t>честв;</w:t>
            </w:r>
          </w:p>
          <w:p w:rsidR="007642D2" w:rsidRDefault="007642D2" w:rsidP="00E4142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23" w:firstLine="142"/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A37D91">
              <w:rPr>
                <w:szCs w:val="24"/>
              </w:rPr>
              <w:t>системой теоретических знаний, обеспечивающих сохранение и укре</w:t>
            </w:r>
            <w:r w:rsidRPr="00A37D91">
              <w:rPr>
                <w:szCs w:val="24"/>
              </w:rPr>
              <w:t>п</w:t>
            </w:r>
            <w:r w:rsidRPr="00A37D91">
              <w:rPr>
                <w:szCs w:val="24"/>
              </w:rPr>
              <w:t>ление здоровья, развитие и совершенствование психофизических спосо</w:t>
            </w:r>
            <w:r w:rsidRPr="00A37D91">
              <w:rPr>
                <w:szCs w:val="24"/>
              </w:rPr>
              <w:t>б</w:t>
            </w:r>
            <w:r w:rsidRPr="00A37D91">
              <w:rPr>
                <w:szCs w:val="24"/>
              </w:rPr>
              <w:t>ностей и качеств (с выполнением установленных нормативов по общей физической и спортивно</w:t>
            </w:r>
            <w:r>
              <w:rPr>
                <w:szCs w:val="24"/>
              </w:rPr>
              <w:t>-</w:t>
            </w:r>
            <w:r w:rsidRPr="00A37D91">
              <w:rPr>
                <w:szCs w:val="24"/>
              </w:rPr>
              <w:t>технической подготовке) для:</w:t>
            </w:r>
          </w:p>
          <w:p w:rsidR="007642D2" w:rsidRPr="0064359F" w:rsidRDefault="007642D2" w:rsidP="00E4142D">
            <w:pPr>
              <w:pStyle w:val="11"/>
              <w:numPr>
                <w:ilvl w:val="0"/>
                <w:numId w:val="6"/>
              </w:numPr>
              <w:ind w:left="23" w:firstLine="142"/>
              <w:jc w:val="both"/>
            </w:pPr>
            <w:r w:rsidRPr="0064359F">
              <w:t>повышения работоспособности, сохранения, укрепления здоровья и своих функциональных и двигательных возможностей;</w:t>
            </w:r>
          </w:p>
          <w:p w:rsidR="007642D2" w:rsidRPr="0064359F" w:rsidRDefault="007642D2" w:rsidP="00E4142D">
            <w:pPr>
              <w:pStyle w:val="11"/>
              <w:numPr>
                <w:ilvl w:val="0"/>
                <w:numId w:val="6"/>
              </w:numPr>
              <w:ind w:left="23" w:firstLine="142"/>
            </w:pPr>
            <w:r w:rsidRPr="0064359F">
              <w:t>организации и проведения индивидуального, коллективного и с</w:t>
            </w:r>
            <w:r w:rsidRPr="0064359F">
              <w:t>е</w:t>
            </w:r>
            <w:r w:rsidRPr="0064359F">
              <w:t>мейного отдыха и при участии в массовых спортивных соревнованиях;</w:t>
            </w:r>
          </w:p>
          <w:p w:rsidR="007642D2" w:rsidRPr="0064359F" w:rsidRDefault="007642D2" w:rsidP="00E4142D">
            <w:pPr>
              <w:pStyle w:val="11"/>
              <w:ind w:left="165"/>
            </w:pPr>
            <w:r>
              <w:t xml:space="preserve">-  </w:t>
            </w:r>
            <w:r w:rsidRPr="0064359F">
              <w:t>процесс</w:t>
            </w:r>
            <w:r>
              <w:t>а</w:t>
            </w:r>
            <w:r w:rsidRPr="0064359F">
              <w:t xml:space="preserve"> активной творческой деятельности по формированию здор</w:t>
            </w:r>
            <w:r w:rsidRPr="0064359F">
              <w:t>о</w:t>
            </w:r>
            <w:r w:rsidRPr="0064359F">
              <w:t>вого образа жизни</w:t>
            </w:r>
            <w:r>
              <w:t>;</w:t>
            </w:r>
          </w:p>
          <w:p w:rsidR="007642D2" w:rsidRPr="0047649E" w:rsidRDefault="007642D2" w:rsidP="00E4142D">
            <w:pPr>
              <w:widowControl w:val="0"/>
              <w:numPr>
                <w:ilvl w:val="0"/>
                <w:numId w:val="6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23" w:firstLine="142"/>
              <w:rPr>
                <w:rStyle w:val="FontStyle18"/>
                <w:b w:val="0"/>
                <w:bCs/>
                <w:sz w:val="24"/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64359F">
              <w:rPr>
                <w:szCs w:val="24"/>
              </w:rPr>
              <w:t>использования личного опыта в физкультурно-спортивной де</w:t>
            </w:r>
            <w:r w:rsidRPr="0064359F">
              <w:rPr>
                <w:szCs w:val="24"/>
              </w:rPr>
              <w:t>я</w:t>
            </w:r>
            <w:r w:rsidRPr="0064359F">
              <w:rPr>
                <w:szCs w:val="24"/>
              </w:rPr>
              <w:t>тельности</w:t>
            </w:r>
            <w:r>
              <w:rPr>
                <w:szCs w:val="24"/>
              </w:rPr>
              <w:t>.</w:t>
            </w:r>
          </w:p>
          <w:p w:rsidR="007642D2" w:rsidRPr="0047649E" w:rsidRDefault="007642D2" w:rsidP="00E4142D">
            <w:pPr>
              <w:widowControl w:val="0"/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rPr>
                <w:bCs/>
                <w:szCs w:val="24"/>
              </w:rPr>
            </w:pPr>
          </w:p>
        </w:tc>
      </w:tr>
    </w:tbl>
    <w:p w:rsidR="007642D2" w:rsidRDefault="007642D2" w:rsidP="00D21C33">
      <w:pPr>
        <w:pStyle w:val="Heading1"/>
        <w:rPr>
          <w:rStyle w:val="FontStyle18"/>
          <w:b/>
          <w:bCs/>
          <w:sz w:val="24"/>
          <w:szCs w:val="24"/>
        </w:rPr>
      </w:pPr>
    </w:p>
    <w:p w:rsidR="007642D2" w:rsidRPr="00951970" w:rsidRDefault="007642D2" w:rsidP="00951970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  <w:sectPr w:rsidR="007642D2" w:rsidRPr="00951970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642D2" w:rsidRPr="00C17915" w:rsidRDefault="007642D2" w:rsidP="00D21C33">
      <w:pPr>
        <w:pStyle w:val="Heading1"/>
        <w:rPr>
          <w:rStyle w:val="FontStyle18"/>
          <w:b/>
          <w:bCs/>
          <w:i/>
          <w:color w:val="C00000"/>
          <w:sz w:val="24"/>
          <w:szCs w:val="24"/>
        </w:rPr>
      </w:pPr>
      <w:r w:rsidRPr="00C17915">
        <w:rPr>
          <w:rStyle w:val="FontStyle18"/>
          <w:b/>
          <w:bCs/>
          <w:sz w:val="24"/>
          <w:szCs w:val="24"/>
        </w:rPr>
        <w:t>4 Структура и содержание дисциплины (модуля)</w:t>
      </w:r>
    </w:p>
    <w:p w:rsidR="007642D2" w:rsidRDefault="007642D2" w:rsidP="00B170C6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8"/>
          <w:b w:val="0"/>
          <w:bCs/>
          <w:sz w:val="24"/>
          <w:szCs w:val="24"/>
        </w:rPr>
      </w:pPr>
      <w:r w:rsidRPr="00C17915">
        <w:rPr>
          <w:rStyle w:val="FontStyle18"/>
          <w:b w:val="0"/>
          <w:bCs/>
          <w:sz w:val="24"/>
          <w:szCs w:val="24"/>
        </w:rPr>
        <w:t xml:space="preserve">Общая трудоемкость дисциплины составляет ___ </w:t>
      </w:r>
      <w:r>
        <w:rPr>
          <w:rStyle w:val="FontStyle18"/>
          <w:b w:val="0"/>
          <w:bCs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bCs/>
          <w:sz w:val="24"/>
          <w:szCs w:val="24"/>
        </w:rPr>
        <w:t>единиц _</w:t>
      </w:r>
      <w:r>
        <w:rPr>
          <w:rStyle w:val="FontStyle18"/>
          <w:b w:val="0"/>
          <w:bCs/>
          <w:sz w:val="24"/>
          <w:szCs w:val="24"/>
        </w:rPr>
        <w:t>328</w:t>
      </w:r>
      <w:r w:rsidRPr="00C17915">
        <w:rPr>
          <w:rStyle w:val="FontStyle18"/>
          <w:b w:val="0"/>
          <w:bCs/>
          <w:sz w:val="24"/>
          <w:szCs w:val="24"/>
        </w:rPr>
        <w:t xml:space="preserve">_ </w:t>
      </w:r>
      <w:r w:rsidRPr="00AF1547">
        <w:rPr>
          <w:rStyle w:val="FontStyle18"/>
          <w:b w:val="0"/>
          <w:bCs/>
          <w:sz w:val="24"/>
          <w:szCs w:val="24"/>
        </w:rPr>
        <w:t>акад.</w:t>
      </w:r>
      <w:r w:rsidRPr="00C17915">
        <w:rPr>
          <w:rStyle w:val="FontStyle18"/>
          <w:b w:val="0"/>
          <w:bCs/>
          <w:sz w:val="24"/>
          <w:szCs w:val="24"/>
        </w:rPr>
        <w:t>часов</w:t>
      </w:r>
      <w:r>
        <w:rPr>
          <w:rStyle w:val="FontStyle18"/>
          <w:b w:val="0"/>
          <w:bCs/>
          <w:sz w:val="24"/>
          <w:szCs w:val="24"/>
        </w:rPr>
        <w:t>, в том числе</w:t>
      </w:r>
      <w:r w:rsidRPr="00C17915">
        <w:rPr>
          <w:rStyle w:val="FontStyle18"/>
          <w:b w:val="0"/>
          <w:bCs/>
          <w:sz w:val="24"/>
          <w:szCs w:val="24"/>
        </w:rPr>
        <w:t>:</w:t>
      </w:r>
    </w:p>
    <w:p w:rsidR="007642D2" w:rsidRDefault="007642D2" w:rsidP="00B170C6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8"/>
          <w:b w:val="0"/>
          <w:bCs/>
          <w:sz w:val="24"/>
          <w:szCs w:val="24"/>
        </w:rPr>
      </w:pPr>
      <w:r>
        <w:rPr>
          <w:rStyle w:val="FontStyle18"/>
          <w:b w:val="0"/>
          <w:bCs/>
          <w:sz w:val="24"/>
          <w:szCs w:val="24"/>
        </w:rPr>
        <w:t>–</w:t>
      </w:r>
      <w:r>
        <w:rPr>
          <w:rStyle w:val="FontStyle18"/>
          <w:b w:val="0"/>
          <w:bCs/>
          <w:sz w:val="24"/>
          <w:szCs w:val="24"/>
        </w:rPr>
        <w:tab/>
        <w:t>контактная работа – _6,1</w:t>
      </w:r>
      <w:r w:rsidRPr="00AF1547">
        <w:rPr>
          <w:rStyle w:val="FontStyle18"/>
          <w:b w:val="0"/>
          <w:bCs/>
          <w:sz w:val="24"/>
          <w:szCs w:val="24"/>
        </w:rPr>
        <w:t>____ акад. часов</w:t>
      </w:r>
      <w:r>
        <w:rPr>
          <w:rStyle w:val="FontStyle18"/>
          <w:b w:val="0"/>
          <w:bCs/>
          <w:sz w:val="24"/>
          <w:szCs w:val="24"/>
        </w:rPr>
        <w:t>:</w:t>
      </w:r>
    </w:p>
    <w:p w:rsidR="007642D2" w:rsidRPr="00AF1547" w:rsidRDefault="007642D2" w:rsidP="00B170C6">
      <w:pPr>
        <w:widowControl w:val="0"/>
        <w:tabs>
          <w:tab w:val="left" w:pos="851"/>
          <w:tab w:val="left" w:pos="1134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8"/>
          <w:b w:val="0"/>
          <w:bCs/>
          <w:sz w:val="24"/>
          <w:szCs w:val="24"/>
        </w:rPr>
      </w:pPr>
      <w:r>
        <w:rPr>
          <w:rStyle w:val="FontStyle18"/>
          <w:b w:val="0"/>
          <w:bCs/>
          <w:sz w:val="24"/>
          <w:szCs w:val="24"/>
        </w:rPr>
        <w:tab/>
        <w:t>–</w:t>
      </w:r>
      <w:r>
        <w:rPr>
          <w:rStyle w:val="FontStyle18"/>
          <w:b w:val="0"/>
          <w:bCs/>
          <w:sz w:val="24"/>
          <w:szCs w:val="24"/>
        </w:rPr>
        <w:tab/>
        <w:t>аудиторная – ____6</w:t>
      </w:r>
      <w:r w:rsidRPr="00AF1547">
        <w:rPr>
          <w:rStyle w:val="FontStyle18"/>
          <w:b w:val="0"/>
          <w:bCs/>
          <w:sz w:val="24"/>
          <w:szCs w:val="24"/>
        </w:rPr>
        <w:t>_ акад. часов;</w:t>
      </w:r>
    </w:p>
    <w:p w:rsidR="007642D2" w:rsidRPr="00AF1547" w:rsidRDefault="007642D2" w:rsidP="005A4EDA">
      <w:pPr>
        <w:widowControl w:val="0"/>
        <w:tabs>
          <w:tab w:val="left" w:pos="851"/>
          <w:tab w:val="left" w:pos="1134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8"/>
          <w:b w:val="0"/>
          <w:bCs/>
          <w:sz w:val="24"/>
          <w:szCs w:val="24"/>
        </w:rPr>
      </w:pPr>
      <w:r w:rsidRPr="00AF1547">
        <w:rPr>
          <w:rStyle w:val="FontStyle18"/>
          <w:b w:val="0"/>
          <w:bCs/>
          <w:sz w:val="24"/>
          <w:szCs w:val="24"/>
        </w:rPr>
        <w:tab/>
        <w:t>–</w:t>
      </w:r>
      <w:r w:rsidRPr="00AF1547">
        <w:rPr>
          <w:rStyle w:val="FontStyle18"/>
          <w:b w:val="0"/>
          <w:bCs/>
          <w:sz w:val="24"/>
          <w:szCs w:val="24"/>
        </w:rPr>
        <w:tab/>
        <w:t>внеаудиторная – ___0,</w:t>
      </w:r>
      <w:r>
        <w:rPr>
          <w:rStyle w:val="FontStyle18"/>
          <w:b w:val="0"/>
          <w:bCs/>
          <w:sz w:val="24"/>
          <w:szCs w:val="24"/>
        </w:rPr>
        <w:t>1</w:t>
      </w:r>
      <w:r w:rsidRPr="00AF1547">
        <w:rPr>
          <w:rStyle w:val="FontStyle18"/>
          <w:b w:val="0"/>
          <w:bCs/>
          <w:sz w:val="24"/>
          <w:szCs w:val="24"/>
        </w:rPr>
        <w:t xml:space="preserve">__ акад. часов </w:t>
      </w:r>
    </w:p>
    <w:p w:rsidR="007642D2" w:rsidRPr="00C17915" w:rsidRDefault="007642D2" w:rsidP="00B170C6">
      <w:pPr>
        <w:widowControl w:val="0"/>
        <w:tabs>
          <w:tab w:val="left" w:pos="851"/>
          <w:tab w:val="left" w:pos="1134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8"/>
          <w:b w:val="0"/>
          <w:bCs/>
          <w:sz w:val="24"/>
          <w:szCs w:val="24"/>
        </w:rPr>
      </w:pPr>
      <w:r w:rsidRPr="00AF1547">
        <w:rPr>
          <w:rStyle w:val="FontStyle18"/>
          <w:b w:val="0"/>
          <w:bCs/>
          <w:sz w:val="24"/>
          <w:szCs w:val="24"/>
        </w:rPr>
        <w:t>–</w:t>
      </w:r>
      <w:r w:rsidRPr="00AF1547">
        <w:rPr>
          <w:rStyle w:val="FontStyle18"/>
          <w:b w:val="0"/>
          <w:bCs/>
          <w:sz w:val="24"/>
          <w:szCs w:val="24"/>
        </w:rPr>
        <w:tab/>
        <w:t>самостоятельная работа – __</w:t>
      </w:r>
      <w:r>
        <w:rPr>
          <w:rStyle w:val="FontStyle18"/>
          <w:b w:val="0"/>
          <w:bCs/>
          <w:sz w:val="24"/>
          <w:szCs w:val="24"/>
        </w:rPr>
        <w:t>318</w:t>
      </w:r>
      <w:r w:rsidRPr="00AF1547">
        <w:rPr>
          <w:rStyle w:val="FontStyle18"/>
          <w:b w:val="0"/>
          <w:bCs/>
          <w:sz w:val="24"/>
          <w:szCs w:val="24"/>
        </w:rPr>
        <w:t>___ акад. часов</w:t>
      </w:r>
      <w:r w:rsidRPr="00C17915">
        <w:rPr>
          <w:rStyle w:val="FontStyle18"/>
          <w:b w:val="0"/>
          <w:bCs/>
          <w:sz w:val="24"/>
          <w:szCs w:val="24"/>
        </w:rPr>
        <w:t>;</w:t>
      </w:r>
    </w:p>
    <w:p w:rsidR="007642D2" w:rsidRPr="00AF1547" w:rsidRDefault="007642D2" w:rsidP="00B170C6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8"/>
          <w:b w:val="0"/>
          <w:bCs/>
          <w:sz w:val="24"/>
          <w:szCs w:val="24"/>
        </w:rPr>
      </w:pPr>
      <w:r w:rsidRPr="00AF1547">
        <w:rPr>
          <w:rStyle w:val="FontStyle18"/>
          <w:b w:val="0"/>
          <w:bCs/>
          <w:sz w:val="24"/>
          <w:szCs w:val="24"/>
        </w:rPr>
        <w:t>–</w:t>
      </w:r>
      <w:r w:rsidRPr="00AF1547">
        <w:rPr>
          <w:rStyle w:val="FontStyle18"/>
          <w:b w:val="0"/>
          <w:bCs/>
          <w:sz w:val="24"/>
          <w:szCs w:val="24"/>
        </w:rPr>
        <w:tab/>
        <w:t xml:space="preserve">подготовка к зачету – 3,9 акад. часа </w:t>
      </w:r>
    </w:p>
    <w:p w:rsidR="007642D2" w:rsidRPr="00C17915" w:rsidRDefault="007642D2" w:rsidP="0038529F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8"/>
          <w:b w:val="0"/>
          <w:bCs/>
          <w:sz w:val="24"/>
          <w:szCs w:val="24"/>
        </w:rPr>
      </w:pPr>
    </w:p>
    <w:tbl>
      <w:tblPr>
        <w:tblW w:w="50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5057"/>
        <w:gridCol w:w="384"/>
        <w:gridCol w:w="434"/>
        <w:gridCol w:w="669"/>
        <w:gridCol w:w="869"/>
        <w:gridCol w:w="561"/>
        <w:gridCol w:w="4341"/>
        <w:gridCol w:w="2588"/>
        <w:gridCol w:w="952"/>
      </w:tblGrid>
      <w:tr w:rsidR="007642D2" w:rsidRPr="005B096B" w:rsidTr="00A55329">
        <w:trPr>
          <w:cantSplit/>
          <w:trHeight w:val="1156"/>
          <w:tblHeader/>
        </w:trPr>
        <w:tc>
          <w:tcPr>
            <w:tcW w:w="1595" w:type="pct"/>
            <w:vMerge w:val="restart"/>
            <w:vAlign w:val="center"/>
          </w:tcPr>
          <w:p w:rsidR="007642D2" w:rsidRPr="00AF1532" w:rsidRDefault="007642D2" w:rsidP="0092193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Раздел/ тема</w:t>
            </w:r>
          </w:p>
          <w:p w:rsidR="007642D2" w:rsidRPr="00AF1532" w:rsidRDefault="007642D2" w:rsidP="0092193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дисциплины</w:t>
            </w:r>
          </w:p>
        </w:tc>
        <w:tc>
          <w:tcPr>
            <w:tcW w:w="121" w:type="pct"/>
            <w:vMerge w:val="restart"/>
            <w:textDirection w:val="btLr"/>
            <w:vAlign w:val="center"/>
          </w:tcPr>
          <w:p w:rsidR="007642D2" w:rsidRPr="00AF1532" w:rsidRDefault="007642D2" w:rsidP="0092193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>
              <w:rPr>
                <w:rStyle w:val="FontStyle25"/>
                <w:i w:val="0"/>
                <w:iCs/>
                <w:sz w:val="24"/>
              </w:rPr>
              <w:t xml:space="preserve">Курс </w:t>
            </w:r>
          </w:p>
        </w:tc>
        <w:tc>
          <w:tcPr>
            <w:tcW w:w="622" w:type="pct"/>
            <w:gridSpan w:val="3"/>
            <w:vAlign w:val="center"/>
          </w:tcPr>
          <w:p w:rsidR="007642D2" w:rsidRPr="00AF1532" w:rsidRDefault="007642D2" w:rsidP="0092193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Аудиторная 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br/>
              <w:t xml:space="preserve">контактная работа 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br/>
              <w:t>(в акад. часах)</w:t>
            </w:r>
          </w:p>
        </w:tc>
        <w:tc>
          <w:tcPr>
            <w:tcW w:w="177" w:type="pct"/>
            <w:vMerge w:val="restart"/>
            <w:textDirection w:val="btLr"/>
            <w:vAlign w:val="center"/>
          </w:tcPr>
          <w:p w:rsidR="007642D2" w:rsidRPr="00AF1532" w:rsidRDefault="007642D2" w:rsidP="0092193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</w:rPr>
            </w:pPr>
            <w:r w:rsidRPr="00AF1532">
              <w:rPr>
                <w:rStyle w:val="FontStyle20"/>
                <w:rFonts w:ascii="Times New Roman" w:hAnsi="Times New Roman"/>
                <w:sz w:val="24"/>
              </w:rPr>
              <w:t>Самостоятельная работа (в акад. часах)</w:t>
            </w:r>
          </w:p>
        </w:tc>
        <w:tc>
          <w:tcPr>
            <w:tcW w:w="1369" w:type="pct"/>
            <w:vMerge w:val="restart"/>
            <w:vAlign w:val="center"/>
          </w:tcPr>
          <w:p w:rsidR="007642D2" w:rsidRPr="00AF1532" w:rsidRDefault="007642D2" w:rsidP="0092193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20"/>
                <w:rFonts w:ascii="Times New Roman" w:hAnsi="Times New Roman"/>
                <w:sz w:val="24"/>
              </w:rPr>
              <w:t xml:space="preserve">Вид самостоятельной </w:t>
            </w:r>
            <w:r w:rsidRPr="00AF1532">
              <w:rPr>
                <w:rStyle w:val="FontStyle20"/>
                <w:rFonts w:ascii="Times New Roman" w:hAnsi="Times New Roman"/>
                <w:sz w:val="24"/>
              </w:rPr>
              <w:br/>
              <w:t>работы</w:t>
            </w:r>
          </w:p>
        </w:tc>
        <w:tc>
          <w:tcPr>
            <w:tcW w:w="816" w:type="pct"/>
            <w:vMerge w:val="restart"/>
            <w:vAlign w:val="center"/>
          </w:tcPr>
          <w:p w:rsidR="007642D2" w:rsidRPr="00AF1532" w:rsidRDefault="007642D2" w:rsidP="0092193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>Форма текущего ко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н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троля успеваемости и 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br/>
              <w:t>промежуточной атт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е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стации</w:t>
            </w:r>
          </w:p>
        </w:tc>
        <w:tc>
          <w:tcPr>
            <w:tcW w:w="300" w:type="pct"/>
            <w:vMerge w:val="restart"/>
            <w:textDirection w:val="btLr"/>
            <w:vAlign w:val="center"/>
          </w:tcPr>
          <w:p w:rsidR="007642D2" w:rsidRPr="00AF1532" w:rsidRDefault="007642D2" w:rsidP="0092193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F1532">
              <w:rPr>
                <w:rStyle w:val="FontStyle31"/>
                <w:rFonts w:ascii="Times New Roman" w:hAnsi="Times New Roman"/>
                <w:sz w:val="24"/>
              </w:rPr>
              <w:t xml:space="preserve">Код и структурный 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br/>
              <w:t xml:space="preserve">элемент 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br/>
              <w:t>компетенции</w:t>
            </w:r>
          </w:p>
        </w:tc>
      </w:tr>
      <w:tr w:rsidR="007642D2" w:rsidRPr="005B096B" w:rsidTr="004943F6">
        <w:trPr>
          <w:cantSplit/>
          <w:trHeight w:val="1134"/>
          <w:tblHeader/>
        </w:trPr>
        <w:tc>
          <w:tcPr>
            <w:tcW w:w="1595" w:type="pct"/>
            <w:vMerge/>
          </w:tcPr>
          <w:p w:rsidR="007642D2" w:rsidRPr="00AF1532" w:rsidRDefault="007642D2" w:rsidP="00921936">
            <w:pPr>
              <w:pStyle w:val="Style14"/>
              <w:widowControl/>
              <w:ind w:firstLine="0"/>
            </w:pPr>
          </w:p>
        </w:tc>
        <w:tc>
          <w:tcPr>
            <w:tcW w:w="121" w:type="pct"/>
            <w:vMerge/>
          </w:tcPr>
          <w:p w:rsidR="007642D2" w:rsidRPr="00AF1532" w:rsidRDefault="007642D2" w:rsidP="00921936">
            <w:pPr>
              <w:pStyle w:val="Style14"/>
              <w:widowControl/>
              <w:ind w:firstLine="0"/>
            </w:pPr>
          </w:p>
        </w:tc>
        <w:tc>
          <w:tcPr>
            <w:tcW w:w="137" w:type="pct"/>
            <w:textDirection w:val="btLr"/>
            <w:vAlign w:val="center"/>
          </w:tcPr>
          <w:p w:rsidR="007642D2" w:rsidRPr="00AF1532" w:rsidRDefault="007642D2" w:rsidP="00921936">
            <w:pPr>
              <w:pStyle w:val="Style14"/>
              <w:widowControl/>
              <w:ind w:firstLine="0"/>
            </w:pPr>
            <w:r w:rsidRPr="00AF1532">
              <w:t>лекции</w:t>
            </w:r>
          </w:p>
        </w:tc>
        <w:tc>
          <w:tcPr>
            <w:tcW w:w="211" w:type="pct"/>
            <w:textDirection w:val="btLr"/>
            <w:vAlign w:val="center"/>
          </w:tcPr>
          <w:p w:rsidR="007642D2" w:rsidRPr="00AF1532" w:rsidRDefault="007642D2" w:rsidP="00921936">
            <w:pPr>
              <w:pStyle w:val="Style14"/>
              <w:widowControl/>
              <w:ind w:firstLine="0"/>
            </w:pPr>
            <w:r w:rsidRPr="00AF1532">
              <w:t>лаборат.</w:t>
            </w:r>
          </w:p>
          <w:p w:rsidR="007642D2" w:rsidRPr="00AF1532" w:rsidRDefault="007642D2" w:rsidP="00921936">
            <w:pPr>
              <w:pStyle w:val="Style14"/>
              <w:widowControl/>
              <w:ind w:firstLine="0"/>
            </w:pPr>
            <w:r w:rsidRPr="00AF1532">
              <w:t>занятия</w:t>
            </w:r>
          </w:p>
        </w:tc>
        <w:tc>
          <w:tcPr>
            <w:tcW w:w="274" w:type="pct"/>
            <w:textDirection w:val="btLr"/>
            <w:vAlign w:val="center"/>
          </w:tcPr>
          <w:p w:rsidR="007642D2" w:rsidRPr="00AF1532" w:rsidRDefault="007642D2" w:rsidP="00921936">
            <w:pPr>
              <w:pStyle w:val="Style14"/>
              <w:widowControl/>
              <w:ind w:firstLine="0"/>
            </w:pPr>
            <w:r w:rsidRPr="00AF1532">
              <w:t>практич. занятия</w:t>
            </w:r>
          </w:p>
        </w:tc>
        <w:tc>
          <w:tcPr>
            <w:tcW w:w="177" w:type="pct"/>
            <w:vMerge/>
            <w:textDirection w:val="btLr"/>
          </w:tcPr>
          <w:p w:rsidR="007642D2" w:rsidRPr="00AF1532" w:rsidRDefault="007642D2" w:rsidP="00921936">
            <w:pPr>
              <w:pStyle w:val="Style14"/>
              <w:widowControl/>
              <w:ind w:firstLine="0"/>
            </w:pPr>
          </w:p>
        </w:tc>
        <w:tc>
          <w:tcPr>
            <w:tcW w:w="1369" w:type="pct"/>
            <w:vMerge/>
            <w:textDirection w:val="btLr"/>
          </w:tcPr>
          <w:p w:rsidR="007642D2" w:rsidRPr="00AF1532" w:rsidRDefault="007642D2" w:rsidP="00921936">
            <w:pPr>
              <w:pStyle w:val="Style14"/>
              <w:widowControl/>
              <w:ind w:firstLine="0"/>
            </w:pPr>
          </w:p>
        </w:tc>
        <w:tc>
          <w:tcPr>
            <w:tcW w:w="816" w:type="pct"/>
            <w:vMerge/>
            <w:textDirection w:val="btLr"/>
            <w:vAlign w:val="center"/>
          </w:tcPr>
          <w:p w:rsidR="007642D2" w:rsidRPr="00AF1532" w:rsidRDefault="007642D2" w:rsidP="00921936">
            <w:pPr>
              <w:pStyle w:val="Style14"/>
              <w:widowControl/>
              <w:ind w:firstLine="0"/>
            </w:pPr>
          </w:p>
        </w:tc>
        <w:tc>
          <w:tcPr>
            <w:tcW w:w="300" w:type="pct"/>
            <w:vMerge/>
            <w:textDirection w:val="btLr"/>
          </w:tcPr>
          <w:p w:rsidR="007642D2" w:rsidRPr="00AF1532" w:rsidRDefault="007642D2" w:rsidP="00921936">
            <w:pPr>
              <w:pStyle w:val="Style14"/>
              <w:widowControl/>
              <w:ind w:firstLine="0"/>
            </w:pPr>
          </w:p>
        </w:tc>
      </w:tr>
      <w:tr w:rsidR="007642D2" w:rsidRPr="005B096B" w:rsidTr="004943F6">
        <w:trPr>
          <w:trHeight w:val="268"/>
        </w:trPr>
        <w:tc>
          <w:tcPr>
            <w:tcW w:w="1595" w:type="pct"/>
          </w:tcPr>
          <w:p w:rsidR="007642D2" w:rsidRPr="00AF1532" w:rsidRDefault="007642D2" w:rsidP="0092193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Cs w:val="24"/>
              </w:rPr>
            </w:pPr>
            <w:r w:rsidRPr="00AF1532">
              <w:rPr>
                <w:b/>
                <w:szCs w:val="24"/>
              </w:rPr>
              <w:t>Раздел 1. Введение</w:t>
            </w:r>
          </w:p>
        </w:tc>
        <w:tc>
          <w:tcPr>
            <w:tcW w:w="121" w:type="pct"/>
          </w:tcPr>
          <w:p w:rsidR="007642D2" w:rsidRPr="00AF1532" w:rsidRDefault="007642D2" w:rsidP="00921936">
            <w:pPr>
              <w:pStyle w:val="Style14"/>
              <w:widowControl/>
              <w:ind w:firstLine="0"/>
            </w:pPr>
          </w:p>
        </w:tc>
        <w:tc>
          <w:tcPr>
            <w:tcW w:w="137" w:type="pct"/>
          </w:tcPr>
          <w:p w:rsidR="007642D2" w:rsidRPr="00AF1532" w:rsidRDefault="007642D2" w:rsidP="00921936">
            <w:pPr>
              <w:pStyle w:val="Style14"/>
              <w:widowControl/>
              <w:ind w:firstLine="0"/>
            </w:pPr>
          </w:p>
        </w:tc>
        <w:tc>
          <w:tcPr>
            <w:tcW w:w="211" w:type="pct"/>
          </w:tcPr>
          <w:p w:rsidR="007642D2" w:rsidRPr="00AF1532" w:rsidRDefault="007642D2" w:rsidP="00921936">
            <w:pPr>
              <w:pStyle w:val="Style14"/>
              <w:widowControl/>
              <w:ind w:firstLine="0"/>
            </w:pPr>
          </w:p>
        </w:tc>
        <w:tc>
          <w:tcPr>
            <w:tcW w:w="274" w:type="pct"/>
          </w:tcPr>
          <w:p w:rsidR="007642D2" w:rsidRPr="00AF1532" w:rsidRDefault="007642D2" w:rsidP="00921936">
            <w:pPr>
              <w:pStyle w:val="Style14"/>
              <w:widowControl/>
              <w:ind w:firstLine="0"/>
            </w:pPr>
          </w:p>
        </w:tc>
        <w:tc>
          <w:tcPr>
            <w:tcW w:w="177" w:type="pct"/>
          </w:tcPr>
          <w:p w:rsidR="007642D2" w:rsidRPr="00AF1532" w:rsidRDefault="007642D2" w:rsidP="00921936">
            <w:pPr>
              <w:pStyle w:val="Style14"/>
              <w:widowControl/>
              <w:ind w:firstLine="0"/>
            </w:pPr>
          </w:p>
        </w:tc>
        <w:tc>
          <w:tcPr>
            <w:tcW w:w="1369" w:type="pct"/>
          </w:tcPr>
          <w:p w:rsidR="007642D2" w:rsidRPr="00AF1532" w:rsidRDefault="007642D2" w:rsidP="00921936">
            <w:pPr>
              <w:pStyle w:val="Style14"/>
              <w:widowControl/>
              <w:ind w:firstLine="0"/>
            </w:pPr>
          </w:p>
        </w:tc>
        <w:tc>
          <w:tcPr>
            <w:tcW w:w="816" w:type="pct"/>
          </w:tcPr>
          <w:p w:rsidR="007642D2" w:rsidRPr="00AF1532" w:rsidRDefault="007642D2" w:rsidP="00921936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7642D2" w:rsidRPr="00AF1532" w:rsidRDefault="007642D2" w:rsidP="00921936">
            <w:pPr>
              <w:pStyle w:val="Style14"/>
              <w:widowControl/>
              <w:ind w:firstLine="0"/>
            </w:pPr>
          </w:p>
        </w:tc>
      </w:tr>
      <w:tr w:rsidR="007642D2" w:rsidRPr="005B096B" w:rsidTr="004943F6">
        <w:trPr>
          <w:trHeight w:val="422"/>
        </w:trPr>
        <w:tc>
          <w:tcPr>
            <w:tcW w:w="1595" w:type="pct"/>
          </w:tcPr>
          <w:p w:rsidR="007642D2" w:rsidRPr="00AF1532" w:rsidRDefault="007642D2" w:rsidP="0092193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1.1. Физическая культура в общекультурной и профессиональной подготовке обучающихся</w:t>
            </w:r>
          </w:p>
        </w:tc>
        <w:tc>
          <w:tcPr>
            <w:tcW w:w="121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69" w:type="pct"/>
          </w:tcPr>
          <w:p w:rsidR="007642D2" w:rsidRDefault="007642D2" w:rsidP="004943F6">
            <w:pPr>
              <w:widowControl w:val="0"/>
              <w:numPr>
                <w:ilvl w:val="0"/>
                <w:numId w:val="36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изучение материала курса;</w:t>
            </w:r>
          </w:p>
          <w:p w:rsidR="007642D2" w:rsidRPr="00724D20" w:rsidRDefault="007642D2" w:rsidP="004943F6">
            <w:pPr>
              <w:widowControl w:val="0"/>
              <w:numPr>
                <w:ilvl w:val="0"/>
                <w:numId w:val="36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 w:rsidRPr="00724D20">
              <w:rPr>
                <w:sz w:val="20"/>
                <w:szCs w:val="24"/>
              </w:rPr>
              <w:t>поиск дополнительной информации по з</w:t>
            </w:r>
            <w:r w:rsidRPr="00724D20">
              <w:rPr>
                <w:sz w:val="20"/>
                <w:szCs w:val="24"/>
              </w:rPr>
              <w:t>а</w:t>
            </w:r>
            <w:r w:rsidRPr="00724D20">
              <w:rPr>
                <w:sz w:val="20"/>
                <w:szCs w:val="24"/>
              </w:rPr>
              <w:t>данной теме (работа с библиографическим мат</w:t>
            </w:r>
            <w:r w:rsidRPr="00724D20">
              <w:rPr>
                <w:sz w:val="20"/>
                <w:szCs w:val="24"/>
              </w:rPr>
              <w:t>е</w:t>
            </w:r>
            <w:r w:rsidRPr="00724D20">
              <w:rPr>
                <w:sz w:val="20"/>
                <w:szCs w:val="24"/>
              </w:rPr>
              <w:t>риалами, справочниками, каталогами, словарями, энциклопедиями)</w:t>
            </w:r>
            <w:r>
              <w:rPr>
                <w:sz w:val="20"/>
                <w:szCs w:val="24"/>
              </w:rPr>
              <w:t>;</w:t>
            </w:r>
          </w:p>
          <w:p w:rsidR="007642D2" w:rsidRDefault="007642D2" w:rsidP="004943F6">
            <w:pPr>
              <w:widowControl w:val="0"/>
              <w:numPr>
                <w:ilvl w:val="0"/>
                <w:numId w:val="36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 w:rsidRPr="00724D20">
              <w:rPr>
                <w:sz w:val="20"/>
                <w:szCs w:val="24"/>
              </w:rPr>
              <w:t>самостоятельное изучение учебной и нау</w:t>
            </w:r>
            <w:r w:rsidRPr="00724D20">
              <w:rPr>
                <w:sz w:val="20"/>
                <w:szCs w:val="24"/>
              </w:rPr>
              <w:t>ч</w:t>
            </w:r>
            <w:r w:rsidRPr="00724D20">
              <w:rPr>
                <w:sz w:val="20"/>
                <w:szCs w:val="24"/>
              </w:rPr>
              <w:t>но</w:t>
            </w:r>
            <w:r>
              <w:rPr>
                <w:sz w:val="20"/>
                <w:szCs w:val="24"/>
              </w:rPr>
              <w:t>й литературы</w:t>
            </w:r>
            <w:r w:rsidRPr="00724D20">
              <w:rPr>
                <w:sz w:val="20"/>
                <w:szCs w:val="24"/>
              </w:rPr>
              <w:t>;</w:t>
            </w:r>
          </w:p>
          <w:p w:rsidR="007642D2" w:rsidRPr="00EA3C4E" w:rsidRDefault="007642D2" w:rsidP="004943F6">
            <w:pPr>
              <w:widowControl w:val="0"/>
              <w:numPr>
                <w:ilvl w:val="0"/>
                <w:numId w:val="36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 w:rsidRPr="00053DCF">
              <w:rPr>
                <w:sz w:val="20"/>
                <w:szCs w:val="24"/>
              </w:rPr>
              <w:t>работа с электронными библиотеками</w:t>
            </w:r>
            <w:r>
              <w:rPr>
                <w:sz w:val="20"/>
                <w:szCs w:val="24"/>
              </w:rPr>
              <w:t>;</w:t>
            </w:r>
          </w:p>
          <w:p w:rsidR="007642D2" w:rsidRPr="00AF1532" w:rsidRDefault="007642D2" w:rsidP="004943F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sz w:val="20"/>
              </w:rPr>
              <w:t>составление комплекса упражнения;</w:t>
            </w:r>
          </w:p>
        </w:tc>
        <w:tc>
          <w:tcPr>
            <w:tcW w:w="816" w:type="pct"/>
          </w:tcPr>
          <w:p w:rsidR="007642D2" w:rsidRPr="00AF1532" w:rsidRDefault="007642D2" w:rsidP="00921936">
            <w:pPr>
              <w:pStyle w:val="Style14"/>
              <w:widowControl/>
              <w:ind w:firstLine="0"/>
              <w:rPr>
                <w:highlight w:val="yellow"/>
              </w:rPr>
            </w:pPr>
            <w:r>
              <w:rPr>
                <w:sz w:val="22"/>
                <w:szCs w:val="22"/>
              </w:rPr>
              <w:t>Ответы на вопросы</w:t>
            </w:r>
          </w:p>
        </w:tc>
        <w:tc>
          <w:tcPr>
            <w:tcW w:w="300" w:type="pct"/>
          </w:tcPr>
          <w:p w:rsidR="007642D2" w:rsidRPr="00AF1532" w:rsidRDefault="007642D2" w:rsidP="00892F2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7642D2" w:rsidRPr="005B096B" w:rsidTr="004943F6">
        <w:trPr>
          <w:trHeight w:val="422"/>
        </w:trPr>
        <w:tc>
          <w:tcPr>
            <w:tcW w:w="1595" w:type="pct"/>
          </w:tcPr>
          <w:p w:rsidR="007642D2" w:rsidRPr="00AF1532" w:rsidRDefault="007642D2" w:rsidP="0092193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 w:rsidRPr="00AF1532">
              <w:rPr>
                <w:szCs w:val="24"/>
              </w:rPr>
              <w:t>1.2. Основы техники безопасности при выпо</w:t>
            </w:r>
            <w:r w:rsidRPr="00AF1532">
              <w:rPr>
                <w:szCs w:val="24"/>
              </w:rPr>
              <w:t>л</w:t>
            </w:r>
            <w:r w:rsidRPr="00AF1532">
              <w:rPr>
                <w:szCs w:val="24"/>
              </w:rPr>
              <w:t xml:space="preserve">нении упражнений </w:t>
            </w:r>
          </w:p>
        </w:tc>
        <w:tc>
          <w:tcPr>
            <w:tcW w:w="121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69" w:type="pct"/>
          </w:tcPr>
          <w:p w:rsidR="007642D2" w:rsidRDefault="007642D2" w:rsidP="004943F6">
            <w:pPr>
              <w:widowControl w:val="0"/>
              <w:numPr>
                <w:ilvl w:val="0"/>
                <w:numId w:val="36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изучение материала курса;</w:t>
            </w:r>
          </w:p>
          <w:p w:rsidR="007642D2" w:rsidRPr="00724D20" w:rsidRDefault="007642D2" w:rsidP="004943F6">
            <w:pPr>
              <w:widowControl w:val="0"/>
              <w:numPr>
                <w:ilvl w:val="0"/>
                <w:numId w:val="36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 w:rsidRPr="00724D20">
              <w:rPr>
                <w:sz w:val="20"/>
                <w:szCs w:val="24"/>
              </w:rPr>
              <w:t>поиск дополнительной информации по з</w:t>
            </w:r>
            <w:r w:rsidRPr="00724D20">
              <w:rPr>
                <w:sz w:val="20"/>
                <w:szCs w:val="24"/>
              </w:rPr>
              <w:t>а</w:t>
            </w:r>
            <w:r w:rsidRPr="00724D20">
              <w:rPr>
                <w:sz w:val="20"/>
                <w:szCs w:val="24"/>
              </w:rPr>
              <w:t>данной теме (работа с библиографическим мат</w:t>
            </w:r>
            <w:r w:rsidRPr="00724D20">
              <w:rPr>
                <w:sz w:val="20"/>
                <w:szCs w:val="24"/>
              </w:rPr>
              <w:t>е</w:t>
            </w:r>
            <w:r w:rsidRPr="00724D20">
              <w:rPr>
                <w:sz w:val="20"/>
                <w:szCs w:val="24"/>
              </w:rPr>
              <w:t>риалами, справочниками, каталогами, словарями, энциклопедиями)</w:t>
            </w:r>
            <w:r>
              <w:rPr>
                <w:sz w:val="20"/>
                <w:szCs w:val="24"/>
              </w:rPr>
              <w:t>;</w:t>
            </w:r>
          </w:p>
          <w:p w:rsidR="007642D2" w:rsidRDefault="007642D2" w:rsidP="004943F6">
            <w:pPr>
              <w:widowControl w:val="0"/>
              <w:numPr>
                <w:ilvl w:val="0"/>
                <w:numId w:val="36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 w:rsidRPr="00724D20">
              <w:rPr>
                <w:sz w:val="20"/>
                <w:szCs w:val="24"/>
              </w:rPr>
              <w:t>самостоятельное изучение учебной и нау</w:t>
            </w:r>
            <w:r w:rsidRPr="00724D20">
              <w:rPr>
                <w:sz w:val="20"/>
                <w:szCs w:val="24"/>
              </w:rPr>
              <w:t>ч</w:t>
            </w:r>
            <w:r w:rsidRPr="00724D20">
              <w:rPr>
                <w:sz w:val="20"/>
                <w:szCs w:val="24"/>
              </w:rPr>
              <w:t>но</w:t>
            </w:r>
            <w:r>
              <w:rPr>
                <w:sz w:val="20"/>
                <w:szCs w:val="24"/>
              </w:rPr>
              <w:t>й литературы</w:t>
            </w:r>
            <w:r w:rsidRPr="00724D20">
              <w:rPr>
                <w:sz w:val="20"/>
                <w:szCs w:val="24"/>
              </w:rPr>
              <w:t>;</w:t>
            </w:r>
          </w:p>
          <w:p w:rsidR="007642D2" w:rsidRPr="00EA3C4E" w:rsidRDefault="007642D2" w:rsidP="004943F6">
            <w:pPr>
              <w:widowControl w:val="0"/>
              <w:numPr>
                <w:ilvl w:val="0"/>
                <w:numId w:val="36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 w:rsidRPr="00053DCF">
              <w:rPr>
                <w:sz w:val="20"/>
                <w:szCs w:val="24"/>
              </w:rPr>
              <w:t>работа с электронными библиотеками</w:t>
            </w:r>
            <w:r>
              <w:rPr>
                <w:sz w:val="20"/>
                <w:szCs w:val="24"/>
              </w:rPr>
              <w:t>;</w:t>
            </w:r>
          </w:p>
          <w:p w:rsidR="007642D2" w:rsidRPr="00AF1532" w:rsidRDefault="007642D2" w:rsidP="004943F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sz w:val="20"/>
              </w:rPr>
              <w:t>составление комплекса упражнения;</w:t>
            </w:r>
          </w:p>
        </w:tc>
        <w:tc>
          <w:tcPr>
            <w:tcW w:w="816" w:type="pct"/>
          </w:tcPr>
          <w:p w:rsidR="007642D2" w:rsidRPr="00AF1532" w:rsidRDefault="007642D2" w:rsidP="00921936">
            <w:pPr>
              <w:pStyle w:val="Style14"/>
              <w:widowControl/>
              <w:ind w:firstLine="0"/>
              <w:rPr>
                <w:highlight w:val="yellow"/>
              </w:rPr>
            </w:pPr>
            <w:r>
              <w:rPr>
                <w:sz w:val="22"/>
                <w:szCs w:val="22"/>
              </w:rPr>
              <w:t>Ответы на вопросы</w:t>
            </w:r>
          </w:p>
        </w:tc>
        <w:tc>
          <w:tcPr>
            <w:tcW w:w="300" w:type="pct"/>
          </w:tcPr>
          <w:p w:rsidR="007642D2" w:rsidRPr="00AF1532" w:rsidRDefault="007642D2" w:rsidP="00892F2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7642D2" w:rsidRPr="005B096B" w:rsidTr="004943F6">
        <w:trPr>
          <w:trHeight w:val="172"/>
        </w:trPr>
        <w:tc>
          <w:tcPr>
            <w:tcW w:w="1595" w:type="pct"/>
          </w:tcPr>
          <w:p w:rsidR="007642D2" w:rsidRPr="00AF1532" w:rsidRDefault="007642D2" w:rsidP="00744284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7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7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10</w:t>
            </w:r>
          </w:p>
        </w:tc>
        <w:tc>
          <w:tcPr>
            <w:tcW w:w="1369" w:type="pct"/>
          </w:tcPr>
          <w:p w:rsidR="007642D2" w:rsidRPr="00AF1532" w:rsidRDefault="007642D2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7642D2" w:rsidRPr="00AF1532" w:rsidRDefault="007642D2" w:rsidP="00744284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7642D2" w:rsidRPr="00AF1532" w:rsidRDefault="007642D2" w:rsidP="00744284">
            <w:pPr>
              <w:pStyle w:val="Style14"/>
              <w:widowControl/>
              <w:ind w:firstLine="0"/>
            </w:pPr>
          </w:p>
        </w:tc>
      </w:tr>
      <w:tr w:rsidR="007642D2" w:rsidRPr="005B096B" w:rsidTr="004943F6">
        <w:trPr>
          <w:trHeight w:val="637"/>
        </w:trPr>
        <w:tc>
          <w:tcPr>
            <w:tcW w:w="1595" w:type="pct"/>
          </w:tcPr>
          <w:p w:rsidR="007642D2" w:rsidRPr="00AF1532" w:rsidRDefault="007642D2" w:rsidP="00AC5498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Cs w:val="24"/>
              </w:rPr>
            </w:pPr>
            <w:r w:rsidRPr="00AF1532">
              <w:rPr>
                <w:b/>
                <w:szCs w:val="24"/>
              </w:rPr>
              <w:t xml:space="preserve">Раздел 2. Общефизическая подготовка </w:t>
            </w:r>
            <w:r>
              <w:rPr>
                <w:b/>
                <w:szCs w:val="24"/>
              </w:rPr>
              <w:t>и ЛФК</w:t>
            </w:r>
          </w:p>
        </w:tc>
        <w:tc>
          <w:tcPr>
            <w:tcW w:w="121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7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7642D2" w:rsidRPr="00AF1532" w:rsidRDefault="007642D2" w:rsidP="00744284">
            <w:pPr>
              <w:pStyle w:val="Style14"/>
              <w:widowControl/>
              <w:ind w:firstLine="0"/>
            </w:pPr>
          </w:p>
        </w:tc>
        <w:tc>
          <w:tcPr>
            <w:tcW w:w="816" w:type="pct"/>
          </w:tcPr>
          <w:p w:rsidR="007642D2" w:rsidRPr="00AF1532" w:rsidRDefault="007642D2" w:rsidP="00744284">
            <w:pPr>
              <w:pStyle w:val="Style14"/>
              <w:widowControl/>
              <w:ind w:firstLine="0"/>
            </w:pPr>
          </w:p>
        </w:tc>
        <w:tc>
          <w:tcPr>
            <w:tcW w:w="300" w:type="pct"/>
          </w:tcPr>
          <w:p w:rsidR="007642D2" w:rsidRPr="00AF1532" w:rsidRDefault="007642D2" w:rsidP="00744284">
            <w:pPr>
              <w:pStyle w:val="Style14"/>
              <w:widowControl/>
              <w:ind w:firstLine="0"/>
            </w:pPr>
          </w:p>
        </w:tc>
      </w:tr>
      <w:tr w:rsidR="007642D2" w:rsidRPr="005B096B" w:rsidTr="004943F6">
        <w:trPr>
          <w:trHeight w:val="422"/>
        </w:trPr>
        <w:tc>
          <w:tcPr>
            <w:tcW w:w="1595" w:type="pct"/>
          </w:tcPr>
          <w:p w:rsidR="007642D2" w:rsidRPr="002B1B3A" w:rsidRDefault="007642D2" w:rsidP="002B1B3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iCs/>
                <w:szCs w:val="24"/>
              </w:rPr>
            </w:pPr>
            <w:r>
              <w:rPr>
                <w:iCs/>
                <w:szCs w:val="24"/>
              </w:rPr>
              <w:t>2.1. О</w:t>
            </w:r>
            <w:r w:rsidRPr="002B1B3A">
              <w:rPr>
                <w:iCs/>
                <w:szCs w:val="24"/>
              </w:rPr>
              <w:t>здоровительная гимнастика</w:t>
            </w:r>
          </w:p>
          <w:p w:rsidR="007642D2" w:rsidRPr="00AF1532" w:rsidRDefault="007642D2" w:rsidP="002B1B3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left="1287"/>
              <w:jc w:val="both"/>
              <w:rPr>
                <w:szCs w:val="24"/>
              </w:rPr>
            </w:pPr>
          </w:p>
        </w:tc>
        <w:tc>
          <w:tcPr>
            <w:tcW w:w="121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7642D2" w:rsidRPr="00AF1532" w:rsidRDefault="007642D2" w:rsidP="00C01969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77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369" w:type="pct"/>
          </w:tcPr>
          <w:p w:rsidR="007642D2" w:rsidRDefault="007642D2" w:rsidP="004943F6">
            <w:pPr>
              <w:widowControl w:val="0"/>
              <w:numPr>
                <w:ilvl w:val="0"/>
                <w:numId w:val="36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изучение материала курса;</w:t>
            </w:r>
          </w:p>
          <w:p w:rsidR="007642D2" w:rsidRPr="00724D20" w:rsidRDefault="007642D2" w:rsidP="004943F6">
            <w:pPr>
              <w:widowControl w:val="0"/>
              <w:numPr>
                <w:ilvl w:val="0"/>
                <w:numId w:val="36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 w:rsidRPr="00724D20">
              <w:rPr>
                <w:sz w:val="20"/>
                <w:szCs w:val="24"/>
              </w:rPr>
              <w:t>поиск дополнительной информации по з</w:t>
            </w:r>
            <w:r w:rsidRPr="00724D20">
              <w:rPr>
                <w:sz w:val="20"/>
                <w:szCs w:val="24"/>
              </w:rPr>
              <w:t>а</w:t>
            </w:r>
            <w:r w:rsidRPr="00724D20">
              <w:rPr>
                <w:sz w:val="20"/>
                <w:szCs w:val="24"/>
              </w:rPr>
              <w:t>данной теме (работа с библиографическим мат</w:t>
            </w:r>
            <w:r w:rsidRPr="00724D20">
              <w:rPr>
                <w:sz w:val="20"/>
                <w:szCs w:val="24"/>
              </w:rPr>
              <w:t>е</w:t>
            </w:r>
            <w:r w:rsidRPr="00724D20">
              <w:rPr>
                <w:sz w:val="20"/>
                <w:szCs w:val="24"/>
              </w:rPr>
              <w:t>риалами, справочниками, каталогами, словарями, энциклопедиями)</w:t>
            </w:r>
            <w:r>
              <w:rPr>
                <w:sz w:val="20"/>
                <w:szCs w:val="24"/>
              </w:rPr>
              <w:t>;</w:t>
            </w:r>
          </w:p>
          <w:p w:rsidR="007642D2" w:rsidRDefault="007642D2" w:rsidP="004943F6">
            <w:pPr>
              <w:widowControl w:val="0"/>
              <w:numPr>
                <w:ilvl w:val="0"/>
                <w:numId w:val="36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 w:rsidRPr="00724D20">
              <w:rPr>
                <w:sz w:val="20"/>
                <w:szCs w:val="24"/>
              </w:rPr>
              <w:t>самостоятельное изучение учебной и нау</w:t>
            </w:r>
            <w:r w:rsidRPr="00724D20">
              <w:rPr>
                <w:sz w:val="20"/>
                <w:szCs w:val="24"/>
              </w:rPr>
              <w:t>ч</w:t>
            </w:r>
            <w:r w:rsidRPr="00724D20">
              <w:rPr>
                <w:sz w:val="20"/>
                <w:szCs w:val="24"/>
              </w:rPr>
              <w:t>но</w:t>
            </w:r>
            <w:r>
              <w:rPr>
                <w:sz w:val="20"/>
                <w:szCs w:val="24"/>
              </w:rPr>
              <w:t>й литературы</w:t>
            </w:r>
            <w:r w:rsidRPr="00724D20">
              <w:rPr>
                <w:sz w:val="20"/>
                <w:szCs w:val="24"/>
              </w:rPr>
              <w:t>;</w:t>
            </w:r>
          </w:p>
          <w:p w:rsidR="007642D2" w:rsidRPr="00EA3C4E" w:rsidRDefault="007642D2" w:rsidP="004943F6">
            <w:pPr>
              <w:widowControl w:val="0"/>
              <w:numPr>
                <w:ilvl w:val="0"/>
                <w:numId w:val="36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 w:rsidRPr="00053DCF">
              <w:rPr>
                <w:sz w:val="20"/>
                <w:szCs w:val="24"/>
              </w:rPr>
              <w:t>работа с электронными библиотеками</w:t>
            </w:r>
            <w:r>
              <w:rPr>
                <w:sz w:val="20"/>
                <w:szCs w:val="24"/>
              </w:rPr>
              <w:t>;</w:t>
            </w:r>
          </w:p>
          <w:p w:rsidR="007642D2" w:rsidRDefault="007642D2" w:rsidP="004943F6">
            <w:pPr>
              <w:pStyle w:val="Style14"/>
              <w:widowControl/>
              <w:ind w:firstLine="0"/>
              <w:rPr>
                <w:sz w:val="20"/>
              </w:rPr>
            </w:pPr>
            <w:r>
              <w:rPr>
                <w:sz w:val="20"/>
              </w:rPr>
              <w:t>составление комплекса упражнения;</w:t>
            </w:r>
          </w:p>
          <w:p w:rsidR="007642D2" w:rsidRPr="00AF1532" w:rsidRDefault="007642D2" w:rsidP="004943F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sz w:val="20"/>
              </w:rPr>
              <w:t>-с</w:t>
            </w:r>
            <w:r w:rsidRPr="004943F6">
              <w:rPr>
                <w:sz w:val="20"/>
              </w:rPr>
              <w:t>амостоятельное выполнение физических у</w:t>
            </w:r>
            <w:r w:rsidRPr="004943F6">
              <w:rPr>
                <w:sz w:val="20"/>
              </w:rPr>
              <w:t>п</w:t>
            </w:r>
            <w:r w:rsidRPr="004943F6">
              <w:rPr>
                <w:sz w:val="20"/>
              </w:rPr>
              <w:t>ражнений.</w:t>
            </w:r>
          </w:p>
        </w:tc>
        <w:tc>
          <w:tcPr>
            <w:tcW w:w="816" w:type="pct"/>
          </w:tcPr>
          <w:p w:rsidR="007642D2" w:rsidRPr="00AF1532" w:rsidRDefault="007642D2" w:rsidP="000647ED">
            <w:pPr>
              <w:pStyle w:val="Style14"/>
              <w:widowControl/>
              <w:ind w:firstLine="0"/>
            </w:pPr>
            <w:r>
              <w:t>Составление и выпо</w:t>
            </w:r>
            <w:r>
              <w:t>л</w:t>
            </w:r>
            <w:r>
              <w:t>нение  комплекса у</w:t>
            </w:r>
            <w:r>
              <w:t>п</w:t>
            </w:r>
            <w:r>
              <w:t xml:space="preserve">ражнений </w:t>
            </w:r>
          </w:p>
        </w:tc>
        <w:tc>
          <w:tcPr>
            <w:tcW w:w="300" w:type="pct"/>
          </w:tcPr>
          <w:p w:rsidR="007642D2" w:rsidRPr="00AF1532" w:rsidRDefault="007642D2" w:rsidP="00892F2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7642D2" w:rsidRPr="005B096B" w:rsidTr="004943F6">
        <w:trPr>
          <w:trHeight w:val="422"/>
        </w:trPr>
        <w:tc>
          <w:tcPr>
            <w:tcW w:w="1595" w:type="pct"/>
          </w:tcPr>
          <w:p w:rsidR="007642D2" w:rsidRPr="00AF1532" w:rsidRDefault="007642D2" w:rsidP="002B1B3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iCs/>
                <w:szCs w:val="24"/>
              </w:rPr>
              <w:t>2.2. А</w:t>
            </w:r>
            <w:r w:rsidRPr="002B1B3A">
              <w:rPr>
                <w:iCs/>
                <w:szCs w:val="24"/>
              </w:rPr>
              <w:t>тлетическая гимнастика</w:t>
            </w:r>
          </w:p>
        </w:tc>
        <w:tc>
          <w:tcPr>
            <w:tcW w:w="121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369" w:type="pct"/>
          </w:tcPr>
          <w:p w:rsidR="007642D2" w:rsidRDefault="007642D2" w:rsidP="004943F6">
            <w:pPr>
              <w:widowControl w:val="0"/>
              <w:numPr>
                <w:ilvl w:val="0"/>
                <w:numId w:val="36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изучение материала курса;</w:t>
            </w:r>
          </w:p>
          <w:p w:rsidR="007642D2" w:rsidRPr="00724D20" w:rsidRDefault="007642D2" w:rsidP="004943F6">
            <w:pPr>
              <w:widowControl w:val="0"/>
              <w:numPr>
                <w:ilvl w:val="0"/>
                <w:numId w:val="36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 w:rsidRPr="00724D20">
              <w:rPr>
                <w:sz w:val="20"/>
                <w:szCs w:val="24"/>
              </w:rPr>
              <w:t>поиск дополнительной информации по з</w:t>
            </w:r>
            <w:r w:rsidRPr="00724D20">
              <w:rPr>
                <w:sz w:val="20"/>
                <w:szCs w:val="24"/>
              </w:rPr>
              <w:t>а</w:t>
            </w:r>
            <w:r w:rsidRPr="00724D20">
              <w:rPr>
                <w:sz w:val="20"/>
                <w:szCs w:val="24"/>
              </w:rPr>
              <w:t>данной теме (работа с библиографическим мат</w:t>
            </w:r>
            <w:r w:rsidRPr="00724D20">
              <w:rPr>
                <w:sz w:val="20"/>
                <w:szCs w:val="24"/>
              </w:rPr>
              <w:t>е</w:t>
            </w:r>
            <w:r w:rsidRPr="00724D20">
              <w:rPr>
                <w:sz w:val="20"/>
                <w:szCs w:val="24"/>
              </w:rPr>
              <w:t>риалами, справочниками, каталогами, словарями, энциклопедиями)</w:t>
            </w:r>
            <w:r>
              <w:rPr>
                <w:sz w:val="20"/>
                <w:szCs w:val="24"/>
              </w:rPr>
              <w:t>;</w:t>
            </w:r>
          </w:p>
          <w:p w:rsidR="007642D2" w:rsidRDefault="007642D2" w:rsidP="004943F6">
            <w:pPr>
              <w:widowControl w:val="0"/>
              <w:numPr>
                <w:ilvl w:val="0"/>
                <w:numId w:val="36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 w:rsidRPr="00724D20">
              <w:rPr>
                <w:sz w:val="20"/>
                <w:szCs w:val="24"/>
              </w:rPr>
              <w:t>самостоятельное изучение учебной и нау</w:t>
            </w:r>
            <w:r w:rsidRPr="00724D20">
              <w:rPr>
                <w:sz w:val="20"/>
                <w:szCs w:val="24"/>
              </w:rPr>
              <w:t>ч</w:t>
            </w:r>
            <w:r w:rsidRPr="00724D20">
              <w:rPr>
                <w:sz w:val="20"/>
                <w:szCs w:val="24"/>
              </w:rPr>
              <w:t>но</w:t>
            </w:r>
            <w:r>
              <w:rPr>
                <w:sz w:val="20"/>
                <w:szCs w:val="24"/>
              </w:rPr>
              <w:t>й литературы</w:t>
            </w:r>
            <w:r w:rsidRPr="00724D20">
              <w:rPr>
                <w:sz w:val="20"/>
                <w:szCs w:val="24"/>
              </w:rPr>
              <w:t>;</w:t>
            </w:r>
          </w:p>
          <w:p w:rsidR="007642D2" w:rsidRPr="00EA3C4E" w:rsidRDefault="007642D2" w:rsidP="004943F6">
            <w:pPr>
              <w:widowControl w:val="0"/>
              <w:numPr>
                <w:ilvl w:val="0"/>
                <w:numId w:val="36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 w:rsidRPr="00053DCF">
              <w:rPr>
                <w:sz w:val="20"/>
                <w:szCs w:val="24"/>
              </w:rPr>
              <w:t>работа с электронными библиотеками</w:t>
            </w:r>
            <w:r>
              <w:rPr>
                <w:sz w:val="20"/>
                <w:szCs w:val="24"/>
              </w:rPr>
              <w:t>;</w:t>
            </w:r>
          </w:p>
          <w:p w:rsidR="007642D2" w:rsidRDefault="007642D2" w:rsidP="004943F6">
            <w:pPr>
              <w:pStyle w:val="Style14"/>
              <w:widowControl/>
              <w:ind w:firstLine="0"/>
              <w:rPr>
                <w:sz w:val="20"/>
              </w:rPr>
            </w:pPr>
            <w:r>
              <w:rPr>
                <w:sz w:val="20"/>
              </w:rPr>
              <w:t>составление комплекса упражнения;</w:t>
            </w:r>
          </w:p>
          <w:p w:rsidR="007642D2" w:rsidRPr="00AF1532" w:rsidRDefault="007642D2" w:rsidP="004943F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sz w:val="20"/>
              </w:rPr>
              <w:t>-с</w:t>
            </w:r>
            <w:r w:rsidRPr="004943F6">
              <w:rPr>
                <w:sz w:val="20"/>
              </w:rPr>
              <w:t>амостоятельное выполнение физических у</w:t>
            </w:r>
            <w:r w:rsidRPr="004943F6">
              <w:rPr>
                <w:sz w:val="20"/>
              </w:rPr>
              <w:t>п</w:t>
            </w:r>
            <w:r w:rsidRPr="004943F6">
              <w:rPr>
                <w:sz w:val="20"/>
              </w:rPr>
              <w:t>ражнений.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816" w:type="pct"/>
          </w:tcPr>
          <w:p w:rsidR="007642D2" w:rsidRPr="00AF1532" w:rsidRDefault="007642D2" w:rsidP="00765542">
            <w:pPr>
              <w:pStyle w:val="Style14"/>
              <w:widowControl/>
              <w:ind w:firstLine="0"/>
            </w:pPr>
            <w:r>
              <w:t>Составление и выпо</w:t>
            </w:r>
            <w:r>
              <w:t>л</w:t>
            </w:r>
            <w:r>
              <w:t>нение  комплекса у</w:t>
            </w:r>
            <w:r>
              <w:t>п</w:t>
            </w:r>
            <w:r>
              <w:t xml:space="preserve">ражнений </w:t>
            </w:r>
          </w:p>
        </w:tc>
        <w:tc>
          <w:tcPr>
            <w:tcW w:w="300" w:type="pct"/>
          </w:tcPr>
          <w:p w:rsidR="007642D2" w:rsidRPr="00AF1532" w:rsidRDefault="007642D2" w:rsidP="00892F2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7642D2" w:rsidRPr="005B096B" w:rsidTr="004943F6">
        <w:trPr>
          <w:trHeight w:val="422"/>
        </w:trPr>
        <w:tc>
          <w:tcPr>
            <w:tcW w:w="1595" w:type="pct"/>
          </w:tcPr>
          <w:p w:rsidR="007642D2" w:rsidRPr="00AF1532" w:rsidRDefault="007642D2" w:rsidP="002B1B3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2.3 С</w:t>
            </w:r>
            <w:r w:rsidRPr="002B1B3A">
              <w:rPr>
                <w:szCs w:val="24"/>
              </w:rPr>
              <w:t>кандинавская ходьба</w:t>
            </w:r>
          </w:p>
        </w:tc>
        <w:tc>
          <w:tcPr>
            <w:tcW w:w="121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369" w:type="pct"/>
          </w:tcPr>
          <w:p w:rsidR="007642D2" w:rsidRDefault="007642D2" w:rsidP="004943F6">
            <w:pPr>
              <w:widowControl w:val="0"/>
              <w:numPr>
                <w:ilvl w:val="0"/>
                <w:numId w:val="36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изучение материала курса;</w:t>
            </w:r>
          </w:p>
          <w:p w:rsidR="007642D2" w:rsidRPr="00724D20" w:rsidRDefault="007642D2" w:rsidP="004943F6">
            <w:pPr>
              <w:widowControl w:val="0"/>
              <w:numPr>
                <w:ilvl w:val="0"/>
                <w:numId w:val="36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 w:rsidRPr="00724D20">
              <w:rPr>
                <w:sz w:val="20"/>
                <w:szCs w:val="24"/>
              </w:rPr>
              <w:t>поиск дополнительной информации по з</w:t>
            </w:r>
            <w:r w:rsidRPr="00724D20">
              <w:rPr>
                <w:sz w:val="20"/>
                <w:szCs w:val="24"/>
              </w:rPr>
              <w:t>а</w:t>
            </w:r>
            <w:r w:rsidRPr="00724D20">
              <w:rPr>
                <w:sz w:val="20"/>
                <w:szCs w:val="24"/>
              </w:rPr>
              <w:t>данной теме (работа с библиографическим мат</w:t>
            </w:r>
            <w:r w:rsidRPr="00724D20">
              <w:rPr>
                <w:sz w:val="20"/>
                <w:szCs w:val="24"/>
              </w:rPr>
              <w:t>е</w:t>
            </w:r>
            <w:r w:rsidRPr="00724D20">
              <w:rPr>
                <w:sz w:val="20"/>
                <w:szCs w:val="24"/>
              </w:rPr>
              <w:t>риалами, справочниками, каталогами, словарями, энциклопедиями)</w:t>
            </w:r>
            <w:r>
              <w:rPr>
                <w:sz w:val="20"/>
                <w:szCs w:val="24"/>
              </w:rPr>
              <w:t>;</w:t>
            </w:r>
          </w:p>
          <w:p w:rsidR="007642D2" w:rsidRDefault="007642D2" w:rsidP="004943F6">
            <w:pPr>
              <w:widowControl w:val="0"/>
              <w:numPr>
                <w:ilvl w:val="0"/>
                <w:numId w:val="36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 w:rsidRPr="00724D20">
              <w:rPr>
                <w:sz w:val="20"/>
                <w:szCs w:val="24"/>
              </w:rPr>
              <w:t>самостоятельное изучение учебной и нау</w:t>
            </w:r>
            <w:r w:rsidRPr="00724D20">
              <w:rPr>
                <w:sz w:val="20"/>
                <w:szCs w:val="24"/>
              </w:rPr>
              <w:t>ч</w:t>
            </w:r>
            <w:r w:rsidRPr="00724D20">
              <w:rPr>
                <w:sz w:val="20"/>
                <w:szCs w:val="24"/>
              </w:rPr>
              <w:t>но</w:t>
            </w:r>
            <w:r>
              <w:rPr>
                <w:sz w:val="20"/>
                <w:szCs w:val="24"/>
              </w:rPr>
              <w:t>й литературы</w:t>
            </w:r>
            <w:r w:rsidRPr="00724D20">
              <w:rPr>
                <w:sz w:val="20"/>
                <w:szCs w:val="24"/>
              </w:rPr>
              <w:t>;</w:t>
            </w:r>
          </w:p>
          <w:p w:rsidR="007642D2" w:rsidRPr="00EA3C4E" w:rsidRDefault="007642D2" w:rsidP="004943F6">
            <w:pPr>
              <w:widowControl w:val="0"/>
              <w:numPr>
                <w:ilvl w:val="0"/>
                <w:numId w:val="36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 w:rsidRPr="00053DCF">
              <w:rPr>
                <w:sz w:val="20"/>
                <w:szCs w:val="24"/>
              </w:rPr>
              <w:t>работа с электронными библиотеками</w:t>
            </w:r>
            <w:r>
              <w:rPr>
                <w:sz w:val="20"/>
                <w:szCs w:val="24"/>
              </w:rPr>
              <w:t>;</w:t>
            </w:r>
          </w:p>
          <w:p w:rsidR="007642D2" w:rsidRDefault="007642D2" w:rsidP="004943F6">
            <w:pPr>
              <w:pStyle w:val="Style14"/>
              <w:widowControl/>
              <w:ind w:firstLine="0"/>
              <w:rPr>
                <w:sz w:val="20"/>
              </w:rPr>
            </w:pPr>
            <w:r>
              <w:rPr>
                <w:sz w:val="20"/>
              </w:rPr>
              <w:t>составление комплекса упражнения;</w:t>
            </w:r>
          </w:p>
          <w:p w:rsidR="007642D2" w:rsidRPr="00AF1532" w:rsidRDefault="007642D2" w:rsidP="004943F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sz w:val="20"/>
              </w:rPr>
              <w:t>-с</w:t>
            </w:r>
            <w:r w:rsidRPr="004943F6">
              <w:rPr>
                <w:sz w:val="20"/>
              </w:rPr>
              <w:t>амостоятельное выполнение физических у</w:t>
            </w:r>
            <w:r w:rsidRPr="004943F6">
              <w:rPr>
                <w:sz w:val="20"/>
              </w:rPr>
              <w:t>п</w:t>
            </w:r>
            <w:r w:rsidRPr="004943F6">
              <w:rPr>
                <w:sz w:val="20"/>
              </w:rPr>
              <w:t>ражнений.</w:t>
            </w:r>
          </w:p>
        </w:tc>
        <w:tc>
          <w:tcPr>
            <w:tcW w:w="816" w:type="pct"/>
          </w:tcPr>
          <w:p w:rsidR="007642D2" w:rsidRPr="00AF1532" w:rsidRDefault="007642D2" w:rsidP="00765542">
            <w:pPr>
              <w:pStyle w:val="Style14"/>
              <w:widowControl/>
              <w:ind w:firstLine="0"/>
            </w:pPr>
            <w:r>
              <w:t>Составление и выпо</w:t>
            </w:r>
            <w:r>
              <w:t>л</w:t>
            </w:r>
            <w:r>
              <w:t>нение  комплекса у</w:t>
            </w:r>
            <w:r>
              <w:t>п</w:t>
            </w:r>
            <w:r>
              <w:t xml:space="preserve">ражнений </w:t>
            </w:r>
          </w:p>
        </w:tc>
        <w:tc>
          <w:tcPr>
            <w:tcW w:w="300" w:type="pct"/>
          </w:tcPr>
          <w:p w:rsidR="007642D2" w:rsidRPr="00AF1532" w:rsidRDefault="007642D2" w:rsidP="00892F2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7642D2" w:rsidRPr="005B096B" w:rsidTr="004943F6">
        <w:trPr>
          <w:trHeight w:val="422"/>
        </w:trPr>
        <w:tc>
          <w:tcPr>
            <w:tcW w:w="1595" w:type="pct"/>
          </w:tcPr>
          <w:p w:rsidR="007642D2" w:rsidRPr="00AF1532" w:rsidRDefault="007642D2" w:rsidP="002B1B3A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2.4. Общеразвивающие упражнения с предм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тами и без предметов</w:t>
            </w:r>
          </w:p>
        </w:tc>
        <w:tc>
          <w:tcPr>
            <w:tcW w:w="121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369" w:type="pct"/>
          </w:tcPr>
          <w:p w:rsidR="007642D2" w:rsidRDefault="007642D2" w:rsidP="004943F6">
            <w:pPr>
              <w:widowControl w:val="0"/>
              <w:numPr>
                <w:ilvl w:val="0"/>
                <w:numId w:val="36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изучение материала курса;</w:t>
            </w:r>
          </w:p>
          <w:p w:rsidR="007642D2" w:rsidRPr="00724D20" w:rsidRDefault="007642D2" w:rsidP="004943F6">
            <w:pPr>
              <w:widowControl w:val="0"/>
              <w:numPr>
                <w:ilvl w:val="0"/>
                <w:numId w:val="36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 w:rsidRPr="00724D20">
              <w:rPr>
                <w:sz w:val="20"/>
                <w:szCs w:val="24"/>
              </w:rPr>
              <w:t>поиск дополнительной информации по з</w:t>
            </w:r>
            <w:r w:rsidRPr="00724D20">
              <w:rPr>
                <w:sz w:val="20"/>
                <w:szCs w:val="24"/>
              </w:rPr>
              <w:t>а</w:t>
            </w:r>
            <w:r w:rsidRPr="00724D20">
              <w:rPr>
                <w:sz w:val="20"/>
                <w:szCs w:val="24"/>
              </w:rPr>
              <w:t>данной теме (работа с библиографическим мат</w:t>
            </w:r>
            <w:r w:rsidRPr="00724D20">
              <w:rPr>
                <w:sz w:val="20"/>
                <w:szCs w:val="24"/>
              </w:rPr>
              <w:t>е</w:t>
            </w:r>
            <w:r w:rsidRPr="00724D20">
              <w:rPr>
                <w:sz w:val="20"/>
                <w:szCs w:val="24"/>
              </w:rPr>
              <w:t>риалами, справочниками, каталогами, словарями, энциклопедиями)</w:t>
            </w:r>
            <w:r>
              <w:rPr>
                <w:sz w:val="20"/>
                <w:szCs w:val="24"/>
              </w:rPr>
              <w:t>;</w:t>
            </w:r>
          </w:p>
          <w:p w:rsidR="007642D2" w:rsidRDefault="007642D2" w:rsidP="004943F6">
            <w:pPr>
              <w:widowControl w:val="0"/>
              <w:numPr>
                <w:ilvl w:val="0"/>
                <w:numId w:val="36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 w:rsidRPr="00724D20">
              <w:rPr>
                <w:sz w:val="20"/>
                <w:szCs w:val="24"/>
              </w:rPr>
              <w:t>самостоятельное изучение учебной и нау</w:t>
            </w:r>
            <w:r w:rsidRPr="00724D20">
              <w:rPr>
                <w:sz w:val="20"/>
                <w:szCs w:val="24"/>
              </w:rPr>
              <w:t>ч</w:t>
            </w:r>
            <w:r w:rsidRPr="00724D20">
              <w:rPr>
                <w:sz w:val="20"/>
                <w:szCs w:val="24"/>
              </w:rPr>
              <w:t>но</w:t>
            </w:r>
            <w:r>
              <w:rPr>
                <w:sz w:val="20"/>
                <w:szCs w:val="24"/>
              </w:rPr>
              <w:t>й литературы</w:t>
            </w:r>
            <w:r w:rsidRPr="00724D20">
              <w:rPr>
                <w:sz w:val="20"/>
                <w:szCs w:val="24"/>
              </w:rPr>
              <w:t>;</w:t>
            </w:r>
          </w:p>
          <w:p w:rsidR="007642D2" w:rsidRPr="00EA3C4E" w:rsidRDefault="007642D2" w:rsidP="004943F6">
            <w:pPr>
              <w:widowControl w:val="0"/>
              <w:numPr>
                <w:ilvl w:val="0"/>
                <w:numId w:val="36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 w:rsidRPr="00053DCF">
              <w:rPr>
                <w:sz w:val="20"/>
                <w:szCs w:val="24"/>
              </w:rPr>
              <w:t>работа с электронными библиотеками</w:t>
            </w:r>
            <w:r>
              <w:rPr>
                <w:sz w:val="20"/>
                <w:szCs w:val="24"/>
              </w:rPr>
              <w:t>;</w:t>
            </w:r>
          </w:p>
          <w:p w:rsidR="007642D2" w:rsidRDefault="007642D2" w:rsidP="004943F6">
            <w:pPr>
              <w:pStyle w:val="Style14"/>
              <w:widowControl/>
              <w:ind w:firstLine="0"/>
              <w:rPr>
                <w:sz w:val="20"/>
              </w:rPr>
            </w:pPr>
            <w:r>
              <w:rPr>
                <w:sz w:val="20"/>
              </w:rPr>
              <w:t>составление комплекса упражнения;</w:t>
            </w:r>
          </w:p>
          <w:p w:rsidR="007642D2" w:rsidRPr="00B1586C" w:rsidRDefault="007642D2" w:rsidP="004943F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-с</w:t>
            </w:r>
            <w:r w:rsidRPr="004943F6">
              <w:rPr>
                <w:sz w:val="20"/>
                <w:szCs w:val="24"/>
              </w:rPr>
              <w:t>амостоятельное выполнение физических упражнений.</w:t>
            </w:r>
          </w:p>
        </w:tc>
        <w:tc>
          <w:tcPr>
            <w:tcW w:w="816" w:type="pct"/>
          </w:tcPr>
          <w:p w:rsidR="007642D2" w:rsidRPr="00AF1532" w:rsidRDefault="007642D2" w:rsidP="00765542">
            <w:pPr>
              <w:pStyle w:val="Style14"/>
              <w:widowControl/>
              <w:ind w:firstLine="0"/>
            </w:pPr>
            <w:r>
              <w:t>Составление и выпо</w:t>
            </w:r>
            <w:r>
              <w:t>л</w:t>
            </w:r>
            <w:r>
              <w:t>нение  комплекса у</w:t>
            </w:r>
            <w:r>
              <w:t>п</w:t>
            </w:r>
            <w:r>
              <w:t xml:space="preserve">ражнений </w:t>
            </w:r>
          </w:p>
        </w:tc>
        <w:tc>
          <w:tcPr>
            <w:tcW w:w="300" w:type="pct"/>
          </w:tcPr>
          <w:p w:rsidR="007642D2" w:rsidRPr="00AF1532" w:rsidRDefault="007642D2" w:rsidP="00892F2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7642D2" w:rsidRPr="005B096B" w:rsidTr="004943F6">
        <w:trPr>
          <w:trHeight w:val="422"/>
        </w:trPr>
        <w:tc>
          <w:tcPr>
            <w:tcW w:w="1595" w:type="pct"/>
          </w:tcPr>
          <w:p w:rsidR="007642D2" w:rsidRPr="00AF1532" w:rsidRDefault="007642D2" w:rsidP="003F69EC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2.5. Фитнес</w:t>
            </w:r>
          </w:p>
        </w:tc>
        <w:tc>
          <w:tcPr>
            <w:tcW w:w="121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7642D2" w:rsidRPr="00AF1532" w:rsidRDefault="007642D2" w:rsidP="00C01969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177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1369" w:type="pct"/>
          </w:tcPr>
          <w:p w:rsidR="007642D2" w:rsidRDefault="007642D2" w:rsidP="004943F6">
            <w:pPr>
              <w:widowControl w:val="0"/>
              <w:numPr>
                <w:ilvl w:val="0"/>
                <w:numId w:val="36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изучение материала курса;</w:t>
            </w:r>
          </w:p>
          <w:p w:rsidR="007642D2" w:rsidRPr="00724D20" w:rsidRDefault="007642D2" w:rsidP="004943F6">
            <w:pPr>
              <w:widowControl w:val="0"/>
              <w:numPr>
                <w:ilvl w:val="0"/>
                <w:numId w:val="36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 w:rsidRPr="00724D20">
              <w:rPr>
                <w:sz w:val="20"/>
                <w:szCs w:val="24"/>
              </w:rPr>
              <w:t>поиск дополнительной информации по з</w:t>
            </w:r>
            <w:r w:rsidRPr="00724D20">
              <w:rPr>
                <w:sz w:val="20"/>
                <w:szCs w:val="24"/>
              </w:rPr>
              <w:t>а</w:t>
            </w:r>
            <w:r w:rsidRPr="00724D20">
              <w:rPr>
                <w:sz w:val="20"/>
                <w:szCs w:val="24"/>
              </w:rPr>
              <w:t>данной теме (работа с библиографическим мат</w:t>
            </w:r>
            <w:r w:rsidRPr="00724D20">
              <w:rPr>
                <w:sz w:val="20"/>
                <w:szCs w:val="24"/>
              </w:rPr>
              <w:t>е</w:t>
            </w:r>
            <w:r w:rsidRPr="00724D20">
              <w:rPr>
                <w:sz w:val="20"/>
                <w:szCs w:val="24"/>
              </w:rPr>
              <w:t>риалами, справочниками, каталогами, словарями, энциклопедиями)</w:t>
            </w:r>
            <w:r>
              <w:rPr>
                <w:sz w:val="20"/>
                <w:szCs w:val="24"/>
              </w:rPr>
              <w:t>;</w:t>
            </w:r>
          </w:p>
          <w:p w:rsidR="007642D2" w:rsidRDefault="007642D2" w:rsidP="004943F6">
            <w:pPr>
              <w:widowControl w:val="0"/>
              <w:numPr>
                <w:ilvl w:val="0"/>
                <w:numId w:val="36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 w:rsidRPr="00724D20">
              <w:rPr>
                <w:sz w:val="20"/>
                <w:szCs w:val="24"/>
              </w:rPr>
              <w:t>самостоятельное изучение учебной и нау</w:t>
            </w:r>
            <w:r w:rsidRPr="00724D20">
              <w:rPr>
                <w:sz w:val="20"/>
                <w:szCs w:val="24"/>
              </w:rPr>
              <w:t>ч</w:t>
            </w:r>
            <w:r w:rsidRPr="00724D20">
              <w:rPr>
                <w:sz w:val="20"/>
                <w:szCs w:val="24"/>
              </w:rPr>
              <w:t>но</w:t>
            </w:r>
            <w:r>
              <w:rPr>
                <w:sz w:val="20"/>
                <w:szCs w:val="24"/>
              </w:rPr>
              <w:t>й литературы</w:t>
            </w:r>
            <w:r w:rsidRPr="00724D20">
              <w:rPr>
                <w:sz w:val="20"/>
                <w:szCs w:val="24"/>
              </w:rPr>
              <w:t>;</w:t>
            </w:r>
          </w:p>
          <w:p w:rsidR="007642D2" w:rsidRDefault="007642D2" w:rsidP="004943F6">
            <w:pPr>
              <w:widowControl w:val="0"/>
              <w:numPr>
                <w:ilvl w:val="0"/>
                <w:numId w:val="36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 w:rsidRPr="00053DCF">
              <w:rPr>
                <w:sz w:val="20"/>
                <w:szCs w:val="24"/>
              </w:rPr>
              <w:t>работа с электронными библиотеками</w:t>
            </w:r>
            <w:r>
              <w:rPr>
                <w:sz w:val="20"/>
                <w:szCs w:val="24"/>
              </w:rPr>
              <w:t>;</w:t>
            </w:r>
          </w:p>
          <w:p w:rsidR="007642D2" w:rsidRDefault="007642D2" w:rsidP="004943F6">
            <w:pPr>
              <w:pStyle w:val="Style14"/>
              <w:widowControl/>
              <w:ind w:firstLine="0"/>
              <w:rPr>
                <w:sz w:val="20"/>
              </w:rPr>
            </w:pPr>
            <w:r>
              <w:rPr>
                <w:sz w:val="20"/>
              </w:rPr>
              <w:t>- составление комплекса упражнения;</w:t>
            </w:r>
          </w:p>
          <w:p w:rsidR="007642D2" w:rsidRPr="00B1586C" w:rsidRDefault="007642D2" w:rsidP="004943F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-с</w:t>
            </w:r>
            <w:r w:rsidRPr="004943F6">
              <w:rPr>
                <w:sz w:val="20"/>
                <w:szCs w:val="24"/>
              </w:rPr>
              <w:t>амостоятельное выполнение физических упражнений.</w:t>
            </w:r>
          </w:p>
        </w:tc>
        <w:tc>
          <w:tcPr>
            <w:tcW w:w="816" w:type="pct"/>
          </w:tcPr>
          <w:p w:rsidR="007642D2" w:rsidRPr="00AF1532" w:rsidRDefault="007642D2" w:rsidP="00765542">
            <w:pPr>
              <w:pStyle w:val="Style14"/>
              <w:widowControl/>
              <w:ind w:firstLine="0"/>
            </w:pPr>
            <w:r>
              <w:t>Составление и выпо</w:t>
            </w:r>
            <w:r>
              <w:t>л</w:t>
            </w:r>
            <w:r>
              <w:t>нение  комплекса у</w:t>
            </w:r>
            <w:r>
              <w:t>п</w:t>
            </w:r>
            <w:r>
              <w:t xml:space="preserve">ражнений </w:t>
            </w:r>
          </w:p>
        </w:tc>
        <w:tc>
          <w:tcPr>
            <w:tcW w:w="300" w:type="pct"/>
          </w:tcPr>
          <w:p w:rsidR="007642D2" w:rsidRPr="00AF1532" w:rsidRDefault="007642D2" w:rsidP="00892F2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7642D2" w:rsidRPr="005B096B" w:rsidTr="004943F6">
        <w:trPr>
          <w:trHeight w:val="422"/>
        </w:trPr>
        <w:tc>
          <w:tcPr>
            <w:tcW w:w="1595" w:type="pct"/>
          </w:tcPr>
          <w:p w:rsidR="007642D2" w:rsidRPr="00AF1532" w:rsidRDefault="007642D2" w:rsidP="003F69EC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2.6. Подвижные игры </w:t>
            </w:r>
          </w:p>
        </w:tc>
        <w:tc>
          <w:tcPr>
            <w:tcW w:w="121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7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7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369" w:type="pct"/>
          </w:tcPr>
          <w:p w:rsidR="007642D2" w:rsidRPr="00AF1532" w:rsidRDefault="007642D2" w:rsidP="0076554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Составление карточек подвижных игр</w:t>
            </w:r>
            <w:r w:rsidRPr="00AF1532">
              <w:rPr>
                <w:rStyle w:val="FontStyle31"/>
                <w:rFonts w:ascii="Times New Roman" w:hAnsi="Times New Roman"/>
                <w:sz w:val="24"/>
              </w:rPr>
              <w:t>.</w:t>
            </w:r>
          </w:p>
        </w:tc>
        <w:tc>
          <w:tcPr>
            <w:tcW w:w="816" w:type="pct"/>
          </w:tcPr>
          <w:p w:rsidR="007642D2" w:rsidRPr="00AF1532" w:rsidRDefault="007642D2" w:rsidP="00765542">
            <w:pPr>
              <w:pStyle w:val="Style14"/>
              <w:widowControl/>
              <w:ind w:firstLine="0"/>
            </w:pPr>
            <w:r>
              <w:t xml:space="preserve">Карточки подвижных игр  </w:t>
            </w:r>
          </w:p>
        </w:tc>
        <w:tc>
          <w:tcPr>
            <w:tcW w:w="300" w:type="pct"/>
          </w:tcPr>
          <w:p w:rsidR="007642D2" w:rsidRPr="00AF1532" w:rsidRDefault="007642D2" w:rsidP="00892F2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7642D2" w:rsidRPr="005B096B" w:rsidTr="004943F6">
        <w:trPr>
          <w:trHeight w:val="350"/>
        </w:trPr>
        <w:tc>
          <w:tcPr>
            <w:tcW w:w="1595" w:type="pct"/>
          </w:tcPr>
          <w:p w:rsidR="007642D2" w:rsidRPr="00AF1532" w:rsidRDefault="007642D2" w:rsidP="003F69EC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7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7642D2" w:rsidRPr="00AF1532" w:rsidRDefault="007642D2" w:rsidP="00C01969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6/2И</w:t>
            </w:r>
          </w:p>
        </w:tc>
        <w:tc>
          <w:tcPr>
            <w:tcW w:w="177" w:type="pct"/>
          </w:tcPr>
          <w:p w:rsidR="007642D2" w:rsidRPr="00AF1532" w:rsidRDefault="007642D2" w:rsidP="00C0196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118</w:t>
            </w:r>
          </w:p>
        </w:tc>
        <w:tc>
          <w:tcPr>
            <w:tcW w:w="1369" w:type="pct"/>
          </w:tcPr>
          <w:p w:rsidR="007642D2" w:rsidRPr="00AF1532" w:rsidRDefault="007642D2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7642D2" w:rsidRPr="00271252" w:rsidRDefault="007642D2" w:rsidP="0076554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Cs w:val="24"/>
              </w:rPr>
            </w:pPr>
            <w:r w:rsidRPr="00271252">
              <w:rPr>
                <w:b/>
                <w:sz w:val="22"/>
                <w:szCs w:val="22"/>
              </w:rPr>
              <w:t xml:space="preserve">Тест по разделу </w:t>
            </w:r>
          </w:p>
        </w:tc>
        <w:tc>
          <w:tcPr>
            <w:tcW w:w="300" w:type="pct"/>
          </w:tcPr>
          <w:p w:rsidR="007642D2" w:rsidRPr="00AF1532" w:rsidRDefault="007642D2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</w:p>
        </w:tc>
      </w:tr>
      <w:tr w:rsidR="007642D2" w:rsidRPr="005B096B" w:rsidTr="004943F6">
        <w:trPr>
          <w:trHeight w:val="499"/>
        </w:trPr>
        <w:tc>
          <w:tcPr>
            <w:tcW w:w="1595" w:type="pct"/>
          </w:tcPr>
          <w:p w:rsidR="007642D2" w:rsidRPr="00AF1532" w:rsidRDefault="007642D2" w:rsidP="00744284">
            <w:pPr>
              <w:pStyle w:val="PlainText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>Раздел 3. Учебные занятия по видам спорта:</w:t>
            </w:r>
          </w:p>
          <w:p w:rsidR="007642D2" w:rsidRDefault="007642D2" w:rsidP="002B1B3A">
            <w:pPr>
              <w:widowControl w:val="0"/>
              <w:numPr>
                <w:ilvl w:val="0"/>
                <w:numId w:val="29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волейбол</w:t>
            </w:r>
          </w:p>
          <w:p w:rsidR="007642D2" w:rsidRPr="002B1B3A" w:rsidRDefault="007642D2" w:rsidP="002B1B3A">
            <w:pPr>
              <w:widowControl w:val="0"/>
              <w:numPr>
                <w:ilvl w:val="0"/>
                <w:numId w:val="29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настольный </w:t>
            </w:r>
            <w:r w:rsidRPr="002B1B3A">
              <w:rPr>
                <w:szCs w:val="24"/>
              </w:rPr>
              <w:t>теннис</w:t>
            </w:r>
          </w:p>
          <w:p w:rsidR="007642D2" w:rsidRDefault="007642D2" w:rsidP="002B1B3A">
            <w:pPr>
              <w:widowControl w:val="0"/>
              <w:numPr>
                <w:ilvl w:val="0"/>
                <w:numId w:val="29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футбол</w:t>
            </w:r>
          </w:p>
          <w:p w:rsidR="007642D2" w:rsidRPr="002B1B3A" w:rsidRDefault="007642D2" w:rsidP="002B1B3A">
            <w:pPr>
              <w:widowControl w:val="0"/>
              <w:numPr>
                <w:ilvl w:val="0"/>
                <w:numId w:val="29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баскетбол</w:t>
            </w:r>
          </w:p>
          <w:p w:rsidR="007642D2" w:rsidRPr="002B1B3A" w:rsidRDefault="007642D2" w:rsidP="002B1B3A">
            <w:pPr>
              <w:widowControl w:val="0"/>
              <w:numPr>
                <w:ilvl w:val="0"/>
                <w:numId w:val="29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д</w:t>
            </w:r>
            <w:r w:rsidRPr="002B1B3A">
              <w:rPr>
                <w:szCs w:val="24"/>
              </w:rPr>
              <w:t>артс</w:t>
            </w:r>
          </w:p>
          <w:p w:rsidR="007642D2" w:rsidRDefault="007642D2" w:rsidP="002B1B3A">
            <w:pPr>
              <w:widowControl w:val="0"/>
              <w:numPr>
                <w:ilvl w:val="0"/>
                <w:numId w:val="29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и</w:t>
            </w:r>
            <w:r w:rsidRPr="002B1B3A">
              <w:rPr>
                <w:szCs w:val="24"/>
              </w:rPr>
              <w:t>нтеллектуальные игры (шашки, шахматы, нарды, уголки)</w:t>
            </w:r>
          </w:p>
          <w:p w:rsidR="007642D2" w:rsidRDefault="007642D2" w:rsidP="002B1B3A">
            <w:pPr>
              <w:widowControl w:val="0"/>
              <w:numPr>
                <w:ilvl w:val="0"/>
                <w:numId w:val="29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лыжная подготовка</w:t>
            </w:r>
          </w:p>
          <w:p w:rsidR="007642D2" w:rsidRPr="002B1B3A" w:rsidRDefault="007642D2" w:rsidP="002B1B3A">
            <w:pPr>
              <w:widowControl w:val="0"/>
              <w:numPr>
                <w:ilvl w:val="0"/>
                <w:numId w:val="29"/>
              </w:numPr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бадминтон</w:t>
            </w:r>
          </w:p>
          <w:p w:rsidR="007642D2" w:rsidRPr="00AF1532" w:rsidRDefault="007642D2" w:rsidP="002B1B3A">
            <w:pPr>
              <w:pStyle w:val="PlainText"/>
              <w:tabs>
                <w:tab w:val="left" w:pos="400"/>
              </w:tabs>
              <w:ind w:left="142"/>
              <w:rPr>
                <w:b/>
                <w:sz w:val="24"/>
                <w:szCs w:val="24"/>
              </w:rPr>
            </w:pPr>
          </w:p>
        </w:tc>
        <w:tc>
          <w:tcPr>
            <w:tcW w:w="121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t>1</w:t>
            </w:r>
          </w:p>
        </w:tc>
        <w:tc>
          <w:tcPr>
            <w:tcW w:w="137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7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</w:pPr>
            <w:r>
              <w:t>190</w:t>
            </w:r>
          </w:p>
        </w:tc>
        <w:tc>
          <w:tcPr>
            <w:tcW w:w="1369" w:type="pct"/>
          </w:tcPr>
          <w:p w:rsidR="007642D2" w:rsidRDefault="007642D2" w:rsidP="004943F6">
            <w:pPr>
              <w:widowControl w:val="0"/>
              <w:numPr>
                <w:ilvl w:val="0"/>
                <w:numId w:val="36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изучение материала курса;</w:t>
            </w:r>
          </w:p>
          <w:p w:rsidR="007642D2" w:rsidRPr="00724D20" w:rsidRDefault="007642D2" w:rsidP="004943F6">
            <w:pPr>
              <w:widowControl w:val="0"/>
              <w:numPr>
                <w:ilvl w:val="0"/>
                <w:numId w:val="36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 w:rsidRPr="00724D20">
              <w:rPr>
                <w:sz w:val="20"/>
                <w:szCs w:val="24"/>
              </w:rPr>
              <w:t>поиск дополнительной информации по з</w:t>
            </w:r>
            <w:r w:rsidRPr="00724D20">
              <w:rPr>
                <w:sz w:val="20"/>
                <w:szCs w:val="24"/>
              </w:rPr>
              <w:t>а</w:t>
            </w:r>
            <w:r w:rsidRPr="00724D20">
              <w:rPr>
                <w:sz w:val="20"/>
                <w:szCs w:val="24"/>
              </w:rPr>
              <w:t>данной теме (работа с библиографическим мат</w:t>
            </w:r>
            <w:r w:rsidRPr="00724D20">
              <w:rPr>
                <w:sz w:val="20"/>
                <w:szCs w:val="24"/>
              </w:rPr>
              <w:t>е</w:t>
            </w:r>
            <w:r w:rsidRPr="00724D20">
              <w:rPr>
                <w:sz w:val="20"/>
                <w:szCs w:val="24"/>
              </w:rPr>
              <w:t>риалами, справочниками, каталогами, словарями, энциклопедиями)</w:t>
            </w:r>
            <w:r>
              <w:rPr>
                <w:sz w:val="20"/>
                <w:szCs w:val="24"/>
              </w:rPr>
              <w:t>;</w:t>
            </w:r>
          </w:p>
          <w:p w:rsidR="007642D2" w:rsidRDefault="007642D2" w:rsidP="004943F6">
            <w:pPr>
              <w:widowControl w:val="0"/>
              <w:numPr>
                <w:ilvl w:val="0"/>
                <w:numId w:val="36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 w:rsidRPr="00724D20">
              <w:rPr>
                <w:sz w:val="20"/>
                <w:szCs w:val="24"/>
              </w:rPr>
              <w:t>самостоятельное изучение учебной и нау</w:t>
            </w:r>
            <w:r w:rsidRPr="00724D20">
              <w:rPr>
                <w:sz w:val="20"/>
                <w:szCs w:val="24"/>
              </w:rPr>
              <w:t>ч</w:t>
            </w:r>
            <w:r w:rsidRPr="00724D20">
              <w:rPr>
                <w:sz w:val="20"/>
                <w:szCs w:val="24"/>
              </w:rPr>
              <w:t>но</w:t>
            </w:r>
            <w:r>
              <w:rPr>
                <w:sz w:val="20"/>
                <w:szCs w:val="24"/>
              </w:rPr>
              <w:t>й литературы</w:t>
            </w:r>
            <w:r w:rsidRPr="00724D20">
              <w:rPr>
                <w:sz w:val="20"/>
                <w:szCs w:val="24"/>
              </w:rPr>
              <w:t>;</w:t>
            </w:r>
          </w:p>
          <w:p w:rsidR="007642D2" w:rsidRPr="00EA3C4E" w:rsidRDefault="007642D2" w:rsidP="004943F6">
            <w:pPr>
              <w:widowControl w:val="0"/>
              <w:numPr>
                <w:ilvl w:val="0"/>
                <w:numId w:val="36"/>
              </w:numPr>
              <w:tabs>
                <w:tab w:val="left" w:pos="369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86"/>
              <w:jc w:val="both"/>
              <w:rPr>
                <w:sz w:val="20"/>
                <w:szCs w:val="24"/>
              </w:rPr>
            </w:pPr>
            <w:r w:rsidRPr="00053DCF">
              <w:rPr>
                <w:sz w:val="20"/>
                <w:szCs w:val="24"/>
              </w:rPr>
              <w:t>работа с электронными библиотеками</w:t>
            </w:r>
            <w:r>
              <w:rPr>
                <w:sz w:val="20"/>
                <w:szCs w:val="24"/>
              </w:rPr>
              <w:t>;</w:t>
            </w:r>
          </w:p>
          <w:p w:rsidR="007642D2" w:rsidRDefault="007642D2" w:rsidP="004943F6">
            <w:pPr>
              <w:pStyle w:val="Style14"/>
              <w:widowControl/>
              <w:ind w:firstLine="0"/>
              <w:rPr>
                <w:sz w:val="20"/>
              </w:rPr>
            </w:pPr>
            <w:r>
              <w:rPr>
                <w:sz w:val="20"/>
              </w:rPr>
              <w:t>-с</w:t>
            </w:r>
            <w:r w:rsidRPr="004943F6">
              <w:rPr>
                <w:sz w:val="20"/>
              </w:rPr>
              <w:t>амостоятельное выполнение физических у</w:t>
            </w:r>
            <w:r w:rsidRPr="004943F6">
              <w:rPr>
                <w:sz w:val="20"/>
              </w:rPr>
              <w:t>п</w:t>
            </w:r>
            <w:r w:rsidRPr="004943F6">
              <w:rPr>
                <w:sz w:val="20"/>
              </w:rPr>
              <w:t>ражнений</w:t>
            </w:r>
            <w:r>
              <w:rPr>
                <w:sz w:val="20"/>
              </w:rPr>
              <w:t>;</w:t>
            </w:r>
          </w:p>
          <w:p w:rsidR="007642D2" w:rsidRPr="00AF1532" w:rsidRDefault="007642D2" w:rsidP="004943F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sz w:val="20"/>
              </w:rPr>
              <w:t>-заполнение дневника самоконтроля</w:t>
            </w:r>
          </w:p>
        </w:tc>
        <w:tc>
          <w:tcPr>
            <w:tcW w:w="816" w:type="pct"/>
          </w:tcPr>
          <w:p w:rsidR="007642D2" w:rsidRPr="00AF1532" w:rsidRDefault="007642D2" w:rsidP="00744284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выполнение комбин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ций из освоенных эл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ментов техники и та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тики, дневник самоко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троля</w:t>
            </w:r>
          </w:p>
        </w:tc>
        <w:tc>
          <w:tcPr>
            <w:tcW w:w="300" w:type="pct"/>
          </w:tcPr>
          <w:p w:rsidR="007642D2" w:rsidRPr="00AF1532" w:rsidRDefault="007642D2" w:rsidP="00892F2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i/>
              </w:rPr>
              <w:t>ОК-8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7642D2" w:rsidRPr="005B096B" w:rsidTr="004943F6">
        <w:trPr>
          <w:trHeight w:val="212"/>
        </w:trPr>
        <w:tc>
          <w:tcPr>
            <w:tcW w:w="1595" w:type="pct"/>
          </w:tcPr>
          <w:p w:rsidR="007642D2" w:rsidRPr="00AF1532" w:rsidRDefault="007642D2" w:rsidP="00744284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7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7" w:type="pct"/>
          </w:tcPr>
          <w:p w:rsidR="007642D2" w:rsidRPr="00AF1532" w:rsidRDefault="007642D2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190</w:t>
            </w:r>
          </w:p>
        </w:tc>
        <w:tc>
          <w:tcPr>
            <w:tcW w:w="1369" w:type="pct"/>
          </w:tcPr>
          <w:p w:rsidR="007642D2" w:rsidRPr="00AF1532" w:rsidRDefault="007642D2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816" w:type="pct"/>
          </w:tcPr>
          <w:p w:rsidR="007642D2" w:rsidRPr="00AF1532" w:rsidRDefault="007642D2" w:rsidP="00744284">
            <w:pPr>
              <w:pStyle w:val="Style14"/>
              <w:widowControl/>
              <w:ind w:firstLine="0"/>
            </w:pPr>
            <w:r w:rsidRPr="00271252">
              <w:rPr>
                <w:b/>
                <w:sz w:val="22"/>
                <w:szCs w:val="22"/>
              </w:rPr>
              <w:t xml:space="preserve">Тест </w:t>
            </w:r>
            <w:r>
              <w:rPr>
                <w:b/>
                <w:sz w:val="22"/>
                <w:szCs w:val="22"/>
              </w:rPr>
              <w:t>по разделу</w:t>
            </w:r>
          </w:p>
        </w:tc>
        <w:tc>
          <w:tcPr>
            <w:tcW w:w="300" w:type="pct"/>
          </w:tcPr>
          <w:p w:rsidR="007642D2" w:rsidRPr="00AF1532" w:rsidRDefault="007642D2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i/>
                <w:sz w:val="24"/>
              </w:rPr>
            </w:pPr>
          </w:p>
        </w:tc>
      </w:tr>
      <w:tr w:rsidR="007642D2" w:rsidRPr="005B096B" w:rsidTr="004943F6">
        <w:trPr>
          <w:trHeight w:val="670"/>
        </w:trPr>
        <w:tc>
          <w:tcPr>
            <w:tcW w:w="1595" w:type="pct"/>
          </w:tcPr>
          <w:p w:rsidR="007642D2" w:rsidRDefault="007642D2" w:rsidP="0076554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 xml:space="preserve">ИТОГО по дисциплине </w:t>
            </w:r>
          </w:p>
        </w:tc>
        <w:tc>
          <w:tcPr>
            <w:tcW w:w="121" w:type="pct"/>
          </w:tcPr>
          <w:p w:rsidR="007642D2" w:rsidRPr="00AF1532" w:rsidRDefault="007642D2" w:rsidP="0076554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7" w:type="pct"/>
          </w:tcPr>
          <w:p w:rsidR="007642D2" w:rsidRPr="00AF1532" w:rsidRDefault="007642D2" w:rsidP="0076554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7642D2" w:rsidRPr="00AF1532" w:rsidRDefault="007642D2" w:rsidP="0076554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7642D2" w:rsidRPr="00AF1532" w:rsidRDefault="007642D2" w:rsidP="00C0196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6/2И</w:t>
            </w:r>
          </w:p>
        </w:tc>
        <w:tc>
          <w:tcPr>
            <w:tcW w:w="177" w:type="pct"/>
          </w:tcPr>
          <w:p w:rsidR="007642D2" w:rsidRPr="00AF1532" w:rsidRDefault="007642D2" w:rsidP="00C0196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</w:rPr>
              <w:t>318</w:t>
            </w:r>
          </w:p>
        </w:tc>
        <w:tc>
          <w:tcPr>
            <w:tcW w:w="1369" w:type="pct"/>
          </w:tcPr>
          <w:p w:rsidR="007642D2" w:rsidRPr="00AF1532" w:rsidRDefault="007642D2" w:rsidP="0076554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816" w:type="pct"/>
          </w:tcPr>
          <w:p w:rsidR="007642D2" w:rsidRPr="00271252" w:rsidRDefault="007642D2" w:rsidP="0076554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b/>
                <w:szCs w:val="24"/>
              </w:rPr>
            </w:pPr>
            <w:r>
              <w:rPr>
                <w:b/>
                <w:sz w:val="22"/>
                <w:szCs w:val="22"/>
              </w:rPr>
              <w:t>Зачет</w:t>
            </w:r>
          </w:p>
        </w:tc>
        <w:tc>
          <w:tcPr>
            <w:tcW w:w="300" w:type="pct"/>
          </w:tcPr>
          <w:p w:rsidR="007642D2" w:rsidRPr="00AF1532" w:rsidRDefault="007642D2" w:rsidP="00744284">
            <w:pPr>
              <w:pStyle w:val="Style14"/>
              <w:widowControl/>
              <w:ind w:firstLine="0"/>
              <w:rPr>
                <w:b/>
              </w:rPr>
            </w:pPr>
          </w:p>
        </w:tc>
      </w:tr>
    </w:tbl>
    <w:p w:rsidR="007642D2" w:rsidRDefault="007642D2" w:rsidP="00E06342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  <w:sectPr w:rsidR="007642D2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642D2" w:rsidRPr="00C17915" w:rsidRDefault="007642D2" w:rsidP="00D21C33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</w:pPr>
      <w:r w:rsidRPr="00C17915">
        <w:rPr>
          <w:rStyle w:val="FontStyle31"/>
          <w:rFonts w:ascii="Times New Roman" w:hAnsi="Times New Roman" w:cs="Georgia"/>
          <w:sz w:val="24"/>
          <w:szCs w:val="24"/>
        </w:rPr>
        <w:t>5 Образовательные и информационные технологии</w:t>
      </w:r>
    </w:p>
    <w:p w:rsidR="007642D2" w:rsidRDefault="007642D2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В рамках практических занятий вырабатываются индивидуальные рекомендаций для студентов с ограниченными возможностями здоровья (в соответствии с их заболеванием) в рамках индивидуальной оздоровительной программы:</w:t>
      </w:r>
    </w:p>
    <w:p w:rsidR="007642D2" w:rsidRDefault="007642D2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рекомендации по укреплению индивидуального здоровья студентов, улучшению их физического развития, закаливанию организма;</w:t>
      </w:r>
    </w:p>
    <w:p w:rsidR="007642D2" w:rsidRDefault="007642D2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разработка индивидуальных рекомендаций по двигательной активности в зависим</w:t>
      </w:r>
      <w:r>
        <w:rPr>
          <w:szCs w:val="24"/>
        </w:rPr>
        <w:t>о</w:t>
      </w:r>
      <w:r>
        <w:rPr>
          <w:szCs w:val="24"/>
        </w:rPr>
        <w:t>сти от показаний здоровья (утренняя гимнастика, двигательная активность в течение дня, з</w:t>
      </w:r>
      <w:r>
        <w:rPr>
          <w:szCs w:val="24"/>
        </w:rPr>
        <w:t>а</w:t>
      </w:r>
      <w:r>
        <w:rPr>
          <w:szCs w:val="24"/>
        </w:rPr>
        <w:t>каливающие процедуры);</w:t>
      </w:r>
    </w:p>
    <w:p w:rsidR="007642D2" w:rsidRDefault="007642D2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расширение диапазона функциональных возможностей основных физиологических систем организма, ответственных за его энергообеспечение;</w:t>
      </w:r>
    </w:p>
    <w:p w:rsidR="007642D2" w:rsidRDefault="007642D2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повышение защитных сил организма и его сопротивляемости;</w:t>
      </w:r>
    </w:p>
    <w:p w:rsidR="007642D2" w:rsidRDefault="007642D2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формирование основных двигательных навыков и психофизических свойств личности студента, необходимых для повышения качества его здоровья;</w:t>
      </w:r>
    </w:p>
    <w:p w:rsidR="007642D2" w:rsidRDefault="007642D2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воспитание морально-волевых качеств;</w:t>
      </w:r>
    </w:p>
    <w:p w:rsidR="007642D2" w:rsidRDefault="007642D2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разъяснение значения, принципов гигиены, правильного режима труда и отдыха, р</w:t>
      </w:r>
      <w:r>
        <w:rPr>
          <w:szCs w:val="24"/>
        </w:rPr>
        <w:t>а</w:t>
      </w:r>
      <w:r>
        <w:rPr>
          <w:szCs w:val="24"/>
        </w:rPr>
        <w:t>ционального питания;</w:t>
      </w:r>
    </w:p>
    <w:p w:rsidR="007642D2" w:rsidRDefault="007642D2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формирование правильной осанки и при необходимости - ее коррекция;</w:t>
      </w:r>
    </w:p>
    <w:p w:rsidR="007642D2" w:rsidRDefault="007642D2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повышение стрессоустойчивости;</w:t>
      </w:r>
    </w:p>
    <w:p w:rsidR="007642D2" w:rsidRDefault="007642D2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профилактика социально-психологической дезадаптации, приводящей к депрессивн</w:t>
      </w:r>
      <w:r>
        <w:rPr>
          <w:szCs w:val="24"/>
        </w:rPr>
        <w:t>о</w:t>
      </w:r>
      <w:r>
        <w:rPr>
          <w:szCs w:val="24"/>
        </w:rPr>
        <w:t>му и суицидальному поведению, а также различным формам зависимого поведения (потре</w:t>
      </w:r>
      <w:r>
        <w:rPr>
          <w:szCs w:val="24"/>
        </w:rPr>
        <w:t>б</w:t>
      </w:r>
      <w:r>
        <w:rPr>
          <w:szCs w:val="24"/>
        </w:rPr>
        <w:t>ления наркотиков и других психоактивных веществ: алкоголя, табака, спайсов и т.д.);</w:t>
      </w:r>
    </w:p>
    <w:p w:rsidR="007642D2" w:rsidRDefault="007642D2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повышение уровня работоспособности, функциональных возможностей сердечно-сосудистой, дыхательной, нервной и других систем организма;</w:t>
      </w:r>
    </w:p>
    <w:p w:rsidR="007642D2" w:rsidRDefault="007642D2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рациональное питание, дыхание, режим труда и отдыха, сон;</w:t>
      </w:r>
    </w:p>
    <w:p w:rsidR="007642D2" w:rsidRDefault="007642D2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средства, методы и методики направленного формирования устойчивости к профе</w:t>
      </w:r>
      <w:r>
        <w:rPr>
          <w:szCs w:val="24"/>
        </w:rPr>
        <w:t>с</w:t>
      </w:r>
      <w:r>
        <w:rPr>
          <w:szCs w:val="24"/>
        </w:rPr>
        <w:t>сиональным заболеваниям, профессионально важных физических и психических качеств;</w:t>
      </w:r>
    </w:p>
    <w:p w:rsidR="007642D2" w:rsidRDefault="007642D2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профилактика травматизма, простудных заболеваний, стрессовых состояний;</w:t>
      </w:r>
    </w:p>
    <w:p w:rsidR="007642D2" w:rsidRDefault="007642D2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реабилитация после болезней, перенесенной травмы;</w:t>
      </w:r>
    </w:p>
    <w:p w:rsidR="007642D2" w:rsidRDefault="007642D2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признаки работоспособности, усталости, утомления, восстановительные средства п</w:t>
      </w:r>
      <w:r>
        <w:rPr>
          <w:szCs w:val="24"/>
        </w:rPr>
        <w:t>о</w:t>
      </w:r>
      <w:r>
        <w:rPr>
          <w:szCs w:val="24"/>
        </w:rPr>
        <w:t>сле стрессового напряжения, умственной деятельности;</w:t>
      </w:r>
    </w:p>
    <w:p w:rsidR="007642D2" w:rsidRDefault="007642D2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>- повышение коммуникативных свойств личности студента.</w:t>
      </w:r>
    </w:p>
    <w:p w:rsidR="007642D2" w:rsidRDefault="007642D2" w:rsidP="00FD7F0C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pacing w:val="4"/>
          <w:szCs w:val="24"/>
        </w:rPr>
      </w:pPr>
      <w:r w:rsidRPr="00BE4F15">
        <w:rPr>
          <w:szCs w:val="24"/>
        </w:rPr>
        <w:t xml:space="preserve"> При</w:t>
      </w:r>
      <w:r w:rsidRPr="00BE4F15">
        <w:rPr>
          <w:spacing w:val="-1"/>
          <w:szCs w:val="24"/>
        </w:rPr>
        <w:t>и</w:t>
      </w:r>
      <w:r w:rsidRPr="00BE4F15">
        <w:rPr>
          <w:spacing w:val="3"/>
          <w:szCs w:val="24"/>
        </w:rPr>
        <w:t>з</w:t>
      </w:r>
      <w:r w:rsidRPr="00BE4F15">
        <w:rPr>
          <w:spacing w:val="-5"/>
          <w:szCs w:val="24"/>
        </w:rPr>
        <w:t>у</w:t>
      </w:r>
      <w:r w:rsidRPr="00BE4F15">
        <w:rPr>
          <w:spacing w:val="-1"/>
          <w:szCs w:val="24"/>
        </w:rPr>
        <w:t>че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>ид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сц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п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ин</w:t>
      </w:r>
      <w:r w:rsidRPr="00BE4F15">
        <w:rPr>
          <w:szCs w:val="24"/>
        </w:rPr>
        <w:t>ы</w:t>
      </w:r>
      <w:r w:rsidRPr="00313B58">
        <w:rPr>
          <w:szCs w:val="24"/>
        </w:rPr>
        <w:t>«</w:t>
      </w:r>
      <w:r>
        <w:rPr>
          <w:szCs w:val="24"/>
        </w:rPr>
        <w:t>Адаптивные</w:t>
      </w:r>
      <w:r w:rsidRPr="00313B58">
        <w:rPr>
          <w:szCs w:val="24"/>
        </w:rPr>
        <w:t xml:space="preserve"> курсы по </w:t>
      </w:r>
      <w:r w:rsidRPr="00313B58">
        <w:rPr>
          <w:spacing w:val="-2"/>
          <w:szCs w:val="24"/>
        </w:rPr>
        <w:t>ф</w:t>
      </w:r>
      <w:r w:rsidRPr="00313B58">
        <w:rPr>
          <w:spacing w:val="1"/>
          <w:szCs w:val="24"/>
        </w:rPr>
        <w:t>и</w:t>
      </w:r>
      <w:r w:rsidRPr="00313B58">
        <w:rPr>
          <w:spacing w:val="-1"/>
          <w:szCs w:val="24"/>
        </w:rPr>
        <w:t>з</w:t>
      </w:r>
      <w:r w:rsidRPr="00313B58">
        <w:rPr>
          <w:spacing w:val="1"/>
          <w:szCs w:val="24"/>
        </w:rPr>
        <w:t>и</w:t>
      </w:r>
      <w:r w:rsidRPr="00313B58">
        <w:rPr>
          <w:spacing w:val="-1"/>
          <w:szCs w:val="24"/>
        </w:rPr>
        <w:t>чес</w:t>
      </w:r>
      <w:r w:rsidRPr="00313B58">
        <w:rPr>
          <w:spacing w:val="1"/>
          <w:szCs w:val="24"/>
        </w:rPr>
        <w:t>к</w:t>
      </w:r>
      <w:r w:rsidRPr="00313B58">
        <w:rPr>
          <w:spacing w:val="-1"/>
          <w:szCs w:val="24"/>
        </w:rPr>
        <w:t>ой</w:t>
      </w:r>
      <w:r w:rsidRPr="00313B58">
        <w:rPr>
          <w:spacing w:val="3"/>
          <w:szCs w:val="24"/>
        </w:rPr>
        <w:t>к</w:t>
      </w:r>
      <w:r w:rsidRPr="00313B58">
        <w:rPr>
          <w:spacing w:val="-2"/>
          <w:szCs w:val="24"/>
        </w:rPr>
        <w:t>у</w:t>
      </w:r>
      <w:r w:rsidRPr="00313B58">
        <w:rPr>
          <w:szCs w:val="24"/>
        </w:rPr>
        <w:t>л</w:t>
      </w:r>
      <w:r w:rsidRPr="00313B58">
        <w:rPr>
          <w:spacing w:val="1"/>
          <w:szCs w:val="24"/>
        </w:rPr>
        <w:t>ь</w:t>
      </w:r>
      <w:r w:rsidRPr="00313B58">
        <w:rPr>
          <w:spacing w:val="3"/>
          <w:szCs w:val="24"/>
        </w:rPr>
        <w:t>т</w:t>
      </w:r>
      <w:r w:rsidRPr="00313B58">
        <w:rPr>
          <w:spacing w:val="-7"/>
          <w:szCs w:val="24"/>
        </w:rPr>
        <w:t>у</w:t>
      </w:r>
      <w:r w:rsidRPr="00313B58">
        <w:rPr>
          <w:spacing w:val="2"/>
          <w:szCs w:val="24"/>
        </w:rPr>
        <w:t>р</w:t>
      </w:r>
      <w:r w:rsidRPr="00313B58">
        <w:rPr>
          <w:spacing w:val="1"/>
          <w:szCs w:val="24"/>
        </w:rPr>
        <w:t>е</w:t>
      </w:r>
      <w:r>
        <w:rPr>
          <w:spacing w:val="1"/>
          <w:szCs w:val="24"/>
        </w:rPr>
        <w:t xml:space="preserve"> и спо</w:t>
      </w:r>
      <w:r>
        <w:rPr>
          <w:spacing w:val="1"/>
          <w:szCs w:val="24"/>
        </w:rPr>
        <w:t>р</w:t>
      </w:r>
      <w:r>
        <w:rPr>
          <w:spacing w:val="1"/>
          <w:szCs w:val="24"/>
        </w:rPr>
        <w:t>ту</w:t>
      </w:r>
      <w:r w:rsidRPr="00313B58">
        <w:rPr>
          <w:szCs w:val="24"/>
        </w:rPr>
        <w:t>»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с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ол</w:t>
      </w:r>
      <w:r w:rsidRPr="00BE4F15">
        <w:rPr>
          <w:spacing w:val="1"/>
          <w:szCs w:val="24"/>
        </w:rPr>
        <w:t>ь</w:t>
      </w:r>
      <w:r w:rsidRPr="00BE4F15">
        <w:rPr>
          <w:spacing w:val="3"/>
          <w:szCs w:val="24"/>
        </w:rPr>
        <w:t>з</w:t>
      </w:r>
      <w:r w:rsidRPr="00BE4F15">
        <w:rPr>
          <w:spacing w:val="-7"/>
          <w:szCs w:val="24"/>
        </w:rPr>
        <w:t>у</w:t>
      </w:r>
      <w:r w:rsidRPr="00BE4F15">
        <w:rPr>
          <w:szCs w:val="24"/>
        </w:rPr>
        <w:t>ют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я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овр</w:t>
      </w:r>
      <w:r w:rsidRPr="00BE4F15">
        <w:rPr>
          <w:spacing w:val="-1"/>
          <w:szCs w:val="24"/>
        </w:rPr>
        <w:t>еме</w:t>
      </w:r>
      <w:r w:rsidRPr="00BE4F15">
        <w:rPr>
          <w:spacing w:val="1"/>
          <w:szCs w:val="24"/>
        </w:rPr>
        <w:t>нн</w:t>
      </w:r>
      <w:r w:rsidRPr="00BE4F15">
        <w:rPr>
          <w:szCs w:val="24"/>
        </w:rPr>
        <w:t xml:space="preserve">ые </w:t>
      </w:r>
      <w:r w:rsidRPr="00BE4F15">
        <w:rPr>
          <w:spacing w:val="1"/>
          <w:szCs w:val="24"/>
        </w:rPr>
        <w:t>п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д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гог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чес</w:t>
      </w:r>
      <w:r w:rsidRPr="00BE4F15">
        <w:rPr>
          <w:spacing w:val="1"/>
          <w:szCs w:val="24"/>
        </w:rPr>
        <w:t>к</w:t>
      </w:r>
      <w:r w:rsidRPr="00BE4F15">
        <w:rPr>
          <w:szCs w:val="24"/>
        </w:rPr>
        <w:t>ит</w:t>
      </w:r>
      <w:r w:rsidRPr="00BE4F15">
        <w:rPr>
          <w:spacing w:val="-1"/>
          <w:szCs w:val="24"/>
        </w:rPr>
        <w:t>е</w:t>
      </w:r>
      <w:r w:rsidRPr="00BE4F15">
        <w:rPr>
          <w:spacing w:val="2"/>
          <w:szCs w:val="24"/>
        </w:rPr>
        <w:t>х</w:t>
      </w:r>
      <w:r w:rsidRPr="00BE4F15">
        <w:rPr>
          <w:spacing w:val="1"/>
          <w:szCs w:val="24"/>
        </w:rPr>
        <w:t>н</w:t>
      </w:r>
      <w:r w:rsidRPr="00BE4F15">
        <w:rPr>
          <w:spacing w:val="-2"/>
          <w:szCs w:val="24"/>
        </w:rPr>
        <w:t>о</w:t>
      </w:r>
      <w:r w:rsidRPr="00BE4F15">
        <w:rPr>
          <w:szCs w:val="24"/>
        </w:rPr>
        <w:t>лог</w:t>
      </w:r>
      <w:r w:rsidRPr="00BE4F15">
        <w:rPr>
          <w:spacing w:val="1"/>
          <w:szCs w:val="24"/>
        </w:rPr>
        <w:t>ии</w:t>
      </w:r>
      <w:r w:rsidRPr="00BE4F15">
        <w:rPr>
          <w:szCs w:val="24"/>
        </w:rPr>
        <w:t>.Усло</w:t>
      </w:r>
      <w:r w:rsidRPr="00BE4F15">
        <w:rPr>
          <w:spacing w:val="-1"/>
          <w:szCs w:val="24"/>
        </w:rPr>
        <w:t>в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м форм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ров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>яобщ</w:t>
      </w:r>
      <w:r w:rsidRPr="00BE4F15">
        <w:rPr>
          <w:spacing w:val="-1"/>
          <w:szCs w:val="24"/>
        </w:rPr>
        <w:t>и</w:t>
      </w:r>
      <w:r w:rsidRPr="00BE4F15">
        <w:rPr>
          <w:szCs w:val="24"/>
        </w:rPr>
        <w:t>х</w:t>
      </w:r>
      <w:r w:rsidRPr="00BE4F15">
        <w:rPr>
          <w:spacing w:val="1"/>
          <w:szCs w:val="24"/>
        </w:rPr>
        <w:t xml:space="preserve"> к</w:t>
      </w:r>
      <w:r w:rsidRPr="00BE4F15">
        <w:rPr>
          <w:spacing w:val="3"/>
          <w:szCs w:val="24"/>
        </w:rPr>
        <w:t>о</w:t>
      </w:r>
      <w:r w:rsidRPr="00BE4F15">
        <w:rPr>
          <w:spacing w:val="-1"/>
          <w:szCs w:val="24"/>
        </w:rPr>
        <w:t>м</w:t>
      </w:r>
      <w:r w:rsidRPr="00BE4F15">
        <w:rPr>
          <w:spacing w:val="1"/>
          <w:szCs w:val="24"/>
        </w:rPr>
        <w:t>п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нц</w:t>
      </w:r>
      <w:r w:rsidRPr="00BE4F15">
        <w:rPr>
          <w:spacing w:val="-1"/>
          <w:szCs w:val="24"/>
        </w:rPr>
        <w:t>и</w:t>
      </w:r>
      <w:r w:rsidRPr="00BE4F15">
        <w:rPr>
          <w:szCs w:val="24"/>
        </w:rPr>
        <w:t xml:space="preserve">йи </w:t>
      </w:r>
      <w:r w:rsidRPr="00BE4F15">
        <w:rPr>
          <w:spacing w:val="-5"/>
          <w:szCs w:val="24"/>
        </w:rPr>
        <w:t>у</w:t>
      </w:r>
      <w:r w:rsidRPr="00BE4F15">
        <w:rPr>
          <w:spacing w:val="1"/>
          <w:szCs w:val="24"/>
        </w:rPr>
        <w:t>ни</w:t>
      </w:r>
      <w:r w:rsidRPr="00BE4F15">
        <w:rPr>
          <w:spacing w:val="2"/>
          <w:szCs w:val="24"/>
        </w:rPr>
        <w:t>в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р</w:t>
      </w:r>
      <w:r w:rsidRPr="00BE4F15">
        <w:rPr>
          <w:spacing w:val="-1"/>
          <w:szCs w:val="24"/>
        </w:rPr>
        <w:t>са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ьн</w:t>
      </w:r>
      <w:r w:rsidRPr="00BE4F15">
        <w:rPr>
          <w:szCs w:val="24"/>
        </w:rPr>
        <w:t>ых</w:t>
      </w:r>
      <w:r w:rsidRPr="00BE4F15">
        <w:rPr>
          <w:spacing w:val="-5"/>
          <w:szCs w:val="24"/>
        </w:rPr>
        <w:t>у</w:t>
      </w:r>
      <w:r w:rsidRPr="00BE4F15">
        <w:rPr>
          <w:spacing w:val="1"/>
          <w:szCs w:val="24"/>
        </w:rPr>
        <w:t>ч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б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ыхд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й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твийявля</w:t>
      </w:r>
      <w:r w:rsidRPr="00BE4F15">
        <w:rPr>
          <w:spacing w:val="-1"/>
          <w:szCs w:val="24"/>
        </w:rPr>
        <w:t>е</w:t>
      </w:r>
      <w:r w:rsidRPr="00BE4F15">
        <w:rPr>
          <w:spacing w:val="-2"/>
          <w:szCs w:val="24"/>
        </w:rPr>
        <w:t>т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яо</w:t>
      </w:r>
      <w:r w:rsidRPr="00BE4F15">
        <w:rPr>
          <w:spacing w:val="5"/>
          <w:szCs w:val="24"/>
        </w:rPr>
        <w:t>б</w:t>
      </w:r>
      <w:r w:rsidRPr="00BE4F15">
        <w:rPr>
          <w:spacing w:val="-5"/>
          <w:szCs w:val="24"/>
        </w:rPr>
        <w:t>у</w:t>
      </w:r>
      <w:r w:rsidRPr="00BE4F15">
        <w:rPr>
          <w:spacing w:val="-1"/>
          <w:szCs w:val="24"/>
        </w:rPr>
        <w:t>че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>е</w:t>
      </w:r>
      <w:r w:rsidRPr="00BE4F15">
        <w:rPr>
          <w:spacing w:val="1"/>
          <w:szCs w:val="24"/>
        </w:rPr>
        <w:t xml:space="preserve"> н</w:t>
      </w:r>
      <w:r w:rsidRPr="00BE4F15">
        <w:rPr>
          <w:szCs w:val="24"/>
        </w:rPr>
        <w:t>а</w:t>
      </w:r>
      <w:r w:rsidRPr="00BE4F15">
        <w:rPr>
          <w:spacing w:val="2"/>
          <w:szCs w:val="24"/>
        </w:rPr>
        <w:t>о</w:t>
      </w:r>
      <w:r w:rsidRPr="00BE4F15">
        <w:rPr>
          <w:spacing w:val="1"/>
          <w:szCs w:val="24"/>
        </w:rPr>
        <w:t>сн</w:t>
      </w:r>
      <w:r w:rsidRPr="00BE4F15">
        <w:rPr>
          <w:szCs w:val="24"/>
        </w:rPr>
        <w:t xml:space="preserve">ове </w:t>
      </w:r>
      <w:r w:rsidRPr="00BE4F15">
        <w:rPr>
          <w:spacing w:val="-1"/>
          <w:szCs w:val="24"/>
        </w:rPr>
        <w:t>с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ем</w:t>
      </w:r>
      <w:r w:rsidRPr="00BE4F15">
        <w:rPr>
          <w:spacing w:val="1"/>
          <w:szCs w:val="24"/>
        </w:rPr>
        <w:t>н</w:t>
      </w:r>
      <w:r w:rsidRPr="00BE4F15">
        <w:rPr>
          <w:spacing w:val="4"/>
          <w:szCs w:val="24"/>
        </w:rPr>
        <w:t>о</w:t>
      </w:r>
      <w:r w:rsidRPr="00BE4F15">
        <w:rPr>
          <w:szCs w:val="24"/>
        </w:rPr>
        <w:t>- д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я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ьн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ого</w:t>
      </w:r>
      <w:r w:rsidRPr="00BE4F15">
        <w:rPr>
          <w:spacing w:val="1"/>
          <w:szCs w:val="24"/>
        </w:rPr>
        <w:t xml:space="preserve"> п</w:t>
      </w:r>
      <w:r w:rsidRPr="00BE4F15">
        <w:rPr>
          <w:szCs w:val="24"/>
        </w:rPr>
        <w:t>о</w:t>
      </w:r>
      <w:r w:rsidRPr="00BE4F15">
        <w:rPr>
          <w:spacing w:val="-2"/>
          <w:szCs w:val="24"/>
        </w:rPr>
        <w:t>д</w:t>
      </w:r>
      <w:r w:rsidRPr="00BE4F15">
        <w:rPr>
          <w:spacing w:val="2"/>
          <w:szCs w:val="24"/>
        </w:rPr>
        <w:t>х</w:t>
      </w:r>
      <w:r w:rsidRPr="00BE4F15">
        <w:rPr>
          <w:spacing w:val="-2"/>
          <w:szCs w:val="24"/>
        </w:rPr>
        <w:t>о</w:t>
      </w:r>
      <w:r w:rsidRPr="00BE4F15">
        <w:rPr>
          <w:szCs w:val="24"/>
        </w:rPr>
        <w:t>да(пред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ол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г</w:t>
      </w:r>
      <w:r w:rsidRPr="00BE4F15">
        <w:rPr>
          <w:spacing w:val="-1"/>
          <w:szCs w:val="24"/>
        </w:rPr>
        <w:t>ае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к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и</w:t>
      </w:r>
      <w:r w:rsidRPr="00BE4F15">
        <w:rPr>
          <w:szCs w:val="24"/>
        </w:rPr>
        <w:t>вно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тьо</w:t>
      </w:r>
      <w:r w:rsidRPr="00BE4F15">
        <w:rPr>
          <w:spacing w:val="2"/>
          <w:szCs w:val="24"/>
        </w:rPr>
        <w:t>б</w:t>
      </w:r>
      <w:r w:rsidRPr="00BE4F15">
        <w:rPr>
          <w:spacing w:val="-7"/>
          <w:szCs w:val="24"/>
        </w:rPr>
        <w:t>у</w:t>
      </w:r>
      <w:r w:rsidRPr="00BE4F15">
        <w:rPr>
          <w:spacing w:val="1"/>
          <w:szCs w:val="24"/>
        </w:rPr>
        <w:t>ч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ющ</w:t>
      </w:r>
      <w:r w:rsidRPr="00BE4F15">
        <w:rPr>
          <w:spacing w:val="1"/>
          <w:szCs w:val="24"/>
        </w:rPr>
        <w:t>и</w:t>
      </w:r>
      <w:r w:rsidRPr="00BE4F15">
        <w:rPr>
          <w:spacing w:val="2"/>
          <w:szCs w:val="24"/>
        </w:rPr>
        <w:t>х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я,</w:t>
      </w:r>
      <w:r w:rsidRPr="00BE4F15">
        <w:rPr>
          <w:spacing w:val="1"/>
          <w:szCs w:val="24"/>
        </w:rPr>
        <w:t xml:space="preserve"> к</w:t>
      </w:r>
      <w:r w:rsidRPr="00BE4F15">
        <w:rPr>
          <w:szCs w:val="24"/>
        </w:rPr>
        <w:t>огда</w:t>
      </w:r>
      <w:r w:rsidRPr="00BE4F15">
        <w:rPr>
          <w:spacing w:val="1"/>
          <w:szCs w:val="24"/>
        </w:rPr>
        <w:t>зн</w:t>
      </w:r>
      <w:r w:rsidRPr="00BE4F15">
        <w:rPr>
          <w:spacing w:val="-3"/>
          <w:szCs w:val="24"/>
        </w:rPr>
        <w:t>а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 xml:space="preserve">е 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 xml:space="preserve">е </w:t>
      </w:r>
      <w:r w:rsidRPr="00BE4F15">
        <w:rPr>
          <w:spacing w:val="1"/>
          <w:szCs w:val="24"/>
        </w:rPr>
        <w:t>п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р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д</w:t>
      </w:r>
      <w:r w:rsidRPr="00BE4F15">
        <w:rPr>
          <w:spacing w:val="-1"/>
          <w:szCs w:val="24"/>
        </w:rPr>
        <w:t>ае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явг</w:t>
      </w:r>
      <w:r w:rsidRPr="00BE4F15">
        <w:rPr>
          <w:szCs w:val="24"/>
        </w:rPr>
        <w:t>о</w:t>
      </w:r>
      <w:r w:rsidRPr="00BE4F15">
        <w:rPr>
          <w:szCs w:val="24"/>
        </w:rPr>
        <w:t>товомвид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,а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тро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я</w:t>
      </w:r>
      <w:r w:rsidRPr="00BE4F15">
        <w:rPr>
          <w:spacing w:val="1"/>
          <w:szCs w:val="24"/>
        </w:rPr>
        <w:t xml:space="preserve"> с</w:t>
      </w:r>
      <w:r w:rsidRPr="00BE4F15">
        <w:rPr>
          <w:spacing w:val="-1"/>
          <w:szCs w:val="24"/>
        </w:rPr>
        <w:t>ам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м</w:t>
      </w:r>
      <w:r w:rsidRPr="00BE4F15">
        <w:rPr>
          <w:szCs w:val="24"/>
        </w:rPr>
        <w:t>ио</w:t>
      </w:r>
      <w:r w:rsidRPr="00BE4F15">
        <w:rPr>
          <w:spacing w:val="2"/>
          <w:szCs w:val="24"/>
        </w:rPr>
        <w:t>б</w:t>
      </w:r>
      <w:r w:rsidRPr="00BE4F15">
        <w:rPr>
          <w:spacing w:val="-5"/>
          <w:szCs w:val="24"/>
        </w:rPr>
        <w:t>у</w:t>
      </w:r>
      <w:r w:rsidRPr="00BE4F15">
        <w:rPr>
          <w:spacing w:val="1"/>
          <w:szCs w:val="24"/>
        </w:rPr>
        <w:t>ч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ющ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м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яв</w:t>
      </w:r>
      <w:r w:rsidRPr="00BE4F15">
        <w:rPr>
          <w:spacing w:val="1"/>
          <w:szCs w:val="24"/>
        </w:rPr>
        <w:t xml:space="preserve"> п</w:t>
      </w:r>
      <w:r w:rsidRPr="00BE4F15">
        <w:rPr>
          <w:szCs w:val="24"/>
        </w:rPr>
        <w:t>ро</w:t>
      </w:r>
      <w:r w:rsidRPr="00BE4F15">
        <w:rPr>
          <w:spacing w:val="1"/>
          <w:szCs w:val="24"/>
        </w:rPr>
        <w:t>ц</w:t>
      </w:r>
      <w:r w:rsidRPr="00BE4F15">
        <w:rPr>
          <w:spacing w:val="-1"/>
          <w:szCs w:val="24"/>
        </w:rPr>
        <w:t>ес</w:t>
      </w:r>
      <w:r w:rsidRPr="00BE4F15">
        <w:rPr>
          <w:spacing w:val="1"/>
          <w:szCs w:val="24"/>
        </w:rPr>
        <w:t>с</w:t>
      </w:r>
      <w:r w:rsidRPr="00BE4F15">
        <w:rPr>
          <w:szCs w:val="24"/>
        </w:rPr>
        <w:t xml:space="preserve">е 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 xml:space="preserve">х 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о</w:t>
      </w:r>
      <w:r w:rsidRPr="00BE4F15">
        <w:rPr>
          <w:spacing w:val="1"/>
          <w:szCs w:val="24"/>
        </w:rPr>
        <w:t>зн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в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ьн</w:t>
      </w:r>
      <w:r w:rsidRPr="00BE4F15">
        <w:rPr>
          <w:spacing w:val="-2"/>
          <w:szCs w:val="24"/>
        </w:rPr>
        <w:t>о</w:t>
      </w:r>
      <w:r w:rsidRPr="00BE4F15">
        <w:rPr>
          <w:szCs w:val="24"/>
        </w:rPr>
        <w:t>йд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ят</w:t>
      </w:r>
      <w:r w:rsidRPr="00BE4F15">
        <w:rPr>
          <w:spacing w:val="-3"/>
          <w:szCs w:val="24"/>
        </w:rPr>
        <w:t>е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ьн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pacing w:val="4"/>
          <w:szCs w:val="24"/>
        </w:rPr>
        <w:t>т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 xml:space="preserve">): 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г</w:t>
      </w:r>
      <w:r w:rsidRPr="00BE4F15">
        <w:rPr>
          <w:szCs w:val="24"/>
        </w:rPr>
        <w:t>ров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яд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ят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ьн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</w:t>
      </w:r>
      <w:r w:rsidRPr="00BE4F15">
        <w:rPr>
          <w:spacing w:val="1"/>
          <w:szCs w:val="24"/>
        </w:rPr>
        <w:t>ь</w:t>
      </w:r>
      <w:r w:rsidRPr="00BE4F15">
        <w:rPr>
          <w:szCs w:val="24"/>
        </w:rPr>
        <w:t xml:space="preserve">; 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робле</w:t>
      </w:r>
      <w:r w:rsidRPr="00BE4F15">
        <w:rPr>
          <w:spacing w:val="-1"/>
          <w:szCs w:val="24"/>
        </w:rPr>
        <w:t>м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ое о</w:t>
      </w:r>
      <w:r w:rsidRPr="00BE4F15">
        <w:rPr>
          <w:spacing w:val="2"/>
          <w:szCs w:val="24"/>
        </w:rPr>
        <w:t>б</w:t>
      </w:r>
      <w:r w:rsidRPr="00BE4F15">
        <w:rPr>
          <w:spacing w:val="-5"/>
          <w:szCs w:val="24"/>
        </w:rPr>
        <w:t>у</w:t>
      </w:r>
      <w:r w:rsidRPr="00BE4F15">
        <w:rPr>
          <w:spacing w:val="1"/>
          <w:szCs w:val="24"/>
        </w:rPr>
        <w:t>ч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ни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;о</w:t>
      </w:r>
      <w:r w:rsidRPr="00BE4F15">
        <w:rPr>
          <w:spacing w:val="2"/>
          <w:szCs w:val="24"/>
        </w:rPr>
        <w:t>б</w:t>
      </w:r>
      <w:r w:rsidRPr="00BE4F15">
        <w:rPr>
          <w:spacing w:val="-5"/>
          <w:szCs w:val="24"/>
        </w:rPr>
        <w:t>у</w:t>
      </w:r>
      <w:r w:rsidRPr="00BE4F15">
        <w:rPr>
          <w:spacing w:val="1"/>
          <w:szCs w:val="24"/>
        </w:rPr>
        <w:t>ч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>е в д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лог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;</w:t>
      </w:r>
      <w:r w:rsidRPr="00BE4F15">
        <w:rPr>
          <w:spacing w:val="1"/>
          <w:szCs w:val="24"/>
        </w:rPr>
        <w:t xml:space="preserve"> си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ем</w:t>
      </w:r>
      <w:r w:rsidRPr="00BE4F15">
        <w:rPr>
          <w:szCs w:val="24"/>
        </w:rPr>
        <w:t>а вопро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ов и</w:t>
      </w:r>
      <w:r w:rsidRPr="00BE4F15">
        <w:rPr>
          <w:spacing w:val="1"/>
          <w:szCs w:val="24"/>
        </w:rPr>
        <w:t>з</w:t>
      </w:r>
      <w:r w:rsidRPr="00BE4F15">
        <w:rPr>
          <w:spacing w:val="-1"/>
          <w:szCs w:val="24"/>
        </w:rPr>
        <w:t>а</w:t>
      </w:r>
      <w:r w:rsidRPr="00BE4F15">
        <w:rPr>
          <w:spacing w:val="2"/>
          <w:szCs w:val="24"/>
        </w:rPr>
        <w:t>д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ний</w:t>
      </w:r>
      <w:r w:rsidRPr="00BE4F15">
        <w:rPr>
          <w:szCs w:val="24"/>
        </w:rPr>
        <w:t>,орг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н</w:t>
      </w:r>
      <w:r w:rsidRPr="00BE4F15">
        <w:rPr>
          <w:spacing w:val="-1"/>
          <w:szCs w:val="24"/>
        </w:rPr>
        <w:t>и</w:t>
      </w:r>
      <w:r w:rsidRPr="00BE4F15">
        <w:rPr>
          <w:spacing w:val="1"/>
          <w:szCs w:val="24"/>
        </w:rPr>
        <w:t>з</w:t>
      </w:r>
      <w:r w:rsidRPr="00BE4F15">
        <w:rPr>
          <w:spacing w:val="-1"/>
          <w:szCs w:val="24"/>
        </w:rPr>
        <w:t>ац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я р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фл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к</w:t>
      </w:r>
      <w:r w:rsidRPr="00BE4F15">
        <w:rPr>
          <w:spacing w:val="-1"/>
          <w:szCs w:val="24"/>
        </w:rPr>
        <w:t>с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внойд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ят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ь</w:t>
      </w:r>
      <w:r w:rsidRPr="00BE4F15">
        <w:rPr>
          <w:spacing w:val="-1"/>
          <w:szCs w:val="24"/>
        </w:rPr>
        <w:t>н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;т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х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олог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я</w:t>
      </w:r>
      <w:r w:rsidRPr="00BE4F15">
        <w:rPr>
          <w:spacing w:val="1"/>
          <w:szCs w:val="24"/>
        </w:rPr>
        <w:t xml:space="preserve"> п</w:t>
      </w:r>
      <w:r w:rsidRPr="00BE4F15">
        <w:rPr>
          <w:szCs w:val="24"/>
        </w:rPr>
        <w:t>ор</w:t>
      </w:r>
      <w:r w:rsidRPr="00BE4F15">
        <w:rPr>
          <w:spacing w:val="-2"/>
          <w:szCs w:val="24"/>
        </w:rPr>
        <w:t>т</w:t>
      </w:r>
      <w:r w:rsidRPr="00BE4F15">
        <w:rPr>
          <w:szCs w:val="24"/>
        </w:rPr>
        <w:t>фол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о;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о</w:t>
      </w:r>
      <w:r w:rsidRPr="00BE4F15">
        <w:rPr>
          <w:spacing w:val="1"/>
          <w:szCs w:val="24"/>
        </w:rPr>
        <w:t>з</w:t>
      </w:r>
      <w:r w:rsidRPr="00BE4F15">
        <w:rPr>
          <w:szCs w:val="24"/>
        </w:rPr>
        <w:t>д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 xml:space="preserve">е </w:t>
      </w:r>
      <w:r w:rsidRPr="00BE4F15">
        <w:rPr>
          <w:spacing w:val="-1"/>
          <w:szCs w:val="24"/>
        </w:rPr>
        <w:t>с</w:t>
      </w:r>
      <w:r w:rsidRPr="00BE4F15">
        <w:rPr>
          <w:spacing w:val="1"/>
          <w:szCs w:val="24"/>
        </w:rPr>
        <w:t>и</w:t>
      </w:r>
      <w:r w:rsidRPr="00BE4F15">
        <w:rPr>
          <w:spacing w:val="3"/>
          <w:szCs w:val="24"/>
        </w:rPr>
        <w:t>т</w:t>
      </w:r>
      <w:r w:rsidRPr="00BE4F15">
        <w:rPr>
          <w:spacing w:val="-5"/>
          <w:szCs w:val="24"/>
        </w:rPr>
        <w:t>у</w:t>
      </w:r>
      <w:r w:rsidRPr="00BE4F15">
        <w:rPr>
          <w:spacing w:val="1"/>
          <w:szCs w:val="24"/>
        </w:rPr>
        <w:t>аций</w:t>
      </w:r>
      <w:r w:rsidRPr="00BE4F15">
        <w:rPr>
          <w:szCs w:val="24"/>
        </w:rPr>
        <w:t>,</w:t>
      </w:r>
      <w:r w:rsidRPr="00BE4F15">
        <w:rPr>
          <w:spacing w:val="1"/>
          <w:szCs w:val="24"/>
        </w:rPr>
        <w:t xml:space="preserve"> н</w:t>
      </w:r>
      <w:r w:rsidRPr="00BE4F15">
        <w:rPr>
          <w:spacing w:val="-3"/>
          <w:szCs w:val="24"/>
        </w:rPr>
        <w:t>а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р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вл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нн</w:t>
      </w:r>
      <w:r w:rsidRPr="00BE4F15">
        <w:rPr>
          <w:spacing w:val="-3"/>
          <w:szCs w:val="24"/>
        </w:rPr>
        <w:t>ы</w:t>
      </w:r>
      <w:r w:rsidRPr="00BE4F15">
        <w:rPr>
          <w:szCs w:val="24"/>
        </w:rPr>
        <w:t xml:space="preserve">х 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а</w:t>
      </w:r>
      <w:r w:rsidRPr="00BE4F15">
        <w:rPr>
          <w:spacing w:val="1"/>
          <w:szCs w:val="24"/>
        </w:rPr>
        <w:t xml:space="preserve"> и</w:t>
      </w:r>
      <w:r w:rsidRPr="00BE4F15">
        <w:rPr>
          <w:spacing w:val="-1"/>
          <w:szCs w:val="24"/>
        </w:rPr>
        <w:t>н</w:t>
      </w:r>
      <w:r w:rsidRPr="00BE4F15">
        <w:rPr>
          <w:szCs w:val="24"/>
        </w:rPr>
        <w:t>форм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ци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н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 xml:space="preserve">ый </w:t>
      </w:r>
      <w:r w:rsidRPr="00BE4F15">
        <w:rPr>
          <w:spacing w:val="1"/>
          <w:szCs w:val="24"/>
        </w:rPr>
        <w:t>п</w:t>
      </w:r>
      <w:r w:rsidRPr="00BE4F15">
        <w:rPr>
          <w:spacing w:val="-2"/>
          <w:szCs w:val="24"/>
        </w:rPr>
        <w:t>о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с</w:t>
      </w:r>
      <w:r w:rsidRPr="00BE4F15">
        <w:rPr>
          <w:spacing w:val="1"/>
          <w:szCs w:val="24"/>
        </w:rPr>
        <w:t>к</w:t>
      </w:r>
      <w:r w:rsidRPr="00BE4F15">
        <w:rPr>
          <w:szCs w:val="24"/>
        </w:rPr>
        <w:t>;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о</w:t>
      </w:r>
      <w:r w:rsidRPr="00BE4F15">
        <w:rPr>
          <w:spacing w:val="1"/>
          <w:szCs w:val="24"/>
        </w:rPr>
        <w:t>з</w:t>
      </w:r>
      <w:r w:rsidRPr="00BE4F15">
        <w:rPr>
          <w:szCs w:val="24"/>
        </w:rPr>
        <w:t>д</w:t>
      </w:r>
      <w:r w:rsidRPr="00BE4F15">
        <w:rPr>
          <w:spacing w:val="-1"/>
          <w:szCs w:val="24"/>
        </w:rPr>
        <w:t>ан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е</w:t>
      </w:r>
      <w:r w:rsidRPr="00BE4F15">
        <w:rPr>
          <w:spacing w:val="-1"/>
          <w:szCs w:val="24"/>
        </w:rPr>
        <w:t>с</w:t>
      </w:r>
      <w:r w:rsidRPr="00BE4F15">
        <w:rPr>
          <w:spacing w:val="1"/>
          <w:szCs w:val="24"/>
        </w:rPr>
        <w:t>и</w:t>
      </w:r>
      <w:r w:rsidRPr="00BE4F15">
        <w:rPr>
          <w:spacing w:val="3"/>
          <w:szCs w:val="24"/>
        </w:rPr>
        <w:t>т</w:t>
      </w:r>
      <w:r w:rsidRPr="00BE4F15">
        <w:rPr>
          <w:spacing w:val="-7"/>
          <w:szCs w:val="24"/>
        </w:rPr>
        <w:t>у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ци</w:t>
      </w:r>
      <w:r w:rsidRPr="00BE4F15">
        <w:rPr>
          <w:szCs w:val="24"/>
        </w:rPr>
        <w:t>и</w:t>
      </w:r>
      <w:r w:rsidRPr="00BE4F15">
        <w:rPr>
          <w:spacing w:val="5"/>
          <w:szCs w:val="24"/>
        </w:rPr>
        <w:t>в</w:t>
      </w:r>
      <w:r w:rsidRPr="00BE4F15">
        <w:rPr>
          <w:szCs w:val="24"/>
        </w:rPr>
        <w:t>ыбораит.д.</w:t>
      </w:r>
    </w:p>
    <w:p w:rsidR="007642D2" w:rsidRPr="00BE4F15" w:rsidRDefault="007642D2" w:rsidP="00D466C3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 w:rsidRPr="00BE4F15">
        <w:rPr>
          <w:szCs w:val="24"/>
        </w:rPr>
        <w:t>С</w:t>
      </w:r>
      <w:r w:rsidRPr="00BE4F15">
        <w:rPr>
          <w:spacing w:val="-1"/>
          <w:szCs w:val="24"/>
        </w:rPr>
        <w:t>ам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тоятел</w:t>
      </w:r>
      <w:r w:rsidRPr="00BE4F15">
        <w:rPr>
          <w:spacing w:val="1"/>
          <w:szCs w:val="24"/>
        </w:rPr>
        <w:t>ьн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яр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бо</w:t>
      </w:r>
      <w:r w:rsidRPr="00BE4F15">
        <w:rPr>
          <w:spacing w:val="1"/>
          <w:szCs w:val="24"/>
        </w:rPr>
        <w:t>т</w:t>
      </w:r>
      <w:r w:rsidRPr="00BE4F15">
        <w:rPr>
          <w:szCs w:val="24"/>
        </w:rPr>
        <w:t>а в</w:t>
      </w:r>
      <w:r w:rsidRPr="00BE4F15">
        <w:rPr>
          <w:spacing w:val="-1"/>
          <w:szCs w:val="24"/>
        </w:rPr>
        <w:t>ы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ол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я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яо</w:t>
      </w:r>
      <w:r w:rsidRPr="00BE4F15">
        <w:rPr>
          <w:spacing w:val="2"/>
          <w:szCs w:val="24"/>
        </w:rPr>
        <w:t>б</w:t>
      </w:r>
      <w:r w:rsidRPr="00BE4F15">
        <w:rPr>
          <w:spacing w:val="-5"/>
          <w:szCs w:val="24"/>
        </w:rPr>
        <w:t>у</w:t>
      </w:r>
      <w:r w:rsidRPr="00BE4F15">
        <w:rPr>
          <w:spacing w:val="1"/>
          <w:szCs w:val="24"/>
        </w:rPr>
        <w:t>ч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ющ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м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яво вн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а</w:t>
      </w:r>
      <w:r w:rsidRPr="00BE4F15">
        <w:rPr>
          <w:spacing w:val="-5"/>
          <w:szCs w:val="24"/>
        </w:rPr>
        <w:t>у</w:t>
      </w:r>
      <w:r w:rsidRPr="00BE4F15">
        <w:rPr>
          <w:szCs w:val="24"/>
        </w:rPr>
        <w:t>д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тор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ое вр</w:t>
      </w:r>
      <w:r w:rsidRPr="00BE4F15">
        <w:rPr>
          <w:spacing w:val="-1"/>
          <w:szCs w:val="24"/>
        </w:rPr>
        <w:t>ем</w:t>
      </w:r>
      <w:r w:rsidRPr="00BE4F15">
        <w:rPr>
          <w:szCs w:val="24"/>
        </w:rPr>
        <w:t>я</w:t>
      </w:r>
      <w:r w:rsidRPr="00BE4F15">
        <w:rPr>
          <w:spacing w:val="1"/>
          <w:szCs w:val="24"/>
        </w:rPr>
        <w:t xml:space="preserve"> п</w:t>
      </w:r>
      <w:r w:rsidRPr="00BE4F15">
        <w:rPr>
          <w:szCs w:val="24"/>
        </w:rPr>
        <w:t xml:space="preserve">о </w:t>
      </w:r>
      <w:r w:rsidRPr="00BE4F15">
        <w:rPr>
          <w:spacing w:val="1"/>
          <w:szCs w:val="24"/>
        </w:rPr>
        <w:t>з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д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 xml:space="preserve">юи 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ри</w:t>
      </w:r>
      <w:r w:rsidRPr="00BE4F15">
        <w:rPr>
          <w:spacing w:val="-1"/>
          <w:szCs w:val="24"/>
        </w:rPr>
        <w:t>ме</w:t>
      </w:r>
      <w:r w:rsidRPr="00BE4F15">
        <w:rPr>
          <w:szCs w:val="24"/>
        </w:rPr>
        <w:t>тод</w:t>
      </w:r>
      <w:r w:rsidRPr="00BE4F15">
        <w:rPr>
          <w:spacing w:val="1"/>
          <w:szCs w:val="24"/>
        </w:rPr>
        <w:t>и</w:t>
      </w:r>
      <w:r w:rsidRPr="00BE4F15">
        <w:rPr>
          <w:spacing w:val="-3"/>
          <w:szCs w:val="24"/>
        </w:rPr>
        <w:t>ч</w:t>
      </w:r>
      <w:r w:rsidRPr="00BE4F15">
        <w:rPr>
          <w:spacing w:val="-1"/>
          <w:szCs w:val="24"/>
        </w:rPr>
        <w:t>ес</w:t>
      </w:r>
      <w:r w:rsidRPr="00BE4F15">
        <w:rPr>
          <w:spacing w:val="1"/>
          <w:szCs w:val="24"/>
        </w:rPr>
        <w:t>к</w:t>
      </w:r>
      <w:r w:rsidRPr="00BE4F15">
        <w:rPr>
          <w:szCs w:val="24"/>
        </w:rPr>
        <w:t xml:space="preserve">ом </w:t>
      </w:r>
      <w:r w:rsidRPr="00BE4F15">
        <w:rPr>
          <w:spacing w:val="5"/>
          <w:szCs w:val="24"/>
        </w:rPr>
        <w:t>р</w:t>
      </w:r>
      <w:r w:rsidRPr="00BE4F15">
        <w:rPr>
          <w:spacing w:val="-7"/>
          <w:szCs w:val="24"/>
        </w:rPr>
        <w:t>у</w:t>
      </w:r>
      <w:r w:rsidRPr="00BE4F15">
        <w:rPr>
          <w:spacing w:val="1"/>
          <w:szCs w:val="24"/>
        </w:rPr>
        <w:t>к</w:t>
      </w:r>
      <w:r w:rsidRPr="00BE4F15">
        <w:rPr>
          <w:spacing w:val="2"/>
          <w:szCs w:val="24"/>
        </w:rPr>
        <w:t>о</w:t>
      </w:r>
      <w:r w:rsidRPr="00BE4F15">
        <w:rPr>
          <w:szCs w:val="24"/>
        </w:rPr>
        <w:t>вод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 xml:space="preserve">тве 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р</w:t>
      </w:r>
      <w:r w:rsidRPr="00BE4F15">
        <w:rPr>
          <w:spacing w:val="1"/>
          <w:szCs w:val="24"/>
        </w:rPr>
        <w:t>еп</w:t>
      </w:r>
      <w:r w:rsidRPr="00BE4F15">
        <w:rPr>
          <w:szCs w:val="24"/>
        </w:rPr>
        <w:t>од</w:t>
      </w:r>
      <w:r w:rsidRPr="00BE4F15">
        <w:rPr>
          <w:spacing w:val="-1"/>
          <w:szCs w:val="24"/>
        </w:rPr>
        <w:t>а</w:t>
      </w:r>
      <w:r w:rsidRPr="00BE4F15">
        <w:rPr>
          <w:spacing w:val="5"/>
          <w:szCs w:val="24"/>
        </w:rPr>
        <w:t>в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ля,</w:t>
      </w:r>
      <w:r w:rsidRPr="00BE4F15">
        <w:rPr>
          <w:spacing w:val="1"/>
          <w:szCs w:val="24"/>
        </w:rPr>
        <w:t xml:space="preserve"> н</w:t>
      </w:r>
      <w:r w:rsidRPr="00BE4F15">
        <w:rPr>
          <w:szCs w:val="24"/>
        </w:rPr>
        <w:t>об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з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го</w:t>
      </w:r>
      <w:r w:rsidRPr="00BE4F15">
        <w:rPr>
          <w:spacing w:val="1"/>
          <w:szCs w:val="24"/>
        </w:rPr>
        <w:t>н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р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д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тв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нн</w:t>
      </w:r>
      <w:r w:rsidRPr="00BE4F15">
        <w:rPr>
          <w:szCs w:val="24"/>
        </w:rPr>
        <w:t xml:space="preserve">ого </w:t>
      </w:r>
      <w:r w:rsidRPr="00BE4F15">
        <w:rPr>
          <w:spacing w:val="-5"/>
          <w:szCs w:val="24"/>
        </w:rPr>
        <w:t>у</w:t>
      </w:r>
      <w:r w:rsidRPr="00BE4F15">
        <w:rPr>
          <w:spacing w:val="1"/>
          <w:szCs w:val="24"/>
        </w:rPr>
        <w:t>ча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т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я. Оц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нк</w:t>
      </w:r>
      <w:r w:rsidRPr="00BE4F15">
        <w:rPr>
          <w:szCs w:val="24"/>
        </w:rPr>
        <w:t xml:space="preserve">а </w:t>
      </w:r>
      <w:r w:rsidRPr="00BE4F15">
        <w:rPr>
          <w:spacing w:val="1"/>
          <w:szCs w:val="24"/>
        </w:rPr>
        <w:t>к</w:t>
      </w:r>
      <w:r w:rsidRPr="00BE4F15">
        <w:rPr>
          <w:spacing w:val="-1"/>
          <w:szCs w:val="24"/>
        </w:rPr>
        <w:t>ачес</w:t>
      </w:r>
      <w:r w:rsidRPr="00BE4F15">
        <w:rPr>
          <w:szCs w:val="24"/>
        </w:rPr>
        <w:t xml:space="preserve">тва </w:t>
      </w:r>
      <w:r w:rsidRPr="00BE4F15">
        <w:rPr>
          <w:spacing w:val="2"/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>в</w:t>
      </w:r>
      <w:r w:rsidRPr="00BE4F15">
        <w:rPr>
          <w:spacing w:val="2"/>
          <w:szCs w:val="24"/>
        </w:rPr>
        <w:t>о</w:t>
      </w:r>
      <w:r w:rsidRPr="00BE4F15">
        <w:rPr>
          <w:spacing w:val="-1"/>
          <w:szCs w:val="24"/>
        </w:rPr>
        <w:t>е</w:t>
      </w:r>
      <w:r w:rsidRPr="00BE4F15">
        <w:rPr>
          <w:spacing w:val="1"/>
          <w:szCs w:val="24"/>
        </w:rPr>
        <w:t>ни</w:t>
      </w:r>
      <w:r w:rsidRPr="00BE4F15">
        <w:rPr>
          <w:szCs w:val="24"/>
        </w:rPr>
        <w:t>я</w:t>
      </w:r>
      <w:r w:rsidRPr="00BE4F15">
        <w:rPr>
          <w:spacing w:val="-5"/>
          <w:szCs w:val="24"/>
        </w:rPr>
        <w:t>у</w:t>
      </w:r>
      <w:r w:rsidRPr="00BE4F15">
        <w:rPr>
          <w:spacing w:val="-1"/>
          <w:szCs w:val="24"/>
        </w:rPr>
        <w:t>че</w:t>
      </w:r>
      <w:r w:rsidRPr="00BE4F15">
        <w:rPr>
          <w:szCs w:val="24"/>
        </w:rPr>
        <w:t>б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ойд</w:t>
      </w:r>
      <w:r w:rsidRPr="00BE4F15">
        <w:rPr>
          <w:spacing w:val="1"/>
          <w:szCs w:val="24"/>
        </w:rPr>
        <w:t>и</w:t>
      </w:r>
      <w:r w:rsidRPr="00BE4F15">
        <w:rPr>
          <w:spacing w:val="-1"/>
          <w:szCs w:val="24"/>
        </w:rPr>
        <w:t>с</w:t>
      </w:r>
      <w:r w:rsidRPr="00BE4F15">
        <w:rPr>
          <w:spacing w:val="1"/>
          <w:szCs w:val="24"/>
        </w:rPr>
        <w:t>ци</w:t>
      </w:r>
      <w:r w:rsidRPr="00BE4F15">
        <w:rPr>
          <w:spacing w:val="-1"/>
          <w:szCs w:val="24"/>
        </w:rPr>
        <w:t>п</w:t>
      </w:r>
      <w:r w:rsidRPr="00BE4F15">
        <w:rPr>
          <w:szCs w:val="24"/>
        </w:rPr>
        <w:t>л</w:t>
      </w:r>
      <w:r w:rsidRPr="00BE4F15">
        <w:rPr>
          <w:spacing w:val="1"/>
          <w:szCs w:val="24"/>
        </w:rPr>
        <w:t>ин</w:t>
      </w:r>
      <w:r w:rsidRPr="00BE4F15">
        <w:rPr>
          <w:szCs w:val="24"/>
        </w:rPr>
        <w:t>ы о</w:t>
      </w:r>
      <w:r w:rsidRPr="00BE4F15">
        <w:rPr>
          <w:spacing w:val="1"/>
          <w:szCs w:val="24"/>
        </w:rPr>
        <w:t>с</w:t>
      </w:r>
      <w:r w:rsidRPr="00BE4F15">
        <w:rPr>
          <w:spacing w:val="-5"/>
          <w:szCs w:val="24"/>
        </w:rPr>
        <w:t>у</w:t>
      </w:r>
      <w:r w:rsidRPr="00BE4F15">
        <w:rPr>
          <w:szCs w:val="24"/>
        </w:rPr>
        <w:t>щ</w:t>
      </w:r>
      <w:r w:rsidRPr="00BE4F15">
        <w:rPr>
          <w:spacing w:val="-1"/>
          <w:szCs w:val="24"/>
        </w:rPr>
        <w:t>ес</w:t>
      </w:r>
      <w:r w:rsidRPr="00BE4F15">
        <w:rPr>
          <w:szCs w:val="24"/>
        </w:rPr>
        <w:t>твл</w:t>
      </w:r>
      <w:r w:rsidRPr="00BE4F15">
        <w:rPr>
          <w:spacing w:val="2"/>
          <w:szCs w:val="24"/>
        </w:rPr>
        <w:t>я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 xml:space="preserve">яв 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ро</w:t>
      </w:r>
      <w:r w:rsidRPr="00BE4F15">
        <w:rPr>
          <w:spacing w:val="1"/>
          <w:szCs w:val="24"/>
        </w:rPr>
        <w:t>ц</w:t>
      </w:r>
      <w:r w:rsidRPr="00BE4F15">
        <w:rPr>
          <w:spacing w:val="-1"/>
          <w:szCs w:val="24"/>
        </w:rPr>
        <w:t>есс</w:t>
      </w:r>
      <w:r w:rsidRPr="00BE4F15">
        <w:rPr>
          <w:szCs w:val="24"/>
        </w:rPr>
        <w:t>е т</w:t>
      </w:r>
      <w:r w:rsidRPr="00BE4F15">
        <w:rPr>
          <w:spacing w:val="-1"/>
          <w:szCs w:val="24"/>
        </w:rPr>
        <w:t>е</w:t>
      </w:r>
      <w:r w:rsidRPr="00BE4F15">
        <w:rPr>
          <w:spacing w:val="3"/>
          <w:szCs w:val="24"/>
        </w:rPr>
        <w:t>к</w:t>
      </w:r>
      <w:r w:rsidRPr="00BE4F15">
        <w:rPr>
          <w:spacing w:val="-5"/>
          <w:szCs w:val="24"/>
        </w:rPr>
        <w:t>у</w:t>
      </w:r>
      <w:r w:rsidRPr="00BE4F15">
        <w:rPr>
          <w:szCs w:val="24"/>
        </w:rPr>
        <w:t>щ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 xml:space="preserve">го </w:t>
      </w:r>
      <w:r w:rsidRPr="00BE4F15">
        <w:rPr>
          <w:spacing w:val="1"/>
          <w:szCs w:val="24"/>
        </w:rPr>
        <w:t>к</w:t>
      </w:r>
      <w:r w:rsidRPr="00BE4F15">
        <w:rPr>
          <w:szCs w:val="24"/>
        </w:rPr>
        <w:t>о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троля и</w:t>
      </w:r>
      <w:r w:rsidRPr="00BE4F15">
        <w:rPr>
          <w:spacing w:val="1"/>
          <w:szCs w:val="24"/>
        </w:rPr>
        <w:t xml:space="preserve"> п</w:t>
      </w:r>
      <w:r w:rsidRPr="00BE4F15">
        <w:rPr>
          <w:spacing w:val="-2"/>
          <w:szCs w:val="24"/>
        </w:rPr>
        <w:t>р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ме</w:t>
      </w:r>
      <w:r w:rsidRPr="00BE4F15">
        <w:rPr>
          <w:spacing w:val="4"/>
          <w:szCs w:val="24"/>
        </w:rPr>
        <w:t>ж</w:t>
      </w:r>
      <w:r w:rsidRPr="00BE4F15">
        <w:rPr>
          <w:spacing w:val="-7"/>
          <w:szCs w:val="24"/>
        </w:rPr>
        <w:t>у</w:t>
      </w:r>
      <w:r w:rsidRPr="00BE4F15">
        <w:rPr>
          <w:szCs w:val="24"/>
        </w:rPr>
        <w:t>т</w:t>
      </w:r>
      <w:r w:rsidRPr="00BE4F15">
        <w:rPr>
          <w:spacing w:val="2"/>
          <w:szCs w:val="24"/>
        </w:rPr>
        <w:t>о</w:t>
      </w:r>
      <w:r w:rsidRPr="00BE4F15">
        <w:rPr>
          <w:spacing w:val="-1"/>
          <w:szCs w:val="24"/>
        </w:rPr>
        <w:t>ч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>ой</w:t>
      </w:r>
      <w:r w:rsidRPr="00BE4F15">
        <w:rPr>
          <w:spacing w:val="-1"/>
          <w:szCs w:val="24"/>
        </w:rPr>
        <w:t>а</w:t>
      </w:r>
      <w:r w:rsidRPr="00BE4F15">
        <w:rPr>
          <w:szCs w:val="24"/>
        </w:rPr>
        <w:t>тт</w:t>
      </w:r>
      <w:r w:rsidRPr="00BE4F15">
        <w:rPr>
          <w:spacing w:val="-1"/>
          <w:szCs w:val="24"/>
        </w:rPr>
        <w:t>ес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а</w:t>
      </w:r>
      <w:r w:rsidRPr="00BE4F15">
        <w:rPr>
          <w:spacing w:val="1"/>
          <w:szCs w:val="24"/>
        </w:rPr>
        <w:t>ции</w:t>
      </w:r>
      <w:r w:rsidRPr="00BE4F15">
        <w:rPr>
          <w:szCs w:val="24"/>
        </w:rPr>
        <w:t>.</w:t>
      </w:r>
    </w:p>
    <w:p w:rsidR="007642D2" w:rsidRDefault="007642D2" w:rsidP="00D466C3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BE4F15">
        <w:rPr>
          <w:szCs w:val="24"/>
        </w:rPr>
        <w:t>Т</w:t>
      </w:r>
      <w:r w:rsidRPr="00BE4F15">
        <w:rPr>
          <w:spacing w:val="-1"/>
          <w:szCs w:val="24"/>
        </w:rPr>
        <w:t>е</w:t>
      </w:r>
      <w:r w:rsidRPr="00BE4F15">
        <w:rPr>
          <w:spacing w:val="3"/>
          <w:szCs w:val="24"/>
        </w:rPr>
        <w:t>к</w:t>
      </w:r>
      <w:r w:rsidRPr="00BE4F15">
        <w:rPr>
          <w:spacing w:val="-5"/>
          <w:szCs w:val="24"/>
        </w:rPr>
        <w:t>у</w:t>
      </w:r>
      <w:r w:rsidRPr="00BE4F15">
        <w:rPr>
          <w:szCs w:val="24"/>
        </w:rPr>
        <w:t>щ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 xml:space="preserve">й </w:t>
      </w:r>
      <w:r w:rsidRPr="00BE4F15">
        <w:rPr>
          <w:spacing w:val="1"/>
          <w:szCs w:val="24"/>
        </w:rPr>
        <w:t>к</w:t>
      </w:r>
      <w:r w:rsidRPr="00BE4F15">
        <w:rPr>
          <w:szCs w:val="24"/>
        </w:rPr>
        <w:t>о</w:t>
      </w:r>
      <w:r w:rsidRPr="00BE4F15">
        <w:rPr>
          <w:spacing w:val="1"/>
          <w:szCs w:val="24"/>
        </w:rPr>
        <w:t>н</w:t>
      </w:r>
      <w:r w:rsidRPr="00BE4F15">
        <w:rPr>
          <w:szCs w:val="24"/>
        </w:rPr>
        <w:t xml:space="preserve">троль </w:t>
      </w:r>
      <w:r w:rsidRPr="00BE4F15">
        <w:rPr>
          <w:spacing w:val="-5"/>
          <w:szCs w:val="24"/>
        </w:rPr>
        <w:t>у</w:t>
      </w:r>
      <w:r w:rsidRPr="00BE4F15">
        <w:rPr>
          <w:spacing w:val="-1"/>
          <w:szCs w:val="24"/>
        </w:rPr>
        <w:t>с</w:t>
      </w:r>
      <w:r w:rsidRPr="00BE4F15">
        <w:rPr>
          <w:spacing w:val="3"/>
          <w:szCs w:val="24"/>
        </w:rPr>
        <w:t>п</w:t>
      </w:r>
      <w:r w:rsidRPr="00BE4F15">
        <w:rPr>
          <w:spacing w:val="-1"/>
          <w:szCs w:val="24"/>
        </w:rPr>
        <w:t>е</w:t>
      </w:r>
      <w:r w:rsidRPr="00BE4F15">
        <w:rPr>
          <w:szCs w:val="24"/>
        </w:rPr>
        <w:t>в</w:t>
      </w:r>
      <w:r w:rsidRPr="00BE4F15">
        <w:rPr>
          <w:spacing w:val="1"/>
          <w:szCs w:val="24"/>
        </w:rPr>
        <w:t>а</w:t>
      </w:r>
      <w:r w:rsidRPr="00BE4F15">
        <w:rPr>
          <w:spacing w:val="-1"/>
          <w:szCs w:val="24"/>
        </w:rPr>
        <w:t>ем</w:t>
      </w:r>
      <w:r w:rsidRPr="00BE4F15">
        <w:rPr>
          <w:szCs w:val="24"/>
        </w:rPr>
        <w:t>о</w:t>
      </w:r>
      <w:r w:rsidRPr="00BE4F15">
        <w:rPr>
          <w:spacing w:val="-1"/>
          <w:szCs w:val="24"/>
        </w:rPr>
        <w:t>с</w:t>
      </w:r>
      <w:r w:rsidRPr="00BE4F15">
        <w:rPr>
          <w:szCs w:val="24"/>
        </w:rPr>
        <w:t xml:space="preserve">ти </w:t>
      </w:r>
      <w:r w:rsidRPr="00BE4F15">
        <w:rPr>
          <w:spacing w:val="1"/>
          <w:szCs w:val="24"/>
        </w:rPr>
        <w:t>п</w:t>
      </w:r>
      <w:r w:rsidRPr="00BE4F15">
        <w:rPr>
          <w:szCs w:val="24"/>
        </w:rPr>
        <w:t>р</w:t>
      </w:r>
      <w:r w:rsidRPr="00BE4F15">
        <w:rPr>
          <w:spacing w:val="2"/>
          <w:szCs w:val="24"/>
        </w:rPr>
        <w:t>о</w:t>
      </w:r>
      <w:r w:rsidRPr="00BE4F15">
        <w:rPr>
          <w:szCs w:val="24"/>
        </w:rPr>
        <w:t>вод</w:t>
      </w:r>
      <w:r w:rsidRPr="00BE4F15">
        <w:rPr>
          <w:spacing w:val="1"/>
          <w:szCs w:val="24"/>
        </w:rPr>
        <w:t>и</w:t>
      </w:r>
      <w:r w:rsidRPr="00BE4F15">
        <w:rPr>
          <w:szCs w:val="24"/>
        </w:rPr>
        <w:t>т</w:t>
      </w:r>
      <w:r w:rsidRPr="00BE4F15">
        <w:rPr>
          <w:spacing w:val="-1"/>
          <w:szCs w:val="24"/>
        </w:rPr>
        <w:t>с</w:t>
      </w:r>
      <w:r>
        <w:rPr>
          <w:szCs w:val="24"/>
        </w:rPr>
        <w:t>я в</w:t>
      </w:r>
      <w:r w:rsidRPr="003B5E48">
        <w:rPr>
          <w:szCs w:val="24"/>
        </w:rPr>
        <w:t>форм</w:t>
      </w:r>
      <w:r w:rsidRPr="003B5E48">
        <w:rPr>
          <w:spacing w:val="3"/>
          <w:szCs w:val="24"/>
        </w:rPr>
        <w:t>е</w:t>
      </w:r>
      <w:r>
        <w:rPr>
          <w:szCs w:val="24"/>
        </w:rPr>
        <w:t>зачета</w:t>
      </w:r>
      <w:r w:rsidRPr="003B5E48">
        <w:rPr>
          <w:szCs w:val="24"/>
        </w:rPr>
        <w:t xml:space="preserve">. </w:t>
      </w:r>
    </w:p>
    <w:p w:rsidR="007642D2" w:rsidRDefault="007642D2" w:rsidP="0079022C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br w:type="page"/>
      </w:r>
      <w:r w:rsidRPr="00C17915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7642D2" w:rsidRDefault="007642D2" w:rsidP="009D0352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 w:rsidRPr="005F5E24">
        <w:rPr>
          <w:szCs w:val="24"/>
        </w:rPr>
        <w:t xml:space="preserve">Самостоятельная работа </w:t>
      </w:r>
      <w:r>
        <w:rPr>
          <w:szCs w:val="24"/>
        </w:rPr>
        <w:t>студентов планируется с учетом индивидуального уровня ф</w:t>
      </w:r>
      <w:r>
        <w:rPr>
          <w:szCs w:val="24"/>
        </w:rPr>
        <w:t>и</w:t>
      </w:r>
      <w:r>
        <w:rPr>
          <w:szCs w:val="24"/>
        </w:rPr>
        <w:t>зического развития и физической подготовленности, заключается в повторении двигател</w:t>
      </w:r>
      <w:r>
        <w:rPr>
          <w:szCs w:val="24"/>
        </w:rPr>
        <w:t>ь</w:t>
      </w:r>
      <w:r>
        <w:rPr>
          <w:szCs w:val="24"/>
        </w:rPr>
        <w:t>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:rsidR="007642D2" w:rsidRDefault="007642D2" w:rsidP="009D0352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</w:rPr>
      </w:pPr>
    </w:p>
    <w:p w:rsidR="007642D2" w:rsidRDefault="007642D2" w:rsidP="00EE70EA">
      <w:pPr>
        <w:widowControl w:val="0"/>
        <w:suppressAutoHyphens w:val="0"/>
        <w:autoSpaceDE w:val="0"/>
        <w:autoSpaceDN w:val="0"/>
        <w:adjustRightInd w:val="0"/>
        <w:spacing w:before="0" w:after="0"/>
        <w:jc w:val="both"/>
        <w:rPr>
          <w:szCs w:val="24"/>
        </w:rPr>
      </w:pPr>
      <w:r>
        <w:rPr>
          <w:szCs w:val="24"/>
        </w:rPr>
        <w:t>Комплекс 1 – упражнения  с  бодибаром (гимнастической палкой)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</w:p>
    <w:p w:rsidR="007642D2" w:rsidRPr="009D54DB" w:rsidRDefault="007642D2" w:rsidP="00EE70EA">
      <w:pPr>
        <w:pStyle w:val="NormalWeb"/>
        <w:spacing w:before="0" w:beforeAutospacing="0" w:after="0" w:afterAutospacing="0"/>
        <w:sectPr w:rsidR="007642D2" w:rsidRPr="009D54DB" w:rsidSect="007D1D1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642D2" w:rsidRPr="009D54DB" w:rsidRDefault="007642D2" w:rsidP="00EE70EA">
      <w:pPr>
        <w:pStyle w:val="NormalWeb"/>
        <w:spacing w:before="0" w:beforeAutospacing="0" w:after="0" w:afterAutospacing="0"/>
      </w:pPr>
      <w:r>
        <w:rPr>
          <w:noProof/>
        </w:rPr>
        <w:pict>
          <v:shape id="Рисунок 33" o:spid="_x0000_i1028" type="#_x0000_t75" alt="http://www.cosmo.ru/upload/attach/5ec/5ecafa81244034831c3313446713e006.jpg" style="width:126pt;height:174.75pt;visibility:visible" filled="t">
            <v:imagedata r:id="rId12" o:title=""/>
          </v:shape>
        </w:pic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t>Рис.1.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rPr>
          <w:u w:val="single"/>
        </w:rPr>
        <w:t>Упражнение 1.</w:t>
      </w:r>
      <w:r w:rsidRPr="009D54DB">
        <w:t xml:space="preserve"> Наклон с тягой. Упражнение для мышц спины (рис.1)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> </w:t>
      </w:r>
      <w:r>
        <w:t>широкая стойка</w:t>
      </w:r>
      <w:r w:rsidRPr="009D54DB">
        <w:t>, грудная клетка ра</w:t>
      </w:r>
      <w:r w:rsidRPr="009D54DB">
        <w:t>с</w:t>
      </w:r>
      <w:r w:rsidRPr="009D54DB">
        <w:t>крыта. Бодибар в руках: прямой хват.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t>На вдохе наклонить корпус вниз (спина ро</w:t>
      </w:r>
      <w:r w:rsidRPr="009D54DB">
        <w:t>в</w:t>
      </w:r>
      <w:r w:rsidRPr="009D54DB">
        <w:t>ная), бодибар при этом опустить вдоль б</w:t>
      </w:r>
      <w:r w:rsidRPr="009D54DB">
        <w:t>е</w:t>
      </w:r>
      <w:r w:rsidRPr="009D54DB">
        <w:t>дер, к центру колен. На выдохе подтянуть снаряд к животу, свести лопатки. Вдох — вернуть бодибар к центру колен, на выдохе поднять корпус в ИП.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</w:p>
    <w:p w:rsidR="007642D2" w:rsidRPr="009D54DB" w:rsidRDefault="007642D2" w:rsidP="00EE70EA">
      <w:pPr>
        <w:pStyle w:val="NormalWeb"/>
        <w:spacing w:before="0" w:beforeAutospacing="0" w:after="0" w:afterAutospacing="0"/>
      </w:pPr>
    </w:p>
    <w:p w:rsidR="007642D2" w:rsidRPr="009D54DB" w:rsidRDefault="007642D2" w:rsidP="00EE70EA">
      <w:pPr>
        <w:pStyle w:val="NormalWeb"/>
        <w:spacing w:before="0" w:beforeAutospacing="0" w:after="0" w:afterAutospacing="0"/>
        <w:sectPr w:rsidR="007642D2" w:rsidRPr="009D54DB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7642D2" w:rsidRPr="009D54DB" w:rsidRDefault="007642D2" w:rsidP="00EE70EA">
      <w:pPr>
        <w:pStyle w:val="NormalWeb"/>
        <w:spacing w:before="0" w:beforeAutospacing="0" w:after="0" w:afterAutospacing="0"/>
      </w:pPr>
      <w:r>
        <w:rPr>
          <w:noProof/>
        </w:rPr>
        <w:pict>
          <v:shape id="Рисунок 34" o:spid="_x0000_i1029" type="#_x0000_t75" alt="http://www.cosmo.ru/upload/attach/d8c/d8cdb66c5ae5a0a3c9ac55175eaa38cd.jpg" style="width:117pt;height:165pt;visibility:visible">
            <v:imagedata r:id="rId13" o:title=""/>
          </v:shape>
        </w:pic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t xml:space="preserve"> Рис.2.</w:t>
      </w:r>
    </w:p>
    <w:p w:rsidR="007642D2" w:rsidRDefault="007642D2" w:rsidP="00EE70EA">
      <w:pPr>
        <w:pStyle w:val="NormalWeb"/>
        <w:spacing w:before="0" w:beforeAutospacing="0" w:after="0" w:afterAutospacing="0"/>
        <w:rPr>
          <w:u w:val="single"/>
        </w:rPr>
      </w:pP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rPr>
          <w:u w:val="single"/>
        </w:rPr>
        <w:t>Упражнение 2.</w:t>
      </w:r>
      <w:r w:rsidRPr="009D54DB">
        <w:t xml:space="preserve"> Сгибание рук. Упражнение на бицепс (рис. 2)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rPr>
          <w:u w:val="single"/>
        </w:rPr>
        <w:t xml:space="preserve">Упражнение </w:t>
      </w:r>
      <w:r>
        <w:rPr>
          <w:u w:val="single"/>
        </w:rPr>
        <w:t>2</w:t>
      </w:r>
      <w:r w:rsidRPr="009D54DB">
        <w:rPr>
          <w:u w:val="single"/>
        </w:rPr>
        <w:t>.</w:t>
      </w:r>
      <w:r w:rsidRPr="009D54DB">
        <w:rPr>
          <w:bCs/>
        </w:rPr>
        <w:t>И.П.</w:t>
      </w:r>
      <w:r w:rsidRPr="009D54DB">
        <w:t> стоя, колени чуть с</w:t>
      </w:r>
      <w:r w:rsidRPr="009D54DB">
        <w:t>о</w:t>
      </w:r>
      <w:r w:rsidRPr="009D54DB">
        <w:t>гнуть, спина прямая. Бодибар внизу, около бедер: хват прямой. Руки на ширине плеч.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t>Медленно сгибая руки, поднять бодибар до уровня плеч. Локти зафиксированы по бокам корпуса. Не отклоняться назад. Короткая пауза, бицепсы не расслаблять. Медленно вернуть руки в ИП.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</w:p>
    <w:p w:rsidR="007642D2" w:rsidRPr="009D54DB" w:rsidRDefault="007642D2" w:rsidP="00EE70EA">
      <w:pPr>
        <w:pStyle w:val="NormalWeb"/>
        <w:spacing w:before="0" w:beforeAutospacing="0" w:after="0" w:afterAutospacing="0"/>
      </w:pPr>
    </w:p>
    <w:p w:rsidR="007642D2" w:rsidRPr="009D54DB" w:rsidRDefault="007642D2" w:rsidP="00EE70EA">
      <w:pPr>
        <w:pStyle w:val="NormalWeb"/>
        <w:spacing w:before="0" w:beforeAutospacing="0" w:after="0" w:afterAutospacing="0"/>
        <w:sectPr w:rsidR="007642D2" w:rsidRPr="009D54DB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7642D2" w:rsidRPr="009D54DB" w:rsidRDefault="007642D2" w:rsidP="00EE70EA">
      <w:pPr>
        <w:pStyle w:val="NormalWeb"/>
        <w:spacing w:before="0" w:beforeAutospacing="0" w:after="0" w:afterAutospacing="0"/>
      </w:pPr>
      <w:r>
        <w:rPr>
          <w:noProof/>
        </w:rPr>
        <w:pict>
          <v:shape id="Рисунок 35" o:spid="_x0000_i1030" type="#_x0000_t75" alt="http://www.cosmo.ru/upload/attach/611/611fdc4af0153e979c10f60e9efd6d26.jpg" style="width:108pt;height:149.25pt;visibility:visible">
            <v:imagedata r:id="rId14" o:title=""/>
          </v:shape>
        </w:pic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t xml:space="preserve"> Рис. 3</w:t>
      </w:r>
    </w:p>
    <w:p w:rsidR="007642D2" w:rsidRDefault="007642D2" w:rsidP="00EE70EA">
      <w:pPr>
        <w:pStyle w:val="NormalWeb"/>
        <w:spacing w:before="0" w:beforeAutospacing="0" w:after="0" w:afterAutospacing="0"/>
        <w:rPr>
          <w:u w:val="single"/>
        </w:rPr>
      </w:pPr>
    </w:p>
    <w:p w:rsidR="007642D2" w:rsidRDefault="007642D2" w:rsidP="00EE70EA">
      <w:pPr>
        <w:pStyle w:val="NormalWeb"/>
        <w:spacing w:before="0" w:beforeAutospacing="0" w:after="0" w:afterAutospacing="0"/>
        <w:rPr>
          <w:u w:val="single"/>
        </w:rPr>
      </w:pPr>
    </w:p>
    <w:p w:rsidR="007642D2" w:rsidRPr="009D54DB" w:rsidRDefault="007642D2" w:rsidP="00B62DF7">
      <w:pPr>
        <w:pStyle w:val="NormalWeb"/>
        <w:spacing w:before="0" w:beforeAutospacing="0" w:after="0" w:afterAutospacing="0"/>
      </w:pPr>
      <w:r w:rsidRPr="009D54DB">
        <w:rPr>
          <w:u w:val="single"/>
        </w:rPr>
        <w:t>Упражнение 3.</w:t>
      </w:r>
      <w:r w:rsidRPr="009D54DB">
        <w:t xml:space="preserve"> Тяга в положении стоя. У</w:t>
      </w:r>
      <w:r w:rsidRPr="009D54DB">
        <w:t>п</w:t>
      </w:r>
      <w:r w:rsidRPr="009D54DB">
        <w:t>ражнение на мышцы верхнего плечевого пояса (рис. 3)</w:t>
      </w:r>
    </w:p>
    <w:p w:rsidR="007642D2" w:rsidRPr="009D54DB" w:rsidRDefault="007642D2" w:rsidP="00B62DF7">
      <w:pPr>
        <w:pStyle w:val="NormalWeb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> стоя, стопы на ширине таза, колени слегка согнуты, копчик направлен вниз. Бодибар на уровне бедер, хват — руки на ширине плеч.</w:t>
      </w:r>
    </w:p>
    <w:p w:rsidR="007642D2" w:rsidRDefault="007642D2" w:rsidP="00B62DF7">
      <w:pPr>
        <w:pStyle w:val="NormalWeb"/>
        <w:spacing w:before="0" w:beforeAutospacing="0" w:after="0" w:afterAutospacing="0"/>
        <w:rPr>
          <w:u w:val="single"/>
        </w:rPr>
      </w:pPr>
      <w:r w:rsidRPr="009D54DB">
        <w:t>На вдохе согнуть руки в локтевом суставе, поднять бодибар к груди: локти — вверх, запястья при этом неподвижны. На выдохе опустить  бод</w:t>
      </w:r>
      <w:r w:rsidRPr="009D54DB">
        <w:t>и</w:t>
      </w:r>
      <w:r w:rsidRPr="009D54DB">
        <w:t>бар вниз в ИП</w:t>
      </w:r>
    </w:p>
    <w:p w:rsidR="007642D2" w:rsidRDefault="007642D2" w:rsidP="00B62DF7">
      <w:pPr>
        <w:pStyle w:val="NormalWeb"/>
        <w:spacing w:before="0" w:beforeAutospacing="0" w:after="0" w:afterAutospacing="0"/>
        <w:rPr>
          <w:u w:val="single"/>
        </w:rPr>
      </w:pPr>
    </w:p>
    <w:p w:rsidR="007642D2" w:rsidRDefault="007642D2" w:rsidP="00EE70EA">
      <w:pPr>
        <w:pStyle w:val="NormalWeb"/>
        <w:spacing w:before="0" w:beforeAutospacing="0" w:after="0" w:afterAutospacing="0"/>
        <w:rPr>
          <w:u w:val="single"/>
        </w:rPr>
      </w:pPr>
      <w:r>
        <w:rPr>
          <w:noProof/>
        </w:rPr>
        <w:pict>
          <v:shape id="Рисунок 36" o:spid="_x0000_i1031" type="#_x0000_t75" alt="http://www.cosmo.ru/upload/attach/6d5/6d5be331120eb5eeb2ec0d9fc9112916.jpg" style="width:94.5pt;height:127.5pt;visibility:visible">
            <v:imagedata r:id="rId15" o:title=""/>
          </v:shape>
        </w:pict>
      </w:r>
    </w:p>
    <w:p w:rsidR="007642D2" w:rsidRDefault="007642D2" w:rsidP="00B62DF7">
      <w:pPr>
        <w:pStyle w:val="NormalWeb"/>
        <w:spacing w:before="0" w:beforeAutospacing="0" w:after="0" w:afterAutospacing="0"/>
        <w:jc w:val="center"/>
      </w:pPr>
      <w:r w:rsidRPr="009D54DB">
        <w:t>Рис.4.</w:t>
      </w:r>
    </w:p>
    <w:p w:rsidR="007642D2" w:rsidRPr="009D54DB" w:rsidRDefault="007642D2" w:rsidP="00B62DF7">
      <w:pPr>
        <w:pStyle w:val="NormalWeb"/>
        <w:spacing w:before="0" w:beforeAutospacing="0" w:after="0" w:afterAutospacing="0"/>
        <w:jc w:val="center"/>
      </w:pPr>
    </w:p>
    <w:p w:rsidR="007642D2" w:rsidRDefault="007642D2" w:rsidP="00EE70EA">
      <w:pPr>
        <w:pStyle w:val="NormalWeb"/>
        <w:spacing w:before="0" w:beforeAutospacing="0" w:after="0" w:afterAutospacing="0"/>
        <w:rPr>
          <w:u w:val="single"/>
        </w:rPr>
      </w:pPr>
      <w:r>
        <w:rPr>
          <w:noProof/>
        </w:rPr>
        <w:pict>
          <v:shape id="Рисунок 37" o:spid="_x0000_i1032" type="#_x0000_t75" alt="http://www.cosmo.ru/upload/attach/7e5/7e52132b61fd8693c700d20572cb8e13.jpg" style="width:81pt;height:115.5pt;visibility:visible">
            <v:imagedata r:id="rId16" o:title=""/>
          </v:shape>
        </w:pict>
      </w:r>
      <w:r w:rsidRPr="009D54DB">
        <w:t>Рис.5.</w:t>
      </w:r>
    </w:p>
    <w:p w:rsidR="007642D2" w:rsidRDefault="007642D2" w:rsidP="00EE70EA">
      <w:pPr>
        <w:pStyle w:val="NormalWeb"/>
        <w:spacing w:before="0" w:beforeAutospacing="0" w:after="0" w:afterAutospacing="0"/>
        <w:rPr>
          <w:u w:val="single"/>
        </w:rPr>
      </w:pPr>
    </w:p>
    <w:p w:rsidR="007642D2" w:rsidRDefault="007642D2" w:rsidP="00EE70EA">
      <w:pPr>
        <w:pStyle w:val="NormalWeb"/>
        <w:spacing w:before="0" w:beforeAutospacing="0" w:after="0" w:afterAutospacing="0"/>
        <w:rPr>
          <w:u w:val="single"/>
        </w:rPr>
      </w:pPr>
    </w:p>
    <w:p w:rsidR="007642D2" w:rsidRDefault="007642D2" w:rsidP="00EE70EA">
      <w:pPr>
        <w:pStyle w:val="NormalWeb"/>
        <w:spacing w:before="0" w:beforeAutospacing="0" w:after="0" w:afterAutospacing="0"/>
        <w:rPr>
          <w:u w:val="single"/>
        </w:rPr>
      </w:pPr>
    </w:p>
    <w:p w:rsidR="007642D2" w:rsidRDefault="007642D2" w:rsidP="00EE70EA">
      <w:pPr>
        <w:pStyle w:val="NormalWeb"/>
        <w:spacing w:before="0" w:beforeAutospacing="0" w:after="0" w:afterAutospacing="0"/>
        <w:rPr>
          <w:u w:val="single"/>
        </w:rPr>
      </w:pPr>
    </w:p>
    <w:p w:rsidR="007642D2" w:rsidRDefault="007642D2" w:rsidP="00EE70EA">
      <w:pPr>
        <w:pStyle w:val="NormalWeb"/>
        <w:spacing w:before="0" w:beforeAutospacing="0" w:after="0" w:afterAutospacing="0"/>
        <w:rPr>
          <w:u w:val="single"/>
        </w:rPr>
      </w:pP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t>.</w:t>
      </w:r>
    </w:p>
    <w:p w:rsidR="007642D2" w:rsidRDefault="007642D2" w:rsidP="00EE70EA">
      <w:pPr>
        <w:pStyle w:val="NormalWeb"/>
        <w:spacing w:before="0" w:beforeAutospacing="0" w:after="0" w:afterAutospacing="0"/>
        <w:rPr>
          <w:u w:val="single"/>
        </w:rPr>
      </w:pP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rPr>
          <w:u w:val="single"/>
        </w:rPr>
        <w:t>Упражнение 4.</w:t>
      </w:r>
      <w:r w:rsidRPr="009D54DB">
        <w:t xml:space="preserve"> Приседания. Упражнение для мышц передней поверхности бедра и ягодицы (рис.4)</w:t>
      </w:r>
    </w:p>
    <w:p w:rsidR="007642D2" w:rsidRPr="009D54DB" w:rsidRDefault="007642D2" w:rsidP="00B62DF7">
      <w:pPr>
        <w:pStyle w:val="NormalWeb"/>
        <w:spacing w:before="0" w:beforeAutospacing="0" w:after="0" w:afterAutospacing="0"/>
      </w:pPr>
      <w:r w:rsidRPr="009D54DB">
        <w:rPr>
          <w:bCs/>
        </w:rPr>
        <w:t>И.П.</w:t>
      </w:r>
      <w:r>
        <w:t> –широкая стойка</w:t>
      </w:r>
      <w:r w:rsidRPr="009D54DB">
        <w:t>, колени слегка согн</w:t>
      </w:r>
      <w:r w:rsidRPr="009D54DB">
        <w:t>у</w:t>
      </w:r>
      <w:r w:rsidRPr="009D54DB">
        <w:t>ты, мышцы живота напряжены, спина пр</w:t>
      </w:r>
      <w:r w:rsidRPr="009D54DB">
        <w:t>я</w:t>
      </w:r>
      <w:r w:rsidRPr="009D54DB">
        <w:t>мая, лопатки сведены. Бодибар на плечах.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t>На вдохе выполнить приседание (угол в коленных суставах — 900). Отвести таз н</w:t>
      </w:r>
      <w:r w:rsidRPr="009D54DB">
        <w:t>а</w:t>
      </w:r>
      <w:r w:rsidRPr="009D54DB">
        <w:t>зад, напрячь мышцы ягодиц. На выдохе вернуться в ИП.</w:t>
      </w:r>
    </w:p>
    <w:p w:rsidR="007642D2" w:rsidRDefault="007642D2" w:rsidP="00EE70EA">
      <w:pPr>
        <w:pStyle w:val="NormalWeb"/>
        <w:spacing w:before="0" w:beforeAutospacing="0" w:after="0" w:afterAutospacing="0"/>
      </w:pP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rPr>
          <w:u w:val="single"/>
        </w:rPr>
        <w:t>Упражнение 5.</w:t>
      </w:r>
      <w:r w:rsidRPr="009D54DB">
        <w:t xml:space="preserve"> Выпады с растяжкой. Упра</w:t>
      </w:r>
      <w:r w:rsidRPr="009D54DB">
        <w:t>ж</w:t>
      </w:r>
      <w:r w:rsidRPr="009D54DB">
        <w:t>нение для мышц  передней и задней поверхности бедра и ягодицы (рис.5).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> стоя, ноги вместе, бодибар на плечах. Спина прямая, лопатки сведены.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t>На вдохе сделать шаг вперед и выполнить выпад (угол в коленных суставах —900). На выдохе вернуться в И. П. Повторить с другой ноги.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</w:p>
    <w:p w:rsidR="007642D2" w:rsidRPr="009D54DB" w:rsidRDefault="007642D2" w:rsidP="00EE70EA">
      <w:pPr>
        <w:pStyle w:val="NormalWeb"/>
        <w:spacing w:before="0" w:beforeAutospacing="0" w:after="0" w:afterAutospacing="0"/>
        <w:sectPr w:rsidR="007642D2" w:rsidRPr="009D54DB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7642D2" w:rsidRPr="009D54DB" w:rsidRDefault="007642D2" w:rsidP="00EE70EA">
      <w:pPr>
        <w:pStyle w:val="NormalWeb"/>
        <w:spacing w:before="0" w:beforeAutospacing="0" w:after="0" w:afterAutospacing="0"/>
      </w:pPr>
    </w:p>
    <w:p w:rsidR="007642D2" w:rsidRPr="009D54DB" w:rsidRDefault="007642D2" w:rsidP="00EE70EA">
      <w:pPr>
        <w:pStyle w:val="NormalWeb"/>
        <w:spacing w:before="0" w:beforeAutospacing="0" w:after="0" w:afterAutospacing="0"/>
      </w:pPr>
    </w:p>
    <w:p w:rsidR="007642D2" w:rsidRDefault="007642D2" w:rsidP="00EE70EA">
      <w:pPr>
        <w:pStyle w:val="NormalWeb"/>
        <w:spacing w:before="0" w:beforeAutospacing="0" w:after="0" w:afterAutospacing="0"/>
        <w:rPr>
          <w:u w:val="single"/>
        </w:rPr>
      </w:pPr>
    </w:p>
    <w:p w:rsidR="007642D2" w:rsidRDefault="007642D2" w:rsidP="00EE70EA">
      <w:pPr>
        <w:pStyle w:val="NormalWeb"/>
        <w:spacing w:before="0" w:beforeAutospacing="0" w:after="0" w:afterAutospacing="0"/>
        <w:rPr>
          <w:u w:val="single"/>
        </w:rPr>
      </w:pPr>
    </w:p>
    <w:p w:rsidR="007642D2" w:rsidRDefault="007642D2" w:rsidP="00EE70EA">
      <w:pPr>
        <w:pStyle w:val="NormalWeb"/>
        <w:spacing w:before="0" w:beforeAutospacing="0" w:after="0" w:afterAutospacing="0"/>
        <w:rPr>
          <w:u w:val="single"/>
        </w:rPr>
      </w:pPr>
    </w:p>
    <w:p w:rsidR="007642D2" w:rsidRPr="009D54DB" w:rsidRDefault="007642D2" w:rsidP="00EE70EA">
      <w:pPr>
        <w:pStyle w:val="NormalWeb"/>
        <w:spacing w:before="0" w:beforeAutospacing="0" w:after="0" w:afterAutospacing="0"/>
        <w:ind w:firstLine="0"/>
        <w:sectPr w:rsidR="007642D2" w:rsidRPr="009D54DB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7642D2" w:rsidRPr="009D54DB" w:rsidRDefault="007642D2" w:rsidP="00EE70EA">
      <w:pPr>
        <w:pStyle w:val="NormalWeb"/>
        <w:spacing w:before="0" w:beforeAutospacing="0" w:after="0" w:afterAutospacing="0"/>
        <w:rPr>
          <w:i/>
        </w:rPr>
      </w:pPr>
      <w:r w:rsidRPr="009D54DB">
        <w:rPr>
          <w:i/>
        </w:rPr>
        <w:t>Комплек</w:t>
      </w:r>
      <w:r>
        <w:rPr>
          <w:i/>
        </w:rPr>
        <w:t xml:space="preserve">с 2. Упражнений на степ-платформе 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t>1.Базовый ша</w:t>
      </w:r>
      <w:r>
        <w:t>г (рис.</w:t>
      </w:r>
      <w:r w:rsidRPr="009D54DB">
        <w:t>6)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t xml:space="preserve">И.П. </w:t>
      </w:r>
      <w:r>
        <w:t>-ОС</w:t>
      </w:r>
      <w:r w:rsidRPr="009D54DB">
        <w:t>. Выполнить шаг одной ногой на платформу </w:t>
      </w:r>
      <w:r w:rsidRPr="009D54DB">
        <w:rPr>
          <w:b/>
          <w:bCs/>
        </w:rPr>
        <w:t>(A)</w:t>
      </w:r>
      <w:r w:rsidRPr="009D54DB">
        <w:t>. Потом – второй (сохраняя ту же ширину ме</w:t>
      </w:r>
      <w:r w:rsidRPr="009D54DB">
        <w:t>ж</w:t>
      </w:r>
      <w:r w:rsidRPr="009D54DB">
        <w:t>ду стопами) </w:t>
      </w:r>
      <w:r w:rsidRPr="009D54DB">
        <w:rPr>
          <w:b/>
          <w:bCs/>
        </w:rPr>
        <w:t>(B)</w:t>
      </w:r>
      <w:r w:rsidRPr="009D54DB">
        <w:t>. Так же в 2 шага (сначала первой ногой, потом – второй) вернуться в И.П.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t>Опускаясь вниз, не отшагивать слишком далеко от платформы. Необходимо двигаться вверх-вниз, а не вперед-назад. Помнить о «ширине бедер» между стопами.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</w:p>
    <w:p w:rsidR="007642D2" w:rsidRPr="009D54DB" w:rsidRDefault="007642D2" w:rsidP="00EE70EA">
      <w:pPr>
        <w:pStyle w:val="NormalWeb"/>
        <w:spacing w:before="0" w:beforeAutospacing="0" w:after="0" w:afterAutospacing="0"/>
        <w:jc w:val="center"/>
      </w:pPr>
      <w:r>
        <w:rPr>
          <w:noProof/>
        </w:rPr>
        <w:pict>
          <v:shape id="Рисунок 48" o:spid="_x0000_i1033" type="#_x0000_t75" alt="http://www.whrussia.ru/upload/img_get/17/17ae468116d644dee71d8b62302ad2d4_watermarked.jpg" style="width:242.25pt;height:176.25pt;visibility:visible">
            <v:imagedata r:id="rId17" o:title=""/>
          </v:shape>
        </w:pict>
      </w:r>
    </w:p>
    <w:p w:rsidR="007642D2" w:rsidRPr="009D54DB" w:rsidRDefault="007642D2" w:rsidP="00EE70EA">
      <w:pPr>
        <w:pStyle w:val="NormalWeb"/>
        <w:spacing w:before="0" w:beforeAutospacing="0" w:after="0" w:afterAutospacing="0"/>
        <w:jc w:val="center"/>
      </w:pPr>
      <w:r>
        <w:t>Рис.</w:t>
      </w:r>
      <w:r w:rsidRPr="009D54DB">
        <w:t>6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t>2.Заша</w:t>
      </w:r>
      <w:r>
        <w:t>гивание с подъемом колена (рис.</w:t>
      </w:r>
      <w:r w:rsidRPr="009D54DB">
        <w:t>7)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t xml:space="preserve">И.П. </w:t>
      </w:r>
      <w:r>
        <w:t>-ОС</w:t>
      </w:r>
      <w:r w:rsidRPr="009D54DB">
        <w:t>. Левую ногу поставить на платформу по диагонали вправо (руки – как на фото) </w:t>
      </w:r>
      <w:r w:rsidRPr="009D54DB">
        <w:rPr>
          <w:b/>
          <w:bCs/>
        </w:rPr>
        <w:t>(A)</w:t>
      </w:r>
      <w:r w:rsidRPr="009D54DB">
        <w:t>.Поднять правое колено вверх до высоты бедра, одновременно с этим вытянуть левую руку над головой и опустить к бедру вторую. Взгляд – вперед, по ходу движения </w:t>
      </w:r>
      <w:r w:rsidRPr="009D54DB">
        <w:rPr>
          <w:b/>
          <w:bCs/>
        </w:rPr>
        <w:t>(B)</w:t>
      </w:r>
      <w:r w:rsidRPr="009D54DB">
        <w:t>.</w:t>
      </w:r>
    </w:p>
    <w:p w:rsidR="007642D2" w:rsidRPr="009D54DB" w:rsidRDefault="007642D2" w:rsidP="00EE70EA">
      <w:pPr>
        <w:pStyle w:val="NormalWeb"/>
        <w:spacing w:before="0" w:beforeAutospacing="0" w:after="0" w:afterAutospacing="0"/>
        <w:jc w:val="center"/>
      </w:pPr>
      <w:r>
        <w:rPr>
          <w:noProof/>
        </w:rPr>
        <w:pict>
          <v:shape id="Рисунок 49" o:spid="_x0000_i1034" type="#_x0000_t75" alt="http://www.whrussia.ru/upload/img_get/4c/4c5663fc4dddad8f6aead1c4aca865e6_watermarked.jpg" style="width:269.25pt;height:195.75pt;visibility:visible">
            <v:imagedata r:id="rId18" o:title=""/>
          </v:shape>
        </w:pict>
      </w:r>
    </w:p>
    <w:p w:rsidR="007642D2" w:rsidRPr="009D54DB" w:rsidRDefault="007642D2" w:rsidP="00EE70EA">
      <w:pPr>
        <w:pStyle w:val="NormalWeb"/>
        <w:spacing w:before="0" w:beforeAutospacing="0" w:after="0" w:afterAutospacing="0"/>
        <w:jc w:val="center"/>
      </w:pPr>
      <w:r>
        <w:t xml:space="preserve">Рис. </w:t>
      </w:r>
      <w:r w:rsidRPr="009D54DB">
        <w:t>7.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</w:p>
    <w:p w:rsidR="007642D2" w:rsidRPr="009D54DB" w:rsidRDefault="007642D2" w:rsidP="00EE70EA">
      <w:pPr>
        <w:pStyle w:val="NormalWeb"/>
        <w:spacing w:before="0" w:beforeAutospacing="0" w:after="0" w:afterAutospacing="0"/>
      </w:pPr>
      <w:r>
        <w:t>3.Запрыгивания на степ (рис.</w:t>
      </w:r>
      <w:r w:rsidRPr="009D54DB">
        <w:t>8)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t xml:space="preserve">И.П. </w:t>
      </w:r>
      <w:r>
        <w:t>– широкая стойка</w:t>
      </w:r>
      <w:r w:rsidRPr="009D54DB">
        <w:rPr>
          <w:b/>
          <w:bCs/>
        </w:rPr>
        <w:t>(A)</w:t>
      </w:r>
      <w:r w:rsidRPr="009D54DB">
        <w:t>. Запрыгнуть на платформу обеими ногами, одновременно поднимая локти вверх. Приземляясь, согнуть колени (в конечной точке они не должны выйти за линию носков) </w:t>
      </w:r>
      <w:r w:rsidRPr="009D54DB">
        <w:rPr>
          <w:b/>
          <w:bCs/>
        </w:rPr>
        <w:t>(B)</w:t>
      </w:r>
      <w:r w:rsidRPr="009D54DB">
        <w:t xml:space="preserve">. Вернуться в исходное положение, шагнув вниз сначала одной ногой, потом – другой. 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</w:p>
    <w:p w:rsidR="007642D2" w:rsidRPr="009D54DB" w:rsidRDefault="007642D2" w:rsidP="00EE70EA">
      <w:pPr>
        <w:pStyle w:val="NormalWeb"/>
        <w:spacing w:before="0" w:beforeAutospacing="0" w:after="0" w:afterAutospacing="0"/>
        <w:jc w:val="center"/>
      </w:pPr>
      <w:r>
        <w:rPr>
          <w:noProof/>
        </w:rPr>
        <w:pict>
          <v:shape id="Рисунок 50" o:spid="_x0000_i1035" type="#_x0000_t75" alt="http://www.whrussia.ru/upload/img_get/4b/4b5a375e768b4d4c5fe17539affb0d22_watermarked.jpg" style="width:275.25pt;height:200.25pt;visibility:visible">
            <v:imagedata r:id="rId19" o:title=""/>
          </v:shape>
        </w:pict>
      </w:r>
    </w:p>
    <w:p w:rsidR="007642D2" w:rsidRPr="009D54DB" w:rsidRDefault="007642D2" w:rsidP="00EE70EA">
      <w:pPr>
        <w:pStyle w:val="NormalWeb"/>
        <w:spacing w:before="0" w:beforeAutospacing="0" w:after="0" w:afterAutospacing="0"/>
        <w:jc w:val="center"/>
      </w:pPr>
      <w:r>
        <w:t>Рис.</w:t>
      </w:r>
      <w:r w:rsidRPr="009D54DB">
        <w:t>8.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</w:p>
    <w:p w:rsidR="007642D2" w:rsidRPr="009D54DB" w:rsidRDefault="007642D2" w:rsidP="00EE70EA">
      <w:pPr>
        <w:pStyle w:val="NormalWeb"/>
        <w:spacing w:before="0" w:beforeAutospacing="0" w:after="0" w:afterAutospacing="0"/>
      </w:pPr>
      <w:r>
        <w:t>4.Выпад на платформу (рис.</w:t>
      </w:r>
      <w:r w:rsidRPr="009D54DB">
        <w:t>9)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t xml:space="preserve">И.П. Встать на расстоянии примерно метра от степа, </w:t>
      </w:r>
      <w:r>
        <w:t>широкая стойка</w:t>
      </w:r>
      <w:r w:rsidRPr="009D54DB">
        <w:t>. Сделать большой шаг вперед, п</w:t>
      </w:r>
      <w:r w:rsidRPr="009D54DB">
        <w:t>о</w:t>
      </w:r>
      <w:r w:rsidRPr="009D54DB">
        <w:t>ставить всю стопу на платформу </w:t>
      </w:r>
      <w:r w:rsidRPr="009D54DB">
        <w:rPr>
          <w:b/>
          <w:bCs/>
        </w:rPr>
        <w:t>(A)</w:t>
      </w:r>
      <w:r w:rsidRPr="009D54DB">
        <w:t>. Опуститься в выпад. Угол в коленных суставах  около 90 градусов </w:t>
      </w:r>
      <w:r w:rsidRPr="009D54DB">
        <w:rPr>
          <w:b/>
          <w:bCs/>
        </w:rPr>
        <w:t>(B)</w:t>
      </w:r>
      <w:r w:rsidRPr="009D54DB">
        <w:t xml:space="preserve">. Вернуться в И.П. Повторить то же самое с другой ноги. </w:t>
      </w:r>
    </w:p>
    <w:p w:rsidR="007642D2" w:rsidRPr="009D54DB" w:rsidRDefault="007642D2" w:rsidP="00EE70EA">
      <w:pPr>
        <w:pStyle w:val="NormalWeb"/>
        <w:spacing w:before="0" w:beforeAutospacing="0" w:after="0" w:afterAutospacing="0"/>
        <w:jc w:val="center"/>
      </w:pPr>
      <w:r>
        <w:rPr>
          <w:noProof/>
        </w:rPr>
        <w:pict>
          <v:shape id="Рисунок 51" o:spid="_x0000_i1036" type="#_x0000_t75" alt="http://www.whrussia.ru/upload/img_get/c3/c3cfb10ee35e46f7f3a232a4545d27a9_watermarked.jpg" style="width:242.25pt;height:176.25pt;visibility:visible">
            <v:imagedata r:id="rId20" o:title=""/>
          </v:shape>
        </w:pict>
      </w:r>
    </w:p>
    <w:p w:rsidR="007642D2" w:rsidRPr="009D54DB" w:rsidRDefault="007642D2" w:rsidP="00EE70EA">
      <w:pPr>
        <w:pStyle w:val="NormalWeb"/>
        <w:spacing w:before="0" w:beforeAutospacing="0" w:after="0" w:afterAutospacing="0"/>
        <w:jc w:val="center"/>
      </w:pPr>
      <w:r>
        <w:t>Рис.</w:t>
      </w:r>
      <w:r w:rsidRPr="009D54DB">
        <w:t>9.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</w:p>
    <w:p w:rsidR="007642D2" w:rsidRPr="009D54DB" w:rsidRDefault="007642D2" w:rsidP="00EE70EA">
      <w:pPr>
        <w:pStyle w:val="NormalWeb"/>
        <w:spacing w:before="0" w:beforeAutospacing="0" w:after="0" w:afterAutospacing="0"/>
      </w:pPr>
      <w:r>
        <w:t>5.Спринтер (рис.1</w:t>
      </w:r>
      <w:r w:rsidRPr="009D54DB">
        <w:t>0)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  <w:r>
        <w:t>И.П. – широкая стойка.</w:t>
      </w:r>
      <w:r w:rsidRPr="009D54DB">
        <w:t xml:space="preserve">. </w:t>
      </w:r>
      <w:r>
        <w:t>1-</w:t>
      </w:r>
      <w:r w:rsidRPr="009D54DB">
        <w:t xml:space="preserve"> поставить на степ левую ногу </w:t>
      </w:r>
      <w:r w:rsidRPr="009D54DB">
        <w:rPr>
          <w:b/>
          <w:bCs/>
        </w:rPr>
        <w:t>(A)</w:t>
      </w:r>
      <w:r w:rsidRPr="009D54DB">
        <w:t>. Зайти наверх, опираясь на нее и поднять правое колено </w:t>
      </w:r>
      <w:r w:rsidRPr="009D54DB">
        <w:rPr>
          <w:b/>
          <w:bCs/>
        </w:rPr>
        <w:t>(B)</w:t>
      </w:r>
      <w:r w:rsidRPr="009D54DB">
        <w:t>. Сделать правой же ногой шаг вниз на пол, чтобы вернуться в положение </w:t>
      </w:r>
      <w:r w:rsidRPr="009D54DB">
        <w:rPr>
          <w:b/>
          <w:bCs/>
        </w:rPr>
        <w:t>A</w:t>
      </w:r>
      <w:r w:rsidRPr="009D54DB">
        <w:t>. Выполнить в</w:t>
      </w:r>
      <w:r w:rsidRPr="009D54DB">
        <w:t>ы</w:t>
      </w:r>
      <w:r w:rsidRPr="009D54DB">
        <w:t>пад назад другой ногой, касаясь степа левой рукой. Правая рука прямая в сторону на уровне плеча для подде</w:t>
      </w:r>
      <w:r w:rsidRPr="009D54DB">
        <w:t>р</w:t>
      </w:r>
      <w:r w:rsidRPr="009D54DB">
        <w:t>жания равновесия (грудь остается приподнятой, живот – подтянутым, спина прямая) </w:t>
      </w:r>
      <w:r w:rsidRPr="009D54DB">
        <w:rPr>
          <w:b/>
          <w:bCs/>
        </w:rPr>
        <w:t>(C)</w:t>
      </w:r>
      <w:r w:rsidRPr="009D54DB">
        <w:t>. Снова сделать шаг на платформу левой ногой. Сделать повторы сначала на одну сторону, потом  на другую.</w:t>
      </w:r>
    </w:p>
    <w:p w:rsidR="007642D2" w:rsidRPr="009D54DB" w:rsidRDefault="007642D2" w:rsidP="00EE70EA">
      <w:pPr>
        <w:pStyle w:val="NormalWeb"/>
        <w:spacing w:before="0" w:beforeAutospacing="0" w:after="0" w:afterAutospacing="0"/>
        <w:jc w:val="center"/>
      </w:pPr>
      <w:r>
        <w:rPr>
          <w:noProof/>
        </w:rPr>
        <w:pict>
          <v:shape id="Рисунок 52" o:spid="_x0000_i1037" type="#_x0000_t75" alt="http://www.whrussia.ru/upload/img_get/a0/a02fbc82c0e4fa0eaf4c60e1d33b8e24_watermarked.jpg" style="width:252.75pt;height:180pt;visibility:visible">
            <v:imagedata r:id="rId21" o:title=""/>
          </v:shape>
        </w:pict>
      </w:r>
    </w:p>
    <w:p w:rsidR="007642D2" w:rsidRPr="009D54DB" w:rsidRDefault="007642D2" w:rsidP="00EE70EA">
      <w:pPr>
        <w:pStyle w:val="NormalWeb"/>
        <w:spacing w:before="0" w:beforeAutospacing="0" w:after="0" w:afterAutospacing="0"/>
        <w:jc w:val="center"/>
      </w:pPr>
      <w:r>
        <w:t>Рис.1</w:t>
      </w:r>
      <w:r w:rsidRPr="009D54DB">
        <w:t>0.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</w:p>
    <w:p w:rsidR="007642D2" w:rsidRPr="009D54DB" w:rsidRDefault="007642D2" w:rsidP="00EE70EA">
      <w:pPr>
        <w:pStyle w:val="NormalWeb"/>
        <w:spacing w:before="0" w:beforeAutospacing="0" w:after="0" w:afterAutospacing="0"/>
      </w:pPr>
      <w:r>
        <w:t>6.Вариация берпи (рис.1</w:t>
      </w:r>
      <w:r w:rsidRPr="009D54DB">
        <w:t>1)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t xml:space="preserve">И.П. </w:t>
      </w:r>
      <w:r>
        <w:t>– широкая стойка</w:t>
      </w:r>
      <w:r w:rsidRPr="009D54DB">
        <w:t>. Опуститься в присед, отвести  таз назад и вытянуть руки перед собой на уровне плеч</w:t>
      </w:r>
      <w:r w:rsidRPr="009D54DB">
        <w:rPr>
          <w:b/>
          <w:bCs/>
        </w:rPr>
        <w:t xml:space="preserve"> (A)</w:t>
      </w:r>
      <w:r w:rsidRPr="009D54DB">
        <w:t>. Коснуться руками степа </w:t>
      </w:r>
      <w:r w:rsidRPr="009D54DB">
        <w:rPr>
          <w:b/>
          <w:bCs/>
        </w:rPr>
        <w:t>(B)</w:t>
      </w:r>
      <w:r w:rsidRPr="009D54DB">
        <w:t xml:space="preserve">, напрячь пресс и сделать шаг назад – сначала одной ногой, потом другой, чтобы оказаться в положении «упор лежа» </w:t>
      </w:r>
      <w:r w:rsidRPr="009D54DB">
        <w:rPr>
          <w:b/>
          <w:bCs/>
        </w:rPr>
        <w:t>(С)</w:t>
      </w:r>
      <w:r w:rsidRPr="009D54DB">
        <w:t>. Поочередно вернуть ноги назад, чтобы вновь оказаться в пол</w:t>
      </w:r>
      <w:r w:rsidRPr="009D54DB">
        <w:t>о</w:t>
      </w:r>
      <w:r w:rsidRPr="009D54DB">
        <w:t xml:space="preserve">жении </w:t>
      </w:r>
      <w:r w:rsidRPr="009D54DB">
        <w:rPr>
          <w:b/>
          <w:bCs/>
        </w:rPr>
        <w:t>B</w:t>
      </w:r>
      <w:r w:rsidRPr="009D54DB">
        <w:t>. Вернуться в И.П.</w:t>
      </w:r>
    </w:p>
    <w:p w:rsidR="007642D2" w:rsidRPr="009D54DB" w:rsidRDefault="007642D2" w:rsidP="00EE70EA">
      <w:pPr>
        <w:pStyle w:val="NormalWeb"/>
        <w:spacing w:before="0" w:beforeAutospacing="0" w:after="0" w:afterAutospacing="0"/>
        <w:jc w:val="center"/>
      </w:pPr>
      <w:r>
        <w:rPr>
          <w:noProof/>
        </w:rPr>
        <w:pict>
          <v:shape id="Рисунок 53" o:spid="_x0000_i1038" type="#_x0000_t75" alt="http://www.whrussia.ru/upload/img_get/18/185e2edadb06c921fc2e9575b25da3d2_watermarked.jpg" style="width:252.75pt;height:180pt;visibility:visible">
            <v:imagedata r:id="rId22" o:title=""/>
          </v:shape>
        </w:pict>
      </w:r>
    </w:p>
    <w:p w:rsidR="007642D2" w:rsidRPr="009D54DB" w:rsidRDefault="007642D2" w:rsidP="00EE70EA">
      <w:pPr>
        <w:pStyle w:val="NormalWeb"/>
        <w:spacing w:before="0" w:beforeAutospacing="0" w:after="0" w:afterAutospacing="0"/>
        <w:jc w:val="center"/>
      </w:pPr>
      <w:r>
        <w:t>Рис.11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  <w:r>
        <w:t>7.Скалолаз (рис.12</w:t>
      </w:r>
      <w:r w:rsidRPr="009D54DB">
        <w:t>)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t>И.П. упор лежа с руками на платформе: стопы – на ширине бедер, плечи – над запястьями, тело вытянуто в прямую линию от затылка до лодыжек, взгляд – вперед </w:t>
      </w:r>
      <w:r w:rsidRPr="009D54DB">
        <w:rPr>
          <w:b/>
          <w:bCs/>
        </w:rPr>
        <w:t>(A)</w:t>
      </w:r>
      <w:r w:rsidRPr="009D54DB">
        <w:t>.Подтянуть одно колено к груди </w:t>
      </w:r>
      <w:r w:rsidRPr="009D54DB">
        <w:rPr>
          <w:b/>
          <w:bCs/>
        </w:rPr>
        <w:t>(B)</w:t>
      </w:r>
      <w:r w:rsidRPr="009D54DB">
        <w:t>. Вернуться в И.П. Проделать то же самое другой ногой.</w:t>
      </w:r>
    </w:p>
    <w:p w:rsidR="007642D2" w:rsidRPr="009D54DB" w:rsidRDefault="007642D2" w:rsidP="00EE70EA">
      <w:pPr>
        <w:pStyle w:val="NormalWeb"/>
        <w:spacing w:before="0" w:beforeAutospacing="0" w:after="0" w:afterAutospacing="0"/>
        <w:jc w:val="center"/>
      </w:pPr>
      <w:r>
        <w:rPr>
          <w:noProof/>
        </w:rPr>
        <w:pict>
          <v:shape id="Рисунок 54" o:spid="_x0000_i1039" type="#_x0000_t75" alt="http://www.whrussia.ru/upload/img_get/2c/2cc0aced7619ca729c03539f50b44c1b_watermarked.jpg" style="width:219.75pt;height:156pt;visibility:visible">
            <v:imagedata r:id="rId23" o:title=""/>
          </v:shape>
        </w:pict>
      </w:r>
    </w:p>
    <w:p w:rsidR="007642D2" w:rsidRPr="009D54DB" w:rsidRDefault="007642D2" w:rsidP="00EE70EA">
      <w:pPr>
        <w:pStyle w:val="NormalWeb"/>
        <w:spacing w:before="0" w:beforeAutospacing="0" w:after="0" w:afterAutospacing="0"/>
        <w:jc w:val="center"/>
      </w:pPr>
      <w:r>
        <w:t>Рис. 1</w:t>
      </w:r>
      <w:r w:rsidRPr="009D54DB">
        <w:t>2.</w:t>
      </w:r>
    </w:p>
    <w:p w:rsidR="007642D2" w:rsidRDefault="007642D2" w:rsidP="00EE70EA">
      <w:pPr>
        <w:pStyle w:val="NormalWeb"/>
        <w:spacing w:before="0" w:beforeAutospacing="0" w:after="0" w:afterAutospacing="0"/>
      </w:pPr>
      <w:r>
        <w:t xml:space="preserve">Комплекс 3 – упражнения на фитболе </w:t>
      </w:r>
    </w:p>
    <w:p w:rsidR="007642D2" w:rsidRPr="009D54DB" w:rsidRDefault="007642D2" w:rsidP="00EE70EA">
      <w:pPr>
        <w:pStyle w:val="NormalWeb"/>
        <w:spacing w:before="0" w:beforeAutospacing="0" w:after="0" w:afterAutospacing="0"/>
        <w:rPr>
          <w:bCs/>
        </w:rPr>
      </w:pPr>
      <w:r w:rsidRPr="009D54DB">
        <w:rPr>
          <w:bCs/>
        </w:rPr>
        <w:t>1. Стойка на фитболе (рис.</w:t>
      </w:r>
      <w:r>
        <w:rPr>
          <w:bCs/>
        </w:rPr>
        <w:t>1</w:t>
      </w:r>
      <w:r w:rsidRPr="009D54DB">
        <w:rPr>
          <w:bCs/>
        </w:rPr>
        <w:t>3)</w:t>
      </w:r>
    </w:p>
    <w:p w:rsidR="007642D2" w:rsidRPr="009D54DB" w:rsidRDefault="007642D2" w:rsidP="00EE70EA">
      <w:pPr>
        <w:pStyle w:val="NormalWeb"/>
        <w:spacing w:before="0" w:beforeAutospacing="0" w:after="0" w:afterAutospacing="0"/>
        <w:rPr>
          <w:bCs/>
        </w:rPr>
      </w:pPr>
      <w:r w:rsidRPr="009D54DB">
        <w:rPr>
          <w:bCs/>
        </w:rPr>
        <w:t>Упражнение на баланс. Поставить колено правой ноги в центр мяча, упереться на фитбол руками и, чуть подавшись вперед, поднять позади себя на уровне таза вытянутую левую ногу. Задержаться в этом положении на 5–20 секунд. Затем опустить левую стопу на пол, встать и выполнить упражнение с другой ноги.</w:t>
      </w:r>
    </w:p>
    <w:p w:rsidR="007642D2" w:rsidRPr="009D54DB" w:rsidRDefault="007642D2" w:rsidP="00EE70EA">
      <w:pPr>
        <w:pStyle w:val="NormalWeb"/>
        <w:spacing w:before="0" w:beforeAutospacing="0" w:after="0" w:afterAutospacing="0"/>
        <w:jc w:val="center"/>
        <w:rPr>
          <w:bCs/>
        </w:rPr>
      </w:pPr>
      <w:r>
        <w:rPr>
          <w:noProof/>
        </w:rPr>
        <w:pict>
          <v:shape id="Рисунок 64" o:spid="_x0000_i1040" type="#_x0000_t75" alt="http://www.shape.ru/wp-content/uploads/2011/08/11.gif" style="width:180pt;height:108pt;visibility:visible">
            <v:imagedata r:id="rId24" o:title=""/>
          </v:shape>
        </w:pict>
      </w:r>
    </w:p>
    <w:p w:rsidR="007642D2" w:rsidRPr="009D54DB" w:rsidRDefault="007642D2" w:rsidP="00EE70EA">
      <w:pPr>
        <w:pStyle w:val="NormalWeb"/>
        <w:spacing w:before="0" w:beforeAutospacing="0" w:after="0" w:afterAutospacing="0"/>
        <w:jc w:val="center"/>
        <w:rPr>
          <w:bCs/>
        </w:rPr>
      </w:pPr>
      <w:r>
        <w:rPr>
          <w:bCs/>
        </w:rPr>
        <w:t xml:space="preserve">Рис. </w:t>
      </w:r>
      <w:r w:rsidRPr="009D54DB">
        <w:rPr>
          <w:bCs/>
        </w:rPr>
        <w:t>1</w:t>
      </w:r>
      <w:r>
        <w:rPr>
          <w:bCs/>
        </w:rPr>
        <w:t>3</w:t>
      </w:r>
    </w:p>
    <w:p w:rsidR="007642D2" w:rsidRPr="009D54DB" w:rsidRDefault="007642D2" w:rsidP="00EE70EA">
      <w:pPr>
        <w:pStyle w:val="NormalWeb"/>
        <w:spacing w:before="0" w:beforeAutospacing="0" w:after="0" w:afterAutospacing="0"/>
        <w:rPr>
          <w:bCs/>
        </w:rPr>
      </w:pPr>
      <w:r w:rsidRPr="009D54DB">
        <w:rPr>
          <w:bCs/>
        </w:rPr>
        <w:t> </w:t>
      </w:r>
    </w:p>
    <w:p w:rsidR="007642D2" w:rsidRPr="009D54DB" w:rsidRDefault="007642D2" w:rsidP="00EE70EA">
      <w:pPr>
        <w:pStyle w:val="NormalWeb"/>
        <w:spacing w:before="0" w:beforeAutospacing="0" w:after="0" w:afterAutospacing="0"/>
        <w:rPr>
          <w:bCs/>
        </w:rPr>
      </w:pPr>
      <w:r w:rsidRPr="009D54DB">
        <w:rPr>
          <w:bCs/>
        </w:rPr>
        <w:t>2. Скручивания на мяче (рис.</w:t>
      </w:r>
      <w:r>
        <w:rPr>
          <w:bCs/>
        </w:rPr>
        <w:t>14</w:t>
      </w:r>
      <w:r w:rsidRPr="009D54DB">
        <w:rPr>
          <w:bCs/>
        </w:rPr>
        <w:t xml:space="preserve">, </w:t>
      </w:r>
      <w:r>
        <w:rPr>
          <w:bCs/>
        </w:rPr>
        <w:t>15</w:t>
      </w:r>
      <w:r w:rsidRPr="009D54DB">
        <w:rPr>
          <w:bCs/>
        </w:rPr>
        <w:t>)</w:t>
      </w:r>
    </w:p>
    <w:p w:rsidR="007642D2" w:rsidRPr="009D54DB" w:rsidRDefault="007642D2" w:rsidP="00EE70EA">
      <w:pPr>
        <w:pStyle w:val="NormalWeb"/>
        <w:spacing w:before="0" w:beforeAutospacing="0" w:after="0" w:afterAutospacing="0"/>
        <w:rPr>
          <w:bCs/>
        </w:rPr>
      </w:pPr>
      <w:r w:rsidRPr="009D54DB">
        <w:rPr>
          <w:bCs/>
        </w:rPr>
        <w:t>Лечь на фитбол, стопы на полу, мяч точно под поясницей. Вытянуть прямые руки вперед, приподнять плечи и голову. Полностью разогн</w:t>
      </w:r>
      <w:r>
        <w:rPr>
          <w:bCs/>
        </w:rPr>
        <w:t>у</w:t>
      </w:r>
      <w:r w:rsidRPr="009D54DB">
        <w:rPr>
          <w:bCs/>
        </w:rPr>
        <w:t>ть корпус и сразу же выполнить скручивание, втягивая живот и вдавливая поясницу в мяч. Задержаться в финальной фазе на 1 секунду. Вернуться в исходное положение, повторить.</w:t>
      </w:r>
    </w:p>
    <w:p w:rsidR="007642D2" w:rsidRPr="009D54DB" w:rsidRDefault="007642D2" w:rsidP="00EE70EA">
      <w:pPr>
        <w:pStyle w:val="NormalWeb"/>
        <w:spacing w:before="0" w:beforeAutospacing="0" w:after="0" w:afterAutospacing="0"/>
        <w:rPr>
          <w:bCs/>
        </w:rPr>
      </w:pPr>
      <w:r>
        <w:rPr>
          <w:noProof/>
        </w:rPr>
        <w:pict>
          <v:shape id="Рисунок 66" o:spid="_x0000_i1041" type="#_x0000_t75" alt="http://www.shape.ru/wp-content/uploads/2011/08/21.gif" style="width:186.75pt;height:137.25pt;visibility:visible">
            <v:imagedata r:id="rId25" o:title=""/>
          </v:shape>
        </w:pict>
      </w:r>
      <w:r w:rsidRPr="009D54DB">
        <w:rPr>
          <w:bCs/>
        </w:rPr>
        <w:t xml:space="preserve">       </w:t>
      </w:r>
      <w:r>
        <w:rPr>
          <w:noProof/>
        </w:rPr>
        <w:pict>
          <v:shape id="Рисунок 107" o:spid="_x0000_i1042" type="#_x0000_t75" alt="http://www.shape.ru/wp-content/uploads/2011/08/31.gif" style="width:177.75pt;height:130.5pt;visibility:visible">
            <v:imagedata r:id="rId26" o:title=""/>
          </v:shape>
        </w:pict>
      </w:r>
    </w:p>
    <w:p w:rsidR="007642D2" w:rsidRPr="009D54DB" w:rsidRDefault="007642D2" w:rsidP="00EE70EA">
      <w:pPr>
        <w:pStyle w:val="NormalWeb"/>
        <w:spacing w:before="0" w:beforeAutospacing="0" w:after="0" w:afterAutospacing="0"/>
        <w:rPr>
          <w:bCs/>
        </w:rPr>
      </w:pPr>
      <w:r>
        <w:rPr>
          <w:bCs/>
        </w:rPr>
        <w:t xml:space="preserve">                   Рис. 14                           Рис.15</w:t>
      </w:r>
    </w:p>
    <w:p w:rsidR="007642D2" w:rsidRPr="009D54DB" w:rsidRDefault="007642D2" w:rsidP="00EE70EA">
      <w:pPr>
        <w:pStyle w:val="NormalWeb"/>
        <w:spacing w:before="0" w:beforeAutospacing="0" w:after="0" w:afterAutospacing="0"/>
        <w:rPr>
          <w:bCs/>
        </w:rPr>
      </w:pPr>
      <w:r w:rsidRPr="009D54DB">
        <w:rPr>
          <w:bCs/>
        </w:rPr>
        <w:t> </w:t>
      </w:r>
    </w:p>
    <w:p w:rsidR="007642D2" w:rsidRPr="009D54DB" w:rsidRDefault="007642D2" w:rsidP="00EE70EA">
      <w:pPr>
        <w:pStyle w:val="NormalWeb"/>
        <w:spacing w:before="0" w:beforeAutospacing="0" w:after="0" w:afterAutospacing="0"/>
        <w:rPr>
          <w:bCs/>
        </w:rPr>
      </w:pPr>
      <w:r>
        <w:rPr>
          <w:bCs/>
        </w:rPr>
        <w:t>3. Сгибание ног на фитболе (рис. 16,1</w:t>
      </w:r>
      <w:r w:rsidRPr="009D54DB">
        <w:rPr>
          <w:bCs/>
        </w:rPr>
        <w:t>7)</w:t>
      </w:r>
    </w:p>
    <w:p w:rsidR="007642D2" w:rsidRPr="009D54DB" w:rsidRDefault="007642D2" w:rsidP="00EE70EA">
      <w:pPr>
        <w:pStyle w:val="NormalWeb"/>
        <w:spacing w:before="0" w:beforeAutospacing="0" w:after="0" w:afterAutospacing="0"/>
        <w:rPr>
          <w:bCs/>
        </w:rPr>
      </w:pPr>
      <w:r w:rsidRPr="009D54DB">
        <w:rPr>
          <w:bCs/>
        </w:rPr>
        <w:t>Лечь на спину, голени положить на фитбол, руки ладонями вниз — на пол. Поднять таз так, чтобы тело от головы до пяток вытянулось в линию. Подкатывая мяч к себе, медленно согнуть ноги в коленях до прямого угла. Так же медленно вернуться в исходное положение, не разгибая до конца колени. Повторить.</w:t>
      </w:r>
    </w:p>
    <w:p w:rsidR="007642D2" w:rsidRPr="009D54DB" w:rsidRDefault="007642D2" w:rsidP="00EE70EA">
      <w:pPr>
        <w:pStyle w:val="NormalWeb"/>
        <w:spacing w:before="0" w:beforeAutospacing="0" w:after="0" w:afterAutospacing="0"/>
        <w:rPr>
          <w:bCs/>
        </w:rPr>
      </w:pPr>
      <w:r>
        <w:rPr>
          <w:noProof/>
        </w:rPr>
        <w:pict>
          <v:shape id="Рисунок 110" o:spid="_x0000_i1043" type="#_x0000_t75" alt="http://www.shape.ru/wp-content/uploads/2011/08/61.gif" style="width:186.75pt;height:111.75pt;visibility:visible">
            <v:imagedata r:id="rId27" o:title=""/>
          </v:shape>
        </w:pict>
      </w:r>
      <w:r w:rsidRPr="009D54DB">
        <w:rPr>
          <w:bCs/>
        </w:rPr>
        <w:t xml:space="preserve">       </w:t>
      </w:r>
      <w:r>
        <w:rPr>
          <w:noProof/>
        </w:rPr>
        <w:pict>
          <v:shape id="Рисунок 111" o:spid="_x0000_i1044" type="#_x0000_t75" alt="http://www.shape.ru/wp-content/uploads/2011/08/71.gif" style="width:189pt;height:114.75pt;visibility:visible">
            <v:imagedata r:id="rId28" o:title=""/>
          </v:shape>
        </w:pict>
      </w:r>
    </w:p>
    <w:p w:rsidR="007642D2" w:rsidRPr="009D54DB" w:rsidRDefault="007642D2" w:rsidP="00EE70EA">
      <w:pPr>
        <w:pStyle w:val="NormalWeb"/>
        <w:spacing w:before="0" w:beforeAutospacing="0" w:after="0" w:afterAutospacing="0"/>
        <w:rPr>
          <w:bCs/>
        </w:rPr>
      </w:pPr>
      <w:r>
        <w:rPr>
          <w:bCs/>
        </w:rPr>
        <w:t>                 Рис.1</w:t>
      </w:r>
      <w:r w:rsidRPr="009D54DB">
        <w:rPr>
          <w:bCs/>
        </w:rPr>
        <w:t xml:space="preserve">6                                  </w:t>
      </w:r>
      <w:r>
        <w:rPr>
          <w:bCs/>
        </w:rPr>
        <w:t xml:space="preserve">                           Рис.1</w:t>
      </w:r>
      <w:r w:rsidRPr="009D54DB">
        <w:rPr>
          <w:bCs/>
        </w:rPr>
        <w:t>7</w:t>
      </w:r>
    </w:p>
    <w:p w:rsidR="007642D2" w:rsidRPr="009D54DB" w:rsidRDefault="007642D2" w:rsidP="00EE70EA">
      <w:pPr>
        <w:pStyle w:val="NormalWeb"/>
        <w:spacing w:before="0" w:beforeAutospacing="0" w:after="0" w:afterAutospacing="0"/>
        <w:rPr>
          <w:bCs/>
        </w:rPr>
      </w:pPr>
    </w:p>
    <w:p w:rsidR="007642D2" w:rsidRPr="009D54DB" w:rsidRDefault="007642D2" w:rsidP="00EE70EA">
      <w:pPr>
        <w:pStyle w:val="NormalWeb"/>
        <w:spacing w:before="0" w:beforeAutospacing="0" w:after="0" w:afterAutospacing="0"/>
        <w:rPr>
          <w:bCs/>
        </w:rPr>
      </w:pPr>
      <w:r>
        <w:rPr>
          <w:bCs/>
        </w:rPr>
        <w:t>4</w:t>
      </w:r>
      <w:r w:rsidRPr="009D54DB">
        <w:rPr>
          <w:bCs/>
        </w:rPr>
        <w:t>. Отведение рук в стороны с</w:t>
      </w:r>
      <w:r>
        <w:rPr>
          <w:bCs/>
        </w:rPr>
        <w:t>тоя на коленях на фитболе (рис.18,1</w:t>
      </w:r>
      <w:r w:rsidRPr="009D54DB">
        <w:rPr>
          <w:bCs/>
        </w:rPr>
        <w:t>9)</w:t>
      </w:r>
    </w:p>
    <w:p w:rsidR="007642D2" w:rsidRPr="009D54DB" w:rsidRDefault="007642D2" w:rsidP="00EE70EA">
      <w:pPr>
        <w:pStyle w:val="NormalWeb"/>
        <w:spacing w:before="0" w:beforeAutospacing="0" w:after="0" w:afterAutospacing="0"/>
        <w:rPr>
          <w:bCs/>
        </w:rPr>
      </w:pPr>
      <w:r w:rsidRPr="009D54DB">
        <w:rPr>
          <w:bCs/>
        </w:rPr>
        <w:t>Взять в руки гантели, встать перед фитболом (колени на ширине таза) и плавно нужно «накат</w:t>
      </w:r>
      <w:r>
        <w:rPr>
          <w:bCs/>
        </w:rPr>
        <w:t>ит</w:t>
      </w:r>
      <w:r w:rsidRPr="009D54DB">
        <w:rPr>
          <w:bCs/>
        </w:rPr>
        <w:t>ься» на мяч. Поймать равновесие и принять исходное положение: спина прямая, руки слегка согнуты в локтях и не касаются бедер, ладони направлены к корпусу. Сохраняя напряжение в мышцах ног и пресса, отвести руки в стороны, не поднимая гантели выше плеч. Вернуться в исходное положение и повторить. Если трудно уде</w:t>
      </w:r>
      <w:r w:rsidRPr="009D54DB">
        <w:rPr>
          <w:bCs/>
        </w:rPr>
        <w:t>р</w:t>
      </w:r>
      <w:r w:rsidRPr="009D54DB">
        <w:rPr>
          <w:bCs/>
        </w:rPr>
        <w:t>живать равновесие, нужно сдуть мяч на 15–20%.</w:t>
      </w:r>
    </w:p>
    <w:p w:rsidR="007642D2" w:rsidRPr="009D54DB" w:rsidRDefault="007642D2" w:rsidP="00EE70EA">
      <w:pPr>
        <w:pStyle w:val="NormalWeb"/>
        <w:spacing w:before="0" w:beforeAutospacing="0" w:after="0" w:afterAutospacing="0"/>
        <w:rPr>
          <w:bCs/>
        </w:rPr>
      </w:pPr>
      <w:r>
        <w:rPr>
          <w:noProof/>
        </w:rPr>
        <w:pict>
          <v:shape id="Рисунок 112" o:spid="_x0000_i1045" type="#_x0000_t75" alt="http://www.shape.ru/wp-content/uploads/2011/08/8-276x350.gif" style="width:144.75pt;height:183.75pt;visibility:visible">
            <v:imagedata r:id="rId29" o:title=""/>
          </v:shape>
        </w:pict>
      </w:r>
      <w:r w:rsidRPr="009D54DB">
        <w:rPr>
          <w:bCs/>
        </w:rPr>
        <w:t xml:space="preserve">       </w:t>
      </w:r>
      <w:r>
        <w:rPr>
          <w:noProof/>
        </w:rPr>
        <w:pict>
          <v:shape id="Рисунок 113" o:spid="_x0000_i1046" type="#_x0000_t75" alt="http://www.shape.ru/wp-content/uploads/2011/08/9-276x350.gif" style="width:144.75pt;height:183.75pt;visibility:visible">
            <v:imagedata r:id="rId30" o:title=""/>
          </v:shape>
        </w:pict>
      </w:r>
    </w:p>
    <w:p w:rsidR="007642D2" w:rsidRPr="009D54DB" w:rsidRDefault="007642D2" w:rsidP="00EE70EA">
      <w:pPr>
        <w:pStyle w:val="NormalWeb"/>
        <w:spacing w:before="0" w:beforeAutospacing="0" w:after="0" w:afterAutospacing="0"/>
        <w:rPr>
          <w:bCs/>
        </w:rPr>
      </w:pPr>
      <w:r>
        <w:rPr>
          <w:bCs/>
        </w:rPr>
        <w:t>               Рис.18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Рис.1</w:t>
      </w:r>
      <w:r w:rsidRPr="009D54DB">
        <w:rPr>
          <w:bCs/>
        </w:rPr>
        <w:t>9</w:t>
      </w:r>
    </w:p>
    <w:p w:rsidR="007642D2" w:rsidRPr="009D54DB" w:rsidRDefault="007642D2" w:rsidP="00EE70EA">
      <w:pPr>
        <w:pStyle w:val="NormalWeb"/>
        <w:spacing w:before="0" w:beforeAutospacing="0" w:after="0" w:afterAutospacing="0"/>
        <w:rPr>
          <w:bCs/>
        </w:rPr>
      </w:pPr>
      <w:r>
        <w:rPr>
          <w:bCs/>
        </w:rPr>
        <w:t>5</w:t>
      </w:r>
      <w:r w:rsidRPr="009D54DB">
        <w:rPr>
          <w:bCs/>
        </w:rPr>
        <w:t>. Жим гантели сидя н</w:t>
      </w:r>
      <w:r>
        <w:rPr>
          <w:bCs/>
        </w:rPr>
        <w:t>а фитболе (рис.2</w:t>
      </w:r>
      <w:r w:rsidRPr="009D54DB">
        <w:rPr>
          <w:bCs/>
        </w:rPr>
        <w:t xml:space="preserve">0, </w:t>
      </w:r>
      <w:r>
        <w:rPr>
          <w:bCs/>
        </w:rPr>
        <w:t>2</w:t>
      </w:r>
      <w:r w:rsidRPr="009D54DB">
        <w:rPr>
          <w:bCs/>
        </w:rPr>
        <w:t>1)</w:t>
      </w:r>
    </w:p>
    <w:p w:rsidR="007642D2" w:rsidRPr="009D54DB" w:rsidRDefault="007642D2" w:rsidP="00EE70EA">
      <w:pPr>
        <w:pStyle w:val="NormalWeb"/>
        <w:spacing w:before="0" w:beforeAutospacing="0" w:after="0" w:afterAutospacing="0"/>
        <w:rPr>
          <w:bCs/>
        </w:rPr>
      </w:pPr>
      <w:r w:rsidRPr="009D54DB">
        <w:rPr>
          <w:bCs/>
        </w:rPr>
        <w:t>Сесть на мяч, взять гантель в левую руку и подвести ее к плечу, ладонь смотрит вперед. Правой рукой прижать мяч и осторожно приподнять левую ногу. Сохраняя напряжение в мышцах пресса, поднять левую руку вверх и выполнить жим. Вернуться в исходное положение и повторить. Выполнить упражнение в другую ст</w:t>
      </w:r>
      <w:r w:rsidRPr="009D54DB">
        <w:rPr>
          <w:bCs/>
        </w:rPr>
        <w:t>о</w:t>
      </w:r>
      <w:r w:rsidRPr="009D54DB">
        <w:rPr>
          <w:bCs/>
        </w:rPr>
        <w:t>рону. Со временем пробовать делать его, не опираясь рукой на мяч.</w:t>
      </w:r>
    </w:p>
    <w:p w:rsidR="007642D2" w:rsidRPr="009D54DB" w:rsidRDefault="007642D2" w:rsidP="00EE70EA">
      <w:pPr>
        <w:pStyle w:val="NormalWeb"/>
        <w:spacing w:before="0" w:beforeAutospacing="0" w:after="0" w:afterAutospacing="0"/>
        <w:rPr>
          <w:bCs/>
        </w:rPr>
      </w:pPr>
      <w:r>
        <w:rPr>
          <w:noProof/>
        </w:rPr>
        <w:pict>
          <v:shape id="Рисунок 114" o:spid="_x0000_i1047" type="#_x0000_t75" alt="http://www.shape.ru/wp-content/uploads/2011/08/10-221x350.gif" style="width:127.5pt;height:201.75pt;visibility:visible">
            <v:imagedata r:id="rId31" o:title=""/>
          </v:shape>
        </w:pict>
      </w:r>
      <w:r w:rsidRPr="009D54DB">
        <w:rPr>
          <w:bCs/>
        </w:rPr>
        <w:t xml:space="preserve">       </w:t>
      </w:r>
      <w:r>
        <w:rPr>
          <w:noProof/>
        </w:rPr>
        <w:pict>
          <v:shape id="Рисунок 115" o:spid="_x0000_i1048" type="#_x0000_t75" alt="http://www.shape.ru/wp-content/uploads/2011/08/111-221x350.gif" style="width:124.5pt;height:194.25pt;visibility:visible">
            <v:imagedata r:id="rId32" o:title=""/>
          </v:shape>
        </w:pict>
      </w:r>
    </w:p>
    <w:p w:rsidR="007642D2" w:rsidRPr="009D54DB" w:rsidRDefault="007642D2" w:rsidP="00EE70EA">
      <w:pPr>
        <w:pStyle w:val="NormalWeb"/>
        <w:spacing w:before="0" w:beforeAutospacing="0" w:after="0" w:afterAutospacing="0"/>
        <w:rPr>
          <w:bCs/>
        </w:rPr>
      </w:pPr>
      <w:r>
        <w:rPr>
          <w:bCs/>
        </w:rPr>
        <w:t xml:space="preserve">         Рис.20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Рис.2</w:t>
      </w:r>
      <w:r w:rsidRPr="009D54DB">
        <w:rPr>
          <w:bCs/>
        </w:rPr>
        <w:t>1</w:t>
      </w:r>
    </w:p>
    <w:p w:rsidR="007642D2" w:rsidRPr="009D54DB" w:rsidRDefault="007642D2" w:rsidP="00EE70EA">
      <w:pPr>
        <w:pStyle w:val="NormalWeb"/>
        <w:spacing w:before="0" w:beforeAutospacing="0" w:after="0" w:afterAutospacing="0"/>
        <w:rPr>
          <w:bCs/>
        </w:rPr>
      </w:pPr>
    </w:p>
    <w:p w:rsidR="007642D2" w:rsidRPr="009D54DB" w:rsidRDefault="007642D2" w:rsidP="00EE70EA">
      <w:pPr>
        <w:pStyle w:val="NormalWeb"/>
        <w:spacing w:before="0" w:beforeAutospacing="0" w:after="0" w:afterAutospacing="0"/>
        <w:rPr>
          <w:bCs/>
        </w:rPr>
      </w:pPr>
      <w:r>
        <w:rPr>
          <w:bCs/>
        </w:rPr>
        <w:t>6</w:t>
      </w:r>
      <w:r w:rsidRPr="009D54DB">
        <w:rPr>
          <w:bCs/>
        </w:rPr>
        <w:t>. Тяга гантели в н</w:t>
      </w:r>
      <w:r>
        <w:rPr>
          <w:bCs/>
        </w:rPr>
        <w:t>аклоне с упором на фитбол (рис.2</w:t>
      </w:r>
      <w:r w:rsidRPr="009D54DB">
        <w:rPr>
          <w:bCs/>
        </w:rPr>
        <w:t>2,</w:t>
      </w:r>
      <w:r>
        <w:rPr>
          <w:bCs/>
        </w:rPr>
        <w:t>2</w:t>
      </w:r>
      <w:r w:rsidRPr="009D54DB">
        <w:rPr>
          <w:bCs/>
        </w:rPr>
        <w:t>3)</w:t>
      </w:r>
    </w:p>
    <w:p w:rsidR="007642D2" w:rsidRPr="009D54DB" w:rsidRDefault="007642D2" w:rsidP="00EE70EA">
      <w:pPr>
        <w:pStyle w:val="NormalWeb"/>
        <w:spacing w:before="0" w:beforeAutospacing="0" w:after="0" w:afterAutospacing="0"/>
        <w:rPr>
          <w:bCs/>
        </w:rPr>
      </w:pPr>
      <w:r w:rsidRPr="009D54DB">
        <w:rPr>
          <w:bCs/>
        </w:rPr>
        <w:t>Взять гантель в правую руку, поставить правое колено на мяч и, откатив снаряд, выпрямить ногу. Левую ногу слегка согнуть в колене и опереться на нее левой рукой. Правая рука выпрямлена, ладонь направлена к корпусу. Прогнуться в пояснице. Сгибая руку в локте, подтянуть гантель вверх к корпусу, концентрируясь на сохранении баланса всего тела. Вернуться в исходное положение и повторить. Выполнять упражнение в другую сторону, чтобы завершить подход.</w:t>
      </w:r>
    </w:p>
    <w:p w:rsidR="007642D2" w:rsidRPr="009D54DB" w:rsidRDefault="007642D2" w:rsidP="00EE70EA">
      <w:pPr>
        <w:pStyle w:val="NormalWeb"/>
        <w:spacing w:before="0" w:beforeAutospacing="0" w:after="0" w:afterAutospacing="0"/>
        <w:rPr>
          <w:bCs/>
        </w:rPr>
      </w:pPr>
      <w:r>
        <w:rPr>
          <w:noProof/>
        </w:rPr>
        <w:pict>
          <v:shape id="Рисунок 116" o:spid="_x0000_i1049" type="#_x0000_t75" alt="http://www.shape.ru/wp-content/uploads/2011/08/12-276x350.gif" style="width:155.25pt;height:194.25pt;visibility:visible">
            <v:imagedata r:id="rId33" o:title=""/>
          </v:shape>
        </w:pict>
      </w:r>
      <w:r w:rsidRPr="009D54DB">
        <w:rPr>
          <w:bCs/>
        </w:rPr>
        <w:t xml:space="preserve">       </w:t>
      </w:r>
      <w:r>
        <w:rPr>
          <w:noProof/>
        </w:rPr>
        <w:pict>
          <v:shape id="Рисунок 117" o:spid="_x0000_i1050" type="#_x0000_t75" alt="http://www.shape.ru/wp-content/uploads/2011/08/13-276x350.gif" style="width:159.75pt;height:204.75pt;visibility:visible">
            <v:imagedata r:id="rId34" o:title=""/>
          </v:shape>
        </w:pict>
      </w:r>
    </w:p>
    <w:p w:rsidR="007642D2" w:rsidRPr="009D54DB" w:rsidRDefault="007642D2" w:rsidP="00EE70EA">
      <w:pPr>
        <w:pStyle w:val="NormalWeb"/>
        <w:spacing w:before="0" w:beforeAutospacing="0" w:after="0" w:afterAutospacing="0"/>
        <w:rPr>
          <w:bCs/>
        </w:rPr>
      </w:pPr>
      <w:r>
        <w:rPr>
          <w:bCs/>
        </w:rPr>
        <w:t> </w:t>
      </w:r>
      <w:r>
        <w:rPr>
          <w:bCs/>
        </w:rPr>
        <w:tab/>
      </w:r>
      <w:r>
        <w:rPr>
          <w:bCs/>
        </w:rPr>
        <w:tab/>
        <w:t>Рис.22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Рис.2</w:t>
      </w:r>
      <w:r w:rsidRPr="009D54DB">
        <w:rPr>
          <w:bCs/>
        </w:rPr>
        <w:t>3</w:t>
      </w:r>
    </w:p>
    <w:p w:rsidR="007642D2" w:rsidRPr="009D54DB" w:rsidRDefault="007642D2" w:rsidP="00EE70EA">
      <w:pPr>
        <w:pStyle w:val="NormalWeb"/>
        <w:spacing w:before="0" w:beforeAutospacing="0" w:after="0" w:afterAutospacing="0"/>
        <w:rPr>
          <w:bCs/>
        </w:rPr>
      </w:pPr>
    </w:p>
    <w:p w:rsidR="007642D2" w:rsidRPr="009D54DB" w:rsidRDefault="007642D2" w:rsidP="00EE70EA">
      <w:pPr>
        <w:pStyle w:val="NormalWeb"/>
        <w:spacing w:before="0" w:beforeAutospacing="0" w:after="0" w:afterAutospacing="0"/>
        <w:rPr>
          <w:bCs/>
        </w:rPr>
      </w:pPr>
      <w:r>
        <w:rPr>
          <w:bCs/>
        </w:rPr>
        <w:t>7</w:t>
      </w:r>
      <w:r w:rsidRPr="009D54DB">
        <w:rPr>
          <w:bCs/>
        </w:rPr>
        <w:t>. Скручиван</w:t>
      </w:r>
      <w:r>
        <w:rPr>
          <w:bCs/>
        </w:rPr>
        <w:t>ие из планки по диагонали (рис. 24, 2</w:t>
      </w:r>
      <w:r w:rsidRPr="009D54DB">
        <w:rPr>
          <w:bCs/>
        </w:rPr>
        <w:t>5)</w:t>
      </w:r>
    </w:p>
    <w:p w:rsidR="007642D2" w:rsidRPr="009D54DB" w:rsidRDefault="007642D2" w:rsidP="00EE70EA">
      <w:pPr>
        <w:pStyle w:val="NormalWeb"/>
        <w:spacing w:before="0" w:beforeAutospacing="0" w:after="0" w:afterAutospacing="0"/>
        <w:rPr>
          <w:bCs/>
        </w:rPr>
      </w:pPr>
      <w:r w:rsidRPr="009D54DB">
        <w:rPr>
          <w:bCs/>
        </w:rPr>
        <w:t>Принять положение планки на фитболе: голени на мяче, ладони на полу точно под плечами. Втянуть ж</w:t>
      </w:r>
      <w:r w:rsidRPr="009D54DB">
        <w:rPr>
          <w:bCs/>
        </w:rPr>
        <w:t>и</w:t>
      </w:r>
      <w:r w:rsidRPr="009D54DB">
        <w:rPr>
          <w:bCs/>
        </w:rPr>
        <w:t>вот и перекатывать мяч к себе, поднимая вверх таз. При этом слегка развернуть корпус в сторону, опуская таз влево и подтягивая его к левому плечу. Задержаться на 1 секунду, вернуться в исходное положение. Выполнить упражнение в другую сторону.</w:t>
      </w:r>
    </w:p>
    <w:p w:rsidR="007642D2" w:rsidRPr="009D54DB" w:rsidRDefault="007642D2" w:rsidP="00EE70EA">
      <w:pPr>
        <w:pStyle w:val="NormalWeb"/>
        <w:spacing w:before="0" w:beforeAutospacing="0" w:after="0" w:afterAutospacing="0"/>
        <w:rPr>
          <w:bCs/>
        </w:rPr>
      </w:pPr>
      <w:r>
        <w:rPr>
          <w:noProof/>
        </w:rPr>
        <w:pict>
          <v:shape id="Рисунок 118" o:spid="_x0000_i1051" type="#_x0000_t75" alt="http://www.shape.ru/wp-content/uploads/2011/08/16.gif" style="width:180pt;height:130.5pt;visibility:visible">
            <v:imagedata r:id="rId35" o:title=""/>
          </v:shape>
        </w:pict>
      </w:r>
      <w:r w:rsidRPr="009D54DB">
        <w:rPr>
          <w:bCs/>
        </w:rPr>
        <w:t xml:space="preserve">       </w:t>
      </w:r>
      <w:r>
        <w:rPr>
          <w:noProof/>
        </w:rPr>
        <w:pict>
          <v:shape id="Рисунок 119" o:spid="_x0000_i1052" type="#_x0000_t75" alt="http://www.shape.ru/wp-content/uploads/2011/08/17.gif" style="width:175.5pt;height:129pt;visibility:visible">
            <v:imagedata r:id="rId36" o:title=""/>
          </v:shape>
        </w:pict>
      </w:r>
    </w:p>
    <w:p w:rsidR="007642D2" w:rsidRPr="009D54DB" w:rsidRDefault="007642D2" w:rsidP="00EE70EA">
      <w:pPr>
        <w:pStyle w:val="NormalWeb"/>
        <w:spacing w:before="0" w:beforeAutospacing="0" w:after="0" w:afterAutospacing="0"/>
        <w:rPr>
          <w:bCs/>
        </w:rPr>
      </w:pPr>
      <w:r>
        <w:rPr>
          <w:bCs/>
        </w:rPr>
        <w:t> </w:t>
      </w:r>
      <w:r>
        <w:rPr>
          <w:bCs/>
        </w:rPr>
        <w:tab/>
      </w:r>
      <w:r>
        <w:rPr>
          <w:bCs/>
        </w:rPr>
        <w:tab/>
        <w:t>Рис.26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Рис.27</w:t>
      </w:r>
    </w:p>
    <w:p w:rsidR="007642D2" w:rsidRPr="009D54DB" w:rsidRDefault="007642D2" w:rsidP="00EE70EA">
      <w:pPr>
        <w:pStyle w:val="NormalWeb"/>
        <w:spacing w:before="0" w:beforeAutospacing="0" w:after="0" w:afterAutospacing="0"/>
        <w:rPr>
          <w:bCs/>
        </w:rPr>
      </w:pPr>
    </w:p>
    <w:p w:rsidR="007642D2" w:rsidRPr="009D54DB" w:rsidRDefault="007642D2" w:rsidP="00EE70EA">
      <w:pPr>
        <w:pStyle w:val="NormalWeb"/>
        <w:spacing w:before="0" w:beforeAutospacing="0" w:after="0" w:afterAutospacing="0"/>
        <w:rPr>
          <w:bCs/>
        </w:rPr>
      </w:pPr>
      <w:r w:rsidRPr="009D54DB">
        <w:rPr>
          <w:bCs/>
        </w:rPr>
        <w:t>9. Прис</w:t>
      </w:r>
      <w:r>
        <w:rPr>
          <w:bCs/>
        </w:rPr>
        <w:t>едания с фитболом у стены (рис. 28</w:t>
      </w:r>
      <w:r w:rsidRPr="009D54DB">
        <w:rPr>
          <w:bCs/>
        </w:rPr>
        <w:t xml:space="preserve">, </w:t>
      </w:r>
      <w:r>
        <w:rPr>
          <w:bCs/>
        </w:rPr>
        <w:t>29</w:t>
      </w:r>
      <w:r w:rsidRPr="009D54DB">
        <w:rPr>
          <w:bCs/>
        </w:rPr>
        <w:t xml:space="preserve">, </w:t>
      </w:r>
      <w:r>
        <w:rPr>
          <w:bCs/>
        </w:rPr>
        <w:t>30</w:t>
      </w:r>
      <w:r w:rsidRPr="009D54DB">
        <w:rPr>
          <w:bCs/>
        </w:rPr>
        <w:t>)</w:t>
      </w:r>
    </w:p>
    <w:p w:rsidR="007642D2" w:rsidRPr="009D54DB" w:rsidRDefault="007642D2" w:rsidP="00EE70EA">
      <w:pPr>
        <w:pStyle w:val="NormalWeb"/>
        <w:spacing w:before="0" w:beforeAutospacing="0" w:after="0" w:afterAutospacing="0"/>
        <w:rPr>
          <w:bCs/>
        </w:rPr>
      </w:pPr>
      <w:r w:rsidRPr="009D54DB">
        <w:rPr>
          <w:bCs/>
        </w:rPr>
        <w:t>Встать спиной к стене и опереться на фитбол так, чтобы он был под поясницей, руки на поясе, ноги чуть согнуты в коленях. Присесть, перекатывая мяч и уводя под него таз до точки, в которой бедра будут параллел</w:t>
      </w:r>
      <w:r w:rsidRPr="009D54DB">
        <w:rPr>
          <w:bCs/>
        </w:rPr>
        <w:t>ь</w:t>
      </w:r>
      <w:r w:rsidRPr="009D54DB">
        <w:rPr>
          <w:bCs/>
        </w:rPr>
        <w:t>ны полу. Смотреть вперед, сохранять прогиб в пояснице. Чтобы усложнить упражнение, делать нужно его, стоя на одной ноге.</w:t>
      </w:r>
    </w:p>
    <w:p w:rsidR="007642D2" w:rsidRPr="009D54DB" w:rsidRDefault="007642D2" w:rsidP="00EE70EA">
      <w:pPr>
        <w:pStyle w:val="NormalWeb"/>
        <w:spacing w:before="0" w:beforeAutospacing="0" w:after="0" w:afterAutospacing="0"/>
        <w:rPr>
          <w:bCs/>
        </w:rPr>
      </w:pPr>
      <w:r>
        <w:rPr>
          <w:noProof/>
        </w:rPr>
        <w:pict>
          <v:shape id="Рисунок 120" o:spid="_x0000_i1053" type="#_x0000_t75" alt="http://www.shape.ru/wp-content/uploads/2011/08/18-233x350.gif" style="width:117pt;height:173.25pt;visibility:visible">
            <v:imagedata r:id="rId37" o:title=""/>
          </v:shape>
        </w:pict>
      </w:r>
      <w:r w:rsidRPr="009D54DB">
        <w:rPr>
          <w:bCs/>
        </w:rPr>
        <w:t xml:space="preserve">       </w:t>
      </w:r>
      <w:r>
        <w:rPr>
          <w:noProof/>
        </w:rPr>
        <w:pict>
          <v:shape id="Рисунок 121" o:spid="_x0000_i1054" type="#_x0000_t75" alt="http://www.shape.ru/wp-content/uploads/2011/08/19-233x350.gif" style="width:117pt;height:173.25pt;visibility:visible">
            <v:imagedata r:id="rId38" o:title=""/>
          </v:shape>
        </w:pict>
      </w:r>
      <w:r w:rsidRPr="009D54DB">
        <w:rPr>
          <w:bCs/>
        </w:rPr>
        <w:t xml:space="preserve">       </w:t>
      </w:r>
      <w:r>
        <w:rPr>
          <w:noProof/>
        </w:rPr>
        <w:pict>
          <v:shape id="Рисунок 122" o:spid="_x0000_i1055" type="#_x0000_t75" alt="http://www.shape.ru/wp-content/uploads/2011/08/20-221x350.gif" style="width:108pt;height:173.25pt;visibility:visible">
            <v:imagedata r:id="rId39" o:title=""/>
          </v:shape>
        </w:pict>
      </w:r>
    </w:p>
    <w:p w:rsidR="007642D2" w:rsidRPr="009D54DB" w:rsidRDefault="007642D2" w:rsidP="00EE70EA">
      <w:pPr>
        <w:pStyle w:val="NormalWeb"/>
        <w:spacing w:before="0" w:beforeAutospacing="0" w:after="0" w:afterAutospacing="0"/>
        <w:rPr>
          <w:bCs/>
        </w:rPr>
      </w:pPr>
      <w:r>
        <w:rPr>
          <w:bCs/>
        </w:rPr>
        <w:tab/>
        <w:t>Рис.28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 29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 30</w:t>
      </w:r>
    </w:p>
    <w:p w:rsidR="007642D2" w:rsidRDefault="007642D2" w:rsidP="00EE70EA">
      <w:pPr>
        <w:pStyle w:val="NormalWeb"/>
        <w:spacing w:before="0" w:beforeAutospacing="0" w:after="0" w:afterAutospacing="0"/>
      </w:pPr>
    </w:p>
    <w:p w:rsidR="007642D2" w:rsidRDefault="007642D2" w:rsidP="00EE70EA">
      <w:pPr>
        <w:pStyle w:val="NormalWeb"/>
        <w:spacing w:before="0" w:beforeAutospacing="0" w:after="0" w:afterAutospacing="0"/>
      </w:pPr>
      <w:r>
        <w:t xml:space="preserve">Скандинавская ходьба 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t>Занятия скандинавской ходьбой можно разделить на </w:t>
      </w:r>
      <w:r w:rsidRPr="009D54DB">
        <w:rPr>
          <w:b/>
          <w:bCs/>
        </w:rPr>
        <w:t>три этапа</w:t>
      </w:r>
      <w:r w:rsidRPr="009D54DB">
        <w:t>: разминка, сама ходьба, релаксация после ходьбы.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rPr>
          <w:b/>
          <w:bCs/>
        </w:rPr>
        <w:t>Разминка</w:t>
      </w:r>
    </w:p>
    <w:p w:rsidR="007642D2" w:rsidRPr="009D54DB" w:rsidRDefault="007642D2" w:rsidP="00EE70EA">
      <w:pPr>
        <w:pStyle w:val="NormalWeb"/>
        <w:spacing w:before="0" w:beforeAutospacing="0" w:after="0" w:afterAutospacing="0"/>
        <w:rPr>
          <w:i/>
        </w:rPr>
      </w:pPr>
      <w:r w:rsidRPr="009D54DB">
        <w:rPr>
          <w:i/>
        </w:rPr>
        <w:t>Первое упражнение</w:t>
      </w:r>
      <w:r w:rsidRPr="009D54DB">
        <w:t>(рис.</w:t>
      </w:r>
      <w:r>
        <w:t xml:space="preserve"> 31</w:t>
      </w:r>
      <w:r w:rsidRPr="009D54DB">
        <w:t>)</w:t>
      </w:r>
    </w:p>
    <w:p w:rsidR="007642D2" w:rsidRPr="009D54DB" w:rsidRDefault="007642D2" w:rsidP="00EE70EA">
      <w:pPr>
        <w:pStyle w:val="NormalWeb"/>
        <w:spacing w:before="0" w:beforeAutospacing="0" w:after="0" w:afterAutospacing="0"/>
        <w:rPr>
          <w:i/>
        </w:rPr>
        <w:sectPr w:rsidR="007642D2" w:rsidRPr="009D54DB" w:rsidSect="0029527B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642D2" w:rsidRPr="009D54DB" w:rsidRDefault="007642D2" w:rsidP="00EE70EA">
      <w:pPr>
        <w:pStyle w:val="NormalWeb"/>
        <w:spacing w:before="0" w:beforeAutospacing="0" w:after="0" w:afterAutospacing="0"/>
      </w:pPr>
      <w:r>
        <w:rPr>
          <w:noProof/>
        </w:rPr>
        <w:pict>
          <v:shape id="Рисунок 136" o:spid="_x0000_i1056" type="#_x0000_t75" alt="Первое упражнение" style="width:53.25pt;height:79.5pt;visibility:visible">
            <v:imagedata r:id="rId40" o:title=""/>
          </v:shape>
        </w:pic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t>Взять руками одну палку за концы и поднять ее над головой.</w:t>
      </w:r>
    </w:p>
    <w:p w:rsidR="007642D2" w:rsidRPr="009D54DB" w:rsidRDefault="007642D2" w:rsidP="00EE70EA">
      <w:pPr>
        <w:pStyle w:val="NormalWeb"/>
        <w:spacing w:before="0" w:beforeAutospacing="0" w:after="0" w:afterAutospacing="0"/>
        <w:sectPr w:rsidR="007642D2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9D54DB">
        <w:t xml:space="preserve">Выполнить наклоны влево и вправо </w:t>
      </w:r>
      <w:r w:rsidRPr="00355B88">
        <w:t>нескол</w:t>
      </w:r>
      <w:r w:rsidRPr="00355B88">
        <w:t>ь</w:t>
      </w:r>
      <w:r w:rsidRPr="00355B88">
        <w:t>ко</w:t>
      </w:r>
      <w:r>
        <w:t> </w:t>
      </w:r>
      <w:r w:rsidRPr="00355B88">
        <w:t>раз</w:t>
      </w:r>
      <w:r w:rsidRPr="009D54DB">
        <w:t>.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t>Рис.</w:t>
      </w:r>
      <w:r>
        <w:t xml:space="preserve"> 31</w:t>
      </w:r>
      <w:r w:rsidRPr="009D54DB">
        <w:t>.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rPr>
          <w:i/>
        </w:rPr>
        <w:t>Второе упражнение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t>Выставить правую ногу вперед и раскачивать её вперед-назад.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t>При этом обе руки двигаются в сторону, противоположную движению тела.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t>Повторить упражнение несколько раз, меняя ноги.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rPr>
          <w:i/>
        </w:rPr>
        <w:t>Третье упражнение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t>Взять палки в руки и поставить их слегка за спину.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t>Выполнить не менее 15 приседаний.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rPr>
          <w:i/>
        </w:rPr>
        <w:t>Четвертое упражнение</w:t>
      </w:r>
      <w:r w:rsidRPr="009D54DB">
        <w:t xml:space="preserve">(рис. </w:t>
      </w:r>
      <w:r>
        <w:t>32</w:t>
      </w:r>
      <w:r w:rsidRPr="009D54DB">
        <w:t>)</w:t>
      </w:r>
    </w:p>
    <w:p w:rsidR="007642D2" w:rsidRPr="009D54DB" w:rsidRDefault="007642D2" w:rsidP="00EE70EA">
      <w:pPr>
        <w:pStyle w:val="NormalWeb"/>
        <w:spacing w:before="0" w:beforeAutospacing="0" w:after="0" w:afterAutospacing="0"/>
        <w:sectPr w:rsidR="007642D2" w:rsidRPr="009D54DB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642D2" w:rsidRPr="009D54DB" w:rsidRDefault="007642D2" w:rsidP="00EE70EA">
      <w:pPr>
        <w:pStyle w:val="NormalWeb"/>
        <w:spacing w:before="0" w:beforeAutospacing="0" w:after="0" w:afterAutospacing="0"/>
      </w:pPr>
    </w:p>
    <w:p w:rsidR="007642D2" w:rsidRPr="009D54DB" w:rsidRDefault="007642D2" w:rsidP="00EE70EA">
      <w:pPr>
        <w:pStyle w:val="NormalWeb"/>
        <w:spacing w:before="0" w:beforeAutospacing="0" w:after="0" w:afterAutospacing="0"/>
      </w:pPr>
      <w:r>
        <w:rPr>
          <w:noProof/>
        </w:rPr>
        <w:pict>
          <v:shape id="Рисунок 135" o:spid="_x0000_i1057" type="#_x0000_t75" alt="Четвертое упражнение" style="width:58.5pt;height:64.5pt;visibility:visible">
            <v:imagedata r:id="rId41" o:title=""/>
          </v:shape>
        </w:pic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  <w:r>
        <w:t>Рис. 32</w:t>
      </w:r>
      <w:r w:rsidRPr="009D54DB">
        <w:t>.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t>Встать прямо, для поддержки держаться за палку.   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t>Осторожно согнуть одно колено и поднять лодыжку вверх.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t>Взять рукой лодыжку, поднести ее к ягоди</w:t>
      </w:r>
      <w:r w:rsidRPr="009D54DB">
        <w:t>ч</w:t>
      </w:r>
      <w:r w:rsidRPr="009D54DB">
        <w:t>ным мышцам и удерживать в течение 15 секунд, затем поменять ноги.</w:t>
      </w:r>
    </w:p>
    <w:p w:rsidR="007642D2" w:rsidRPr="009D54DB" w:rsidRDefault="007642D2" w:rsidP="00EE70EA">
      <w:pPr>
        <w:pStyle w:val="NormalWeb"/>
        <w:spacing w:before="0" w:beforeAutospacing="0" w:after="0" w:afterAutospacing="0"/>
        <w:sectPr w:rsidR="007642D2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rPr>
          <w:i/>
        </w:rPr>
        <w:t>Пятое упражнение</w:t>
      </w:r>
      <w:r w:rsidRPr="009D54DB">
        <w:t>(рис.</w:t>
      </w:r>
      <w:r>
        <w:t xml:space="preserve"> 33</w:t>
      </w:r>
      <w:r w:rsidRPr="009D54DB">
        <w:t>)</w:t>
      </w:r>
    </w:p>
    <w:p w:rsidR="007642D2" w:rsidRPr="009D54DB" w:rsidRDefault="007642D2" w:rsidP="00EE70EA">
      <w:pPr>
        <w:pStyle w:val="NormalWeb"/>
        <w:spacing w:before="0" w:beforeAutospacing="0" w:after="0" w:afterAutospacing="0"/>
        <w:sectPr w:rsidR="007642D2" w:rsidRPr="009D54DB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642D2" w:rsidRPr="009D54DB" w:rsidRDefault="007642D2" w:rsidP="00EE70EA">
      <w:pPr>
        <w:pStyle w:val="NormalWeb"/>
        <w:spacing w:before="0" w:beforeAutospacing="0" w:after="0" w:afterAutospacing="0"/>
      </w:pPr>
    </w:p>
    <w:p w:rsidR="007642D2" w:rsidRPr="009D54DB" w:rsidRDefault="007642D2" w:rsidP="00EE70EA">
      <w:pPr>
        <w:pStyle w:val="NormalWeb"/>
        <w:spacing w:before="0" w:beforeAutospacing="0" w:after="0" w:afterAutospacing="0"/>
      </w:pPr>
      <w:r>
        <w:rPr>
          <w:noProof/>
        </w:rPr>
        <w:pict>
          <v:shape id="Рисунок 134" o:spid="_x0000_i1058" type="#_x0000_t75" alt="Пятое упражнение" style="width:61.5pt;height:63.75pt;visibility:visible">
            <v:imagedata r:id="rId42" o:title=""/>
          </v:shape>
        </w:pic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  <w:r>
        <w:t>Рис. 33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t>Обе палки поставить перед собой на ширине плеч.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t>Поставить прямую ногу вперед, пятку на землю, носок вверх.</w:t>
      </w:r>
    </w:p>
    <w:p w:rsidR="007642D2" w:rsidRPr="009D54DB" w:rsidRDefault="007642D2" w:rsidP="00EE70EA">
      <w:pPr>
        <w:pStyle w:val="NormalWeb"/>
        <w:spacing w:before="0" w:beforeAutospacing="0" w:after="0" w:afterAutospacing="0"/>
        <w:sectPr w:rsidR="007642D2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9D54DB">
        <w:t>Осторожно, согнуть другое колено, накл</w:t>
      </w:r>
      <w:r w:rsidRPr="009D54DB">
        <w:t>о</w:t>
      </w:r>
      <w:r w:rsidRPr="009D54DB">
        <w:t>ниться вперед с прямой спиной. Задержаться на 15 секунд. Повторить с другой ногой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rPr>
          <w:i/>
        </w:rPr>
        <w:t>Шестое упражнение</w:t>
      </w:r>
      <w:r w:rsidRPr="009D54DB">
        <w:t>(рис.</w:t>
      </w:r>
      <w:r>
        <w:t xml:space="preserve"> 34</w:t>
      </w:r>
      <w:r w:rsidRPr="009D54DB">
        <w:t>)</w:t>
      </w:r>
    </w:p>
    <w:p w:rsidR="007642D2" w:rsidRPr="009D54DB" w:rsidRDefault="007642D2" w:rsidP="00EE70EA">
      <w:pPr>
        <w:pStyle w:val="NormalWeb"/>
        <w:spacing w:before="0" w:beforeAutospacing="0" w:after="0" w:afterAutospacing="0"/>
        <w:sectPr w:rsidR="007642D2" w:rsidRPr="009D54DB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642D2" w:rsidRPr="009D54DB" w:rsidRDefault="007642D2" w:rsidP="00EE70EA">
      <w:pPr>
        <w:pStyle w:val="NormalWeb"/>
        <w:spacing w:before="0" w:beforeAutospacing="0" w:after="0" w:afterAutospacing="0"/>
      </w:pPr>
      <w:r>
        <w:rPr>
          <w:noProof/>
        </w:rPr>
        <w:pict>
          <v:shape id="Рисунок 133" o:spid="_x0000_i1059" type="#_x0000_t75" alt="Шестое упражнение" style="width:63.75pt;height:69.75pt;visibility:visible">
            <v:imagedata r:id="rId43" o:title=""/>
          </v:shape>
        </w:pic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  <w:r>
        <w:t>Рис. 34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t>Взять обе палки за спиной, руки немного шире, чем ширина плеч.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t>Поднять палки за спиной вверх пока не п</w:t>
      </w:r>
      <w:r w:rsidRPr="009D54DB">
        <w:t>о</w:t>
      </w:r>
      <w:r w:rsidRPr="009D54DB">
        <w:t>чувствуется растяжение мышц.</w:t>
      </w:r>
    </w:p>
    <w:p w:rsidR="007642D2" w:rsidRPr="009D54DB" w:rsidRDefault="007642D2" w:rsidP="00EE70EA">
      <w:pPr>
        <w:pStyle w:val="NormalWeb"/>
        <w:spacing w:before="0" w:beforeAutospacing="0" w:after="0" w:afterAutospacing="0"/>
        <w:sectPr w:rsidR="007642D2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7642D2" w:rsidRPr="009D54DB" w:rsidRDefault="007642D2" w:rsidP="00EE70EA">
      <w:pPr>
        <w:pStyle w:val="NormalWeb"/>
        <w:spacing w:before="0" w:beforeAutospacing="0" w:after="0" w:afterAutospacing="0"/>
      </w:pP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rPr>
          <w:i/>
        </w:rPr>
        <w:t xml:space="preserve">Седьмое </w:t>
      </w:r>
      <w:r>
        <w:rPr>
          <w:i/>
        </w:rPr>
        <w:t xml:space="preserve">упражнение </w:t>
      </w:r>
      <w:r w:rsidRPr="009D54DB">
        <w:t>(рис.</w:t>
      </w:r>
      <w:r>
        <w:t xml:space="preserve"> 35</w:t>
      </w:r>
      <w:r w:rsidRPr="009D54DB">
        <w:t>)</w:t>
      </w:r>
    </w:p>
    <w:p w:rsidR="007642D2" w:rsidRPr="009D54DB" w:rsidRDefault="007642D2" w:rsidP="00EE70EA">
      <w:pPr>
        <w:pStyle w:val="NormalWeb"/>
        <w:spacing w:before="0" w:beforeAutospacing="0" w:after="0" w:afterAutospacing="0"/>
        <w:sectPr w:rsidR="007642D2" w:rsidRPr="009D54DB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642D2" w:rsidRPr="009D54DB" w:rsidRDefault="007642D2" w:rsidP="00EE70EA">
      <w:pPr>
        <w:pStyle w:val="NormalWeb"/>
        <w:spacing w:before="0" w:beforeAutospacing="0" w:after="0" w:afterAutospacing="0"/>
      </w:pPr>
      <w:r>
        <w:rPr>
          <w:noProof/>
        </w:rPr>
        <w:pict>
          <v:shape id="Рисунок 132" o:spid="_x0000_i1060" type="#_x0000_t75" alt="Седьмое упражнение" style="width:70.5pt;height:65.25pt;visibility:visible">
            <v:imagedata r:id="rId44" o:title=""/>
          </v:shape>
        </w:pic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  <w:r>
        <w:t>Рис. 35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t>Поставить палки перед собой.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t>Согнуть тело в талии вниз.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t>Опереться на палки с прямыми руками и прогнуться несколько раз.</w:t>
      </w:r>
    </w:p>
    <w:p w:rsidR="007642D2" w:rsidRPr="009D54DB" w:rsidRDefault="007642D2" w:rsidP="00EE70EA">
      <w:pPr>
        <w:pStyle w:val="NormalWeb"/>
        <w:spacing w:before="0" w:beforeAutospacing="0" w:after="0" w:afterAutospacing="0"/>
        <w:sectPr w:rsidR="007642D2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rPr>
          <w:i/>
        </w:rPr>
        <w:t>Восьмое упражнение</w:t>
      </w:r>
      <w:r>
        <w:t xml:space="preserve">(рис.36 </w:t>
      </w:r>
      <w:r w:rsidRPr="009D54DB">
        <w:t>)</w:t>
      </w:r>
    </w:p>
    <w:p w:rsidR="007642D2" w:rsidRPr="009D54DB" w:rsidRDefault="007642D2" w:rsidP="00EE70EA">
      <w:pPr>
        <w:pStyle w:val="NormalWeb"/>
        <w:spacing w:before="0" w:beforeAutospacing="0" w:after="0" w:afterAutospacing="0"/>
        <w:sectPr w:rsidR="007642D2" w:rsidRPr="009D54DB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642D2" w:rsidRPr="009D54DB" w:rsidRDefault="007642D2" w:rsidP="00EE70EA">
      <w:pPr>
        <w:pStyle w:val="NormalWeb"/>
        <w:spacing w:before="0" w:beforeAutospacing="0" w:after="0" w:afterAutospacing="0"/>
      </w:pPr>
      <w:r>
        <w:rPr>
          <w:noProof/>
        </w:rPr>
        <w:pict>
          <v:shape id="Рисунок 131" o:spid="_x0000_i1061" type="#_x0000_t75" alt="Восьмое упражнение" style="width:69pt;height:85.5pt;visibility:visible">
            <v:imagedata r:id="rId45" o:title=""/>
          </v:shape>
        </w:pic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  <w:r>
        <w:t>Рис. 37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t>Захватить за спиной верхнюю часть палки одной рукой, нижнюю часть – другой.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t>Поднять палку вверх до тех пор</w:t>
      </w:r>
      <w:r>
        <w:t>,</w:t>
      </w:r>
      <w:r w:rsidRPr="009D54DB">
        <w:t xml:space="preserve"> пока не п</w:t>
      </w:r>
      <w:r w:rsidRPr="009D54DB">
        <w:t>о</w:t>
      </w:r>
      <w:r w:rsidRPr="009D54DB">
        <w:t>чувствуется растяжение мышц руки, держащей за нижнюю часть палки. Опустить палку.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t>Поменять руки и проделать упражнение с другой рукой.</w:t>
      </w:r>
    </w:p>
    <w:p w:rsidR="007642D2" w:rsidRPr="009D54DB" w:rsidRDefault="007642D2" w:rsidP="00EE70EA">
      <w:pPr>
        <w:pStyle w:val="NormalWeb"/>
        <w:spacing w:before="0" w:beforeAutospacing="0" w:after="0" w:afterAutospacing="0"/>
        <w:sectPr w:rsidR="007642D2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rPr>
          <w:i/>
        </w:rPr>
        <w:t>Упражнения с палками для скандинавской ходьбы</w:t>
      </w:r>
      <w:r>
        <w:t xml:space="preserve"> ( рис. 38</w:t>
      </w:r>
      <w:r w:rsidRPr="009D54DB">
        <w:t>)</w:t>
      </w:r>
    </w:p>
    <w:p w:rsidR="007642D2" w:rsidRPr="009D54DB" w:rsidRDefault="007642D2" w:rsidP="00EE70EA">
      <w:pPr>
        <w:pStyle w:val="NormalWeb"/>
        <w:spacing w:before="0" w:beforeAutospacing="0" w:after="0" w:afterAutospacing="0"/>
        <w:rPr>
          <w:i/>
        </w:rPr>
        <w:sectPr w:rsidR="007642D2" w:rsidRPr="009D54DB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642D2" w:rsidRPr="009D54DB" w:rsidRDefault="007642D2" w:rsidP="00EE70EA">
      <w:pPr>
        <w:pStyle w:val="NormalWeb"/>
        <w:spacing w:before="0" w:beforeAutospacing="0" w:after="0" w:afterAutospacing="0"/>
        <w:rPr>
          <w:i/>
        </w:rPr>
      </w:pPr>
    </w:p>
    <w:p w:rsidR="007642D2" w:rsidRPr="009D54DB" w:rsidRDefault="007642D2" w:rsidP="00EE70EA">
      <w:pPr>
        <w:pStyle w:val="NormalWeb"/>
        <w:spacing w:before="0" w:beforeAutospacing="0" w:after="0" w:afterAutospacing="0"/>
        <w:ind w:firstLine="0"/>
      </w:pPr>
      <w:r>
        <w:rPr>
          <w:noProof/>
        </w:rPr>
        <w:pict>
          <v:shape id="Рисунок 130" o:spid="_x0000_i1062" type="#_x0000_t75" alt="советы по скандинавской ходьбе" style="width:231pt;height:231pt;visibility:visible">
            <v:imagedata r:id="rId46" o:title=""/>
          </v:shape>
        </w:pict>
      </w:r>
    </w:p>
    <w:p w:rsidR="007642D2" w:rsidRPr="009D54DB" w:rsidRDefault="007642D2" w:rsidP="00EE70EA">
      <w:pPr>
        <w:pStyle w:val="NormalWeb"/>
        <w:spacing w:before="0" w:beforeAutospacing="0" w:after="0" w:afterAutospacing="0"/>
        <w:ind w:left="1416"/>
      </w:pPr>
      <w:r>
        <w:t>Рис. 38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t>1. Приседания с опорой на палки</w:t>
      </w:r>
      <w:r>
        <w:t>.</w:t>
      </w:r>
      <w:r w:rsidRPr="009D54DB">
        <w:t> Держать палки перед собой, спину прямо. Колени должны быть немного разведены. Взгляд направить прямо и проделать несколько приседаний. Повторять 10-15 раз.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t>2. Попеременные движения палками вперед и назад: Ноги на ширине плеч. Колени немного согнуты. Держать палки посередине и проделывать равномерные движения вперед и назад. Повторять по 10 раз на каждую руку.</w:t>
      </w:r>
    </w:p>
    <w:p w:rsidR="007642D2" w:rsidRPr="009D54DB" w:rsidRDefault="007642D2" w:rsidP="00EE70EA">
      <w:pPr>
        <w:pStyle w:val="NormalWeb"/>
        <w:spacing w:before="0" w:beforeAutospacing="0" w:after="0" w:afterAutospacing="0"/>
      </w:pPr>
      <w:r w:rsidRPr="009D54DB">
        <w:t>3. Упражнение с вынесением вперед грудной клетки: Ноги на ширине плеч. Колени немного с</w:t>
      </w:r>
      <w:r w:rsidRPr="009D54DB">
        <w:t>о</w:t>
      </w:r>
      <w:r w:rsidRPr="009D54DB">
        <w:t>гнуты, спина прямая. Перемещать рукоятки палок сначала к себе, потом за себя и затем вновь вперед. 10-15 повторений.</w:t>
      </w:r>
    </w:p>
    <w:p w:rsidR="007642D2" w:rsidRDefault="007642D2" w:rsidP="0029527B">
      <w:pPr>
        <w:pStyle w:val="NormalWeb"/>
        <w:spacing w:before="0" w:beforeAutospacing="0" w:after="0" w:afterAutospacing="0"/>
        <w:sectPr w:rsidR="007642D2" w:rsidSect="005F4F1F">
          <w:type w:val="continuous"/>
          <w:pgSz w:w="11906" w:h="16838"/>
          <w:pgMar w:top="1134" w:right="1134" w:bottom="1134" w:left="1134" w:header="708" w:footer="708" w:gutter="0"/>
          <w:cols w:num="2" w:space="709"/>
          <w:docGrid w:linePitch="360"/>
        </w:sectPr>
      </w:pPr>
    </w:p>
    <w:p w:rsidR="007642D2" w:rsidRPr="009D54DB" w:rsidRDefault="007642D2" w:rsidP="0029527B">
      <w:pPr>
        <w:pStyle w:val="NormalWeb"/>
        <w:spacing w:before="0" w:beforeAutospacing="0" w:after="0" w:afterAutospacing="0"/>
      </w:pPr>
    </w:p>
    <w:p w:rsidR="007642D2" w:rsidRPr="009D54DB" w:rsidRDefault="007642D2" w:rsidP="0029527B">
      <w:pPr>
        <w:pStyle w:val="NormalWeb"/>
        <w:spacing w:before="0" w:beforeAutospacing="0" w:after="0" w:afterAutospacing="0"/>
        <w:sectPr w:rsidR="007642D2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7642D2" w:rsidRPr="009D54DB" w:rsidRDefault="007642D2" w:rsidP="005F4F1F">
      <w:pPr>
        <w:pStyle w:val="NormalWeb"/>
        <w:spacing w:before="0" w:beforeAutospacing="0" w:after="0" w:afterAutospacing="0"/>
      </w:pPr>
      <w:r w:rsidRPr="009D54DB">
        <w:t xml:space="preserve">4. Поднимание палок вверх: Ноги </w:t>
      </w:r>
      <w:r>
        <w:t>врозь</w:t>
      </w:r>
      <w:r w:rsidRPr="009D54DB">
        <w:t>. Колени немного согнуты, спина прямая. Держать палку г</w:t>
      </w:r>
      <w:r w:rsidRPr="009D54DB">
        <w:t>о</w:t>
      </w:r>
      <w:r w:rsidRPr="009D54DB">
        <w:t>ризонтально, хват руками по ширине плеч. Поднимать руки вверх, потом вниз. 10-15 повторений.</w:t>
      </w:r>
    </w:p>
    <w:p w:rsidR="007642D2" w:rsidRPr="009D54DB" w:rsidRDefault="007642D2" w:rsidP="005F4F1F">
      <w:pPr>
        <w:pStyle w:val="NormalWeb"/>
        <w:spacing w:before="0" w:beforeAutospacing="0" w:after="0" w:afterAutospacing="0"/>
      </w:pPr>
      <w:r w:rsidRPr="009D54DB">
        <w:t xml:space="preserve">5. </w:t>
      </w:r>
      <w:r>
        <w:t>ИП-ноги врозь, к</w:t>
      </w:r>
      <w:r w:rsidRPr="009D54DB">
        <w:t>олени немного согнуты. Наклониться вперед, опираясь на палку прямыми руками, одновременно опустить плечи. Выполнять 20 секунд.6. Растягивание мышц бедра: Опереться на палку обеими руками. Сделать широкий выпад вперед. Держать голень прямо. Выполнить прогибы туловища вниз и вперед. По 20 секунд на каждую ногу.</w:t>
      </w:r>
    </w:p>
    <w:p w:rsidR="007642D2" w:rsidRPr="009D54DB" w:rsidRDefault="007642D2" w:rsidP="0029527B">
      <w:pPr>
        <w:pStyle w:val="NormalWeb"/>
        <w:spacing w:before="0" w:beforeAutospacing="0" w:after="0" w:afterAutospacing="0"/>
      </w:pPr>
      <w:r w:rsidRPr="009D54DB">
        <w:t>7. Растягивание приводящих мышц: Опереться на палку одной рукой. Положить стопу одной ноги на колено другой. Держать спину прямо, согнуть колено опорной ноги и наклониться вперед. По 20 секунд на каждую ногу.</w:t>
      </w:r>
    </w:p>
    <w:p w:rsidR="007642D2" w:rsidRPr="009D54DB" w:rsidRDefault="007642D2" w:rsidP="0029527B">
      <w:pPr>
        <w:pStyle w:val="NormalWeb"/>
        <w:spacing w:before="0" w:beforeAutospacing="0" w:after="0" w:afterAutospacing="0"/>
      </w:pPr>
      <w:r w:rsidRPr="009D54DB">
        <w:t>8. Растягивание икроножных мышц: Поставить палку перед собой, и опереться ступней на нее. Н</w:t>
      </w:r>
      <w:r w:rsidRPr="009D54DB">
        <w:t>е</w:t>
      </w:r>
      <w:r w:rsidRPr="009D54DB">
        <w:t>сильно согнуть и разогнуть обе ноги в коленях. По 20 секунд на каждую ногу.</w:t>
      </w:r>
    </w:p>
    <w:p w:rsidR="007642D2" w:rsidRPr="009D54DB" w:rsidRDefault="007642D2" w:rsidP="0029527B">
      <w:pPr>
        <w:pStyle w:val="NormalWeb"/>
        <w:spacing w:before="0" w:beforeAutospacing="0" w:after="0" w:afterAutospacing="0"/>
        <w:rPr>
          <w:i/>
        </w:rPr>
      </w:pPr>
      <w:r w:rsidRPr="009D54DB">
        <w:rPr>
          <w:bCs/>
          <w:i/>
        </w:rPr>
        <w:t>Ходьба</w:t>
      </w:r>
    </w:p>
    <w:p w:rsidR="007642D2" w:rsidRPr="009D54DB" w:rsidRDefault="007642D2" w:rsidP="0029527B">
      <w:pPr>
        <w:pStyle w:val="NormalWeb"/>
        <w:spacing w:before="0" w:beforeAutospacing="0" w:after="0" w:afterAutospacing="0"/>
      </w:pPr>
      <w:r w:rsidRPr="009D54DB">
        <w:t>Прежде чем начать ходьбу, необходимо отрегулировать длину ремней, которые будут удерживать палки в ваших руках. Во время самой ходьбы с палками слегка согнуть ноги в коленях, правую руку выт</w:t>
      </w:r>
      <w:r w:rsidRPr="009D54DB">
        <w:t>я</w:t>
      </w:r>
      <w:r w:rsidRPr="009D54DB">
        <w:t>нуть вперед и немного согнуть в локте. Палку держать под углом. Левую руку свободно держать на уровне таза и тянуть назад. Во время каждого шага необходимо сначала вставать на пяткy, a затем на нoсок.</w:t>
      </w:r>
    </w:p>
    <w:p w:rsidR="007642D2" w:rsidRPr="009D54DB" w:rsidRDefault="007642D2" w:rsidP="0029527B">
      <w:pPr>
        <w:pStyle w:val="NormalWeb"/>
        <w:spacing w:before="0" w:beforeAutospacing="0" w:after="0" w:afterAutospacing="0"/>
        <w:rPr>
          <w:bCs/>
          <w:i/>
        </w:rPr>
      </w:pPr>
      <w:r w:rsidRPr="009D54DB">
        <w:rPr>
          <w:bCs/>
          <w:i/>
        </w:rPr>
        <w:t>Релаксация</w:t>
      </w:r>
    </w:p>
    <w:p w:rsidR="007642D2" w:rsidRDefault="007642D2" w:rsidP="0029527B">
      <w:pPr>
        <w:pStyle w:val="NormalWeb"/>
        <w:spacing w:before="0" w:beforeAutospacing="0" w:after="0" w:afterAutospacing="0"/>
      </w:pPr>
      <w:r w:rsidRPr="009D54DB">
        <w:t xml:space="preserve">После ходьбы сделать несколько глубоких вдохов, выполнить упражнения на растяжку икроножных мышц, бедер, а также спины. </w:t>
      </w:r>
    </w:p>
    <w:p w:rsidR="007642D2" w:rsidRPr="007E7621" w:rsidRDefault="007642D2" w:rsidP="00620FED">
      <w:pPr>
        <w:pStyle w:val="zagol-tabl-riss"/>
        <w:rPr>
          <w:b/>
        </w:rPr>
      </w:pPr>
      <w:r>
        <w:rPr>
          <w:b/>
        </w:rPr>
        <w:t>Д</w:t>
      </w:r>
      <w:r w:rsidRPr="007E7621">
        <w:rPr>
          <w:b/>
        </w:rPr>
        <w:t>невник самоконтроля</w:t>
      </w:r>
    </w:p>
    <w:p w:rsidR="007642D2" w:rsidRDefault="007642D2" w:rsidP="00620FED">
      <w:pPr>
        <w:pStyle w:val="NormalWeb"/>
      </w:pPr>
      <w:r>
        <w:t>Ф.И.О.____________________, возраст________________, курс, факультет_________________</w:t>
      </w:r>
    </w:p>
    <w:tbl>
      <w:tblPr>
        <w:tblW w:w="512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1315"/>
        <w:gridCol w:w="946"/>
        <w:gridCol w:w="594"/>
        <w:gridCol w:w="594"/>
        <w:gridCol w:w="711"/>
        <w:gridCol w:w="711"/>
        <w:gridCol w:w="989"/>
        <w:gridCol w:w="621"/>
        <w:gridCol w:w="696"/>
        <w:gridCol w:w="537"/>
        <w:gridCol w:w="926"/>
        <w:gridCol w:w="487"/>
        <w:gridCol w:w="701"/>
        <w:gridCol w:w="26"/>
      </w:tblGrid>
      <w:tr w:rsidR="007642D2" w:rsidTr="00620FED">
        <w:trPr>
          <w:tblCellSpacing w:w="7" w:type="dxa"/>
        </w:trPr>
        <w:tc>
          <w:tcPr>
            <w:tcW w:w="1296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Показат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ли</w:t>
            </w:r>
          </w:p>
        </w:tc>
        <w:tc>
          <w:tcPr>
            <w:tcW w:w="8516" w:type="dxa"/>
            <w:gridSpan w:val="13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Числа месяца</w:t>
            </w:r>
          </w:p>
        </w:tc>
      </w:tr>
      <w:tr w:rsidR="007642D2" w:rsidTr="00620FED">
        <w:trPr>
          <w:gridAfter w:val="1"/>
          <w:wAfter w:w="5" w:type="dxa"/>
          <w:tblCellSpacing w:w="7" w:type="dxa"/>
        </w:trPr>
        <w:tc>
          <w:tcPr>
            <w:tcW w:w="1296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suppressAutoHyphens w:val="0"/>
              <w:spacing w:before="0" w:after="0"/>
              <w:rPr>
                <w:szCs w:val="24"/>
              </w:rPr>
            </w:pP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20"/>
              <w:jc w:val="center"/>
              <w:rPr>
                <w:szCs w:val="24"/>
              </w:rPr>
            </w:pP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</w:p>
        </w:tc>
      </w:tr>
      <w:tr w:rsidR="007642D2" w:rsidTr="00620FED">
        <w:trPr>
          <w:gridAfter w:val="1"/>
          <w:wAfter w:w="5" w:type="dxa"/>
          <w:tblCellSpacing w:w="7" w:type="dxa"/>
        </w:trPr>
        <w:tc>
          <w:tcPr>
            <w:tcW w:w="129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Пульс (утром лежа)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</w:tr>
      <w:tr w:rsidR="007642D2" w:rsidTr="00620FED">
        <w:trPr>
          <w:gridAfter w:val="1"/>
          <w:wAfter w:w="5" w:type="dxa"/>
          <w:tblCellSpacing w:w="7" w:type="dxa"/>
        </w:trPr>
        <w:tc>
          <w:tcPr>
            <w:tcW w:w="129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Пульс (утром стоя)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</w:tr>
      <w:tr w:rsidR="007642D2" w:rsidTr="00620FED">
        <w:trPr>
          <w:gridAfter w:val="1"/>
          <w:wAfter w:w="5" w:type="dxa"/>
          <w:tblCellSpacing w:w="7" w:type="dxa"/>
        </w:trPr>
        <w:tc>
          <w:tcPr>
            <w:tcW w:w="129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Пульс (вечером)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</w:tr>
      <w:tr w:rsidR="007642D2" w:rsidTr="00620FED">
        <w:trPr>
          <w:gridAfter w:val="1"/>
          <w:wAfter w:w="5" w:type="dxa"/>
          <w:tblCellSpacing w:w="7" w:type="dxa"/>
        </w:trPr>
        <w:tc>
          <w:tcPr>
            <w:tcW w:w="129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Вес до трен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ровки и после трен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ровки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</w:tr>
      <w:tr w:rsidR="007642D2" w:rsidTr="00620FED">
        <w:trPr>
          <w:gridAfter w:val="1"/>
          <w:wAfter w:w="5" w:type="dxa"/>
          <w:tblCellSpacing w:w="7" w:type="dxa"/>
        </w:trPr>
        <w:tc>
          <w:tcPr>
            <w:tcW w:w="129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Самочу</w:t>
            </w:r>
            <w:r>
              <w:rPr>
                <w:szCs w:val="24"/>
              </w:rPr>
              <w:t>в</w:t>
            </w:r>
            <w:r>
              <w:rPr>
                <w:szCs w:val="24"/>
              </w:rPr>
              <w:t>ствие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</w:tr>
      <w:tr w:rsidR="007642D2" w:rsidTr="00620FED">
        <w:trPr>
          <w:gridAfter w:val="1"/>
          <w:wAfter w:w="5" w:type="dxa"/>
          <w:tblCellSpacing w:w="7" w:type="dxa"/>
        </w:trPr>
        <w:tc>
          <w:tcPr>
            <w:tcW w:w="129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Жалобы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</w:tr>
      <w:tr w:rsidR="007642D2" w:rsidTr="00620FED">
        <w:trPr>
          <w:gridAfter w:val="1"/>
          <w:wAfter w:w="5" w:type="dxa"/>
          <w:tblCellSpacing w:w="7" w:type="dxa"/>
        </w:trPr>
        <w:tc>
          <w:tcPr>
            <w:tcW w:w="129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Сон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</w:tr>
      <w:tr w:rsidR="007642D2" w:rsidTr="00620FED">
        <w:trPr>
          <w:gridAfter w:val="1"/>
          <w:wAfter w:w="5" w:type="dxa"/>
          <w:tblCellSpacing w:w="7" w:type="dxa"/>
        </w:trPr>
        <w:tc>
          <w:tcPr>
            <w:tcW w:w="129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Аппетит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</w:tr>
      <w:tr w:rsidR="007642D2" w:rsidTr="00620FED">
        <w:trPr>
          <w:gridAfter w:val="1"/>
          <w:wAfter w:w="5" w:type="dxa"/>
          <w:tblCellSpacing w:w="7" w:type="dxa"/>
        </w:trPr>
        <w:tc>
          <w:tcPr>
            <w:tcW w:w="129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szCs w:val="24"/>
              </w:rPr>
            </w:pPr>
            <w:r>
              <w:rPr>
                <w:szCs w:val="24"/>
              </w:rPr>
              <w:t>Желание занимат</w:t>
            </w:r>
            <w:r>
              <w:rPr>
                <w:szCs w:val="24"/>
              </w:rPr>
              <w:t>ь</w:t>
            </w:r>
            <w:r>
              <w:rPr>
                <w:szCs w:val="24"/>
              </w:rPr>
              <w:t>ся</w:t>
            </w:r>
          </w:p>
        </w:tc>
        <w:tc>
          <w:tcPr>
            <w:tcW w:w="9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4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6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7642D2" w:rsidRDefault="007642D2" w:rsidP="00620FED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</w:tr>
    </w:tbl>
    <w:p w:rsidR="007642D2" w:rsidRDefault="007642D2" w:rsidP="008B1FF6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  <w:r w:rsidRPr="00C17915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7642D2" w:rsidRPr="008C0188" w:rsidRDefault="007642D2" w:rsidP="00197B54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b/>
          <w:szCs w:val="24"/>
        </w:rPr>
      </w:pPr>
      <w:r w:rsidRPr="008C0188">
        <w:rPr>
          <w:b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7642D2" w:rsidRPr="008C0188" w:rsidRDefault="007642D2" w:rsidP="00197B54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430"/>
        <w:gridCol w:w="2641"/>
        <w:gridCol w:w="5444"/>
      </w:tblGrid>
      <w:tr w:rsidR="007642D2" w:rsidRPr="002E345B" w:rsidTr="00573B58">
        <w:trPr>
          <w:trHeight w:val="753"/>
          <w:tblHeader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642D2" w:rsidRPr="002E345B" w:rsidRDefault="007642D2" w:rsidP="009B0FB4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2"/>
              </w:rPr>
            </w:pPr>
            <w:r w:rsidRPr="002E345B">
              <w:rPr>
                <w:sz w:val="22"/>
                <w:szCs w:val="22"/>
              </w:rPr>
              <w:t xml:space="preserve">Структурный элемент </w:t>
            </w:r>
            <w:r w:rsidRPr="002E345B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642D2" w:rsidRPr="002E345B" w:rsidRDefault="007642D2" w:rsidP="009B0FB4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 xml:space="preserve">Планируемые результаты обучения 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642D2" w:rsidRPr="002E345B" w:rsidRDefault="007642D2" w:rsidP="009B0FB4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2"/>
              </w:rPr>
            </w:pPr>
            <w:r w:rsidRPr="002E345B">
              <w:rPr>
                <w:sz w:val="22"/>
                <w:szCs w:val="22"/>
              </w:rPr>
              <w:t>Оценочные средства</w:t>
            </w:r>
          </w:p>
        </w:tc>
      </w:tr>
      <w:tr w:rsidR="007642D2" w:rsidRPr="002E345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42D2" w:rsidRPr="005A4EDA" w:rsidRDefault="007642D2" w:rsidP="00B66C17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2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ОК-8- </w:t>
            </w:r>
            <w:r w:rsidRPr="005A4EDA">
              <w:rPr>
                <w:szCs w:val="24"/>
              </w:rPr>
              <w:t>готовностью поддерживать уровень физической подготовки, обеспечивающий по</w:t>
            </w:r>
            <w:r w:rsidRPr="005A4EDA">
              <w:rPr>
                <w:szCs w:val="24"/>
              </w:rPr>
              <w:t>л</w:t>
            </w:r>
            <w:r w:rsidRPr="005A4EDA">
              <w:rPr>
                <w:szCs w:val="24"/>
              </w:rPr>
              <w:t>ноценную деятельность</w:t>
            </w:r>
          </w:p>
        </w:tc>
      </w:tr>
      <w:tr w:rsidR="007642D2" w:rsidRPr="002E345B" w:rsidTr="00573B58">
        <w:trPr>
          <w:trHeight w:val="225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42D2" w:rsidRPr="002E345B" w:rsidRDefault="007642D2" w:rsidP="009B0FB4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2"/>
              </w:rPr>
            </w:pPr>
            <w:r w:rsidRPr="002E345B">
              <w:rPr>
                <w:sz w:val="22"/>
                <w:szCs w:val="22"/>
              </w:rPr>
              <w:t>Знать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42D2" w:rsidRPr="002E345B" w:rsidRDefault="007642D2" w:rsidP="007861E6">
            <w:pPr>
              <w:widowControl w:val="0"/>
              <w:numPr>
                <w:ilvl w:val="0"/>
                <w:numId w:val="6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основные понятия и универсальные учебные действия (регулятивные, познавательные, комм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никативные) в спорти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ной, физкультурной, 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доровительной и соц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альной практике;</w:t>
            </w:r>
          </w:p>
          <w:p w:rsidR="007642D2" w:rsidRPr="002E345B" w:rsidRDefault="007642D2" w:rsidP="007861E6">
            <w:pPr>
              <w:widowControl w:val="0"/>
              <w:numPr>
                <w:ilvl w:val="0"/>
                <w:numId w:val="6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формы и виды фи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культурной деятельности для организации здоров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го образа жизни, активн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 xml:space="preserve">го отдыха и досуга; </w:t>
            </w:r>
          </w:p>
          <w:p w:rsidR="007642D2" w:rsidRPr="002E345B" w:rsidRDefault="007642D2" w:rsidP="007861E6">
            <w:pPr>
              <w:widowControl w:val="0"/>
              <w:numPr>
                <w:ilvl w:val="0"/>
                <w:numId w:val="6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знание технических приемов и двигательных действий базовых видов спорта;</w:t>
            </w:r>
          </w:p>
          <w:p w:rsidR="007642D2" w:rsidRPr="002E345B" w:rsidRDefault="007642D2" w:rsidP="007861E6">
            <w:pPr>
              <w:widowControl w:val="0"/>
              <w:numPr>
                <w:ilvl w:val="0"/>
                <w:numId w:val="6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современные технол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гии укрепления и сохр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нения здоровья, подде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р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жания работоспособн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сти, профилактики пр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дупреждения заболев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ний, связанных с учебной и производственной де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я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тельностью;</w:t>
            </w:r>
          </w:p>
          <w:p w:rsidR="007642D2" w:rsidRPr="002E345B" w:rsidRDefault="007642D2" w:rsidP="007861E6">
            <w:pPr>
              <w:widowControl w:val="0"/>
              <w:numPr>
                <w:ilvl w:val="0"/>
                <w:numId w:val="6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основные способы с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моконтроля индивид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альных показателей зд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ровья, умственной и ф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зической работоспосо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ности, физического ра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вития и физических к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честв;</w:t>
            </w:r>
          </w:p>
          <w:p w:rsidR="007642D2" w:rsidRPr="002E345B" w:rsidRDefault="007642D2" w:rsidP="007861E6">
            <w:pPr>
              <w:widowControl w:val="0"/>
              <w:numPr>
                <w:ilvl w:val="0"/>
                <w:numId w:val="6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bCs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 xml:space="preserve">технику выполнения </w:t>
            </w:r>
            <w:r w:rsidRPr="002E345B">
              <w:rPr>
                <w:rStyle w:val="FontStyle21"/>
                <w:sz w:val="22"/>
                <w:szCs w:val="22"/>
              </w:rPr>
              <w:t>Всероссийского физкул</w:t>
            </w:r>
            <w:r w:rsidRPr="002E345B">
              <w:rPr>
                <w:rStyle w:val="FontStyle21"/>
                <w:sz w:val="22"/>
                <w:szCs w:val="22"/>
              </w:rPr>
              <w:t>ь</w:t>
            </w:r>
            <w:r w:rsidRPr="002E345B">
              <w:rPr>
                <w:rStyle w:val="FontStyle21"/>
                <w:sz w:val="22"/>
                <w:szCs w:val="22"/>
              </w:rPr>
              <w:t>турно-спортивного ко</w:t>
            </w:r>
            <w:r w:rsidRPr="002E345B">
              <w:rPr>
                <w:rStyle w:val="FontStyle21"/>
                <w:sz w:val="22"/>
                <w:szCs w:val="22"/>
              </w:rPr>
              <w:t>м</w:t>
            </w:r>
            <w:r w:rsidRPr="002E345B">
              <w:rPr>
                <w:rStyle w:val="FontStyle21"/>
                <w:sz w:val="22"/>
                <w:szCs w:val="22"/>
              </w:rPr>
              <w:t>плекса «Готов к труду и обороне» (комплекс ГТО).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642D2" w:rsidRPr="002E345B" w:rsidRDefault="007642D2" w:rsidP="00803E85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i/>
                <w:kern w:val="24"/>
                <w:szCs w:val="22"/>
              </w:rPr>
            </w:pPr>
            <w:r w:rsidRPr="002E345B">
              <w:rPr>
                <w:i/>
                <w:kern w:val="24"/>
                <w:sz w:val="22"/>
                <w:szCs w:val="22"/>
              </w:rPr>
              <w:t>Тестовые вопросы:</w:t>
            </w:r>
          </w:p>
          <w:p w:rsidR="007642D2" w:rsidRPr="002E345B" w:rsidRDefault="007642D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1. Показателем хорошего самочувствия является?</w:t>
            </w:r>
          </w:p>
          <w:p w:rsidR="007642D2" w:rsidRPr="002E345B" w:rsidRDefault="007642D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 xml:space="preserve">указание учителя </w:t>
            </w:r>
          </w:p>
          <w:p w:rsidR="007642D2" w:rsidRPr="002E345B" w:rsidRDefault="007642D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желание заниматься спортом</w:t>
            </w:r>
          </w:p>
          <w:p w:rsidR="007642D2" w:rsidRPr="002E345B" w:rsidRDefault="007642D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анкетирование</w:t>
            </w:r>
          </w:p>
          <w:p w:rsidR="007642D2" w:rsidRPr="002E345B" w:rsidRDefault="007642D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учебная успеваемость</w:t>
            </w:r>
          </w:p>
          <w:p w:rsidR="007642D2" w:rsidRPr="002E345B" w:rsidRDefault="007642D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2. С возрастом максимальные показатели частоты сердечных сокращений:</w:t>
            </w:r>
          </w:p>
          <w:p w:rsidR="007642D2" w:rsidRPr="002E345B" w:rsidRDefault="007642D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растут</w:t>
            </w:r>
          </w:p>
          <w:p w:rsidR="007642D2" w:rsidRPr="002E345B" w:rsidRDefault="007642D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не меняются</w:t>
            </w:r>
          </w:p>
          <w:p w:rsidR="007642D2" w:rsidRPr="002E345B" w:rsidRDefault="007642D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снижаются</w:t>
            </w:r>
          </w:p>
          <w:p w:rsidR="007642D2" w:rsidRPr="002E345B" w:rsidRDefault="007642D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изменяются по временам года</w:t>
            </w:r>
          </w:p>
          <w:p w:rsidR="007642D2" w:rsidRPr="002E345B" w:rsidRDefault="007642D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3. Кто в футбольной команде может играть рук</w:t>
            </w: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а</w:t>
            </w: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ми?</w:t>
            </w:r>
          </w:p>
          <w:p w:rsidR="007642D2" w:rsidRPr="002E345B" w:rsidRDefault="007642D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бек</w:t>
            </w:r>
          </w:p>
          <w:p w:rsidR="007642D2" w:rsidRPr="002E345B" w:rsidRDefault="007642D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форвард</w:t>
            </w:r>
          </w:p>
          <w:p w:rsidR="007642D2" w:rsidRPr="002E345B" w:rsidRDefault="007642D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голкипер</w:t>
            </w:r>
          </w:p>
          <w:p w:rsidR="007642D2" w:rsidRPr="002E345B" w:rsidRDefault="007642D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хавбек</w:t>
            </w:r>
          </w:p>
          <w:p w:rsidR="007642D2" w:rsidRPr="002E345B" w:rsidRDefault="007642D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4. Лыжные гонки – это:</w:t>
            </w:r>
          </w:p>
          <w:p w:rsidR="007642D2" w:rsidRPr="002E345B" w:rsidRDefault="007642D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бег на лыжах по дистанции</w:t>
            </w:r>
          </w:p>
          <w:p w:rsidR="007642D2" w:rsidRPr="002E345B" w:rsidRDefault="007642D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спуск с горы на лыжах</w:t>
            </w:r>
          </w:p>
          <w:p w:rsidR="007642D2" w:rsidRPr="002E345B" w:rsidRDefault="007642D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бег на лыжах со стрельбой</w:t>
            </w:r>
          </w:p>
          <w:p w:rsidR="007642D2" w:rsidRPr="002E345B" w:rsidRDefault="007642D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катание на лыжах за буксиром</w:t>
            </w:r>
          </w:p>
          <w:p w:rsidR="007642D2" w:rsidRPr="002E345B" w:rsidRDefault="007642D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5. Как определять пульс?</w:t>
            </w:r>
          </w:p>
          <w:p w:rsidR="007642D2" w:rsidRPr="002E345B" w:rsidRDefault="007642D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пальцами на артерии у лучезапястного сустава</w:t>
            </w:r>
          </w:p>
          <w:p w:rsidR="007642D2" w:rsidRPr="002E345B" w:rsidRDefault="007642D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глядя на себя в зеркало</w:t>
            </w:r>
          </w:p>
          <w:p w:rsidR="007642D2" w:rsidRPr="002E345B" w:rsidRDefault="007642D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положив руку на солнечное сплетение</w:t>
            </w:r>
          </w:p>
          <w:p w:rsidR="007642D2" w:rsidRPr="002E345B" w:rsidRDefault="007642D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сжав пальцы в замок</w:t>
            </w:r>
          </w:p>
          <w:p w:rsidR="007642D2" w:rsidRPr="002E345B" w:rsidRDefault="007642D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6. Оздоровительная тренировка позволяет д</w:t>
            </w:r>
            <w:r w:rsidRPr="002E345B">
              <w:rPr>
                <w:bCs/>
                <w:sz w:val="22"/>
                <w:szCs w:val="22"/>
              </w:rPr>
              <w:t>о</w:t>
            </w:r>
            <w:r w:rsidRPr="002E345B">
              <w:rPr>
                <w:bCs/>
                <w:sz w:val="22"/>
                <w:szCs w:val="22"/>
              </w:rPr>
              <w:t>биться:</w:t>
            </w:r>
          </w:p>
          <w:p w:rsidR="007642D2" w:rsidRPr="002E345B" w:rsidRDefault="007642D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Максимального расслабления</w:t>
            </w:r>
          </w:p>
          <w:p w:rsidR="007642D2" w:rsidRPr="002E345B" w:rsidRDefault="007642D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Улучшение физических качеств</w:t>
            </w:r>
          </w:p>
          <w:p w:rsidR="007642D2" w:rsidRPr="002E345B" w:rsidRDefault="007642D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Рекордных на мировом уровне спортивных р</w:t>
            </w:r>
            <w:r w:rsidRPr="002E345B">
              <w:rPr>
                <w:bCs/>
                <w:sz w:val="22"/>
                <w:szCs w:val="22"/>
              </w:rPr>
              <w:t>е</w:t>
            </w:r>
            <w:r w:rsidRPr="002E345B">
              <w:rPr>
                <w:bCs/>
                <w:sz w:val="22"/>
                <w:szCs w:val="22"/>
              </w:rPr>
              <w:t>зультатов</w:t>
            </w:r>
          </w:p>
          <w:p w:rsidR="007642D2" w:rsidRPr="002E345B" w:rsidRDefault="007642D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Сокращения рабочего дня</w:t>
            </w:r>
          </w:p>
          <w:p w:rsidR="007642D2" w:rsidRPr="002E345B" w:rsidRDefault="007642D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7. С какого расстояния пробивается пенальти в футболе?</w:t>
            </w:r>
          </w:p>
          <w:p w:rsidR="007642D2" w:rsidRPr="002E345B" w:rsidRDefault="007642D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от3-х до 5-ти метров</w:t>
            </w:r>
          </w:p>
          <w:p w:rsidR="007642D2" w:rsidRPr="002E345B" w:rsidRDefault="007642D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7 метров</w:t>
            </w:r>
          </w:p>
          <w:p w:rsidR="007642D2" w:rsidRPr="002E345B" w:rsidRDefault="007642D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11 метров</w:t>
            </w:r>
          </w:p>
          <w:p w:rsidR="007642D2" w:rsidRPr="002E345B" w:rsidRDefault="007642D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от 15-ти до 20-ти метров</w:t>
            </w:r>
          </w:p>
          <w:p w:rsidR="007642D2" w:rsidRPr="002E345B" w:rsidRDefault="007642D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8. В какие спортивные игры играют с мячом?</w:t>
            </w:r>
          </w:p>
          <w:p w:rsidR="007642D2" w:rsidRPr="002E345B" w:rsidRDefault="007642D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бильярд</w:t>
            </w:r>
          </w:p>
          <w:p w:rsidR="007642D2" w:rsidRPr="002E345B" w:rsidRDefault="007642D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большой теннис</w:t>
            </w:r>
          </w:p>
          <w:p w:rsidR="007642D2" w:rsidRPr="002E345B" w:rsidRDefault="007642D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бадминтон</w:t>
            </w:r>
          </w:p>
          <w:p w:rsidR="007642D2" w:rsidRPr="002E345B" w:rsidRDefault="007642D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керлинг</w:t>
            </w:r>
          </w:p>
          <w:p w:rsidR="007642D2" w:rsidRPr="002E345B" w:rsidRDefault="007642D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9. Гиревой спорт – это вид спорта, направленный на развитие следующих качеств:</w:t>
            </w:r>
          </w:p>
          <w:p w:rsidR="007642D2" w:rsidRPr="002E345B" w:rsidRDefault="007642D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скоростные качества</w:t>
            </w:r>
          </w:p>
          <w:p w:rsidR="007642D2" w:rsidRPr="002E345B" w:rsidRDefault="007642D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силовые способности</w:t>
            </w:r>
          </w:p>
          <w:p w:rsidR="007642D2" w:rsidRPr="002E345B" w:rsidRDefault="007642D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координационные способности</w:t>
            </w:r>
          </w:p>
          <w:p w:rsidR="007642D2" w:rsidRPr="002E345B" w:rsidRDefault="007642D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гибкость</w:t>
            </w:r>
          </w:p>
          <w:p w:rsidR="007642D2" w:rsidRPr="002E345B" w:rsidRDefault="007642D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10. Какие действия игрока разрешены правилами баскетбола?</w:t>
            </w:r>
          </w:p>
          <w:p w:rsidR="007642D2" w:rsidRPr="002E345B" w:rsidRDefault="007642D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бег с мячом в руках</w:t>
            </w:r>
          </w:p>
          <w:p w:rsidR="007642D2" w:rsidRPr="002E345B" w:rsidRDefault="007642D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передачи и броски мяча</w:t>
            </w:r>
          </w:p>
          <w:p w:rsidR="007642D2" w:rsidRPr="002E345B" w:rsidRDefault="007642D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столкновения, удары, захваты, толчки, подножки</w:t>
            </w:r>
          </w:p>
          <w:p w:rsidR="007642D2" w:rsidRPr="002E345B" w:rsidRDefault="007642D2" w:rsidP="00203D3B">
            <w:pPr>
              <w:widowControl w:val="0"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/>
                <w:sz w:val="22"/>
                <w:szCs w:val="22"/>
              </w:rPr>
              <w:t>разговоры с судьей во время игры</w:t>
            </w:r>
          </w:p>
          <w:p w:rsidR="007642D2" w:rsidRPr="002E345B" w:rsidRDefault="007642D2" w:rsidP="00203D3B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1</w:t>
            </w:r>
            <w:r>
              <w:rPr>
                <w:bCs/>
                <w:sz w:val="22"/>
                <w:szCs w:val="22"/>
              </w:rPr>
              <w:t>1</w:t>
            </w:r>
            <w:r w:rsidRPr="002E345B">
              <w:rPr>
                <w:bCs/>
                <w:sz w:val="22"/>
                <w:szCs w:val="22"/>
              </w:rPr>
              <w:t>. Каковы отличительные черты соревновател</w:t>
            </w:r>
            <w:r w:rsidRPr="002E345B">
              <w:rPr>
                <w:bCs/>
                <w:sz w:val="22"/>
                <w:szCs w:val="22"/>
              </w:rPr>
              <w:t>ь</w:t>
            </w:r>
            <w:r w:rsidRPr="002E345B">
              <w:rPr>
                <w:bCs/>
                <w:sz w:val="22"/>
                <w:szCs w:val="22"/>
              </w:rPr>
              <w:t xml:space="preserve">ной деятельности? </w:t>
            </w:r>
          </w:p>
          <w:p w:rsidR="007642D2" w:rsidRPr="002E345B" w:rsidRDefault="007642D2" w:rsidP="00203D3B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наличие телевизионной трансляции</w:t>
            </w:r>
          </w:p>
          <w:p w:rsidR="007642D2" w:rsidRPr="002E345B" w:rsidRDefault="007642D2" w:rsidP="00203D3B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выявление сильнейшего</w:t>
            </w:r>
          </w:p>
          <w:p w:rsidR="007642D2" w:rsidRPr="002E345B" w:rsidRDefault="007642D2" w:rsidP="00203D3B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предварительное информирование о соревнов</w:t>
            </w:r>
            <w:r w:rsidRPr="002E345B">
              <w:rPr>
                <w:bCs/>
                <w:sz w:val="22"/>
                <w:szCs w:val="22"/>
              </w:rPr>
              <w:t>а</w:t>
            </w:r>
            <w:r w:rsidRPr="002E345B">
              <w:rPr>
                <w:bCs/>
                <w:sz w:val="22"/>
                <w:szCs w:val="22"/>
              </w:rPr>
              <w:t>ниях в газетах</w:t>
            </w:r>
          </w:p>
          <w:p w:rsidR="007642D2" w:rsidRPr="002E345B" w:rsidRDefault="007642D2" w:rsidP="00203D3B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bCs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красивая форма на спортсменах</w:t>
            </w:r>
          </w:p>
        </w:tc>
      </w:tr>
      <w:tr w:rsidR="007642D2" w:rsidRPr="002E345B" w:rsidTr="00573B58">
        <w:trPr>
          <w:trHeight w:val="258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42D2" w:rsidRPr="002E345B" w:rsidRDefault="007642D2" w:rsidP="009B0FB4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2"/>
              </w:rPr>
            </w:pPr>
            <w:r w:rsidRPr="002E345B">
              <w:rPr>
                <w:sz w:val="22"/>
                <w:szCs w:val="22"/>
              </w:rPr>
              <w:t>Уметь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42D2" w:rsidRPr="002E345B" w:rsidRDefault="007642D2" w:rsidP="007861E6">
            <w:pPr>
              <w:widowControl w:val="0"/>
              <w:numPr>
                <w:ilvl w:val="0"/>
                <w:numId w:val="6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использовать ме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ж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предметные понятия и универсальные учебные действия (регулятивные, познавательные, комм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никативные) в спорти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ной, физкультурной, 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доровительной и соц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 xml:space="preserve">альной практике; </w:t>
            </w:r>
          </w:p>
          <w:p w:rsidR="007642D2" w:rsidRPr="002E345B" w:rsidRDefault="007642D2" w:rsidP="007861E6">
            <w:pPr>
              <w:widowControl w:val="0"/>
              <w:numPr>
                <w:ilvl w:val="0"/>
                <w:numId w:val="6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выполнять физические упражнения разной функционально напра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ленности, использовать их в режиме учебной и производственной де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я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тельности с целью пр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филактики переутомл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ния и сохранения выс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кой работоспособности;</w:t>
            </w:r>
          </w:p>
          <w:p w:rsidR="007642D2" w:rsidRPr="002E345B" w:rsidRDefault="007642D2" w:rsidP="007861E6">
            <w:pPr>
              <w:widowControl w:val="0"/>
              <w:numPr>
                <w:ilvl w:val="0"/>
                <w:numId w:val="6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использовать разноо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разные формы и виды физкультурной деятел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ности для организации здорового образа жизни, активного отдыха и дос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га;</w:t>
            </w:r>
          </w:p>
          <w:p w:rsidR="007642D2" w:rsidRPr="002E345B" w:rsidRDefault="007642D2" w:rsidP="007861E6">
            <w:pPr>
              <w:widowControl w:val="0"/>
              <w:numPr>
                <w:ilvl w:val="0"/>
                <w:numId w:val="6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использовать знания технических приемов и двигательных действий базовых видов спорта в игровой и соревновател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ной деятельности;</w:t>
            </w:r>
          </w:p>
          <w:p w:rsidR="007642D2" w:rsidRPr="002E345B" w:rsidRDefault="007642D2" w:rsidP="007861E6">
            <w:pPr>
              <w:widowControl w:val="0"/>
              <w:numPr>
                <w:ilvl w:val="0"/>
                <w:numId w:val="6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анализировать и выд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лять эффективные техн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логии укрепления и с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хранения здоровья, по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д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держания работоспосо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ности, профилактики предупреждения забол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ваний, связанных с уче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ной и производственной деятельностью;</w:t>
            </w:r>
          </w:p>
          <w:p w:rsidR="007642D2" w:rsidRPr="002E345B" w:rsidRDefault="007642D2" w:rsidP="007861E6">
            <w:pPr>
              <w:widowControl w:val="0"/>
              <w:numPr>
                <w:ilvl w:val="0"/>
                <w:numId w:val="6"/>
              </w:numPr>
              <w:tabs>
                <w:tab w:val="left" w:pos="262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анализировать индив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дуальные показатели зд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ровья, умственной и ф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зической работоспосо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ности, физического ра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вития и физических к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честв;</w:t>
            </w:r>
          </w:p>
          <w:p w:rsidR="007642D2" w:rsidRPr="002E345B" w:rsidRDefault="007642D2" w:rsidP="007861E6">
            <w:pPr>
              <w:widowControl w:val="0"/>
              <w:numPr>
                <w:ilvl w:val="0"/>
                <w:numId w:val="6"/>
              </w:numPr>
              <w:tabs>
                <w:tab w:val="left" w:pos="271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/>
              <w:ind w:left="0" w:firstLine="0"/>
              <w:rPr>
                <w:bCs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самостоятельно в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ы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 xml:space="preserve">полнять </w:t>
            </w:r>
            <w:r w:rsidRPr="002E345B">
              <w:rPr>
                <w:rStyle w:val="FontStyle21"/>
                <w:sz w:val="22"/>
                <w:szCs w:val="22"/>
              </w:rPr>
              <w:t>и контролировать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 xml:space="preserve"> выполнение </w:t>
            </w:r>
            <w:r w:rsidRPr="002E345B">
              <w:rPr>
                <w:rStyle w:val="FontStyle21"/>
                <w:sz w:val="22"/>
                <w:szCs w:val="22"/>
              </w:rPr>
              <w:t>Всеросси</w:t>
            </w:r>
            <w:r w:rsidRPr="002E345B">
              <w:rPr>
                <w:rStyle w:val="FontStyle21"/>
                <w:sz w:val="22"/>
                <w:szCs w:val="22"/>
              </w:rPr>
              <w:t>й</w:t>
            </w:r>
            <w:r w:rsidRPr="002E345B">
              <w:rPr>
                <w:rStyle w:val="FontStyle21"/>
                <w:sz w:val="22"/>
                <w:szCs w:val="22"/>
              </w:rPr>
              <w:t>ского физкультурно-спортивного комплекса «Готов к труду и обор</w:t>
            </w:r>
            <w:r w:rsidRPr="002E345B">
              <w:rPr>
                <w:rStyle w:val="FontStyle21"/>
                <w:sz w:val="22"/>
                <w:szCs w:val="22"/>
              </w:rPr>
              <w:t>о</w:t>
            </w:r>
            <w:r w:rsidRPr="002E345B">
              <w:rPr>
                <w:rStyle w:val="FontStyle21"/>
                <w:sz w:val="22"/>
                <w:szCs w:val="22"/>
              </w:rPr>
              <w:t>не» (комплекс ГТО).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642D2" w:rsidRPr="002E345B" w:rsidRDefault="007642D2" w:rsidP="00663EF7">
            <w:pPr>
              <w:widowControl w:val="0"/>
              <w:tabs>
                <w:tab w:val="left" w:pos="324"/>
              </w:tabs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color w:val="000000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- </w:t>
            </w:r>
            <w:r w:rsidRPr="002E345B">
              <w:rPr>
                <w:color w:val="000000"/>
                <w:sz w:val="22"/>
                <w:szCs w:val="22"/>
              </w:rPr>
              <w:t>выполнение нормативов общефизической подгото</w:t>
            </w:r>
            <w:r w:rsidRPr="002E345B">
              <w:rPr>
                <w:color w:val="000000"/>
                <w:sz w:val="22"/>
                <w:szCs w:val="22"/>
              </w:rPr>
              <w:t>в</w:t>
            </w:r>
            <w:r w:rsidRPr="002E345B">
              <w:rPr>
                <w:color w:val="000000"/>
                <w:sz w:val="22"/>
                <w:szCs w:val="22"/>
              </w:rPr>
              <w:t>ленности;</w:t>
            </w:r>
          </w:p>
          <w:p w:rsidR="007642D2" w:rsidRPr="002E345B" w:rsidRDefault="007642D2" w:rsidP="00663EF7">
            <w:pPr>
              <w:widowControl w:val="0"/>
              <w:tabs>
                <w:tab w:val="left" w:pos="324"/>
              </w:tabs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color w:val="000000"/>
                <w:szCs w:val="22"/>
              </w:rPr>
            </w:pPr>
            <w:r w:rsidRPr="002E345B">
              <w:rPr>
                <w:color w:val="000000"/>
                <w:sz w:val="22"/>
                <w:szCs w:val="22"/>
              </w:rPr>
              <w:t>- заполнение дневника самоконтроля.</w:t>
            </w:r>
          </w:p>
          <w:p w:rsidR="007642D2" w:rsidRPr="002E345B" w:rsidRDefault="007642D2" w:rsidP="00AA22D9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2"/>
                <w:u w:val="single"/>
              </w:rPr>
            </w:pPr>
            <w:r w:rsidRPr="002E345B">
              <w:rPr>
                <w:sz w:val="22"/>
                <w:szCs w:val="22"/>
                <w:u w:val="single"/>
              </w:rPr>
              <w:t>Примерная тематика рефератов</w:t>
            </w:r>
          </w:p>
          <w:p w:rsidR="007642D2" w:rsidRPr="005F65B7" w:rsidRDefault="007642D2" w:rsidP="00BB0E32">
            <w:pPr>
              <w:pStyle w:val="BodyTextIndent"/>
              <w:ind w:firstLine="567"/>
              <w:rPr>
                <w:i w:val="0"/>
                <w:szCs w:val="22"/>
                <w:lang w:eastAsia="ru-RU"/>
              </w:rPr>
            </w:pPr>
            <w:r w:rsidRPr="005F65B7">
              <w:rPr>
                <w:i w:val="0"/>
                <w:sz w:val="22"/>
                <w:szCs w:val="22"/>
                <w:lang w:eastAsia="ru-RU"/>
              </w:rPr>
              <w:t xml:space="preserve">1. Диагноз и краткая характеристика заболевания студента. </w:t>
            </w:r>
          </w:p>
          <w:p w:rsidR="007642D2" w:rsidRPr="005F65B7" w:rsidRDefault="007642D2" w:rsidP="00BB0E32">
            <w:pPr>
              <w:pStyle w:val="BodyTextIndent"/>
              <w:ind w:firstLine="567"/>
              <w:rPr>
                <w:i w:val="0"/>
                <w:szCs w:val="22"/>
                <w:lang w:eastAsia="ru-RU"/>
              </w:rPr>
            </w:pPr>
            <w:r w:rsidRPr="005F65B7">
              <w:rPr>
                <w:i w:val="0"/>
                <w:sz w:val="22"/>
                <w:szCs w:val="22"/>
                <w:lang w:eastAsia="ru-RU"/>
              </w:rPr>
              <w:t>2. Влияние заболевания на личную работосп</w:t>
            </w:r>
            <w:r w:rsidRPr="005F65B7">
              <w:rPr>
                <w:i w:val="0"/>
                <w:sz w:val="22"/>
                <w:szCs w:val="22"/>
                <w:lang w:eastAsia="ru-RU"/>
              </w:rPr>
              <w:t>о</w:t>
            </w:r>
            <w:r w:rsidRPr="005F65B7">
              <w:rPr>
                <w:i w:val="0"/>
                <w:sz w:val="22"/>
                <w:szCs w:val="22"/>
                <w:lang w:eastAsia="ru-RU"/>
              </w:rPr>
              <w:t>собность и самочувствие.</w:t>
            </w:r>
          </w:p>
          <w:p w:rsidR="007642D2" w:rsidRPr="005F65B7" w:rsidRDefault="007642D2" w:rsidP="00BB0E32">
            <w:pPr>
              <w:pStyle w:val="BodyTextIndent"/>
              <w:ind w:firstLine="567"/>
              <w:rPr>
                <w:i w:val="0"/>
                <w:szCs w:val="22"/>
                <w:lang w:eastAsia="ru-RU"/>
              </w:rPr>
            </w:pPr>
            <w:r w:rsidRPr="005F65B7">
              <w:rPr>
                <w:i w:val="0"/>
                <w:sz w:val="22"/>
                <w:szCs w:val="22"/>
                <w:lang w:eastAsia="ru-RU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:rsidR="007642D2" w:rsidRPr="005F65B7" w:rsidRDefault="007642D2" w:rsidP="00BB0E32">
            <w:pPr>
              <w:pStyle w:val="BodyTextIndent"/>
              <w:ind w:firstLine="567"/>
              <w:rPr>
                <w:i w:val="0"/>
                <w:szCs w:val="22"/>
                <w:lang w:eastAsia="ru-RU"/>
              </w:rPr>
            </w:pPr>
            <w:r w:rsidRPr="005F65B7">
              <w:rPr>
                <w:i w:val="0"/>
                <w:sz w:val="22"/>
                <w:szCs w:val="22"/>
                <w:lang w:eastAsia="ru-RU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:rsidR="007642D2" w:rsidRPr="005F65B7" w:rsidRDefault="007642D2" w:rsidP="00BB0E32">
            <w:pPr>
              <w:pStyle w:val="BodyTextIndent"/>
              <w:ind w:firstLine="567"/>
              <w:rPr>
                <w:i w:val="0"/>
                <w:szCs w:val="22"/>
                <w:lang w:eastAsia="ru-RU"/>
              </w:rPr>
            </w:pPr>
            <w:r w:rsidRPr="005F65B7">
              <w:rPr>
                <w:i w:val="0"/>
                <w:sz w:val="22"/>
                <w:szCs w:val="22"/>
                <w:lang w:eastAsia="ru-RU"/>
              </w:rPr>
              <w:t>5. Физическая культура в общекультурной и профессиональной подготовке специалиста.</w:t>
            </w:r>
          </w:p>
          <w:p w:rsidR="007642D2" w:rsidRPr="005F65B7" w:rsidRDefault="007642D2" w:rsidP="00BB0E32">
            <w:pPr>
              <w:pStyle w:val="BodyTextIndent"/>
              <w:ind w:firstLine="567"/>
              <w:rPr>
                <w:i w:val="0"/>
                <w:szCs w:val="22"/>
                <w:lang w:eastAsia="ru-RU"/>
              </w:rPr>
            </w:pPr>
            <w:r w:rsidRPr="005F65B7">
              <w:rPr>
                <w:i w:val="0"/>
                <w:sz w:val="22"/>
                <w:szCs w:val="22"/>
                <w:lang w:eastAsia="ru-RU"/>
              </w:rPr>
              <w:t>6. Физическая культура и спорт как социальные феномены общества.</w:t>
            </w:r>
          </w:p>
          <w:p w:rsidR="007642D2" w:rsidRPr="005F65B7" w:rsidRDefault="007642D2" w:rsidP="00BB0E32">
            <w:pPr>
              <w:pStyle w:val="BodyTextIndent"/>
              <w:ind w:firstLine="567"/>
              <w:rPr>
                <w:i w:val="0"/>
                <w:szCs w:val="22"/>
                <w:lang w:eastAsia="ru-RU"/>
              </w:rPr>
            </w:pPr>
            <w:r w:rsidRPr="005F65B7">
              <w:rPr>
                <w:i w:val="0"/>
                <w:sz w:val="22"/>
                <w:szCs w:val="22"/>
                <w:lang w:eastAsia="ru-RU"/>
              </w:rPr>
              <w:t>7. Основы здорового образа жизни.</w:t>
            </w:r>
          </w:p>
          <w:p w:rsidR="007642D2" w:rsidRPr="005F65B7" w:rsidRDefault="007642D2" w:rsidP="00BB0E32">
            <w:pPr>
              <w:pStyle w:val="BodyTextIndent"/>
              <w:ind w:firstLine="567"/>
              <w:rPr>
                <w:i w:val="0"/>
                <w:szCs w:val="22"/>
                <w:lang w:eastAsia="ru-RU"/>
              </w:rPr>
            </w:pPr>
            <w:r w:rsidRPr="005F65B7">
              <w:rPr>
                <w:i w:val="0"/>
                <w:sz w:val="22"/>
                <w:szCs w:val="22"/>
                <w:lang w:eastAsia="ru-RU"/>
              </w:rPr>
              <w:t>8. Общая физическая и специальная подготовка в системе физического воспитания.</w:t>
            </w:r>
          </w:p>
          <w:p w:rsidR="007642D2" w:rsidRPr="005F65B7" w:rsidRDefault="007642D2" w:rsidP="003F7003">
            <w:pPr>
              <w:pStyle w:val="BodyTextIndent"/>
              <w:rPr>
                <w:i w:val="0"/>
                <w:szCs w:val="22"/>
                <w:lang w:eastAsia="ru-RU"/>
              </w:rPr>
            </w:pPr>
            <w:r w:rsidRPr="005F65B7">
              <w:rPr>
                <w:i w:val="0"/>
                <w:sz w:val="22"/>
                <w:szCs w:val="22"/>
                <w:lang w:eastAsia="ru-RU"/>
              </w:rPr>
              <w:t>9. Основы оздоровительной физической кул</w:t>
            </w:r>
            <w:r w:rsidRPr="005F65B7">
              <w:rPr>
                <w:i w:val="0"/>
                <w:sz w:val="22"/>
                <w:szCs w:val="22"/>
                <w:lang w:eastAsia="ru-RU"/>
              </w:rPr>
              <w:t>ь</w:t>
            </w:r>
            <w:r w:rsidRPr="005F65B7">
              <w:rPr>
                <w:i w:val="0"/>
                <w:sz w:val="22"/>
                <w:szCs w:val="22"/>
                <w:lang w:eastAsia="ru-RU"/>
              </w:rPr>
              <w:t>туры.</w:t>
            </w:r>
          </w:p>
          <w:p w:rsidR="007642D2" w:rsidRPr="005F65B7" w:rsidRDefault="007642D2" w:rsidP="00BB0E32">
            <w:pPr>
              <w:pStyle w:val="BodyTextIndent"/>
              <w:ind w:firstLine="720"/>
              <w:rPr>
                <w:i w:val="0"/>
                <w:szCs w:val="22"/>
                <w:lang w:eastAsia="ru-RU"/>
              </w:rPr>
            </w:pPr>
            <w:r w:rsidRPr="005F65B7">
              <w:rPr>
                <w:i w:val="0"/>
                <w:sz w:val="22"/>
                <w:szCs w:val="22"/>
                <w:lang w:eastAsia="ru-RU"/>
              </w:rPr>
              <w:t>10. Общие положения, организация и судейство соревнований.</w:t>
            </w:r>
          </w:p>
          <w:p w:rsidR="007642D2" w:rsidRPr="005F65B7" w:rsidRDefault="007642D2" w:rsidP="00BB0E32">
            <w:pPr>
              <w:pStyle w:val="BodyTextIndent"/>
              <w:ind w:firstLine="720"/>
              <w:rPr>
                <w:i w:val="0"/>
                <w:szCs w:val="22"/>
                <w:lang w:eastAsia="ru-RU"/>
              </w:rPr>
            </w:pPr>
            <w:r w:rsidRPr="005F65B7">
              <w:rPr>
                <w:i w:val="0"/>
                <w:sz w:val="22"/>
                <w:szCs w:val="22"/>
                <w:lang w:eastAsia="ru-RU"/>
              </w:rPr>
              <w:t>11. Допинг и антидопинговый контроль.</w:t>
            </w:r>
          </w:p>
          <w:p w:rsidR="007642D2" w:rsidRPr="005F65B7" w:rsidRDefault="007642D2" w:rsidP="00BB0E32">
            <w:pPr>
              <w:pStyle w:val="BodyTextIndent"/>
              <w:ind w:firstLine="720"/>
              <w:rPr>
                <w:i w:val="0"/>
                <w:szCs w:val="22"/>
                <w:lang w:eastAsia="ru-RU"/>
              </w:rPr>
            </w:pPr>
            <w:r w:rsidRPr="005F65B7">
              <w:rPr>
                <w:i w:val="0"/>
                <w:sz w:val="22"/>
                <w:szCs w:val="22"/>
                <w:lang w:eastAsia="ru-RU"/>
              </w:rPr>
              <w:t>12. Массаж, как средство реабилитации.</w:t>
            </w:r>
          </w:p>
          <w:p w:rsidR="007642D2" w:rsidRPr="005F65B7" w:rsidRDefault="007642D2" w:rsidP="00BB0E32">
            <w:pPr>
              <w:pStyle w:val="BodyTextIndent"/>
              <w:ind w:firstLine="720"/>
              <w:rPr>
                <w:i w:val="0"/>
                <w:szCs w:val="22"/>
                <w:lang w:eastAsia="ru-RU"/>
              </w:rPr>
            </w:pPr>
            <w:r w:rsidRPr="005F65B7">
              <w:rPr>
                <w:i w:val="0"/>
                <w:sz w:val="22"/>
                <w:szCs w:val="22"/>
                <w:lang w:eastAsia="ru-RU"/>
              </w:rPr>
              <w:t>13. Лечебная физическая культура: средства и методы.</w:t>
            </w:r>
          </w:p>
          <w:p w:rsidR="007642D2" w:rsidRPr="005F65B7" w:rsidRDefault="007642D2" w:rsidP="00BB0E32">
            <w:pPr>
              <w:pStyle w:val="BodyTextIndent"/>
              <w:ind w:firstLine="720"/>
              <w:rPr>
                <w:i w:val="0"/>
                <w:szCs w:val="22"/>
                <w:lang w:eastAsia="ru-RU"/>
              </w:rPr>
            </w:pPr>
            <w:r w:rsidRPr="005F65B7">
              <w:rPr>
                <w:i w:val="0"/>
                <w:sz w:val="22"/>
                <w:szCs w:val="22"/>
                <w:lang w:eastAsia="ru-RU"/>
              </w:rPr>
              <w:t>14. Подвижная игра, как средство и метод ф</w:t>
            </w:r>
            <w:r w:rsidRPr="005F65B7">
              <w:rPr>
                <w:i w:val="0"/>
                <w:sz w:val="22"/>
                <w:szCs w:val="22"/>
                <w:lang w:eastAsia="ru-RU"/>
              </w:rPr>
              <w:t>и</w:t>
            </w:r>
            <w:r w:rsidRPr="005F65B7">
              <w:rPr>
                <w:i w:val="0"/>
                <w:sz w:val="22"/>
                <w:szCs w:val="22"/>
                <w:lang w:eastAsia="ru-RU"/>
              </w:rPr>
              <w:t>зического развития.</w:t>
            </w:r>
          </w:p>
          <w:p w:rsidR="007642D2" w:rsidRPr="005F65B7" w:rsidRDefault="007642D2" w:rsidP="00BB0E32">
            <w:pPr>
              <w:pStyle w:val="BodyTextIndent"/>
              <w:ind w:firstLine="720"/>
              <w:rPr>
                <w:i w:val="0"/>
                <w:szCs w:val="22"/>
                <w:lang w:eastAsia="ru-RU"/>
              </w:rPr>
            </w:pPr>
            <w:r w:rsidRPr="005F65B7">
              <w:rPr>
                <w:i w:val="0"/>
                <w:sz w:val="22"/>
                <w:szCs w:val="22"/>
                <w:lang w:eastAsia="ru-RU"/>
              </w:rPr>
              <w:t>15. Тестирование уровня физического развития студентов.</w:t>
            </w:r>
          </w:p>
          <w:p w:rsidR="007642D2" w:rsidRPr="002E345B" w:rsidRDefault="007642D2" w:rsidP="00BB0E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20"/>
              <w:jc w:val="both"/>
              <w:rPr>
                <w:iCs/>
                <w:szCs w:val="22"/>
              </w:rPr>
            </w:pPr>
            <w:r w:rsidRPr="002E345B">
              <w:rPr>
                <w:iCs/>
                <w:sz w:val="22"/>
                <w:szCs w:val="22"/>
              </w:rPr>
              <w:t>16. Современные проблемы физической кул</w:t>
            </w:r>
            <w:r w:rsidRPr="002E345B">
              <w:rPr>
                <w:iCs/>
                <w:sz w:val="22"/>
                <w:szCs w:val="22"/>
              </w:rPr>
              <w:t>ь</w:t>
            </w:r>
            <w:r w:rsidRPr="002E345B">
              <w:rPr>
                <w:iCs/>
                <w:sz w:val="22"/>
                <w:szCs w:val="22"/>
              </w:rPr>
              <w:t>туры и спорта.</w:t>
            </w:r>
          </w:p>
          <w:p w:rsidR="007642D2" w:rsidRPr="002E345B" w:rsidRDefault="007642D2" w:rsidP="00BB0E3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ind w:firstLine="720"/>
              <w:jc w:val="both"/>
              <w:rPr>
                <w:rFonts w:ascii="Arial" w:hAnsi="Arial" w:cs="Arial"/>
                <w:i/>
                <w:color w:val="C00000"/>
                <w:szCs w:val="22"/>
              </w:rPr>
            </w:pPr>
            <w:r w:rsidRPr="002E345B">
              <w:rPr>
                <w:iCs/>
                <w:sz w:val="22"/>
                <w:szCs w:val="22"/>
              </w:rPr>
              <w:t>17. Комплекс ГТО: история и современность</w:t>
            </w:r>
          </w:p>
        </w:tc>
      </w:tr>
      <w:tr w:rsidR="007642D2" w:rsidRPr="002E345B" w:rsidTr="00573B58">
        <w:trPr>
          <w:trHeight w:val="3569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42D2" w:rsidRPr="002E345B" w:rsidRDefault="007642D2" w:rsidP="009B0FB4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2"/>
              </w:rPr>
            </w:pPr>
            <w:r w:rsidRPr="002E345B">
              <w:rPr>
                <w:sz w:val="22"/>
                <w:szCs w:val="22"/>
              </w:rPr>
              <w:t>Владеть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42D2" w:rsidRPr="002E345B" w:rsidRDefault="007642D2" w:rsidP="007861E6">
            <w:pPr>
              <w:widowControl w:val="0"/>
              <w:numPr>
                <w:ilvl w:val="0"/>
                <w:numId w:val="6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практическими нав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ы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ками использования рег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лятивных, познавател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ных, коммуникативных действий в спортивной, физкультурной, оздор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вительной и социальной практике;</w:t>
            </w:r>
          </w:p>
          <w:p w:rsidR="007642D2" w:rsidRPr="002E345B" w:rsidRDefault="007642D2" w:rsidP="007861E6">
            <w:pPr>
              <w:widowControl w:val="0"/>
              <w:numPr>
                <w:ilvl w:val="0"/>
                <w:numId w:val="6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навыками использов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ния физических упражн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ний разной функционал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 направленности в р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жиме учебной и прои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водственной деятельн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сти с целью профилакт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ки переутомления и с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хранения высокой раб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тоспособности;</w:t>
            </w:r>
          </w:p>
          <w:p w:rsidR="007642D2" w:rsidRPr="002E345B" w:rsidRDefault="007642D2" w:rsidP="007861E6">
            <w:pPr>
              <w:widowControl w:val="0"/>
              <w:numPr>
                <w:ilvl w:val="0"/>
                <w:numId w:val="6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практическими нав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ы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ками использования ра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нообразных форм и видов физкультурной деятел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ности для организации здорового образа жизни, активного отдыха и дос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га;</w:t>
            </w:r>
          </w:p>
          <w:p w:rsidR="007642D2" w:rsidRPr="002E345B" w:rsidRDefault="007642D2" w:rsidP="007861E6">
            <w:pPr>
              <w:widowControl w:val="0"/>
              <w:numPr>
                <w:ilvl w:val="0"/>
                <w:numId w:val="6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техническими прием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ми и двигательными де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й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ствиями базовых видов спорта, навыками акти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ного применения их в 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г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ровой и соревновательной деятельности;</w:t>
            </w:r>
          </w:p>
          <w:p w:rsidR="007642D2" w:rsidRPr="002E345B" w:rsidRDefault="007642D2" w:rsidP="007861E6">
            <w:pPr>
              <w:widowControl w:val="0"/>
              <w:numPr>
                <w:ilvl w:val="0"/>
                <w:numId w:val="6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навыками использов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ния современных техн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логий укрепления и с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хранения здоровья, по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д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держания работоспосо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ности, профилактики предупреждения забол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ваний, связанных с уче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ной и производственной деятельностью;</w:t>
            </w:r>
          </w:p>
          <w:p w:rsidR="007642D2" w:rsidRPr="002E345B" w:rsidRDefault="007642D2" w:rsidP="007861E6">
            <w:pPr>
              <w:widowControl w:val="0"/>
              <w:numPr>
                <w:ilvl w:val="0"/>
                <w:numId w:val="6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0" w:firstLine="0"/>
              <w:rPr>
                <w:rStyle w:val="FontStyle18"/>
                <w:b w:val="0"/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основными способами самоконтроля индивид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альных показателей зд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ровья, умственной и ф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зической работоспосо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ности, физического ра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вития и физических к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>честв;</w:t>
            </w:r>
          </w:p>
          <w:p w:rsidR="007642D2" w:rsidRPr="002E345B" w:rsidRDefault="007642D2" w:rsidP="007861E6">
            <w:pPr>
              <w:widowControl w:val="0"/>
              <w:numPr>
                <w:ilvl w:val="0"/>
                <w:numId w:val="6"/>
              </w:numPr>
              <w:tabs>
                <w:tab w:val="left" w:pos="256"/>
                <w:tab w:val="left" w:pos="851"/>
              </w:tabs>
              <w:suppressAutoHyphens w:val="0"/>
              <w:autoSpaceDE w:val="0"/>
              <w:autoSpaceDN w:val="0"/>
              <w:adjustRightInd w:val="0"/>
              <w:spacing w:before="0" w:after="0" w:line="228" w:lineRule="auto"/>
              <w:ind w:left="0" w:firstLine="0"/>
              <w:rPr>
                <w:bCs/>
                <w:szCs w:val="22"/>
              </w:rPr>
            </w:pPr>
            <w:r w:rsidRPr="002E345B">
              <w:rPr>
                <w:rStyle w:val="FontStyle18"/>
                <w:b w:val="0"/>
                <w:bCs/>
                <w:sz w:val="22"/>
                <w:szCs w:val="22"/>
              </w:rPr>
              <w:t xml:space="preserve">навыками подготовки к выполнению </w:t>
            </w:r>
            <w:r w:rsidRPr="002E345B">
              <w:rPr>
                <w:rStyle w:val="FontStyle21"/>
                <w:sz w:val="22"/>
                <w:szCs w:val="22"/>
              </w:rPr>
              <w:t>Всеросси</w:t>
            </w:r>
            <w:r w:rsidRPr="002E345B">
              <w:rPr>
                <w:rStyle w:val="FontStyle21"/>
                <w:sz w:val="22"/>
                <w:szCs w:val="22"/>
              </w:rPr>
              <w:t>й</w:t>
            </w:r>
            <w:r w:rsidRPr="002E345B">
              <w:rPr>
                <w:rStyle w:val="FontStyle21"/>
                <w:sz w:val="22"/>
                <w:szCs w:val="22"/>
              </w:rPr>
              <w:t>ского физкультурно-спортивного комплекса «Готов к труду и обор</w:t>
            </w:r>
            <w:r w:rsidRPr="002E345B">
              <w:rPr>
                <w:rStyle w:val="FontStyle21"/>
                <w:sz w:val="22"/>
                <w:szCs w:val="22"/>
              </w:rPr>
              <w:t>о</w:t>
            </w:r>
            <w:r w:rsidRPr="002E345B">
              <w:rPr>
                <w:rStyle w:val="FontStyle21"/>
                <w:sz w:val="22"/>
                <w:szCs w:val="22"/>
              </w:rPr>
              <w:t>не» (комплекс ГТО).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642D2" w:rsidRPr="00765542" w:rsidRDefault="007642D2" w:rsidP="00765542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both"/>
              <w:rPr>
                <w:rFonts w:ascii="Arial" w:hAnsi="Arial" w:cs="Arial"/>
                <w:b/>
                <w:bCs/>
                <w:i/>
                <w:color w:val="C00000"/>
                <w:szCs w:val="22"/>
              </w:rPr>
            </w:pPr>
            <w:r w:rsidRPr="00765542">
              <w:rPr>
                <w:rStyle w:val="FontStyle18"/>
                <w:b w:val="0"/>
                <w:sz w:val="22"/>
                <w:szCs w:val="22"/>
              </w:rPr>
              <w:t>Дневник самоконтроля</w:t>
            </w:r>
          </w:p>
        </w:tc>
      </w:tr>
    </w:tbl>
    <w:p w:rsidR="007642D2" w:rsidRPr="00030325" w:rsidRDefault="007642D2" w:rsidP="00197B54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color w:val="C00000"/>
          <w:szCs w:val="24"/>
        </w:rPr>
      </w:pPr>
    </w:p>
    <w:p w:rsidR="007642D2" w:rsidRDefault="007642D2" w:rsidP="00197B54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i/>
          <w:color w:val="C00000"/>
          <w:szCs w:val="24"/>
        </w:rPr>
      </w:pPr>
    </w:p>
    <w:p w:rsidR="007642D2" w:rsidRDefault="007642D2" w:rsidP="0033429F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b/>
          <w:szCs w:val="24"/>
        </w:rPr>
        <w:sectPr w:rsidR="007642D2" w:rsidSect="007D1D14">
          <w:pgSz w:w="11907" w:h="16840" w:code="9"/>
          <w:pgMar w:top="567" w:right="1701" w:bottom="953" w:left="851" w:header="720" w:footer="720" w:gutter="0"/>
          <w:cols w:space="720"/>
          <w:noEndnote/>
          <w:titlePg/>
          <w:docGrid w:linePitch="326"/>
        </w:sectPr>
      </w:pPr>
    </w:p>
    <w:p w:rsidR="007642D2" w:rsidRPr="005E19C2" w:rsidRDefault="007642D2" w:rsidP="0033429F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b/>
          <w:szCs w:val="24"/>
        </w:rPr>
      </w:pPr>
      <w:r w:rsidRPr="005E19C2">
        <w:rPr>
          <w:b/>
          <w:szCs w:val="24"/>
        </w:rPr>
        <w:t>б) Порядок проведения промежуточной аттестации, показатели и критерии оценивания:</w:t>
      </w:r>
    </w:p>
    <w:p w:rsidR="007642D2" w:rsidRDefault="007642D2" w:rsidP="00765542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6"/>
          <w:b w:val="0"/>
          <w:sz w:val="24"/>
          <w:szCs w:val="24"/>
        </w:rPr>
      </w:pPr>
      <w:r w:rsidRPr="003227E7">
        <w:rPr>
          <w:rStyle w:val="FontStyle16"/>
          <w:b w:val="0"/>
          <w:sz w:val="24"/>
          <w:szCs w:val="24"/>
        </w:rPr>
        <w:t xml:space="preserve">и спорту»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>
        <w:rPr>
          <w:rStyle w:val="FontStyle16"/>
          <w:b w:val="0"/>
          <w:sz w:val="24"/>
          <w:szCs w:val="24"/>
        </w:rPr>
        <w:t>зачета</w:t>
      </w:r>
      <w:r w:rsidRPr="003227E7">
        <w:rPr>
          <w:rStyle w:val="FontStyle16"/>
          <w:b w:val="0"/>
          <w:sz w:val="24"/>
          <w:szCs w:val="24"/>
        </w:rPr>
        <w:t>.</w:t>
      </w:r>
    </w:p>
    <w:p w:rsidR="007642D2" w:rsidRPr="003227E7" w:rsidRDefault="007642D2" w:rsidP="00765542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Требования к зачету:</w:t>
      </w:r>
    </w:p>
    <w:p w:rsidR="007642D2" w:rsidRPr="003227E7" w:rsidRDefault="007642D2" w:rsidP="00765542">
      <w:pPr>
        <w:pStyle w:val="BodyTextIndent"/>
        <w:numPr>
          <w:ilvl w:val="0"/>
          <w:numId w:val="38"/>
        </w:numPr>
        <w:tabs>
          <w:tab w:val="left" w:pos="993"/>
        </w:tabs>
        <w:ind w:left="57" w:firstLine="567"/>
        <w:rPr>
          <w:rStyle w:val="FontStyle16"/>
          <w:b w:val="0"/>
          <w:i w:val="0"/>
          <w:iCs/>
          <w:sz w:val="24"/>
        </w:rPr>
      </w:pPr>
      <w:r w:rsidRPr="003227E7">
        <w:rPr>
          <w:rStyle w:val="FontStyle16"/>
          <w:b w:val="0"/>
          <w:i w:val="0"/>
          <w:sz w:val="24"/>
        </w:rPr>
        <w:t>владение теоретическим материалом, выполнение тестовых и практических з</w:t>
      </w:r>
      <w:r w:rsidRPr="003227E7">
        <w:rPr>
          <w:rStyle w:val="FontStyle16"/>
          <w:b w:val="0"/>
          <w:i w:val="0"/>
          <w:sz w:val="24"/>
        </w:rPr>
        <w:t>а</w:t>
      </w:r>
      <w:r w:rsidRPr="003227E7">
        <w:rPr>
          <w:rStyle w:val="FontStyle16"/>
          <w:b w:val="0"/>
          <w:i w:val="0"/>
          <w:sz w:val="24"/>
        </w:rPr>
        <w:t>даний на баллы не менее 50%;</w:t>
      </w:r>
    </w:p>
    <w:p w:rsidR="007642D2" w:rsidRPr="003227E7" w:rsidRDefault="007642D2" w:rsidP="00765542">
      <w:pPr>
        <w:pStyle w:val="BodyTextIndent"/>
        <w:numPr>
          <w:ilvl w:val="0"/>
          <w:numId w:val="38"/>
        </w:numPr>
        <w:tabs>
          <w:tab w:val="left" w:pos="993"/>
        </w:tabs>
        <w:ind w:left="57" w:firstLine="567"/>
        <w:rPr>
          <w:rStyle w:val="FontStyle16"/>
          <w:b w:val="0"/>
          <w:i w:val="0"/>
          <w:iCs/>
          <w:sz w:val="24"/>
        </w:rPr>
      </w:pPr>
      <w:r w:rsidRPr="003227E7">
        <w:rPr>
          <w:rStyle w:val="FontStyle16"/>
          <w:b w:val="0"/>
          <w:i w:val="0"/>
          <w:sz w:val="24"/>
        </w:rPr>
        <w:t>успешное выполнение итогового теста.</w:t>
      </w:r>
    </w:p>
    <w:p w:rsidR="007642D2" w:rsidRPr="003227E7" w:rsidRDefault="007642D2" w:rsidP="00765542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left="57" w:firstLine="567"/>
        <w:jc w:val="both"/>
        <w:rPr>
          <w:rStyle w:val="FontStyle16"/>
          <w:b w:val="0"/>
          <w:sz w:val="24"/>
          <w:szCs w:val="24"/>
        </w:rPr>
      </w:pPr>
      <w:r w:rsidRPr="003227E7">
        <w:rPr>
          <w:rStyle w:val="FontStyle16"/>
          <w:b w:val="0"/>
          <w:sz w:val="24"/>
          <w:szCs w:val="24"/>
        </w:rPr>
        <w:t xml:space="preserve">Критерии оценки </w:t>
      </w:r>
    </w:p>
    <w:p w:rsidR="007642D2" w:rsidRPr="003227E7" w:rsidRDefault="007642D2" w:rsidP="00765542">
      <w:pPr>
        <w:widowControl w:val="0"/>
        <w:tabs>
          <w:tab w:val="left" w:pos="851"/>
        </w:tabs>
        <w:suppressAutoHyphens w:val="0"/>
        <w:autoSpaceDE w:val="0"/>
        <w:autoSpaceDN w:val="0"/>
        <w:adjustRightInd w:val="0"/>
        <w:spacing w:before="0" w:after="0"/>
        <w:ind w:left="57" w:firstLine="567"/>
        <w:jc w:val="both"/>
        <w:rPr>
          <w:rStyle w:val="FontStyle16"/>
          <w:b w:val="0"/>
          <w:sz w:val="24"/>
          <w:szCs w:val="24"/>
        </w:rPr>
      </w:pPr>
      <w:r w:rsidRPr="003227E7">
        <w:rPr>
          <w:rStyle w:val="FontStyle16"/>
          <w:b w:val="0"/>
          <w:sz w:val="24"/>
          <w:szCs w:val="24"/>
        </w:rPr>
        <w:t>– «зачтено» – обучающийся должен  правильно ответить на все тестовые задания</w:t>
      </w:r>
      <w:r>
        <w:rPr>
          <w:rStyle w:val="FontStyle16"/>
          <w:b w:val="0"/>
          <w:sz w:val="24"/>
          <w:szCs w:val="24"/>
        </w:rPr>
        <w:t xml:space="preserve"> и получить в итоге</w:t>
      </w:r>
      <w:r w:rsidRPr="003227E7">
        <w:rPr>
          <w:rStyle w:val="FontStyle16"/>
          <w:b w:val="0"/>
          <w:sz w:val="24"/>
          <w:szCs w:val="24"/>
        </w:rPr>
        <w:t xml:space="preserve"> не менее 5</w:t>
      </w:r>
      <w:r>
        <w:rPr>
          <w:rStyle w:val="FontStyle16"/>
          <w:b w:val="0"/>
          <w:sz w:val="24"/>
          <w:szCs w:val="24"/>
        </w:rPr>
        <w:t>0 баллов</w:t>
      </w:r>
      <w:r w:rsidRPr="003227E7">
        <w:rPr>
          <w:rStyle w:val="FontStyle16"/>
          <w:b w:val="0"/>
          <w:sz w:val="24"/>
          <w:szCs w:val="24"/>
        </w:rPr>
        <w:t>, выполнить все практические работы;</w:t>
      </w:r>
    </w:p>
    <w:p w:rsidR="007642D2" w:rsidRDefault="007642D2" w:rsidP="00765542">
      <w:pPr>
        <w:pStyle w:val="Heading1"/>
        <w:spacing w:before="0" w:after="0"/>
        <w:ind w:left="57"/>
        <w:rPr>
          <w:rStyle w:val="FontStyle16"/>
          <w:bCs/>
          <w:iCs/>
          <w:sz w:val="24"/>
          <w:szCs w:val="24"/>
        </w:rPr>
      </w:pPr>
      <w:r w:rsidRPr="003227E7">
        <w:rPr>
          <w:rStyle w:val="FontStyle16"/>
          <w:sz w:val="24"/>
          <w:szCs w:val="24"/>
        </w:rPr>
        <w:t>– «не зачтено» – обучающийся</w:t>
      </w:r>
      <w:r w:rsidRPr="003227E7">
        <w:rPr>
          <w:rStyle w:val="FontStyle16"/>
          <w:bCs/>
          <w:sz w:val="24"/>
          <w:szCs w:val="24"/>
        </w:rPr>
        <w:t xml:space="preserve"> ответил правильно менее, чем на 50 % вопросов, не в</w:t>
      </w:r>
      <w:r w:rsidRPr="003227E7">
        <w:rPr>
          <w:rStyle w:val="FontStyle16"/>
          <w:bCs/>
          <w:sz w:val="24"/>
          <w:szCs w:val="24"/>
        </w:rPr>
        <w:t>ы</w:t>
      </w:r>
      <w:r w:rsidRPr="003227E7">
        <w:rPr>
          <w:rStyle w:val="FontStyle16"/>
          <w:bCs/>
          <w:sz w:val="24"/>
          <w:szCs w:val="24"/>
        </w:rPr>
        <w:t>полнил практические работы</w:t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59"/>
        <w:gridCol w:w="3351"/>
        <w:gridCol w:w="2825"/>
        <w:gridCol w:w="3159"/>
        <w:gridCol w:w="29"/>
      </w:tblGrid>
      <w:tr w:rsidR="007642D2" w:rsidTr="002F3118">
        <w:trPr>
          <w:trHeight w:val="277"/>
        </w:trPr>
        <w:tc>
          <w:tcPr>
            <w:tcW w:w="9370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756"/>
              <w:jc w:val="both"/>
              <w:rPr>
                <w:szCs w:val="24"/>
              </w:rPr>
            </w:pPr>
            <w:r>
              <w:rPr>
                <w:b/>
                <w:color w:val="000000"/>
              </w:rPr>
              <w:t>8Учебно-методическоеиинформационноеобеспечениедисциплины(модуля)</w:t>
            </w:r>
          </w:p>
        </w:tc>
      </w:tr>
      <w:tr w:rsidR="007642D2" w:rsidTr="002F3118">
        <w:trPr>
          <w:trHeight w:val="277"/>
        </w:trPr>
        <w:tc>
          <w:tcPr>
            <w:tcW w:w="9370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756"/>
              <w:jc w:val="both"/>
              <w:rPr>
                <w:szCs w:val="24"/>
              </w:rPr>
            </w:pPr>
            <w:r>
              <w:rPr>
                <w:b/>
                <w:color w:val="000000"/>
              </w:rPr>
              <w:t>а)Основнаялитература:</w:t>
            </w:r>
          </w:p>
        </w:tc>
      </w:tr>
      <w:tr w:rsidR="007642D2" w:rsidTr="002F3118">
        <w:trPr>
          <w:trHeight w:val="2997"/>
        </w:trPr>
        <w:tc>
          <w:tcPr>
            <w:tcW w:w="9370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642D2" w:rsidRDefault="007642D2" w:rsidP="002F3118">
            <w:pPr>
              <w:spacing w:before="0" w:after="0"/>
              <w:ind w:firstLine="756"/>
              <w:rPr>
                <w:szCs w:val="24"/>
              </w:rPr>
            </w:pPr>
            <w:r>
              <w:rPr>
                <w:color w:val="000000"/>
              </w:rPr>
              <w:t>1.Бегидова,Т.П.Основыадаптивнойфизическойкультуры:учебноепособиедлявузов/Т.П.Бегидова.—2-еизд.,испр.идоп.—Москва:ИздательствоЮрайт,2019.—191с.—(УниверситетыРоссии).—ISBN978-5-534-07190-0.—Текст:электронный//ЭБСЮрайт[сайт].—URL:</w:t>
            </w:r>
            <w:hyperlink r:id="rId47" w:history="1">
              <w:r w:rsidRPr="002F3118">
                <w:rPr>
                  <w:rStyle w:val="Hyperlink"/>
                </w:rPr>
                <w:t>https://urait.ru/book/osnovy-adaptivnoy-fizicheskoy-kultury-438915</w:t>
              </w:r>
            </w:hyperlink>
            <w:r>
              <w:rPr>
                <w:color w:val="000000"/>
              </w:rPr>
              <w:t>.</w:t>
            </w:r>
          </w:p>
          <w:p w:rsidR="007642D2" w:rsidRPr="002F3118" w:rsidRDefault="007642D2" w:rsidP="002F3118">
            <w:pPr>
              <w:spacing w:before="0" w:after="0"/>
              <w:ind w:firstLine="756"/>
            </w:pPr>
            <w:r>
              <w:rPr>
                <w:color w:val="000000"/>
              </w:rPr>
              <w:t>2.Цапов,Е.Г.Адаптивнаяфизическаякультура[Электронныйресурс]:учебноепособие/Е.Г.Цапов,Н.Н.Котляр;МГТУ.-Магнитогорск:МГТУ,2016.-1электрон.опт.диск(CD-ROM).-Режимдоступа:</w:t>
            </w:r>
            <w:hyperlink r:id="rId48" w:history="1">
              <w:r w:rsidRPr="002F3118">
                <w:rPr>
                  <w:rStyle w:val="Hyperlink"/>
                </w:rPr>
                <w:t>https://magtu.informsystema.ru/uploader/fileUpload?name=2885.pdf&amp;show=dcatalogues/1/1134164/2885.pdf&amp;vi</w:t>
              </w:r>
              <w:bookmarkStart w:id="0" w:name="_GoBack"/>
              <w:bookmarkEnd w:id="0"/>
              <w:r w:rsidRPr="002F3118">
                <w:rPr>
                  <w:rStyle w:val="Hyperlink"/>
                </w:rPr>
                <w:t>ew=true</w:t>
              </w:r>
            </w:hyperlink>
            <w:r>
              <w:rPr>
                <w:color w:val="000000"/>
              </w:rPr>
              <w:t>.-Макрообъект.</w:t>
            </w:r>
          </w:p>
        </w:tc>
      </w:tr>
      <w:tr w:rsidR="007642D2" w:rsidTr="002F3118">
        <w:trPr>
          <w:trHeight w:hRule="exact" w:val="138"/>
        </w:trPr>
        <w:tc>
          <w:tcPr>
            <w:tcW w:w="426" w:type="dxa"/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4"/>
              </w:rPr>
            </w:pPr>
          </w:p>
        </w:tc>
        <w:tc>
          <w:tcPr>
            <w:tcW w:w="1985" w:type="dxa"/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4"/>
              </w:rPr>
            </w:pPr>
          </w:p>
        </w:tc>
        <w:tc>
          <w:tcPr>
            <w:tcW w:w="3686" w:type="dxa"/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4"/>
              </w:rPr>
            </w:pPr>
          </w:p>
        </w:tc>
        <w:tc>
          <w:tcPr>
            <w:tcW w:w="3120" w:type="dxa"/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4"/>
              </w:rPr>
            </w:pPr>
          </w:p>
        </w:tc>
        <w:tc>
          <w:tcPr>
            <w:tcW w:w="143" w:type="dxa"/>
          </w:tcPr>
          <w:p w:rsidR="007642D2" w:rsidRDefault="007642D2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</w:rPr>
            </w:pPr>
          </w:p>
        </w:tc>
      </w:tr>
      <w:tr w:rsidR="007642D2" w:rsidTr="002F3118">
        <w:trPr>
          <w:trHeight w:val="285"/>
        </w:trPr>
        <w:tc>
          <w:tcPr>
            <w:tcW w:w="9370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756"/>
              <w:jc w:val="both"/>
              <w:rPr>
                <w:szCs w:val="24"/>
              </w:rPr>
            </w:pPr>
            <w:r>
              <w:rPr>
                <w:b/>
                <w:color w:val="000000"/>
              </w:rPr>
              <w:t>б)Дополнительнаялитература:</w:t>
            </w:r>
          </w:p>
        </w:tc>
      </w:tr>
      <w:tr w:rsidR="007642D2" w:rsidTr="002F3118">
        <w:trPr>
          <w:trHeight w:val="1907"/>
        </w:trPr>
        <w:tc>
          <w:tcPr>
            <w:tcW w:w="9370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642D2" w:rsidRDefault="007642D2" w:rsidP="002F3118">
            <w:pPr>
              <w:spacing w:before="0" w:after="0"/>
              <w:ind w:firstLine="756"/>
              <w:rPr>
                <w:szCs w:val="24"/>
              </w:rPr>
            </w:pPr>
            <w:r>
              <w:rPr>
                <w:color w:val="000000"/>
              </w:rPr>
              <w:t>1.Рипа,М.Д.Лечебно-оздоровительныетехнологиивадаптивномфизическомвос-питании:учебноепособиедляакадемическогобакалавриата/М.Д.Рипа,И.В.Кулькова.—2-еизд.,испр.идоп.—Москва:ИздательствоЮрайт,2019.—158с.—(Бакалавр.Академическийкурс).—ISBN978-5-534-07260-0.—Текст:электронный//ЭБСЮрайт[сайт].—URL:</w:t>
            </w:r>
            <w:hyperlink r:id="rId49" w:history="1">
              <w:r w:rsidRPr="002F3118">
                <w:rPr>
                  <w:rStyle w:val="Hyperlink"/>
                </w:rPr>
                <w:t>https://urait.ru/bcode/438765</w:t>
              </w:r>
            </w:hyperlink>
            <w:r>
              <w:rPr>
                <w:color w:val="000000"/>
              </w:rPr>
              <w:t>.</w:t>
            </w:r>
          </w:p>
          <w:p w:rsidR="007642D2" w:rsidRDefault="007642D2" w:rsidP="002F3118">
            <w:pPr>
              <w:spacing w:before="0" w:after="0"/>
              <w:ind w:firstLine="756"/>
            </w:pPr>
          </w:p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756"/>
              <w:jc w:val="both"/>
              <w:rPr>
                <w:szCs w:val="24"/>
              </w:rPr>
            </w:pPr>
          </w:p>
        </w:tc>
      </w:tr>
      <w:tr w:rsidR="007642D2" w:rsidTr="002F3118">
        <w:trPr>
          <w:trHeight w:hRule="exact" w:val="138"/>
        </w:trPr>
        <w:tc>
          <w:tcPr>
            <w:tcW w:w="426" w:type="dxa"/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4"/>
              </w:rPr>
            </w:pPr>
          </w:p>
        </w:tc>
        <w:tc>
          <w:tcPr>
            <w:tcW w:w="1985" w:type="dxa"/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4"/>
              </w:rPr>
            </w:pPr>
          </w:p>
        </w:tc>
        <w:tc>
          <w:tcPr>
            <w:tcW w:w="3686" w:type="dxa"/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4"/>
              </w:rPr>
            </w:pPr>
          </w:p>
        </w:tc>
        <w:tc>
          <w:tcPr>
            <w:tcW w:w="3120" w:type="dxa"/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4"/>
              </w:rPr>
            </w:pPr>
          </w:p>
        </w:tc>
        <w:tc>
          <w:tcPr>
            <w:tcW w:w="143" w:type="dxa"/>
          </w:tcPr>
          <w:p w:rsidR="007642D2" w:rsidRDefault="007642D2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</w:rPr>
            </w:pPr>
          </w:p>
        </w:tc>
      </w:tr>
      <w:tr w:rsidR="007642D2" w:rsidTr="002F3118">
        <w:trPr>
          <w:trHeight w:val="285"/>
        </w:trPr>
        <w:tc>
          <w:tcPr>
            <w:tcW w:w="9370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756"/>
              <w:jc w:val="both"/>
              <w:rPr>
                <w:szCs w:val="24"/>
              </w:rPr>
            </w:pPr>
            <w:r>
              <w:rPr>
                <w:b/>
                <w:color w:val="000000"/>
              </w:rPr>
              <w:t>в)Методическиеуказания:</w:t>
            </w:r>
          </w:p>
        </w:tc>
      </w:tr>
      <w:tr w:rsidR="007642D2" w:rsidTr="002F3118">
        <w:trPr>
          <w:trHeight w:val="555"/>
        </w:trPr>
        <w:tc>
          <w:tcPr>
            <w:tcW w:w="9370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642D2" w:rsidRDefault="007642D2" w:rsidP="002F3118">
            <w:pPr>
              <w:spacing w:before="0" w:after="0"/>
              <w:ind w:firstLine="756"/>
              <w:rPr>
                <w:szCs w:val="24"/>
              </w:rPr>
            </w:pPr>
            <w:r>
              <w:rPr>
                <w:color w:val="000000"/>
              </w:rPr>
              <w:t>Приложение3</w:t>
            </w:r>
          </w:p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756"/>
              <w:jc w:val="both"/>
              <w:rPr>
                <w:szCs w:val="24"/>
              </w:rPr>
            </w:pPr>
            <w:r>
              <w:rPr>
                <w:color w:val="000000"/>
              </w:rPr>
              <w:t>Приложение4</w:t>
            </w:r>
          </w:p>
        </w:tc>
      </w:tr>
      <w:tr w:rsidR="007642D2" w:rsidTr="002F3118">
        <w:trPr>
          <w:trHeight w:hRule="exact" w:val="138"/>
        </w:trPr>
        <w:tc>
          <w:tcPr>
            <w:tcW w:w="426" w:type="dxa"/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4"/>
              </w:rPr>
            </w:pPr>
          </w:p>
        </w:tc>
        <w:tc>
          <w:tcPr>
            <w:tcW w:w="1985" w:type="dxa"/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4"/>
              </w:rPr>
            </w:pPr>
          </w:p>
        </w:tc>
        <w:tc>
          <w:tcPr>
            <w:tcW w:w="3686" w:type="dxa"/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4"/>
              </w:rPr>
            </w:pPr>
          </w:p>
        </w:tc>
        <w:tc>
          <w:tcPr>
            <w:tcW w:w="3120" w:type="dxa"/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4"/>
              </w:rPr>
            </w:pPr>
          </w:p>
        </w:tc>
        <w:tc>
          <w:tcPr>
            <w:tcW w:w="143" w:type="dxa"/>
          </w:tcPr>
          <w:p w:rsidR="007642D2" w:rsidRDefault="007642D2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</w:rPr>
            </w:pPr>
          </w:p>
        </w:tc>
      </w:tr>
      <w:tr w:rsidR="007642D2" w:rsidTr="002F3118">
        <w:trPr>
          <w:trHeight w:val="285"/>
        </w:trPr>
        <w:tc>
          <w:tcPr>
            <w:tcW w:w="9370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756"/>
              <w:jc w:val="both"/>
              <w:rPr>
                <w:szCs w:val="24"/>
              </w:rPr>
            </w:pPr>
            <w:r>
              <w:rPr>
                <w:b/>
                <w:color w:val="000000"/>
              </w:rPr>
              <w:t>г)ПрограммноеобеспечениеиИнтернет-ресурсы:</w:t>
            </w:r>
          </w:p>
        </w:tc>
      </w:tr>
      <w:tr w:rsidR="007642D2" w:rsidTr="002F3118">
        <w:trPr>
          <w:trHeight w:val="277"/>
        </w:trPr>
        <w:tc>
          <w:tcPr>
            <w:tcW w:w="9370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756"/>
              <w:jc w:val="both"/>
              <w:rPr>
                <w:szCs w:val="24"/>
              </w:rPr>
            </w:pPr>
          </w:p>
        </w:tc>
      </w:tr>
      <w:tr w:rsidR="007642D2" w:rsidTr="002F3118">
        <w:trPr>
          <w:trHeight w:hRule="exact" w:val="277"/>
        </w:trPr>
        <w:tc>
          <w:tcPr>
            <w:tcW w:w="426" w:type="dxa"/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4"/>
              </w:rPr>
            </w:pPr>
          </w:p>
        </w:tc>
        <w:tc>
          <w:tcPr>
            <w:tcW w:w="1985" w:type="dxa"/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4"/>
              </w:rPr>
            </w:pPr>
          </w:p>
        </w:tc>
        <w:tc>
          <w:tcPr>
            <w:tcW w:w="3686" w:type="dxa"/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4"/>
              </w:rPr>
            </w:pPr>
          </w:p>
        </w:tc>
        <w:tc>
          <w:tcPr>
            <w:tcW w:w="3120" w:type="dxa"/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4"/>
              </w:rPr>
            </w:pPr>
          </w:p>
        </w:tc>
        <w:tc>
          <w:tcPr>
            <w:tcW w:w="143" w:type="dxa"/>
          </w:tcPr>
          <w:p w:rsidR="007642D2" w:rsidRDefault="007642D2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</w:rPr>
            </w:pPr>
          </w:p>
        </w:tc>
      </w:tr>
      <w:tr w:rsidR="007642D2" w:rsidTr="002F3118">
        <w:trPr>
          <w:trHeight w:val="285"/>
        </w:trPr>
        <w:tc>
          <w:tcPr>
            <w:tcW w:w="9370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756"/>
              <w:jc w:val="both"/>
              <w:rPr>
                <w:szCs w:val="24"/>
              </w:rPr>
            </w:pPr>
            <w:r>
              <w:rPr>
                <w:b/>
                <w:color w:val="000000"/>
              </w:rPr>
              <w:t>Программноеобеспечение</w:t>
            </w:r>
          </w:p>
        </w:tc>
      </w:tr>
      <w:tr w:rsidR="007642D2" w:rsidTr="002F3118">
        <w:trPr>
          <w:trHeight w:hRule="exact" w:val="555"/>
        </w:trPr>
        <w:tc>
          <w:tcPr>
            <w:tcW w:w="426" w:type="dxa"/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color w:val="000000"/>
              </w:rPr>
              <w:t>НаименованиеПО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color w:val="000000"/>
              </w:rPr>
              <w:t>№договора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color w:val="000000"/>
              </w:rPr>
              <w:t>Срокдействиялицензии</w:t>
            </w:r>
          </w:p>
        </w:tc>
        <w:tc>
          <w:tcPr>
            <w:tcW w:w="143" w:type="dxa"/>
          </w:tcPr>
          <w:p w:rsidR="007642D2" w:rsidRDefault="007642D2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</w:rPr>
            </w:pPr>
          </w:p>
        </w:tc>
      </w:tr>
      <w:tr w:rsidR="007642D2" w:rsidTr="002F3118">
        <w:trPr>
          <w:trHeight w:hRule="exact" w:val="548"/>
        </w:trPr>
        <w:tc>
          <w:tcPr>
            <w:tcW w:w="426" w:type="dxa"/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4"/>
              </w:rPr>
            </w:pPr>
            <w:r>
              <w:rPr>
                <w:color w:val="000000"/>
              </w:rPr>
              <w:t>MSOffice2007Professional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4"/>
              </w:rPr>
            </w:pPr>
            <w:r>
              <w:rPr>
                <w:color w:val="000000"/>
              </w:rPr>
              <w:t>№135от17.09.2007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color w:val="000000"/>
              </w:rPr>
              <w:t>бессрочно</w:t>
            </w:r>
          </w:p>
        </w:tc>
        <w:tc>
          <w:tcPr>
            <w:tcW w:w="143" w:type="dxa"/>
          </w:tcPr>
          <w:p w:rsidR="007642D2" w:rsidRDefault="007642D2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</w:rPr>
            </w:pPr>
          </w:p>
        </w:tc>
      </w:tr>
      <w:tr w:rsidR="007642D2" w:rsidTr="002F3118">
        <w:trPr>
          <w:trHeight w:hRule="exact" w:val="285"/>
        </w:trPr>
        <w:tc>
          <w:tcPr>
            <w:tcW w:w="426" w:type="dxa"/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4"/>
              </w:rPr>
            </w:pPr>
            <w:r>
              <w:rPr>
                <w:color w:val="000000"/>
              </w:rPr>
              <w:t>7Zip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4"/>
              </w:rPr>
            </w:pPr>
            <w:r>
              <w:rPr>
                <w:color w:val="000000"/>
              </w:rPr>
              <w:t>свободнораспространяемоеПО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color w:val="000000"/>
              </w:rPr>
              <w:t>бессрочно</w:t>
            </w:r>
          </w:p>
        </w:tc>
        <w:tc>
          <w:tcPr>
            <w:tcW w:w="143" w:type="dxa"/>
          </w:tcPr>
          <w:p w:rsidR="007642D2" w:rsidRDefault="007642D2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</w:rPr>
            </w:pPr>
          </w:p>
        </w:tc>
      </w:tr>
      <w:tr w:rsidR="007642D2" w:rsidTr="002F3118">
        <w:trPr>
          <w:trHeight w:hRule="exact" w:val="285"/>
        </w:trPr>
        <w:tc>
          <w:tcPr>
            <w:tcW w:w="426" w:type="dxa"/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4"/>
              </w:rPr>
            </w:pPr>
            <w:r>
              <w:rPr>
                <w:color w:val="000000"/>
              </w:rPr>
              <w:t>FARManager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4"/>
              </w:rPr>
            </w:pPr>
            <w:r>
              <w:rPr>
                <w:color w:val="000000"/>
              </w:rPr>
              <w:t>свободнораспространяемоеПО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color w:val="000000"/>
              </w:rPr>
              <w:t>бессрочно</w:t>
            </w:r>
          </w:p>
        </w:tc>
        <w:tc>
          <w:tcPr>
            <w:tcW w:w="143" w:type="dxa"/>
          </w:tcPr>
          <w:p w:rsidR="007642D2" w:rsidRDefault="007642D2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</w:rPr>
            </w:pPr>
          </w:p>
        </w:tc>
      </w:tr>
      <w:tr w:rsidR="007642D2" w:rsidTr="002F3118">
        <w:trPr>
          <w:trHeight w:hRule="exact" w:val="826"/>
        </w:trPr>
        <w:tc>
          <w:tcPr>
            <w:tcW w:w="426" w:type="dxa"/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4"/>
                <w:lang w:val="en-GB"/>
              </w:rPr>
            </w:pPr>
            <w:r>
              <w:rPr>
                <w:color w:val="000000"/>
                <w:lang w:val="en-GB"/>
              </w:rPr>
              <w:t>MSWindows7Professional(</w:t>
            </w:r>
            <w:r>
              <w:rPr>
                <w:color w:val="000000"/>
              </w:rPr>
              <w:t>дляклассов</w:t>
            </w:r>
            <w:r>
              <w:rPr>
                <w:color w:val="000000"/>
                <w:lang w:val="en-GB"/>
              </w:rPr>
              <w:t>)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4"/>
              </w:rPr>
            </w:pPr>
            <w:r>
              <w:rPr>
                <w:color w:val="000000"/>
              </w:rPr>
              <w:t>Д-1227-18от08.10.2018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color w:val="000000"/>
              </w:rPr>
              <w:t>11.10.2021</w:t>
            </w:r>
          </w:p>
        </w:tc>
        <w:tc>
          <w:tcPr>
            <w:tcW w:w="143" w:type="dxa"/>
          </w:tcPr>
          <w:p w:rsidR="007642D2" w:rsidRDefault="007642D2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</w:rPr>
            </w:pPr>
          </w:p>
        </w:tc>
      </w:tr>
      <w:tr w:rsidR="007642D2" w:rsidTr="002F3118">
        <w:trPr>
          <w:trHeight w:hRule="exact" w:val="138"/>
        </w:trPr>
        <w:tc>
          <w:tcPr>
            <w:tcW w:w="426" w:type="dxa"/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4"/>
              </w:rPr>
            </w:pPr>
          </w:p>
        </w:tc>
        <w:tc>
          <w:tcPr>
            <w:tcW w:w="1985" w:type="dxa"/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4"/>
              </w:rPr>
            </w:pPr>
          </w:p>
        </w:tc>
        <w:tc>
          <w:tcPr>
            <w:tcW w:w="3686" w:type="dxa"/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4"/>
              </w:rPr>
            </w:pPr>
          </w:p>
        </w:tc>
        <w:tc>
          <w:tcPr>
            <w:tcW w:w="3120" w:type="dxa"/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4"/>
              </w:rPr>
            </w:pPr>
          </w:p>
        </w:tc>
        <w:tc>
          <w:tcPr>
            <w:tcW w:w="143" w:type="dxa"/>
          </w:tcPr>
          <w:p w:rsidR="007642D2" w:rsidRDefault="007642D2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</w:rPr>
            </w:pPr>
          </w:p>
        </w:tc>
      </w:tr>
      <w:tr w:rsidR="007642D2" w:rsidTr="002F3118">
        <w:trPr>
          <w:trHeight w:val="285"/>
        </w:trPr>
        <w:tc>
          <w:tcPr>
            <w:tcW w:w="9370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756"/>
              <w:jc w:val="both"/>
              <w:rPr>
                <w:szCs w:val="24"/>
              </w:rPr>
            </w:pPr>
            <w:r>
              <w:rPr>
                <w:b/>
                <w:color w:val="000000"/>
              </w:rPr>
              <w:t>Профессиональныебазыданныхиинформационныесправочныесистемы</w:t>
            </w:r>
          </w:p>
        </w:tc>
      </w:tr>
      <w:tr w:rsidR="007642D2" w:rsidTr="002F3118">
        <w:trPr>
          <w:trHeight w:hRule="exact" w:val="270"/>
        </w:trPr>
        <w:tc>
          <w:tcPr>
            <w:tcW w:w="426" w:type="dxa"/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4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color w:val="000000"/>
              </w:rPr>
              <w:t>Названиекурса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567"/>
              <w:jc w:val="center"/>
              <w:rPr>
                <w:szCs w:val="24"/>
              </w:rPr>
            </w:pPr>
            <w:r>
              <w:rPr>
                <w:color w:val="000000"/>
              </w:rPr>
              <w:t>Ссылка</w:t>
            </w:r>
          </w:p>
        </w:tc>
        <w:tc>
          <w:tcPr>
            <w:tcW w:w="143" w:type="dxa"/>
          </w:tcPr>
          <w:p w:rsidR="007642D2" w:rsidRDefault="007642D2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</w:rPr>
            </w:pPr>
          </w:p>
        </w:tc>
      </w:tr>
      <w:tr w:rsidR="007642D2" w:rsidTr="002F3118">
        <w:trPr>
          <w:trHeight w:hRule="exact" w:val="14"/>
        </w:trPr>
        <w:tc>
          <w:tcPr>
            <w:tcW w:w="426" w:type="dxa"/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4"/>
              </w:rPr>
            </w:pPr>
          </w:p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4"/>
              </w:rPr>
            </w:pPr>
            <w:r>
              <w:rPr>
                <w:color w:val="000000"/>
              </w:rPr>
              <w:t>ЭлектроннаябазапериодическихизданийEastViewInformationServices,ООО«ИВИС»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4"/>
              </w:rPr>
            </w:pPr>
            <w:r>
              <w:rPr>
                <w:color w:val="000000"/>
              </w:rPr>
              <w:t>https://dlib.eastview.com/</w:t>
            </w:r>
          </w:p>
        </w:tc>
        <w:tc>
          <w:tcPr>
            <w:tcW w:w="143" w:type="dxa"/>
          </w:tcPr>
          <w:p w:rsidR="007642D2" w:rsidRDefault="007642D2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</w:rPr>
            </w:pPr>
          </w:p>
        </w:tc>
      </w:tr>
      <w:tr w:rsidR="007642D2" w:rsidTr="002F3118">
        <w:trPr>
          <w:trHeight w:hRule="exact" w:val="540"/>
        </w:trPr>
        <w:tc>
          <w:tcPr>
            <w:tcW w:w="426" w:type="dxa"/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42D2" w:rsidRDefault="007642D2" w:rsidP="002F3118">
            <w:pPr>
              <w:spacing w:before="0" w:after="0"/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642D2" w:rsidRDefault="007642D2" w:rsidP="002F3118">
            <w:pPr>
              <w:spacing w:before="0" w:after="0"/>
              <w:rPr>
                <w:szCs w:val="24"/>
              </w:rPr>
            </w:pPr>
          </w:p>
        </w:tc>
        <w:tc>
          <w:tcPr>
            <w:tcW w:w="143" w:type="dxa"/>
          </w:tcPr>
          <w:p w:rsidR="007642D2" w:rsidRDefault="007642D2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</w:rPr>
            </w:pPr>
          </w:p>
        </w:tc>
      </w:tr>
      <w:tr w:rsidR="007642D2" w:rsidRPr="002F3118" w:rsidTr="002F3118">
        <w:trPr>
          <w:trHeight w:hRule="exact" w:val="826"/>
        </w:trPr>
        <w:tc>
          <w:tcPr>
            <w:tcW w:w="426" w:type="dxa"/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4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4"/>
              </w:rPr>
            </w:pPr>
            <w:r>
              <w:rPr>
                <w:color w:val="000000"/>
              </w:rPr>
              <w:t>Национальнаяинформационно-аналитическаясистема–Российскийиндекснаучногоцитирования(РИНЦ)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7642D2" w:rsidRPr="00394B37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4"/>
              </w:rPr>
            </w:pPr>
            <w:r>
              <w:rPr>
                <w:color w:val="000000"/>
                <w:lang w:val="en-GB"/>
              </w:rPr>
              <w:t>URL</w:t>
            </w:r>
            <w:r w:rsidRPr="00394B37">
              <w:rPr>
                <w:color w:val="000000"/>
              </w:rPr>
              <w:t>:</w:t>
            </w:r>
            <w:r>
              <w:rPr>
                <w:color w:val="000000"/>
                <w:lang w:val="en-GB"/>
              </w:rPr>
              <w:t>https</w:t>
            </w:r>
            <w:r w:rsidRPr="00394B37">
              <w:rPr>
                <w:color w:val="000000"/>
              </w:rPr>
              <w:t>://</w:t>
            </w:r>
            <w:r>
              <w:rPr>
                <w:color w:val="000000"/>
                <w:lang w:val="en-GB"/>
              </w:rPr>
              <w:t>elibrary</w:t>
            </w:r>
            <w:r w:rsidRPr="00394B37">
              <w:rPr>
                <w:color w:val="000000"/>
              </w:rPr>
              <w:t>.</w:t>
            </w:r>
            <w:r>
              <w:rPr>
                <w:color w:val="000000"/>
                <w:lang w:val="en-GB"/>
              </w:rPr>
              <w:t>ru</w:t>
            </w:r>
            <w:r w:rsidRPr="00394B37">
              <w:rPr>
                <w:color w:val="000000"/>
              </w:rPr>
              <w:t>/</w:t>
            </w:r>
            <w:r>
              <w:rPr>
                <w:color w:val="000000"/>
                <w:lang w:val="en-GB"/>
              </w:rPr>
              <w:t>project</w:t>
            </w:r>
            <w:r w:rsidRPr="00394B37">
              <w:rPr>
                <w:color w:val="000000"/>
              </w:rPr>
              <w:t>_</w:t>
            </w:r>
            <w:r>
              <w:rPr>
                <w:color w:val="000000"/>
                <w:lang w:val="en-GB"/>
              </w:rPr>
              <w:t>risc</w:t>
            </w:r>
            <w:r w:rsidRPr="00394B37">
              <w:rPr>
                <w:color w:val="000000"/>
              </w:rPr>
              <w:t>.</w:t>
            </w:r>
            <w:r>
              <w:rPr>
                <w:color w:val="000000"/>
                <w:lang w:val="en-GB"/>
              </w:rPr>
              <w:t>asp</w:t>
            </w:r>
          </w:p>
        </w:tc>
        <w:tc>
          <w:tcPr>
            <w:tcW w:w="143" w:type="dxa"/>
          </w:tcPr>
          <w:p w:rsidR="007642D2" w:rsidRPr="00394B37" w:rsidRDefault="007642D2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</w:rPr>
            </w:pPr>
          </w:p>
        </w:tc>
      </w:tr>
      <w:tr w:rsidR="007642D2" w:rsidRPr="002F3118" w:rsidTr="002F3118">
        <w:trPr>
          <w:trHeight w:hRule="exact" w:val="555"/>
        </w:trPr>
        <w:tc>
          <w:tcPr>
            <w:tcW w:w="426" w:type="dxa"/>
          </w:tcPr>
          <w:p w:rsidR="007642D2" w:rsidRPr="00394B37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4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7642D2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4"/>
              </w:rPr>
            </w:pPr>
            <w:r>
              <w:rPr>
                <w:color w:val="000000"/>
              </w:rPr>
              <w:t>ПоисковаясистемаАкадемияGoogle(GoogleScholar)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7642D2" w:rsidRPr="00394B37" w:rsidRDefault="007642D2" w:rsidP="002F3118">
            <w:pPr>
              <w:widowControl w:val="0"/>
              <w:autoSpaceDE w:val="0"/>
              <w:autoSpaceDN w:val="0"/>
              <w:adjustRightInd w:val="0"/>
              <w:spacing w:before="0" w:after="0"/>
              <w:ind w:firstLine="567"/>
              <w:jc w:val="both"/>
              <w:rPr>
                <w:szCs w:val="24"/>
              </w:rPr>
            </w:pPr>
            <w:r>
              <w:rPr>
                <w:color w:val="000000"/>
                <w:lang w:val="en-GB"/>
              </w:rPr>
              <w:t>URL</w:t>
            </w:r>
            <w:r w:rsidRPr="00394B37">
              <w:rPr>
                <w:color w:val="000000"/>
              </w:rPr>
              <w:t>:</w:t>
            </w:r>
            <w:r>
              <w:rPr>
                <w:color w:val="000000"/>
                <w:lang w:val="en-GB"/>
              </w:rPr>
              <w:t>https</w:t>
            </w:r>
            <w:r w:rsidRPr="00394B37">
              <w:rPr>
                <w:color w:val="000000"/>
              </w:rPr>
              <w:t>://</w:t>
            </w:r>
            <w:r>
              <w:rPr>
                <w:color w:val="000000"/>
                <w:lang w:val="en-GB"/>
              </w:rPr>
              <w:t>scholar</w:t>
            </w:r>
            <w:r w:rsidRPr="00394B37">
              <w:rPr>
                <w:color w:val="000000"/>
              </w:rPr>
              <w:t>.</w:t>
            </w:r>
            <w:r>
              <w:rPr>
                <w:color w:val="000000"/>
                <w:lang w:val="en-GB"/>
              </w:rPr>
              <w:t>google</w:t>
            </w:r>
            <w:r w:rsidRPr="00394B37">
              <w:rPr>
                <w:color w:val="000000"/>
              </w:rPr>
              <w:t>.</w:t>
            </w:r>
            <w:r>
              <w:rPr>
                <w:color w:val="000000"/>
                <w:lang w:val="en-GB"/>
              </w:rPr>
              <w:t>ru</w:t>
            </w:r>
            <w:r w:rsidRPr="00394B37">
              <w:rPr>
                <w:color w:val="000000"/>
              </w:rPr>
              <w:t>/</w:t>
            </w:r>
          </w:p>
        </w:tc>
        <w:tc>
          <w:tcPr>
            <w:tcW w:w="143" w:type="dxa"/>
          </w:tcPr>
          <w:p w:rsidR="007642D2" w:rsidRPr="00394B37" w:rsidRDefault="007642D2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</w:rPr>
            </w:pPr>
          </w:p>
        </w:tc>
      </w:tr>
    </w:tbl>
    <w:p w:rsidR="007642D2" w:rsidRPr="00394B37" w:rsidRDefault="007642D2" w:rsidP="002F3118">
      <w:pPr>
        <w:rPr>
          <w:sz w:val="2"/>
          <w:szCs w:val="2"/>
        </w:rPr>
      </w:pPr>
      <w:r w:rsidRPr="00394B3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26"/>
        <w:gridCol w:w="5228"/>
        <w:gridCol w:w="4074"/>
        <w:gridCol w:w="27"/>
      </w:tblGrid>
      <w:tr w:rsidR="007642D2" w:rsidRPr="002F3118" w:rsidTr="002F3118">
        <w:trPr>
          <w:trHeight w:hRule="exact" w:val="555"/>
        </w:trPr>
        <w:tc>
          <w:tcPr>
            <w:tcW w:w="426" w:type="dxa"/>
          </w:tcPr>
          <w:p w:rsidR="007642D2" w:rsidRPr="00394B37" w:rsidRDefault="007642D2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7642D2" w:rsidRDefault="007642D2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</w:rPr>
            </w:pPr>
            <w:r>
              <w:rPr>
                <w:color w:val="000000"/>
              </w:rPr>
              <w:t>Информационнаясистема-Единоеокнодоступакинформационнымресурсам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7642D2" w:rsidRPr="00394B37" w:rsidRDefault="007642D2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</w:rPr>
            </w:pPr>
            <w:r>
              <w:rPr>
                <w:color w:val="000000"/>
                <w:lang w:val="en-GB"/>
              </w:rPr>
              <w:t>URL</w:t>
            </w:r>
            <w:r w:rsidRPr="00394B37">
              <w:rPr>
                <w:color w:val="000000"/>
              </w:rPr>
              <w:t>:</w:t>
            </w:r>
            <w:r>
              <w:rPr>
                <w:color w:val="000000"/>
                <w:lang w:val="en-GB"/>
              </w:rPr>
              <w:t>http</w:t>
            </w:r>
            <w:r w:rsidRPr="00394B37">
              <w:rPr>
                <w:color w:val="000000"/>
              </w:rPr>
              <w:t>://</w:t>
            </w:r>
            <w:r>
              <w:rPr>
                <w:color w:val="000000"/>
                <w:lang w:val="en-GB"/>
              </w:rPr>
              <w:t>window</w:t>
            </w:r>
            <w:r w:rsidRPr="00394B37">
              <w:rPr>
                <w:color w:val="000000"/>
              </w:rPr>
              <w:t>.</w:t>
            </w:r>
            <w:r>
              <w:rPr>
                <w:color w:val="000000"/>
                <w:lang w:val="en-GB"/>
              </w:rPr>
              <w:t>edu</w:t>
            </w:r>
            <w:r w:rsidRPr="00394B37">
              <w:rPr>
                <w:color w:val="000000"/>
              </w:rPr>
              <w:t>.</w:t>
            </w:r>
            <w:r>
              <w:rPr>
                <w:color w:val="000000"/>
                <w:lang w:val="en-GB"/>
              </w:rPr>
              <w:t>ru</w:t>
            </w:r>
            <w:r w:rsidRPr="00394B37">
              <w:rPr>
                <w:color w:val="000000"/>
              </w:rPr>
              <w:t>/</w:t>
            </w:r>
          </w:p>
        </w:tc>
        <w:tc>
          <w:tcPr>
            <w:tcW w:w="143" w:type="dxa"/>
          </w:tcPr>
          <w:p w:rsidR="007642D2" w:rsidRPr="00394B37" w:rsidRDefault="007642D2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</w:rPr>
            </w:pPr>
          </w:p>
        </w:tc>
      </w:tr>
      <w:tr w:rsidR="007642D2" w:rsidTr="002F3118">
        <w:trPr>
          <w:trHeight w:hRule="exact" w:val="555"/>
        </w:trPr>
        <w:tc>
          <w:tcPr>
            <w:tcW w:w="426" w:type="dxa"/>
          </w:tcPr>
          <w:p w:rsidR="007642D2" w:rsidRPr="00394B37" w:rsidRDefault="007642D2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7642D2" w:rsidRDefault="007642D2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</w:rPr>
            </w:pPr>
            <w:r>
              <w:rPr>
                <w:color w:val="000000"/>
              </w:rPr>
              <w:t>ЭлектронныересурсыбиблиотекиМГТУим.Г.И.Носова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7642D2" w:rsidRDefault="007642D2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</w:rPr>
            </w:pPr>
            <w:r>
              <w:rPr>
                <w:color w:val="000000"/>
              </w:rPr>
              <w:t>http://magtu.ru:8085/marcweb2/Default.asp</w:t>
            </w:r>
          </w:p>
        </w:tc>
        <w:tc>
          <w:tcPr>
            <w:tcW w:w="143" w:type="dxa"/>
          </w:tcPr>
          <w:p w:rsidR="007642D2" w:rsidRDefault="007642D2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</w:rPr>
            </w:pPr>
          </w:p>
        </w:tc>
      </w:tr>
      <w:tr w:rsidR="007642D2" w:rsidTr="002F3118">
        <w:trPr>
          <w:trHeight w:hRule="exact" w:val="555"/>
        </w:trPr>
        <w:tc>
          <w:tcPr>
            <w:tcW w:w="426" w:type="dxa"/>
          </w:tcPr>
          <w:p w:rsidR="007642D2" w:rsidRDefault="007642D2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7642D2" w:rsidRDefault="007642D2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</w:rPr>
            </w:pPr>
            <w:r>
              <w:rPr>
                <w:color w:val="000000"/>
              </w:rPr>
              <w:t>РоссийскаяГосударственнаябиблиотека.Каталоги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7642D2" w:rsidRDefault="007642D2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</w:rPr>
            </w:pPr>
            <w:r>
              <w:rPr>
                <w:color w:val="000000"/>
              </w:rPr>
              <w:t>https://www.rsl.ru/ru/4readers/catalogues/</w:t>
            </w:r>
          </w:p>
        </w:tc>
        <w:tc>
          <w:tcPr>
            <w:tcW w:w="143" w:type="dxa"/>
          </w:tcPr>
          <w:p w:rsidR="007642D2" w:rsidRDefault="007642D2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szCs w:val="24"/>
              </w:rPr>
            </w:pPr>
          </w:p>
        </w:tc>
      </w:tr>
    </w:tbl>
    <w:p w:rsidR="007642D2" w:rsidRPr="00747959" w:rsidRDefault="007642D2" w:rsidP="000048F4">
      <w:pPr>
        <w:pStyle w:val="Style8"/>
        <w:widowControl/>
        <w:rPr>
          <w:rStyle w:val="FontStyle21"/>
          <w:sz w:val="24"/>
          <w:szCs w:val="12"/>
        </w:rPr>
      </w:pPr>
    </w:p>
    <w:p w:rsidR="007642D2" w:rsidRPr="00C17915" w:rsidRDefault="007642D2" w:rsidP="00EE6E3C">
      <w:pPr>
        <w:pStyle w:val="Heading1"/>
        <w:rPr>
          <w:rStyle w:val="FontStyle14"/>
          <w:b/>
          <w:bCs/>
          <w:sz w:val="24"/>
          <w:szCs w:val="24"/>
        </w:rPr>
      </w:pPr>
      <w:r w:rsidRPr="00C17915">
        <w:rPr>
          <w:rStyle w:val="FontStyle14"/>
          <w:b/>
          <w:bCs/>
          <w:sz w:val="24"/>
          <w:szCs w:val="24"/>
        </w:rPr>
        <w:t xml:space="preserve">9 Материально-техническое обеспечение дисциплины </w:t>
      </w:r>
    </w:p>
    <w:p w:rsidR="007642D2" w:rsidRDefault="007642D2" w:rsidP="00E26511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 w:rsidRPr="00C17915">
        <w:rPr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7642D2" w:rsidRPr="0064359F">
        <w:trPr>
          <w:tblHeader/>
        </w:trPr>
        <w:tc>
          <w:tcPr>
            <w:tcW w:w="1928" w:type="pct"/>
            <w:vAlign w:val="center"/>
          </w:tcPr>
          <w:p w:rsidR="007642D2" w:rsidRPr="0064359F" w:rsidRDefault="007642D2" w:rsidP="000D31F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4"/>
              </w:rPr>
            </w:pPr>
            <w:r w:rsidRPr="0064359F">
              <w:rPr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7642D2" w:rsidRPr="0064359F" w:rsidRDefault="007642D2" w:rsidP="000D31F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jc w:val="center"/>
              <w:rPr>
                <w:szCs w:val="24"/>
              </w:rPr>
            </w:pPr>
            <w:r w:rsidRPr="0064359F">
              <w:rPr>
                <w:szCs w:val="24"/>
              </w:rPr>
              <w:t>Оснащение аудитории</w:t>
            </w:r>
          </w:p>
        </w:tc>
      </w:tr>
      <w:tr w:rsidR="007642D2" w:rsidRPr="0064359F">
        <w:trPr>
          <w:trHeight w:val="420"/>
        </w:trPr>
        <w:tc>
          <w:tcPr>
            <w:tcW w:w="1928" w:type="pct"/>
            <w:vAlign w:val="center"/>
          </w:tcPr>
          <w:p w:rsidR="007642D2" w:rsidRPr="00681D8D" w:rsidRDefault="007642D2" w:rsidP="000D31F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У</w:t>
            </w:r>
            <w:r w:rsidRPr="0064359F">
              <w:rPr>
                <w:szCs w:val="24"/>
              </w:rPr>
              <w:t>ниверсальный спортивный зал</w:t>
            </w:r>
          </w:p>
        </w:tc>
        <w:tc>
          <w:tcPr>
            <w:tcW w:w="3072" w:type="pct"/>
            <w:vAlign w:val="center"/>
          </w:tcPr>
          <w:p w:rsidR="007642D2" w:rsidRPr="00681D8D" w:rsidRDefault="007642D2" w:rsidP="000D31F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64359F">
              <w:rPr>
                <w:szCs w:val="24"/>
              </w:rPr>
              <w:t>портивный инвентарь и оборудование</w:t>
            </w:r>
          </w:p>
        </w:tc>
      </w:tr>
      <w:tr w:rsidR="007642D2" w:rsidRPr="0064359F">
        <w:trPr>
          <w:trHeight w:val="411"/>
        </w:trPr>
        <w:tc>
          <w:tcPr>
            <w:tcW w:w="1928" w:type="pct"/>
            <w:vAlign w:val="center"/>
          </w:tcPr>
          <w:p w:rsidR="007642D2" w:rsidRPr="00681D8D" w:rsidRDefault="007642D2" w:rsidP="000D31F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64359F">
              <w:rPr>
                <w:szCs w:val="24"/>
              </w:rPr>
              <w:t xml:space="preserve">тадион </w:t>
            </w:r>
          </w:p>
        </w:tc>
        <w:tc>
          <w:tcPr>
            <w:tcW w:w="3072" w:type="pct"/>
            <w:vAlign w:val="center"/>
          </w:tcPr>
          <w:p w:rsidR="007642D2" w:rsidRPr="00681D8D" w:rsidRDefault="007642D2" w:rsidP="000D31F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П</w:t>
            </w:r>
            <w:r w:rsidRPr="0064359F">
              <w:rPr>
                <w:szCs w:val="24"/>
              </w:rPr>
              <w:t xml:space="preserve">лоскостные сооружения </w:t>
            </w:r>
          </w:p>
        </w:tc>
      </w:tr>
      <w:tr w:rsidR="007642D2" w:rsidRPr="0064359F">
        <w:trPr>
          <w:trHeight w:val="431"/>
        </w:trPr>
        <w:tc>
          <w:tcPr>
            <w:tcW w:w="1928" w:type="pct"/>
            <w:vAlign w:val="center"/>
          </w:tcPr>
          <w:p w:rsidR="007642D2" w:rsidRPr="0064359F" w:rsidRDefault="007642D2" w:rsidP="000D31F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i/>
                <w:iCs/>
                <w:color w:val="C00000"/>
                <w:szCs w:val="24"/>
              </w:rPr>
            </w:pPr>
            <w:r>
              <w:rPr>
                <w:szCs w:val="24"/>
              </w:rPr>
              <w:t>Т</w:t>
            </w:r>
            <w:r w:rsidRPr="0064359F">
              <w:rPr>
                <w:szCs w:val="24"/>
              </w:rPr>
              <w:t>ренажерный зал</w:t>
            </w:r>
          </w:p>
        </w:tc>
        <w:tc>
          <w:tcPr>
            <w:tcW w:w="3072" w:type="pct"/>
            <w:vAlign w:val="center"/>
          </w:tcPr>
          <w:p w:rsidR="007642D2" w:rsidRPr="0064359F" w:rsidRDefault="007642D2" w:rsidP="000D31F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 w:rsidRPr="0064359F">
              <w:rPr>
                <w:szCs w:val="24"/>
              </w:rPr>
              <w:t>Тренажерные устройства для разных групп мышц</w:t>
            </w:r>
          </w:p>
        </w:tc>
      </w:tr>
      <w:tr w:rsidR="007642D2" w:rsidRPr="0064359F">
        <w:tc>
          <w:tcPr>
            <w:tcW w:w="1928" w:type="pct"/>
            <w:vAlign w:val="center"/>
          </w:tcPr>
          <w:p w:rsidR="007642D2" w:rsidRPr="00681D8D" w:rsidRDefault="007642D2" w:rsidP="000D31F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З</w:t>
            </w:r>
            <w:r w:rsidRPr="0064359F">
              <w:rPr>
                <w:szCs w:val="24"/>
              </w:rPr>
              <w:t xml:space="preserve">ал аэробики и гимнастики </w:t>
            </w:r>
          </w:p>
        </w:tc>
        <w:tc>
          <w:tcPr>
            <w:tcW w:w="3072" w:type="pct"/>
            <w:vAlign w:val="center"/>
          </w:tcPr>
          <w:p w:rsidR="007642D2" w:rsidRPr="00657A7F" w:rsidRDefault="007642D2" w:rsidP="000D31F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iCs/>
                <w:szCs w:val="24"/>
              </w:rPr>
            </w:pPr>
            <w:r>
              <w:rPr>
                <w:iCs/>
                <w:szCs w:val="24"/>
              </w:rPr>
              <w:t>Спортивный инвентарь</w:t>
            </w:r>
          </w:p>
        </w:tc>
      </w:tr>
      <w:tr w:rsidR="007642D2" w:rsidRPr="0064359F">
        <w:trPr>
          <w:trHeight w:val="417"/>
        </w:trPr>
        <w:tc>
          <w:tcPr>
            <w:tcW w:w="1928" w:type="pct"/>
            <w:vAlign w:val="center"/>
          </w:tcPr>
          <w:p w:rsidR="007642D2" w:rsidRPr="0064359F" w:rsidRDefault="007642D2" w:rsidP="000D31F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>
              <w:rPr>
                <w:szCs w:val="24"/>
              </w:rPr>
              <w:t>Лыжная база</w:t>
            </w:r>
          </w:p>
        </w:tc>
        <w:tc>
          <w:tcPr>
            <w:tcW w:w="3072" w:type="pct"/>
            <w:vAlign w:val="center"/>
          </w:tcPr>
          <w:p w:rsidR="007642D2" w:rsidRPr="0082005E" w:rsidRDefault="007642D2" w:rsidP="000D31F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iCs/>
                <w:szCs w:val="24"/>
              </w:rPr>
            </w:pPr>
            <w:r w:rsidRPr="0082005E">
              <w:rPr>
                <w:iCs/>
                <w:szCs w:val="24"/>
              </w:rPr>
              <w:t>Лыжное оборудование (лыжи, палки, ботинки)</w:t>
            </w:r>
          </w:p>
        </w:tc>
      </w:tr>
      <w:tr w:rsidR="007642D2" w:rsidRPr="0064359F">
        <w:tc>
          <w:tcPr>
            <w:tcW w:w="1928" w:type="pct"/>
            <w:vAlign w:val="center"/>
          </w:tcPr>
          <w:p w:rsidR="007642D2" w:rsidRDefault="007642D2" w:rsidP="000D31F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4"/>
              </w:rPr>
            </w:pPr>
            <w:r w:rsidRPr="00AB4E14">
              <w:rPr>
                <w:szCs w:val="22"/>
              </w:rPr>
              <w:t xml:space="preserve">Помещение для самостоятельной работы </w:t>
            </w:r>
          </w:p>
        </w:tc>
        <w:tc>
          <w:tcPr>
            <w:tcW w:w="3072" w:type="pct"/>
            <w:vAlign w:val="center"/>
          </w:tcPr>
          <w:p w:rsidR="007642D2" w:rsidRPr="0082005E" w:rsidRDefault="007642D2" w:rsidP="000D31F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iCs/>
                <w:szCs w:val="24"/>
              </w:rPr>
            </w:pPr>
            <w:r>
              <w:rPr>
                <w:szCs w:val="22"/>
              </w:rPr>
              <w:t>Компьютерная техника</w:t>
            </w:r>
            <w:r w:rsidRPr="00AB4E14">
              <w:rPr>
                <w:szCs w:val="22"/>
              </w:rPr>
              <w:t xml:space="preserve"> с возможностью подключения к сети Интернет и обеспечением доступа в электро</w:t>
            </w:r>
            <w:r w:rsidRPr="00AB4E14">
              <w:rPr>
                <w:szCs w:val="22"/>
              </w:rPr>
              <w:t>н</w:t>
            </w:r>
            <w:r w:rsidRPr="00AB4E14">
              <w:rPr>
                <w:szCs w:val="22"/>
              </w:rPr>
              <w:t>ную информационно-образовательную среду орган</w:t>
            </w:r>
            <w:r w:rsidRPr="00AB4E14">
              <w:rPr>
                <w:szCs w:val="22"/>
              </w:rPr>
              <w:t>и</w:t>
            </w:r>
            <w:r w:rsidRPr="00AB4E14">
              <w:rPr>
                <w:szCs w:val="22"/>
              </w:rPr>
              <w:t>заци</w:t>
            </w:r>
            <w:r>
              <w:rPr>
                <w:szCs w:val="22"/>
              </w:rPr>
              <w:t>и</w:t>
            </w:r>
          </w:p>
        </w:tc>
      </w:tr>
      <w:tr w:rsidR="007642D2" w:rsidRPr="0064359F">
        <w:tc>
          <w:tcPr>
            <w:tcW w:w="1928" w:type="pct"/>
            <w:vAlign w:val="center"/>
          </w:tcPr>
          <w:p w:rsidR="007642D2" w:rsidRPr="00AB4E14" w:rsidRDefault="007642D2" w:rsidP="000D31F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2"/>
              </w:rPr>
            </w:pPr>
            <w:r>
              <w:rPr>
                <w:szCs w:val="22"/>
              </w:rPr>
              <w:t>Помещение для хранения спо</w:t>
            </w:r>
            <w:r>
              <w:rPr>
                <w:szCs w:val="22"/>
              </w:rPr>
              <w:t>р</w:t>
            </w:r>
            <w:r>
              <w:rPr>
                <w:szCs w:val="22"/>
              </w:rPr>
              <w:t>тивного инвентаря</w:t>
            </w:r>
          </w:p>
        </w:tc>
        <w:tc>
          <w:tcPr>
            <w:tcW w:w="3072" w:type="pct"/>
            <w:vAlign w:val="center"/>
          </w:tcPr>
          <w:p w:rsidR="007642D2" w:rsidRDefault="007642D2" w:rsidP="000D31F6">
            <w:pPr>
              <w:widowControl w:val="0"/>
              <w:suppressAutoHyphens w:val="0"/>
              <w:autoSpaceDE w:val="0"/>
              <w:autoSpaceDN w:val="0"/>
              <w:adjustRightInd w:val="0"/>
              <w:spacing w:before="0" w:after="0"/>
              <w:rPr>
                <w:szCs w:val="22"/>
              </w:rPr>
            </w:pPr>
            <w:r>
              <w:rPr>
                <w:szCs w:val="22"/>
              </w:rPr>
              <w:t>Стеллажи и контейнеры для хранения спортивного инвентаря</w:t>
            </w:r>
          </w:p>
        </w:tc>
      </w:tr>
    </w:tbl>
    <w:p w:rsidR="007642D2" w:rsidRDefault="007642D2" w:rsidP="00E26511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</w:p>
    <w:p w:rsidR="007642D2" w:rsidRPr="007E7621" w:rsidRDefault="007642D2" w:rsidP="007E7621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right"/>
        <w:rPr>
          <w:b/>
          <w:szCs w:val="24"/>
        </w:rPr>
      </w:pPr>
      <w:r>
        <w:rPr>
          <w:szCs w:val="24"/>
        </w:rPr>
        <w:br w:type="page"/>
      </w:r>
      <w:r w:rsidRPr="007E7621">
        <w:rPr>
          <w:b/>
          <w:szCs w:val="24"/>
        </w:rPr>
        <w:t>ПРИЛОЖЕНИЕ 1</w:t>
      </w:r>
    </w:p>
    <w:p w:rsidR="007642D2" w:rsidRDefault="007642D2" w:rsidP="00E26511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b/>
          <w:sz w:val="24"/>
        </w:rPr>
      </w:pPr>
      <w:r w:rsidRPr="007E7621">
        <w:rPr>
          <w:b/>
          <w:sz w:val="24"/>
        </w:rPr>
        <w:t>МЕТОДИЧЕСКИЕ РЕКОМЕНДАЦИИ ПРИ ВЫПОЛНЕНИИ СПЕЦИАЛЬНО НАПРАВЛЕННЫХ ФИЗИЧЕСКИХ УПРАЖНЕНИЙ В ЗАВИСИМОСТИ ОТ З</w:t>
      </w:r>
      <w:r w:rsidRPr="007E7621">
        <w:rPr>
          <w:b/>
          <w:sz w:val="24"/>
        </w:rPr>
        <w:t>А</w:t>
      </w:r>
      <w:r w:rsidRPr="007E7621">
        <w:rPr>
          <w:b/>
          <w:sz w:val="24"/>
        </w:rPr>
        <w:t>БОЛЕВАНИЯ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 Болезни системы кровообращения Гипертоническая болезнь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Основные методические рекомендации по составлению и проведению комплексов (ОМР):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1 – выполнять упражнения в среднем и медленном темпе для средних и крупных мышечных групп без усилий и задержки дыхания;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включить в комплексы значительное количество упражнений на координацию, равновесие, внимание;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предпочтительны маховые упражнения, выполняемые по полной амплитуде;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широко применять дыхательные упражнения.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утренняя и лечебная гимнастика, прогулки, туризм, физические упра</w:t>
      </w:r>
      <w:r w:rsidRPr="007E7621">
        <w:rPr>
          <w:sz w:val="24"/>
        </w:rPr>
        <w:t>ж</w:t>
      </w:r>
      <w:r w:rsidRPr="007E7621">
        <w:rPr>
          <w:sz w:val="24"/>
        </w:rPr>
        <w:t xml:space="preserve">нения в дозированной форме (плавание, гребля, лыжи, подвижные и спортивные игры).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силовые упражнения с задержкой дыхания, с наклоном головы вниз, резкими движениями, натуживанием и упражнения, требующие максимального пр</w:t>
      </w:r>
      <w:r w:rsidRPr="007E7621">
        <w:rPr>
          <w:sz w:val="24"/>
        </w:rPr>
        <w:t>о</w:t>
      </w:r>
      <w:r w:rsidRPr="007E7621">
        <w:rPr>
          <w:sz w:val="24"/>
        </w:rPr>
        <w:t xml:space="preserve">явления силы и скорости.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Гипотоническая болезнь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скоростно-силовые упражнения (прыжки, метание мячей) вводить пост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пенно;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силовые упражнения применять в умеренном темпе;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использовать статические упражнения с напряжением субмаксимальной: и м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нимальной интенсивности;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статические и динамические дыхательные упражнения чередовать с упражн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ниями на расслабление и координацию;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физические упражнения на развитие средних и крупных мышечных групп в</w:t>
      </w:r>
      <w:r w:rsidRPr="007E7621">
        <w:rPr>
          <w:sz w:val="24"/>
        </w:rPr>
        <w:t>ы</w:t>
      </w:r>
      <w:r w:rsidRPr="007E7621">
        <w:rPr>
          <w:sz w:val="24"/>
        </w:rPr>
        <w:t xml:space="preserve">полнять из и.п. стоя, сидя, лежа;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6 – движения рук и ног выполнять с максимальной амплитудой, чередовать их с у</w:t>
      </w:r>
      <w:r w:rsidRPr="007E7621">
        <w:rPr>
          <w:sz w:val="24"/>
        </w:rPr>
        <w:t>п</w:t>
      </w:r>
      <w:r w:rsidRPr="007E7621">
        <w:rPr>
          <w:sz w:val="24"/>
        </w:rPr>
        <w:t xml:space="preserve">ражнениями для туловища, с последующим глубоким дыханием;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7 – распределение нагрузки на различные мышечные группы должно быть равн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мерным.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дозированный бег в спокойном темпе 2–3 мин, ближний туризм, лыжи, коньки, гребля в утренние и предвечерние часы, подвижные и спортивные игры в дозир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ванной форме.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большие и длительные нагрузки, выполнение упражнения до полного утомления. Статические упражнения с максимальным напряжением, резкие дв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жения и ускорения.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органов дыхания</w:t>
      </w:r>
      <w:r w:rsidRPr="007E7621">
        <w:rPr>
          <w:sz w:val="24"/>
        </w:rPr>
        <w:t xml:space="preserve"> (хронический бронхит, хронические неспецифические заболевания леких, бронхиальная астма).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дыхательные упражнения выполнять при максимально возможной ампл</w:t>
      </w:r>
      <w:r w:rsidRPr="007E7621">
        <w:rPr>
          <w:sz w:val="24"/>
        </w:rPr>
        <w:t>и</w:t>
      </w:r>
      <w:r w:rsidRPr="007E7621">
        <w:rPr>
          <w:sz w:val="24"/>
        </w:rPr>
        <w:t xml:space="preserve">туде движений;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при тренировке дыхательного цикла постоянно удлинять выдох;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широко использовать диафрагмальное движение.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утренняя и гигиеническая гимнастика, прогулки, спортивные упражн</w:t>
      </w:r>
      <w:r w:rsidRPr="007E7621">
        <w:rPr>
          <w:sz w:val="24"/>
        </w:rPr>
        <w:t>е</w:t>
      </w:r>
      <w:r w:rsidRPr="007E7621">
        <w:rPr>
          <w:sz w:val="24"/>
        </w:rPr>
        <w:t>ния, умеренно усиливающие функцию дыхательного аппарата (спортивные игры, плав</w:t>
      </w:r>
      <w:r w:rsidRPr="007E7621">
        <w:rPr>
          <w:sz w:val="24"/>
        </w:rPr>
        <w:t>а</w:t>
      </w:r>
      <w:r w:rsidRPr="007E7621">
        <w:rPr>
          <w:sz w:val="24"/>
        </w:rPr>
        <w:t xml:space="preserve">ние, лыжи, велосипед и др.).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упражнения, вызывающие задержку дыхания; натуживание; дл</w:t>
      </w:r>
      <w:r w:rsidRPr="007E7621">
        <w:rPr>
          <w:sz w:val="24"/>
        </w:rPr>
        <w:t>и</w:t>
      </w:r>
      <w:r w:rsidRPr="007E7621">
        <w:rPr>
          <w:sz w:val="24"/>
        </w:rPr>
        <w:t xml:space="preserve">тельные статические напряжения.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органов пищеварения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в подготовительной части занятия выполнять из исходного положения стоя; в основной части – из и.п. сидя, лежа на спине и боку, стоя на коленях; в заключ</w:t>
      </w:r>
      <w:r w:rsidRPr="007E7621">
        <w:rPr>
          <w:sz w:val="24"/>
        </w:rPr>
        <w:t>и</w:t>
      </w:r>
      <w:r w:rsidRPr="007E7621">
        <w:rPr>
          <w:sz w:val="24"/>
        </w:rPr>
        <w:t xml:space="preserve">тельной части использовать эмоциональ- ные упражнения для повышения тонуса нервной системы;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общеразвивающие упражнения давать на большие мышечные группы;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 для укрепления мышц живота вводить постепенно, чередуя их с д</w:t>
      </w:r>
      <w:r w:rsidRPr="007E7621">
        <w:rPr>
          <w:sz w:val="24"/>
        </w:rPr>
        <w:t>ы</w:t>
      </w:r>
      <w:r w:rsidRPr="007E7621">
        <w:rPr>
          <w:sz w:val="24"/>
        </w:rPr>
        <w:t xml:space="preserve">хательными упражнениями;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физическую нагрузку давать умеренную, упражнения проводить в медленном темпе с небольшим количеством повторений.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Дальнейшее увеличение нагрузки проводить за счет большого количества повтор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ний, увеличения амплитуды и интенсивности физических упражнений.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терренкур, экскурсии, ближний туризм, упражнения с предметами (па</w:t>
      </w:r>
      <w:r w:rsidRPr="007E7621">
        <w:rPr>
          <w:sz w:val="24"/>
        </w:rPr>
        <w:t>л</w:t>
      </w:r>
      <w:r w:rsidRPr="007E7621">
        <w:rPr>
          <w:sz w:val="24"/>
        </w:rPr>
        <w:t xml:space="preserve">ками, мячами), упражнения на внимание, расслабление, малоподвижные игры, лыжи, коньки, плавание.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печени и желчных путей (гепатит, холецистит, желчно-каменная б</w:t>
      </w:r>
      <w:r w:rsidRPr="007E7621">
        <w:rPr>
          <w:sz w:val="24"/>
          <w:u w:val="single"/>
        </w:rPr>
        <w:t>о</w:t>
      </w:r>
      <w:r w:rsidRPr="007E7621">
        <w:rPr>
          <w:sz w:val="24"/>
          <w:u w:val="single"/>
        </w:rPr>
        <w:t>лезнь</w:t>
      </w:r>
      <w:r w:rsidRPr="007E7621">
        <w:rPr>
          <w:sz w:val="24"/>
        </w:rPr>
        <w:t xml:space="preserve">)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общеразвивающие упражнения выполнять из различных и.п. с постепе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ным увеличением нагрузки на мышцы живота;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дыхательные упражнения с углублением диафрагмального дыхания выполнять из и.п. лежа на спине и на правам боку (в целях улучшения кровообращения в печени, усил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ния желчеотделения и моторной функции кишечника.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ходьба с умеренной физической нагрузкой (прогулки, терренкур, ближний туризм);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плавание, гребля, теннис, волейбол, лыжи, коньки.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упражнения силового характера, натуживание, статическое н</w:t>
      </w:r>
      <w:r w:rsidRPr="007E7621">
        <w:rPr>
          <w:sz w:val="24"/>
        </w:rPr>
        <w:t>а</w:t>
      </w:r>
      <w:r w:rsidRPr="007E7621">
        <w:rPr>
          <w:sz w:val="24"/>
        </w:rPr>
        <w:t xml:space="preserve">пряжение мышц живота, сотрясения тела, резкие движения.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мочеполовой системы (пиелонефрит, цистит, почечно-каменная б</w:t>
      </w:r>
      <w:r w:rsidRPr="007E7621">
        <w:rPr>
          <w:sz w:val="24"/>
          <w:u w:val="single"/>
        </w:rPr>
        <w:t>о</w:t>
      </w:r>
      <w:r w:rsidRPr="007E7621">
        <w:rPr>
          <w:sz w:val="24"/>
          <w:u w:val="single"/>
        </w:rPr>
        <w:t>лезнь</w:t>
      </w:r>
      <w:r w:rsidRPr="007E7621">
        <w:rPr>
          <w:sz w:val="24"/>
        </w:rPr>
        <w:t xml:space="preserve">).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использовать общеразвивающие упражнения для всех мышечных групп из различных исходных положений, исключая натуживание, резкое повышение внутр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брюшного давления;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упражнения для укрепления мышц живота и малого таза выполнять из облегче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ных и.п. (лежа и сидя) в медленном и среднем темпе;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нагрузку увеличивать постепенно;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освоить полное диафрагмальное дыхание.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утренняя гигиеническая гимнастика, экскурсии, ближний туризм, плав</w:t>
      </w:r>
      <w:r w:rsidRPr="007E7621">
        <w:rPr>
          <w:sz w:val="24"/>
        </w:rPr>
        <w:t>а</w:t>
      </w:r>
      <w:r w:rsidRPr="007E7621">
        <w:rPr>
          <w:sz w:val="24"/>
        </w:rPr>
        <w:t>ние, гребля, лыжи, коньки, бег, прыжки. При наличии мелких камней – подскоки, упра</w:t>
      </w:r>
      <w:r w:rsidRPr="007E7621">
        <w:rPr>
          <w:sz w:val="24"/>
        </w:rPr>
        <w:t>ж</w:t>
      </w:r>
      <w:r w:rsidRPr="007E7621">
        <w:rPr>
          <w:sz w:val="24"/>
        </w:rPr>
        <w:t xml:space="preserve">нения со скакалкой, прыжки в длину и высоту, волейбол, баскетбол, настольный теннис, бадминтон, городки, езда на велосипеде и мотоцикле.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силовые упражнения, чрезмерные нагрузки;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занятия на воздухе при температуре – 10 </w:t>
      </w:r>
      <w:r w:rsidRPr="007E7621">
        <w:rPr>
          <w:sz w:val="24"/>
          <w:vertAlign w:val="superscript"/>
        </w:rPr>
        <w:t>0</w:t>
      </w:r>
      <w:r w:rsidRPr="007E7621">
        <w:rPr>
          <w:sz w:val="24"/>
        </w:rPr>
        <w:t xml:space="preserve"> и меньше;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при наличии больших камней в мочевыводящих путях – все упражнения с сотр</w:t>
      </w:r>
      <w:r w:rsidRPr="007E7621">
        <w:rPr>
          <w:sz w:val="24"/>
        </w:rPr>
        <w:t>я</w:t>
      </w:r>
      <w:r w:rsidRPr="007E7621">
        <w:rPr>
          <w:sz w:val="24"/>
        </w:rPr>
        <w:t xml:space="preserve">сением тела, вызывающие повышенное внутрибрюшное давление;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охлаждение организма;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борьба, бокс, упражнения с гантелями.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неврозах и неврастениях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занятия начинать с простых координационных упражнений, далее вкл</w:t>
      </w:r>
      <w:r w:rsidRPr="007E7621">
        <w:rPr>
          <w:sz w:val="24"/>
        </w:rPr>
        <w:t>ю</w:t>
      </w:r>
      <w:r w:rsidRPr="007E7621">
        <w:rPr>
          <w:sz w:val="24"/>
        </w:rPr>
        <w:t xml:space="preserve">чать дыхательные и общеразвиваюшие упражнения;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в конце основной части занятия вводить подвижные игры, эстафеты, элементы спортивных игр;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при повышенной возбудимости упражнения проводить в медленном и среднем темпе, не требовать точного выполнения задания, не фиксировать внимание на ошибках и недостатках исполнения;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при повышенной активности следует требовать точного выполнения заданий, не делая вначале их слишком трудными, переходя посте- пенно от легких к более сложным, используя упражнения на внимание;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использовать упражнения на ловкость и быстроту реакции, воспитывающие волю и умение преодолевать препятствия;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6 – проводить занятия с музыкальным сопровождением.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прогулки, ближний туризм, элементы спортивных игр, прыжки, соскоки, бег, упражнения со скакалкой; упражнения, вызывающие тормозной процесс (внезапная остановка, быстрая перемена пожения тела по команде), упражнения с закрытыми глаз</w:t>
      </w:r>
      <w:r w:rsidRPr="007E7621">
        <w:rPr>
          <w:sz w:val="24"/>
        </w:rPr>
        <w:t>а</w:t>
      </w:r>
      <w:r w:rsidRPr="007E7621">
        <w:rPr>
          <w:sz w:val="24"/>
        </w:rPr>
        <w:t>ми, круговые движения головой и туловищем из и.п. сидя (для тренировки вестибулярн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го аппарата), водолечение, солнцелечение.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упражнения силового характера, большое количество сложных по выполнению упражнения.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нарушениях осанки</w:t>
      </w:r>
      <w:r w:rsidRPr="007E7621">
        <w:rPr>
          <w:sz w:val="24"/>
        </w:rPr>
        <w:t xml:space="preserve"> («круглая» спина, сутулость).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необходимо чередовать статические напряжения с упражнениями на дых</w:t>
      </w:r>
      <w:r w:rsidRPr="007E7621">
        <w:rPr>
          <w:sz w:val="24"/>
        </w:rPr>
        <w:t>а</w:t>
      </w:r>
      <w:r w:rsidRPr="007E7621">
        <w:rPr>
          <w:sz w:val="24"/>
        </w:rPr>
        <w:t xml:space="preserve">ние и расслабление;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наиболее оптимальными являются упражнения, которые содействуют макс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мальной разгрузке позвоночника по оси и исключают  влияние угла наклона тела (лежа на спине, на животе, стоя в упоре на ко- ленях); 3 – упражнения перед зеркалам с коррекцией осанки.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1 – упражнения с гантелями, эспандерами, палками, набивными мячами;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напряженные выгибания туловища с локализацией движения в грудном отделе позвоночника;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 в балансировании и равновесии;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4 – упражнения в воде, в том числе плавание стилем брасс и на спине.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асимметричные упражнения;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силовые упражнения при равнодействующем направлении вдоль оси позвоно</w:t>
      </w:r>
      <w:r w:rsidRPr="007E7621">
        <w:rPr>
          <w:sz w:val="24"/>
        </w:rPr>
        <w:t>ч</w:t>
      </w:r>
      <w:r w:rsidRPr="007E7621">
        <w:rPr>
          <w:sz w:val="24"/>
        </w:rPr>
        <w:t xml:space="preserve">ника.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сколиозе</w:t>
      </w:r>
      <w:r w:rsidRPr="007E7621">
        <w:rPr>
          <w:sz w:val="24"/>
        </w:rPr>
        <w:t xml:space="preserve"> ОМР: 1 – При выполнении упражнений цел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сообразны и.п. лежа (на спине и животе), стоя на коленях, упоры стоя на коленях;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упражнения, способствующие укреплению мышечного корсета должны быть симметричного характера;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 выполнять в медленном темпе с постепенным увеличением физич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ской нагрузки;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массаж сокращенных мышц на стороне западания грудной клетки и с выгнутой стороны искривления позвоночника должен быть направлен на расслабление мышц;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желательно выполнять упражнение со зрительным контролем за движением (п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ред зеркалом).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физические упражнения с активной коррекцией;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пассивная коррекция (лечение положением);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упражнения, вытягивающие позвоночник, на равновесие, с пал- кой, с гантелями, на гимнастической стенке;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4 – рациональный режим статической нагрузки на позвоночник;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массаж преимущественно длинных мышц спины;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6 – элементы волейбола, баскетбола, лыжи, плавание (обязательно).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асимметричного характера;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упражнения, вызывающие сотрясение (прыжки) и отягощения (тяжелая атлетика) позвоночника.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остеохондрозе шейного отдела позвоночника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включать в комплекс изометрические упражнения для укрепления мышц шеи и плечевого пояса (статические напряжения мышц, упражнения с сопротивлением в медленном темпе из и.п. лежа и сидя);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активные движения в шейном отделе выполнять только в и.п. лежа на спине в медленном темпе и непродолжительное время;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все специальные упражнения чередовать с упражнениями на расслабление и гл</w:t>
      </w:r>
      <w:r w:rsidRPr="007E7621">
        <w:rPr>
          <w:sz w:val="24"/>
        </w:rPr>
        <w:t>у</w:t>
      </w:r>
      <w:r w:rsidRPr="007E7621">
        <w:rPr>
          <w:sz w:val="24"/>
        </w:rPr>
        <w:t xml:space="preserve">бокое дыхание.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массаж воротниковой зоны и плечевого пояса, особенно тех участков, где отмечается уплотнение мышц;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плавание брассом, на спине;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3 – жесткая постель;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во время длительной работы, связанной с наклоном головы, надевать фиксиру</w:t>
      </w:r>
      <w:r w:rsidRPr="007E7621">
        <w:rPr>
          <w:sz w:val="24"/>
        </w:rPr>
        <w:t>ю</w:t>
      </w:r>
      <w:r w:rsidRPr="007E7621">
        <w:rPr>
          <w:sz w:val="24"/>
        </w:rPr>
        <w:t xml:space="preserve">щий воротник.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активные движения в шейном отделе позвоночника;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Упражнения, связанные с осевой нагрузкой: бег, прыжки, соскоки;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болевые ощущения во время выполнения упражнений;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мягкая постель.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остеохондрозе пояснично-крестцового отдела позв</w:t>
      </w:r>
      <w:r w:rsidRPr="007E7621">
        <w:rPr>
          <w:sz w:val="24"/>
          <w:u w:val="single"/>
        </w:rPr>
        <w:t>о</w:t>
      </w:r>
      <w:r w:rsidRPr="007E7621">
        <w:rPr>
          <w:sz w:val="24"/>
          <w:u w:val="single"/>
        </w:rPr>
        <w:t>ночника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упражнения выполнять из облегченных и.п.: лежа на спи- не и животе, с</w:t>
      </w:r>
      <w:r w:rsidRPr="007E7621">
        <w:rPr>
          <w:sz w:val="24"/>
        </w:rPr>
        <w:t>и</w:t>
      </w:r>
      <w:r w:rsidRPr="007E7621">
        <w:rPr>
          <w:sz w:val="24"/>
        </w:rPr>
        <w:t>дя, в упоре на коленях, на боку, т.к. внутридисковое давление в пораженном диске в ве</w:t>
      </w:r>
      <w:r w:rsidRPr="007E7621">
        <w:rPr>
          <w:sz w:val="24"/>
        </w:rPr>
        <w:t>р</w:t>
      </w:r>
      <w:r w:rsidRPr="007E7621">
        <w:rPr>
          <w:sz w:val="24"/>
        </w:rPr>
        <w:t xml:space="preserve">тикальном положении тела почти вдвое выше, чем в горизонтальном;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движение начинать со здоровой конечности в медленном темпе и с малым чи</w:t>
      </w:r>
      <w:r w:rsidRPr="007E7621">
        <w:rPr>
          <w:sz w:val="24"/>
        </w:rPr>
        <w:t>с</w:t>
      </w:r>
      <w:r w:rsidRPr="007E7621">
        <w:rPr>
          <w:sz w:val="24"/>
        </w:rPr>
        <w:t xml:space="preserve">лом повторений;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полезны статические упражнения, направленные на стабилизацию пораженного отдела позвоночника, укрепление мышц туловища, тазового пояса и нижних конечностей. При хроническом заболевании – динамические упражнения с легким отягощением и с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противлением;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обязательные упражнения, направленные на «вытяжение» поясничного отдела, т.е. они способствуют декомпрессии нервного корешка;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использовать упражнения на расслабление мышц туловища и конечностей;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6 – все упражнения выполнять без усилий и резких движений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1 – упражнения с предметами, у гимнастической стенки, в лечебном ба</w:t>
      </w:r>
      <w:r w:rsidRPr="007E7621">
        <w:rPr>
          <w:sz w:val="24"/>
        </w:rPr>
        <w:t>с</w:t>
      </w:r>
      <w:r w:rsidRPr="007E7621">
        <w:rPr>
          <w:sz w:val="24"/>
        </w:rPr>
        <w:t xml:space="preserve">сейне;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терренкур, лыжи;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массаж спины и поясничной области, а при корешковом синдроме – и пораже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ной конечности;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жесткая постель.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1 – силовые упражнения, увеличивающие нагрузку на ось позв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ночника;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резкие движения и упражнения, усиливающие сотрясение позвоночника (бег, прыжки, соскоки);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активные движения, способствующие увеличению подвижности в пояснично-крестцовом отделе и коррекция осанки;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утомление мышц больной конечности и поясничной области, появление боли; 5 – поднятие тяжести, длительная однообразная поза, переохлаждение.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плоскостопии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Упражнения целесообразно выполнять из и.п. сидя и лежа;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и.п. сидя используется при недостаточно окрепшей мускулатуре, при наличии болевой реакции, что дает возможность разгрузить нижние конечности и создает условия, необходимые для укрепления опреде- ленных мышц;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и.п. стоя дает возможность использовать вес тела и функцию сгибателей пальцев для углубления сводов стопы;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целесообразны упражнения с опорой о поролоновый матрац;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все упражнения желательно выполнять в носках или босиком;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6 – после проведения комплекса необходим самомассаж стопы и голени.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ходьба с неширокой расстановкой ног;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лазание по канату, плавание, кролем, лыжи, велосипед, волейбол, баскетбол;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упражнения, выполняемые стопами и пальцами ног в песке – подгребание песка пальцами;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ходьба босиком по рыхлой почве, по траве, по бревну, по мелким камням;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массаж голени (внутренней и передней поверхности) и стоп (подошвы);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6 – при отдыхе – сидение со скрещенными голенями, стояние с на- грузкой на н</w:t>
      </w:r>
      <w:r w:rsidRPr="007E7621">
        <w:rPr>
          <w:sz w:val="24"/>
        </w:rPr>
        <w:t>а</w:t>
      </w:r>
      <w:r w:rsidRPr="007E7621">
        <w:rPr>
          <w:sz w:val="24"/>
        </w:rPr>
        <w:t xml:space="preserve">ружные края стоп.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ходьба на внутренних сводах стоп;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2 -длительное стояние, особенно с развернутыми стопами.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Физические упражнения при нарушении зрения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упражнения для тренировки внутренних мышц глаз: выполнять из и.п. с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дя и в очках. Упражнения для тренировки наружных мышц глаз – из и.п. сидя;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в комплексы включать общеразвивающие, коррегирующие, дыхательные упра</w:t>
      </w:r>
      <w:r w:rsidRPr="007E7621">
        <w:rPr>
          <w:sz w:val="24"/>
        </w:rPr>
        <w:t>ж</w:t>
      </w:r>
      <w:r w:rsidRPr="007E7621">
        <w:rPr>
          <w:sz w:val="24"/>
        </w:rPr>
        <w:t xml:space="preserve">нения, а также упражнения для укрепления мышц шеи и спины.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Общеразвивающие упражнения показаны всем, имеющим прогресси</w:t>
      </w:r>
      <w:r w:rsidRPr="007E7621">
        <w:rPr>
          <w:sz w:val="24"/>
        </w:rPr>
        <w:t>в</w:t>
      </w:r>
      <w:r w:rsidRPr="007E7621">
        <w:rPr>
          <w:sz w:val="24"/>
        </w:rPr>
        <w:t xml:space="preserve">ную приобретенную близорукость любой степени.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силовые упражнения, характеризующиеся натуживанием; </w:t>
      </w:r>
    </w:p>
    <w:p w:rsidR="007642D2" w:rsidRPr="007E7621" w:rsidRDefault="007642D2" w:rsidP="007E7621">
      <w:pPr>
        <w:pStyle w:val="NormalWeb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упражнения, связанные с сотрясением тела (прыжки, соскоки, кувырки, стойки на голове, прыжки в воду вниз головой, упражнения со скакалкой.</w:t>
      </w:r>
    </w:p>
    <w:p w:rsidR="007642D2" w:rsidRPr="007E7621" w:rsidRDefault="007642D2" w:rsidP="007E7621">
      <w:pPr>
        <w:pStyle w:val="zagol-tabl-riss"/>
      </w:pPr>
    </w:p>
    <w:p w:rsidR="007642D2" w:rsidRPr="007E7621" w:rsidRDefault="007642D2" w:rsidP="007E7621">
      <w:pPr>
        <w:pStyle w:val="zagol-tabl-riss"/>
      </w:pPr>
    </w:p>
    <w:p w:rsidR="007642D2" w:rsidRPr="007E7621" w:rsidRDefault="007642D2" w:rsidP="007E7621">
      <w:pPr>
        <w:pStyle w:val="zagol-tabl-riss"/>
      </w:pPr>
    </w:p>
    <w:p w:rsidR="007642D2" w:rsidRPr="007E7621" w:rsidRDefault="007642D2" w:rsidP="007E7621">
      <w:pPr>
        <w:pStyle w:val="zagol-tabl-riss"/>
        <w:jc w:val="right"/>
        <w:rPr>
          <w:b/>
        </w:rPr>
      </w:pPr>
      <w:r w:rsidRPr="007E7621">
        <w:br w:type="page"/>
      </w:r>
      <w:r w:rsidRPr="007E7621">
        <w:rPr>
          <w:b/>
        </w:rPr>
        <w:t>ПРИЛОЖЕНИЕ 2</w:t>
      </w:r>
    </w:p>
    <w:p w:rsidR="007642D2" w:rsidRDefault="007642D2" w:rsidP="00E26511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</w:p>
    <w:p w:rsidR="007642D2" w:rsidRPr="007E7621" w:rsidRDefault="007642D2" w:rsidP="007E7621">
      <w:pPr>
        <w:pStyle w:val="Heading1"/>
        <w:spacing w:before="0" w:after="0" w:line="360" w:lineRule="auto"/>
        <w:ind w:left="0"/>
        <w:rPr>
          <w:caps/>
          <w:szCs w:val="24"/>
        </w:rPr>
      </w:pPr>
      <w:r w:rsidRPr="007E7621">
        <w:rPr>
          <w:caps/>
          <w:szCs w:val="24"/>
        </w:rPr>
        <w:t>Методика реабилитации для студентов с нарушениями опорно-двигательного аппа</w:t>
      </w:r>
      <w:r>
        <w:rPr>
          <w:caps/>
          <w:szCs w:val="24"/>
        </w:rPr>
        <w:t>рата</w:t>
      </w:r>
    </w:p>
    <w:p w:rsidR="007642D2" w:rsidRPr="00A12E21" w:rsidRDefault="007642D2" w:rsidP="007E762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Упражнения на растяжение можно выполнять лежа на спине или сидя в коляске. Их следует делать медленно, постепенно усиливая нагрузку, но не доводя ее до неприя</w:t>
      </w:r>
      <w:r w:rsidRPr="00A12E21">
        <w:rPr>
          <w:sz w:val="24"/>
        </w:rPr>
        <w:t>т</w:t>
      </w:r>
      <w:r w:rsidRPr="00A12E21">
        <w:rPr>
          <w:sz w:val="24"/>
        </w:rPr>
        <w:t>ных и, тем более, болевых ощущений в суставах. Интенсивное растяжение можно выпо</w:t>
      </w:r>
      <w:r w:rsidRPr="00A12E21">
        <w:rPr>
          <w:sz w:val="24"/>
        </w:rPr>
        <w:t>л</w:t>
      </w:r>
      <w:r w:rsidRPr="00A12E21">
        <w:rPr>
          <w:sz w:val="24"/>
        </w:rPr>
        <w:t>нять только после тренировки, когда мышцы хорошо разогреты, а легкое растяжение - до тренировки, после небольшой разминки. Каждое упражнение надо выполнять не менее 10 секунд.</w:t>
      </w:r>
    </w:p>
    <w:p w:rsidR="007642D2" w:rsidRPr="00A12E21" w:rsidRDefault="007642D2" w:rsidP="007E762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bCs/>
          <w:sz w:val="24"/>
        </w:rPr>
        <w:t xml:space="preserve">Упражнение 1. </w:t>
      </w:r>
      <w:r w:rsidRPr="00A12E21">
        <w:rPr>
          <w:sz w:val="24"/>
        </w:rPr>
        <w:t>а) Лежа на спине или сидя, разведите руки в стороны на уровне плеч или чуть выше; б) развести руки в стороны и вверх под углом 30-45~ выше уровня плеч. Из этих двух положений руки вытягиваются прямо назад. При этом происходит ра</w:t>
      </w:r>
      <w:r w:rsidRPr="00A12E21">
        <w:rPr>
          <w:sz w:val="24"/>
        </w:rPr>
        <w:t>с</w:t>
      </w:r>
      <w:r w:rsidRPr="00A12E21">
        <w:rPr>
          <w:sz w:val="24"/>
        </w:rPr>
        <w:t>тяжение верхних и нижних пучков больших грудных мышц. Для одновременного раст</w:t>
      </w:r>
      <w:r w:rsidRPr="00A12E21">
        <w:rPr>
          <w:sz w:val="24"/>
        </w:rPr>
        <w:t>я</w:t>
      </w:r>
      <w:r w:rsidRPr="00A12E21">
        <w:rPr>
          <w:sz w:val="24"/>
        </w:rPr>
        <w:t>жения сгибателей кисти надо с силой разогнуть кулаки в запястьях.</w:t>
      </w:r>
    </w:p>
    <w:p w:rsidR="007642D2" w:rsidRPr="00A12E21" w:rsidRDefault="007642D2" w:rsidP="007E762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bCs/>
          <w:sz w:val="24"/>
        </w:rPr>
        <w:t xml:space="preserve">Упражнение 2. </w:t>
      </w:r>
      <w:r w:rsidRPr="00A12E21">
        <w:rPr>
          <w:sz w:val="24"/>
        </w:rPr>
        <w:t>"Потягушка". Переплести пальцы перед грудью и, вывернув кисти ладонями кверху, вытянуть руки, пытаясь "достать до потолка".</w:t>
      </w:r>
    </w:p>
    <w:p w:rsidR="007642D2" w:rsidRPr="00A12E21" w:rsidRDefault="007642D2" w:rsidP="007E762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bCs/>
          <w:sz w:val="24"/>
        </w:rPr>
        <w:t xml:space="preserve">Упражнение 3. </w:t>
      </w:r>
      <w:r w:rsidRPr="00A12E21">
        <w:rPr>
          <w:sz w:val="24"/>
        </w:rPr>
        <w:t>Служит для растяжения широчайших мышц спины и способствует предотвращению ротации плеча вовнутрь. Лечь на спину, согнуть ноги и положить голени на высокую скамейку. Это делается для максимального расслабления бедер и выравнив</w:t>
      </w:r>
      <w:r w:rsidRPr="00A12E21">
        <w:rPr>
          <w:sz w:val="24"/>
        </w:rPr>
        <w:t>а</w:t>
      </w:r>
      <w:r w:rsidRPr="00A12E21">
        <w:rPr>
          <w:sz w:val="24"/>
        </w:rPr>
        <w:t>ния спины. Прямые руки вынести за голову, плечи выворачиваются наружу (большие пальцы направляются через потолок к полу, ладони обращены вниз).</w:t>
      </w:r>
    </w:p>
    <w:p w:rsidR="007642D2" w:rsidRPr="00A12E21" w:rsidRDefault="007642D2" w:rsidP="007E762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bCs/>
          <w:sz w:val="24"/>
        </w:rPr>
        <w:t xml:space="preserve">Упражнение 4. </w:t>
      </w:r>
      <w:r w:rsidRPr="00A12E21">
        <w:rPr>
          <w:sz w:val="24"/>
        </w:rPr>
        <w:t>Сидя в коляске, лечь грудью на колени или на стол. Сцепив руки за спиной, поднять их как можно выше.</w:t>
      </w:r>
    </w:p>
    <w:p w:rsidR="007642D2" w:rsidRPr="00A12E21" w:rsidRDefault="007642D2" w:rsidP="007E762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bCs/>
          <w:sz w:val="24"/>
        </w:rPr>
        <w:t xml:space="preserve">Упражнение 5. </w:t>
      </w:r>
      <w:r w:rsidRPr="00A12E21">
        <w:rPr>
          <w:sz w:val="24"/>
        </w:rPr>
        <w:t>Сидя в коляске, завести согнутую руку на затылок и лопатку и опустить ее вдоль спины, помогая надавливанием на локоть другой рукой. Затем руки п</w:t>
      </w:r>
      <w:r w:rsidRPr="00A12E21">
        <w:rPr>
          <w:sz w:val="24"/>
        </w:rPr>
        <w:t>о</w:t>
      </w:r>
      <w:r w:rsidRPr="00A12E21">
        <w:rPr>
          <w:sz w:val="24"/>
        </w:rPr>
        <w:t>менять.</w:t>
      </w:r>
    </w:p>
    <w:p w:rsidR="007642D2" w:rsidRPr="00A12E21" w:rsidRDefault="007642D2" w:rsidP="007E762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bCs/>
          <w:sz w:val="24"/>
        </w:rPr>
        <w:t xml:space="preserve">Упражнение 6. </w:t>
      </w:r>
      <w:r w:rsidRPr="00A12E21">
        <w:rPr>
          <w:sz w:val="24"/>
        </w:rPr>
        <w:t>Похожее на упражнение 5. Рука, заведенная снизу за спину, захв</w:t>
      </w:r>
      <w:r w:rsidRPr="00A12E21">
        <w:rPr>
          <w:sz w:val="24"/>
        </w:rPr>
        <w:t>а</w:t>
      </w:r>
      <w:r w:rsidRPr="00A12E21">
        <w:rPr>
          <w:sz w:val="24"/>
        </w:rPr>
        <w:t>тывается пальцами другой руки, опущенной за лопатку, и тянется ею вверх. Руки меняю</w:t>
      </w:r>
      <w:r w:rsidRPr="00A12E21">
        <w:rPr>
          <w:sz w:val="24"/>
        </w:rPr>
        <w:t>т</w:t>
      </w:r>
      <w:r w:rsidRPr="00A12E21">
        <w:rPr>
          <w:sz w:val="24"/>
        </w:rPr>
        <w:t>ся местами.</w:t>
      </w:r>
    </w:p>
    <w:p w:rsidR="007642D2" w:rsidRPr="00A12E21" w:rsidRDefault="007642D2" w:rsidP="007E762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bCs/>
          <w:sz w:val="24"/>
        </w:rPr>
        <w:t xml:space="preserve">Упражнение 7. </w:t>
      </w:r>
      <w:r w:rsidRPr="00A12E21">
        <w:rPr>
          <w:sz w:val="24"/>
        </w:rPr>
        <w:t>Для растяжения мышц шеи и верхней части спины. Поочередно опустить плечи, держась пальцами за спицы колеса у оси и наклоняя голову в противоп</w:t>
      </w:r>
      <w:r w:rsidRPr="00A12E21">
        <w:rPr>
          <w:sz w:val="24"/>
        </w:rPr>
        <w:t>о</w:t>
      </w:r>
      <w:r w:rsidRPr="00A12E21">
        <w:rPr>
          <w:sz w:val="24"/>
        </w:rPr>
        <w:t>ложную сторону, как бы пытаясь опрокинуть коляску набок.</w:t>
      </w:r>
    </w:p>
    <w:p w:rsidR="007642D2" w:rsidRPr="00A12E21" w:rsidRDefault="007642D2" w:rsidP="007E762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Потеря эластичности не единственная причина мышечных травм. Другой причиной оказывается слабость сгибающих мышц рук, задних мышц плечевого пояса, шеи и вер</w:t>
      </w:r>
      <w:r w:rsidRPr="00A12E21">
        <w:rPr>
          <w:sz w:val="24"/>
        </w:rPr>
        <w:t>х</w:t>
      </w:r>
      <w:r w:rsidRPr="00A12E21">
        <w:rPr>
          <w:sz w:val="24"/>
        </w:rPr>
        <w:t>ней части спины. Для их укрепления специалисты рекомендуют на одно упражнение с усилием, направленным от себя, делать два-три упражнения с усилием, направленным к себе. В общем случае толкательные движения развивают передние группы мышц, а тян</w:t>
      </w:r>
      <w:r w:rsidRPr="00A12E21">
        <w:rPr>
          <w:sz w:val="24"/>
        </w:rPr>
        <w:t>у</w:t>
      </w:r>
      <w:r w:rsidRPr="00A12E21">
        <w:rPr>
          <w:sz w:val="24"/>
        </w:rPr>
        <w:t>щие - задние.</w:t>
      </w:r>
    </w:p>
    <w:p w:rsidR="007642D2" w:rsidRPr="00A12E21" w:rsidRDefault="007642D2" w:rsidP="007E762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bCs/>
          <w:sz w:val="24"/>
        </w:rPr>
        <w:t xml:space="preserve">Упражнение 8. </w:t>
      </w:r>
      <w:r w:rsidRPr="00A12E21">
        <w:rPr>
          <w:sz w:val="24"/>
        </w:rPr>
        <w:t>Лежа на узкой кушетке, на груди, поднимать с полу гантели. Локти прижаты к бокам. Движения напоминают греблю. Количество упражнений увеличивайте от тренировки к тренировке. При всех упражнениях не задерживайте дыхание и не напр</w:t>
      </w:r>
      <w:r w:rsidRPr="00A12E21">
        <w:rPr>
          <w:sz w:val="24"/>
        </w:rPr>
        <w:t>я</w:t>
      </w:r>
      <w:r w:rsidRPr="00A12E21">
        <w:rPr>
          <w:sz w:val="24"/>
        </w:rPr>
        <w:t>гайтесь. Особенно за этим должны следить те, кто не подготовлен к высоким нагрузкам, так как повышение внутригрудного давления может привести к нарушениям сердечной деятельности.</w:t>
      </w:r>
    </w:p>
    <w:p w:rsidR="007642D2" w:rsidRPr="00A12E21" w:rsidRDefault="007642D2" w:rsidP="007E762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bCs/>
          <w:sz w:val="24"/>
        </w:rPr>
        <w:t xml:space="preserve">Упражнение 9. </w:t>
      </w:r>
      <w:r w:rsidRPr="00A12E21">
        <w:rPr>
          <w:sz w:val="24"/>
        </w:rPr>
        <w:t>Из того же исходного положения поднимите гантели на прямых руках, разводя их в стороны и сводя лопатки, имитируя взмахи крыльями.</w:t>
      </w:r>
    </w:p>
    <w:p w:rsidR="007642D2" w:rsidRPr="00A12E21" w:rsidRDefault="007642D2" w:rsidP="007E762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bCs/>
          <w:sz w:val="24"/>
        </w:rPr>
        <w:t xml:space="preserve">Упражнение 10. </w:t>
      </w:r>
      <w:r w:rsidRPr="00A12E21">
        <w:rPr>
          <w:sz w:val="24"/>
        </w:rPr>
        <w:t>Похоже на предыдущее, но выполняется с более узкой кушетки или гимнастической скамьи, наклоненной под углом 30-45` к полу. Кисти рук с гантелями под скамьей почти касаются друг друга. Делайте взмахи прямыми руками, направленн</w:t>
      </w:r>
      <w:r w:rsidRPr="00A12E21">
        <w:rPr>
          <w:sz w:val="24"/>
        </w:rPr>
        <w:t>ы</w:t>
      </w:r>
      <w:r w:rsidRPr="00A12E21">
        <w:rPr>
          <w:sz w:val="24"/>
        </w:rPr>
        <w:t>ми в стороны и чуть вперед, сводя лопатки.</w:t>
      </w:r>
    </w:p>
    <w:p w:rsidR="007642D2" w:rsidRPr="00A12E21" w:rsidRDefault="007642D2" w:rsidP="007E762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bCs/>
          <w:sz w:val="24"/>
        </w:rPr>
        <w:t xml:space="preserve">Упражнение 11. </w:t>
      </w:r>
      <w:r w:rsidRPr="00A12E21">
        <w:rPr>
          <w:sz w:val="24"/>
        </w:rPr>
        <w:t>Сидя в коляске. Руки с гантелями между ногами, большие пальцы направлены вниз и внутрь. Прямые руки разведите по диагонали в стороны и вверх до уровня плеч.</w:t>
      </w:r>
    </w:p>
    <w:p w:rsidR="007642D2" w:rsidRPr="00A12E21" w:rsidRDefault="007642D2" w:rsidP="007E762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bCs/>
          <w:sz w:val="24"/>
        </w:rPr>
        <w:t xml:space="preserve">Упражнение 12. </w:t>
      </w:r>
      <w:r w:rsidRPr="00A12E21">
        <w:rPr>
          <w:sz w:val="24"/>
        </w:rPr>
        <w:t>Сидя в коляске. Одна рука за головой, другая в сторону ладонью кверху. Прогибания с небольшим поворотом туловища в сторону правой руки. Сменить положение рук и проделать то же в обратную сторону. На четыре счета - вдох и основное движение, на следующие четыре счета - выдох и возвращение в исходное положение. Это и каждое последующее упражнение выполняются в течении одной, двух минут.</w:t>
      </w:r>
    </w:p>
    <w:p w:rsidR="007642D2" w:rsidRPr="00A12E21" w:rsidRDefault="007642D2" w:rsidP="007E762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bCs/>
          <w:sz w:val="24"/>
        </w:rPr>
        <w:t xml:space="preserve">Упражнение 13. </w:t>
      </w:r>
      <w:r w:rsidRPr="00A12E21">
        <w:rPr>
          <w:sz w:val="24"/>
        </w:rPr>
        <w:t>Круговые движения во всех суставах рук. Сначала кистями, затем в ту же сторону предплечьями и наконец прямыми руками. Потом то же самое, в против</w:t>
      </w:r>
      <w:r w:rsidRPr="00A12E21">
        <w:rPr>
          <w:sz w:val="24"/>
        </w:rPr>
        <w:t>о</w:t>
      </w:r>
      <w:r w:rsidRPr="00A12E21">
        <w:rPr>
          <w:sz w:val="24"/>
        </w:rPr>
        <w:t>положную сторону. С каждым циклом амплитуда движений увеличивается.</w:t>
      </w:r>
    </w:p>
    <w:p w:rsidR="007642D2" w:rsidRPr="00A12E21" w:rsidRDefault="007642D2" w:rsidP="007E762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bCs/>
          <w:sz w:val="24"/>
        </w:rPr>
        <w:t xml:space="preserve">Упражнение 14. </w:t>
      </w:r>
      <w:r w:rsidRPr="00A12E21">
        <w:rPr>
          <w:sz w:val="24"/>
        </w:rPr>
        <w:t>Круговые движения головой, начиная с небольшой амплитуды, как бы постепенно раскручивая голову по спирали, но при этом, замедляя движения так, чтобы при максимальной амплитуде один круг выполнялся на пять счетов. Продолж</w:t>
      </w:r>
      <w:r w:rsidRPr="00A12E21">
        <w:rPr>
          <w:sz w:val="24"/>
        </w:rPr>
        <w:t>и</w:t>
      </w:r>
      <w:r w:rsidRPr="00A12E21">
        <w:rPr>
          <w:sz w:val="24"/>
        </w:rPr>
        <w:t>тельность - одна минута.</w:t>
      </w:r>
    </w:p>
    <w:p w:rsidR="007642D2" w:rsidRPr="00A12E21" w:rsidRDefault="007642D2" w:rsidP="007E762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Упражнения 15 и 16 требуют особого внимания. Сидячий образ жизни способств</w:t>
      </w:r>
      <w:r w:rsidRPr="00A12E21">
        <w:rPr>
          <w:sz w:val="24"/>
        </w:rPr>
        <w:t>у</w:t>
      </w:r>
      <w:r w:rsidRPr="00A12E21">
        <w:rPr>
          <w:sz w:val="24"/>
        </w:rPr>
        <w:t>ет появлению так называемой круглой спины, что приводит к выпячиванию брюшной стенки и нарушению работы внутренних органов. Чтобы избежать этого, надо постоянно тренировать мышцы спины и развивать способность прогибаться в грудном и поясничном отделах позвоночника.</w:t>
      </w:r>
    </w:p>
    <w:p w:rsidR="007642D2" w:rsidRPr="00A12E21" w:rsidRDefault="007642D2" w:rsidP="007E762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bCs/>
          <w:sz w:val="24"/>
        </w:rPr>
        <w:t xml:space="preserve">Упражнение 15. </w:t>
      </w:r>
      <w:r w:rsidRPr="00A12E21">
        <w:rPr>
          <w:sz w:val="24"/>
        </w:rPr>
        <w:t>Положите под поясницу валик или сложенную подушку. Эне</w:t>
      </w:r>
      <w:r w:rsidRPr="00A12E21">
        <w:rPr>
          <w:sz w:val="24"/>
        </w:rPr>
        <w:t>р</w:t>
      </w:r>
      <w:r w:rsidRPr="00A12E21">
        <w:rPr>
          <w:sz w:val="24"/>
        </w:rPr>
        <w:t>гично поднимая прямые руки вперед и вверх, постарайтесь резко зафиксировать их в пл</w:t>
      </w:r>
      <w:r w:rsidRPr="00A12E21">
        <w:rPr>
          <w:sz w:val="24"/>
        </w:rPr>
        <w:t>е</w:t>
      </w:r>
      <w:r w:rsidRPr="00A12E21">
        <w:rPr>
          <w:sz w:val="24"/>
        </w:rPr>
        <w:t>чевых суставах в верхней точке и, не останавливаясь, по инерции продолжайте движения ими назад, но уже только за счет прогибания в груди и пояснице. В руки можно взять н</w:t>
      </w:r>
      <w:r w:rsidRPr="00A12E21">
        <w:rPr>
          <w:sz w:val="24"/>
        </w:rPr>
        <w:t>е</w:t>
      </w:r>
      <w:r w:rsidRPr="00A12E21">
        <w:rPr>
          <w:sz w:val="24"/>
        </w:rPr>
        <w:t>тяжелые гантели для придания движению большей инерции. Колеса коляски затормож</w:t>
      </w:r>
      <w:r w:rsidRPr="00A12E21">
        <w:rPr>
          <w:sz w:val="24"/>
        </w:rPr>
        <w:t>е</w:t>
      </w:r>
      <w:r w:rsidRPr="00A12E21">
        <w:rPr>
          <w:sz w:val="24"/>
        </w:rPr>
        <w:t>ны. При работе с гантелями спинкой лучше прислониться к столу. Старайтесь, как можно дольше находиться в коляске с валиком под поясницей и постоянно контролируйте пр</w:t>
      </w:r>
      <w:r w:rsidRPr="00A12E21">
        <w:rPr>
          <w:sz w:val="24"/>
        </w:rPr>
        <w:t>о</w:t>
      </w:r>
      <w:r w:rsidRPr="00A12E21">
        <w:rPr>
          <w:sz w:val="24"/>
        </w:rPr>
        <w:t>гнутое положение спины и разворот плеч. Чаще лежите на животе, опершись на локти и подняв голову. Смотрите телевизор или читайте в этой "пляжной" позе.</w:t>
      </w:r>
    </w:p>
    <w:p w:rsidR="007642D2" w:rsidRPr="00A12E21" w:rsidRDefault="007642D2" w:rsidP="007E762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bCs/>
          <w:sz w:val="24"/>
        </w:rPr>
        <w:t xml:space="preserve">Упражнение 16. </w:t>
      </w:r>
      <w:r w:rsidRPr="00A12E21">
        <w:rPr>
          <w:sz w:val="24"/>
        </w:rPr>
        <w:t>Оттолкнитесь руками от подлокотников коляски или бедер и как можно больше прогнитесь, отведя плечи и голову назад. Прочувствуйте напряжение мышц спины. С каждым разом старайтесь меньше помогать руками. Ритм упражнения: 5 секунд удержания прогиба, 5 секунд расслабления. Начните с минуты, доводя продолж</w:t>
      </w:r>
      <w:r w:rsidRPr="00A12E21">
        <w:rPr>
          <w:sz w:val="24"/>
        </w:rPr>
        <w:t>и</w:t>
      </w:r>
      <w:r w:rsidRPr="00A12E21">
        <w:rPr>
          <w:sz w:val="24"/>
        </w:rPr>
        <w:t>тельность всего упражнения до ощутимого утомления мышц спины.</w:t>
      </w:r>
    </w:p>
    <w:p w:rsidR="007642D2" w:rsidRPr="00A12E21" w:rsidRDefault="007642D2" w:rsidP="007E762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bCs/>
          <w:sz w:val="24"/>
        </w:rPr>
        <w:t xml:space="preserve">Упражнение 17. </w:t>
      </w:r>
      <w:r w:rsidRPr="00A12E21">
        <w:rPr>
          <w:sz w:val="24"/>
        </w:rPr>
        <w:t>Развороты на коляске противоположно направленными вращ</w:t>
      </w:r>
      <w:r w:rsidRPr="00A12E21">
        <w:rPr>
          <w:sz w:val="24"/>
        </w:rPr>
        <w:t>е</w:t>
      </w:r>
      <w:r w:rsidRPr="00A12E21">
        <w:rPr>
          <w:sz w:val="24"/>
        </w:rPr>
        <w:t>ниями обручей руками. Выполняйте его сначала спокойно, потом энергичнее и резче, в течении 1 - 2 минут, до заметного утомления мышц.</w:t>
      </w:r>
    </w:p>
    <w:p w:rsidR="007642D2" w:rsidRPr="00A12E21" w:rsidRDefault="007642D2" w:rsidP="007E762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bCs/>
          <w:sz w:val="24"/>
        </w:rPr>
        <w:t xml:space="preserve">Упражнение 18. </w:t>
      </w:r>
      <w:r w:rsidRPr="00A12E21">
        <w:rPr>
          <w:sz w:val="24"/>
        </w:rPr>
        <w:t>Повороты туловища из стороны в сторону сначала с помощью одних только рук, расставленных в стороны, затем с заведенной за плечи палкой. Пост</w:t>
      </w:r>
      <w:r w:rsidRPr="00A12E21">
        <w:rPr>
          <w:sz w:val="24"/>
        </w:rPr>
        <w:t>е</w:t>
      </w:r>
      <w:r w:rsidRPr="00A12E21">
        <w:rPr>
          <w:sz w:val="24"/>
        </w:rPr>
        <w:t>пенно и аккуратно (особенно при свежих травмах) увеличивайте угол разворота от зан</w:t>
      </w:r>
      <w:r w:rsidRPr="00A12E21">
        <w:rPr>
          <w:sz w:val="24"/>
        </w:rPr>
        <w:t>я</w:t>
      </w:r>
      <w:r w:rsidRPr="00A12E21">
        <w:rPr>
          <w:sz w:val="24"/>
        </w:rPr>
        <w:t>тия к занятию. Для контроля удобно делать упражнение спиной к стене, пытаясь коснут</w:t>
      </w:r>
      <w:r w:rsidRPr="00A12E21">
        <w:rPr>
          <w:sz w:val="24"/>
        </w:rPr>
        <w:t>ь</w:t>
      </w:r>
      <w:r w:rsidRPr="00A12E21">
        <w:rPr>
          <w:sz w:val="24"/>
        </w:rPr>
        <w:t>ся ее концами палки.</w:t>
      </w:r>
    </w:p>
    <w:p w:rsidR="007642D2" w:rsidRPr="00A12E21" w:rsidRDefault="007642D2" w:rsidP="007E762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bCs/>
          <w:sz w:val="24"/>
        </w:rPr>
        <w:t xml:space="preserve">Упражнение 19. </w:t>
      </w:r>
      <w:r w:rsidRPr="00A12E21">
        <w:rPr>
          <w:sz w:val="24"/>
        </w:rPr>
        <w:t>"Лезгинка", или "косьба", также развивает подвижность позв</w:t>
      </w:r>
      <w:r w:rsidRPr="00A12E21">
        <w:rPr>
          <w:sz w:val="24"/>
        </w:rPr>
        <w:t>о</w:t>
      </w:r>
      <w:r w:rsidRPr="00A12E21">
        <w:rPr>
          <w:sz w:val="24"/>
        </w:rPr>
        <w:t>ночника и все мышцы туловища, в особенности косые мышцы живота, что помогает пер</w:t>
      </w:r>
      <w:r w:rsidRPr="00A12E21">
        <w:rPr>
          <w:sz w:val="24"/>
        </w:rPr>
        <w:t>и</w:t>
      </w:r>
      <w:r w:rsidRPr="00A12E21">
        <w:rPr>
          <w:sz w:val="24"/>
        </w:rPr>
        <w:t>стальтике кишечника. Упражнение тренирует координацию движений и уверенность в с</w:t>
      </w:r>
      <w:r w:rsidRPr="00A12E21">
        <w:rPr>
          <w:sz w:val="24"/>
        </w:rPr>
        <w:t>е</w:t>
      </w:r>
      <w:r w:rsidRPr="00A12E21">
        <w:rPr>
          <w:sz w:val="24"/>
        </w:rPr>
        <w:t>бе, что важно для колясочников-новичков. Обеими руками сделайте резкое маховое дв</w:t>
      </w:r>
      <w:r w:rsidRPr="00A12E21">
        <w:rPr>
          <w:sz w:val="24"/>
        </w:rPr>
        <w:t>и</w:t>
      </w:r>
      <w:r w:rsidRPr="00A12E21">
        <w:rPr>
          <w:sz w:val="24"/>
        </w:rPr>
        <w:t>жение, скажем, влево, с поворотом туловища в ту же сторону. У кого работают бедра, ст</w:t>
      </w:r>
      <w:r w:rsidRPr="00A12E21">
        <w:rPr>
          <w:sz w:val="24"/>
        </w:rPr>
        <w:t>а</w:t>
      </w:r>
      <w:r w:rsidRPr="00A12E21">
        <w:rPr>
          <w:sz w:val="24"/>
        </w:rPr>
        <w:t>райтесь развернуть таз в противоположную сторону, то есть вправо. Коляска при дост</w:t>
      </w:r>
      <w:r w:rsidRPr="00A12E21">
        <w:rPr>
          <w:sz w:val="24"/>
        </w:rPr>
        <w:t>а</w:t>
      </w:r>
      <w:r w:rsidRPr="00A12E21">
        <w:rPr>
          <w:sz w:val="24"/>
        </w:rPr>
        <w:t>точной резкости движения также повернется вправо и сдвинется чуть вперед. Затем такой же резкий взмах с поворотом делается в обратную сторону - коляска смещается вперед и влево. Такими "галсами" вы можете перемещаться довольно быстро, не прибегая к вращ</w:t>
      </w:r>
      <w:r w:rsidRPr="00A12E21">
        <w:rPr>
          <w:sz w:val="24"/>
        </w:rPr>
        <w:t>е</w:t>
      </w:r>
      <w:r w:rsidRPr="00A12E21">
        <w:rPr>
          <w:sz w:val="24"/>
        </w:rPr>
        <w:t>нию колес. Начинайте с несильного толчка коляски по гладкому полу, со временем это движение получится даже на ковре.</w:t>
      </w:r>
    </w:p>
    <w:p w:rsidR="007642D2" w:rsidRPr="00A12E21" w:rsidRDefault="007642D2" w:rsidP="007E762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bCs/>
          <w:sz w:val="24"/>
        </w:rPr>
        <w:t xml:space="preserve">Упражнение 20. </w:t>
      </w:r>
      <w:r w:rsidRPr="00A12E21">
        <w:rPr>
          <w:sz w:val="24"/>
        </w:rPr>
        <w:t>Выполняется с гантелями или бинтом-амортизатором длинной около 3 метров. Бинт сложить вдвое и наехать на него передними колесами или зацепить его за подножки. Растягивайте концы бинта, сгибая руки в локтях за счет работы бице</w:t>
      </w:r>
      <w:r w:rsidRPr="00A12E21">
        <w:rPr>
          <w:sz w:val="24"/>
        </w:rPr>
        <w:t>п</w:t>
      </w:r>
      <w:r w:rsidRPr="00A12E21">
        <w:rPr>
          <w:sz w:val="24"/>
        </w:rPr>
        <w:t>сов. Отягощение должно быть таким, чтобы его можно было преодолеть не более 8 - 12 раз. Если для вас это слишком легко, перехватите бинт ниже. Аналогичное упражнение делается с гантелями на таком же пределе.</w:t>
      </w:r>
    </w:p>
    <w:p w:rsidR="007642D2" w:rsidRPr="00A12E21" w:rsidRDefault="007642D2" w:rsidP="007E762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bCs/>
          <w:sz w:val="24"/>
        </w:rPr>
        <w:t xml:space="preserve">Упражнение 21. </w:t>
      </w:r>
      <w:r w:rsidRPr="00A12E21">
        <w:rPr>
          <w:sz w:val="24"/>
        </w:rPr>
        <w:t>Растягивание бинта поднятыми руками. Руки с бинтом над гол</w:t>
      </w:r>
      <w:r w:rsidRPr="00A12E21">
        <w:rPr>
          <w:sz w:val="24"/>
        </w:rPr>
        <w:t>о</w:t>
      </w:r>
      <w:r w:rsidRPr="00A12E21">
        <w:rPr>
          <w:sz w:val="24"/>
        </w:rPr>
        <w:t>вой. Разводя руки вниз и в стороны, бинт опускаем за голову на плечи.</w:t>
      </w:r>
    </w:p>
    <w:p w:rsidR="007642D2" w:rsidRPr="00A12E21" w:rsidRDefault="007642D2" w:rsidP="007E762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bCs/>
          <w:sz w:val="24"/>
        </w:rPr>
        <w:t xml:space="preserve">Упражнение 22. </w:t>
      </w:r>
      <w:r w:rsidRPr="00A12E21">
        <w:rPr>
          <w:sz w:val="24"/>
        </w:rPr>
        <w:t>Бинт растягивается при положении рук впереди. Руки разводятся в стороны до касания бинтом груди.</w:t>
      </w:r>
    </w:p>
    <w:p w:rsidR="007642D2" w:rsidRPr="00A12E21" w:rsidRDefault="007642D2" w:rsidP="007E762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bCs/>
          <w:sz w:val="24"/>
        </w:rPr>
        <w:t xml:space="preserve">Упражнение 23. </w:t>
      </w:r>
      <w:r w:rsidRPr="00A12E21">
        <w:rPr>
          <w:sz w:val="24"/>
        </w:rPr>
        <w:t>Для разгибателей рук - трицепсов. Бинт заводится за ручки или спинку коляски. Руки, сжатые в кулаки, согнуты у плеч. Резина растягивается вперед или вверх только за счет движения предплечий - локти не опускать. С гантелями упражнение делается из положения руки вверх.</w:t>
      </w:r>
    </w:p>
    <w:p w:rsidR="007642D2" w:rsidRPr="00A12E21" w:rsidRDefault="007642D2" w:rsidP="007E762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bCs/>
          <w:sz w:val="24"/>
        </w:rPr>
        <w:t xml:space="preserve">Упражнение 24. </w:t>
      </w:r>
      <w:r w:rsidRPr="00A12E21">
        <w:rPr>
          <w:sz w:val="24"/>
        </w:rPr>
        <w:t>Для дельтовидных мышц, поднимающих руки в стороны. Резина под задними колесами растягивается движениями рук в стороны и немного назад. С га</w:t>
      </w:r>
      <w:r w:rsidRPr="00A12E21">
        <w:rPr>
          <w:sz w:val="24"/>
        </w:rPr>
        <w:t>н</w:t>
      </w:r>
      <w:r w:rsidRPr="00A12E21">
        <w:rPr>
          <w:sz w:val="24"/>
        </w:rPr>
        <w:t>телями руки поднимаются ладонями книзу.</w:t>
      </w:r>
    </w:p>
    <w:p w:rsidR="007642D2" w:rsidRPr="00A12E21" w:rsidRDefault="007642D2" w:rsidP="007E762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bCs/>
          <w:sz w:val="24"/>
        </w:rPr>
        <w:t xml:space="preserve">Упражнение 25. </w:t>
      </w:r>
      <w:r w:rsidRPr="00A12E21">
        <w:rPr>
          <w:sz w:val="24"/>
        </w:rPr>
        <w:t>Отжимание в упоре от подлокотников или колес. Полностью в</w:t>
      </w:r>
      <w:r w:rsidRPr="00A12E21">
        <w:rPr>
          <w:sz w:val="24"/>
        </w:rPr>
        <w:t>ы</w:t>
      </w:r>
      <w:r w:rsidRPr="00A12E21">
        <w:rPr>
          <w:sz w:val="24"/>
        </w:rPr>
        <w:t>прямите руки, не провисая в плечах, максимально поднимаюсь над коляской. Делайте это как можно чаще и помногу раз. Кроме развития рук, вы даете отдых позвоночнику и яг</w:t>
      </w:r>
      <w:r w:rsidRPr="00A12E21">
        <w:rPr>
          <w:sz w:val="24"/>
        </w:rPr>
        <w:t>о</w:t>
      </w:r>
      <w:r w:rsidRPr="00A12E21">
        <w:rPr>
          <w:sz w:val="24"/>
        </w:rPr>
        <w:t>дицам, предотвращаете застой крови в органах малого таза. Такое же облегчение дает вис на перекладине, которую можно соорудить на нужной высоте в дверном проеме.</w:t>
      </w:r>
    </w:p>
    <w:p w:rsidR="007642D2" w:rsidRPr="00A12E21" w:rsidRDefault="007642D2" w:rsidP="007E762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Strong"/>
          <w:bCs/>
          <w:sz w:val="24"/>
        </w:rPr>
        <w:t>Упражнение 26.</w:t>
      </w:r>
      <w:r w:rsidRPr="00A12E21">
        <w:rPr>
          <w:sz w:val="24"/>
        </w:rPr>
        <w:t xml:space="preserve"> Бинт перебрасывается через петлю, дверную ручку или крюк на высоте 1,5 метра от пола. Коляска тормозится на таком расстоянии, чтобы движения пр</w:t>
      </w:r>
      <w:r w:rsidRPr="00A12E21">
        <w:rPr>
          <w:sz w:val="24"/>
        </w:rPr>
        <w:t>я</w:t>
      </w:r>
      <w:r w:rsidRPr="00A12E21">
        <w:rPr>
          <w:sz w:val="24"/>
        </w:rPr>
        <w:t>мыми руками начинались на уровне чуть выше плеч. Тяните бинт одновременно обеими руками вниз и назад, имитируя толчок лыжными палками.</w:t>
      </w:r>
    </w:p>
    <w:p w:rsidR="007642D2" w:rsidRPr="00A12E21" w:rsidRDefault="007642D2" w:rsidP="007E7621">
      <w:pPr>
        <w:pStyle w:val="NormalWeb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Заниматься физическими упражнениями можно в любое время, только не сразу п</w:t>
      </w:r>
      <w:r w:rsidRPr="00A12E21">
        <w:rPr>
          <w:sz w:val="24"/>
        </w:rPr>
        <w:t>о</w:t>
      </w:r>
      <w:r w:rsidRPr="00A12E21">
        <w:rPr>
          <w:sz w:val="24"/>
        </w:rPr>
        <w:t>сле еды, и, конечно, первые тренировки должны проходить с минимальной нагрузкой.</w:t>
      </w:r>
    </w:p>
    <w:p w:rsidR="007642D2" w:rsidRPr="00C17915" w:rsidRDefault="007642D2" w:rsidP="007E7621">
      <w:pPr>
        <w:widowControl w:val="0"/>
        <w:suppressAutoHyphens w:val="0"/>
        <w:autoSpaceDE w:val="0"/>
        <w:autoSpaceDN w:val="0"/>
        <w:adjustRightInd w:val="0"/>
        <w:spacing w:before="0" w:after="0" w:line="360" w:lineRule="auto"/>
        <w:ind w:firstLine="720"/>
        <w:jc w:val="both"/>
        <w:rPr>
          <w:szCs w:val="24"/>
        </w:rPr>
      </w:pPr>
    </w:p>
    <w:sectPr w:rsidR="007642D2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42D2" w:rsidRDefault="007642D2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separator/>
      </w:r>
    </w:p>
  </w:endnote>
  <w:endnote w:type="continuationSeparator" w:id="1">
    <w:p w:rsidR="007642D2" w:rsidRDefault="007642D2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2D2" w:rsidRDefault="007642D2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642D2" w:rsidRDefault="007642D2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2D2" w:rsidRDefault="007642D2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7642D2" w:rsidRDefault="007642D2" w:rsidP="008751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42D2" w:rsidRDefault="007642D2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separator/>
      </w:r>
    </w:p>
  </w:footnote>
  <w:footnote w:type="continuationSeparator" w:id="1">
    <w:p w:rsidR="007642D2" w:rsidRDefault="007642D2">
      <w:pPr>
        <w:widowControl w:val="0"/>
        <w:suppressAutoHyphens w:val="0"/>
        <w:autoSpaceDE w:val="0"/>
        <w:autoSpaceDN w:val="0"/>
        <w:adjustRightInd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0B7AC44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01E27109"/>
    <w:multiLevelType w:val="hybridMultilevel"/>
    <w:tmpl w:val="8F425780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3CB27B2"/>
    <w:multiLevelType w:val="hybridMultilevel"/>
    <w:tmpl w:val="19226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EB1345"/>
    <w:multiLevelType w:val="hybridMultilevel"/>
    <w:tmpl w:val="92869E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AA46D0B"/>
    <w:multiLevelType w:val="hybridMultilevel"/>
    <w:tmpl w:val="96DCE2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E5E6EE8"/>
    <w:multiLevelType w:val="hybridMultilevel"/>
    <w:tmpl w:val="FE326CA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7E0125E"/>
    <w:multiLevelType w:val="hybridMultilevel"/>
    <w:tmpl w:val="A74ED4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A833E84"/>
    <w:multiLevelType w:val="hybridMultilevel"/>
    <w:tmpl w:val="30C8C53E"/>
    <w:lvl w:ilvl="0" w:tplc="2C0AC29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1E8471E2"/>
    <w:multiLevelType w:val="hybridMultilevel"/>
    <w:tmpl w:val="77C2AC34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73134C0"/>
    <w:multiLevelType w:val="hybridMultilevel"/>
    <w:tmpl w:val="AE02F312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BA58F1"/>
    <w:multiLevelType w:val="hybridMultilevel"/>
    <w:tmpl w:val="D234A9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6B41D5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41A33D8F"/>
    <w:multiLevelType w:val="hybridMultilevel"/>
    <w:tmpl w:val="BC7429EA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4">
    <w:nsid w:val="4B4E3B71"/>
    <w:multiLevelType w:val="multilevel"/>
    <w:tmpl w:val="00000003"/>
    <w:styleLink w:val="CourierNew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BE25AB6"/>
    <w:multiLevelType w:val="hybridMultilevel"/>
    <w:tmpl w:val="A7307956"/>
    <w:lvl w:ilvl="0" w:tplc="0B3C59A0">
      <w:start w:val="1"/>
      <w:numFmt w:val="decimal"/>
      <w:lvlText w:val="%1."/>
      <w:lvlJc w:val="left"/>
      <w:pPr>
        <w:ind w:left="1392" w:hanging="8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6">
    <w:nsid w:val="4CB7515A"/>
    <w:multiLevelType w:val="hybridMultilevel"/>
    <w:tmpl w:val="26DAC0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502E4514"/>
    <w:multiLevelType w:val="hybridMultilevel"/>
    <w:tmpl w:val="A01E162E"/>
    <w:lvl w:ilvl="0" w:tplc="0419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18">
    <w:nsid w:val="51DD5A1E"/>
    <w:multiLevelType w:val="hybridMultilevel"/>
    <w:tmpl w:val="496E8DDA"/>
    <w:lvl w:ilvl="0" w:tplc="49D26068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20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  <w:rPr>
        <w:rFonts w:cs="Times New Roman"/>
      </w:rPr>
    </w:lvl>
  </w:abstractNum>
  <w:abstractNum w:abstractNumId="21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  <w:rPr>
        <w:rFonts w:cs="Times New Roman"/>
      </w:rPr>
    </w:lvl>
  </w:abstractNum>
  <w:abstractNum w:abstractNumId="22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  <w:rPr>
        <w:rFonts w:cs="Times New Roman"/>
      </w:rPr>
    </w:lvl>
  </w:abstractNum>
  <w:abstractNum w:abstractNumId="23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cs="Times New Roman" w:hint="default"/>
      </w:rPr>
    </w:lvl>
  </w:abstractNum>
  <w:abstractNum w:abstractNumId="24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25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26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27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28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29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30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  <w:rPr>
        <w:rFonts w:cs="Times New Roman" w:hint="default"/>
      </w:rPr>
    </w:lvl>
  </w:abstractNum>
  <w:abstractNum w:abstractNumId="31">
    <w:nsid w:val="5D7C2D3D"/>
    <w:multiLevelType w:val="hybridMultilevel"/>
    <w:tmpl w:val="503ECE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5F8A0B56"/>
    <w:multiLevelType w:val="hybridMultilevel"/>
    <w:tmpl w:val="3000F2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60A72236"/>
    <w:multiLevelType w:val="hybridMultilevel"/>
    <w:tmpl w:val="CC44CB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8163906"/>
    <w:multiLevelType w:val="hybridMultilevel"/>
    <w:tmpl w:val="A6DCB3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793E1C3C"/>
    <w:multiLevelType w:val="hybridMultilevel"/>
    <w:tmpl w:val="BEBEF1B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8"/>
  </w:num>
  <w:num w:numId="5">
    <w:abstractNumId w:val="35"/>
  </w:num>
  <w:num w:numId="6">
    <w:abstractNumId w:val="11"/>
  </w:num>
  <w:num w:numId="7">
    <w:abstractNumId w:val="2"/>
  </w:num>
  <w:num w:numId="8">
    <w:abstractNumId w:val="14"/>
  </w:num>
  <w:num w:numId="9">
    <w:abstractNumId w:val="18"/>
  </w:num>
  <w:num w:numId="10">
    <w:abstractNumId w:val="7"/>
  </w:num>
  <w:num w:numId="11">
    <w:abstractNumId w:val="27"/>
  </w:num>
  <w:num w:numId="12">
    <w:abstractNumId w:val="19"/>
  </w:num>
  <w:num w:numId="13">
    <w:abstractNumId w:val="23"/>
  </w:num>
  <w:num w:numId="14">
    <w:abstractNumId w:val="22"/>
  </w:num>
  <w:num w:numId="15">
    <w:abstractNumId w:val="29"/>
  </w:num>
  <w:num w:numId="16">
    <w:abstractNumId w:val="28"/>
  </w:num>
  <w:num w:numId="17">
    <w:abstractNumId w:val="21"/>
  </w:num>
  <w:num w:numId="18">
    <w:abstractNumId w:val="20"/>
  </w:num>
  <w:num w:numId="19">
    <w:abstractNumId w:val="30"/>
  </w:num>
  <w:num w:numId="20">
    <w:abstractNumId w:val="24"/>
  </w:num>
  <w:num w:numId="21">
    <w:abstractNumId w:val="25"/>
  </w:num>
  <w:num w:numId="22">
    <w:abstractNumId w:val="26"/>
  </w:num>
  <w:num w:numId="2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  <w:num w:numId="25">
    <w:abstractNumId w:val="31"/>
  </w:num>
  <w:num w:numId="26">
    <w:abstractNumId w:val="4"/>
  </w:num>
  <w:num w:numId="27">
    <w:abstractNumId w:val="1"/>
  </w:num>
  <w:num w:numId="28">
    <w:abstractNumId w:val="10"/>
  </w:num>
  <w:num w:numId="29">
    <w:abstractNumId w:val="34"/>
  </w:num>
  <w:num w:numId="30">
    <w:abstractNumId w:val="5"/>
  </w:num>
  <w:num w:numId="31">
    <w:abstractNumId w:val="12"/>
  </w:num>
  <w:num w:numId="32">
    <w:abstractNumId w:val="9"/>
  </w:num>
  <w:num w:numId="33">
    <w:abstractNumId w:val="3"/>
  </w:num>
  <w:num w:numId="34">
    <w:abstractNumId w:val="33"/>
  </w:num>
  <w:num w:numId="35">
    <w:abstractNumId w:val="13"/>
  </w:num>
  <w:num w:numId="36">
    <w:abstractNumId w:val="6"/>
  </w:num>
  <w:num w:numId="37">
    <w:abstractNumId w:val="32"/>
  </w:num>
  <w:num w:numId="38">
    <w:abstractNumId w:val="15"/>
  </w:num>
  <w:num w:numId="3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0DD6"/>
    <w:rsid w:val="000048F4"/>
    <w:rsid w:val="000054C0"/>
    <w:rsid w:val="00013CC4"/>
    <w:rsid w:val="00030325"/>
    <w:rsid w:val="000306DD"/>
    <w:rsid w:val="00030B39"/>
    <w:rsid w:val="0003145C"/>
    <w:rsid w:val="00033029"/>
    <w:rsid w:val="000332A6"/>
    <w:rsid w:val="0003443F"/>
    <w:rsid w:val="00036D6F"/>
    <w:rsid w:val="00041156"/>
    <w:rsid w:val="0004249F"/>
    <w:rsid w:val="000430D3"/>
    <w:rsid w:val="00047606"/>
    <w:rsid w:val="00053DCF"/>
    <w:rsid w:val="00054FE2"/>
    <w:rsid w:val="00055516"/>
    <w:rsid w:val="000561A9"/>
    <w:rsid w:val="00060D7A"/>
    <w:rsid w:val="00062FF7"/>
    <w:rsid w:val="00063D00"/>
    <w:rsid w:val="000647ED"/>
    <w:rsid w:val="00064AD3"/>
    <w:rsid w:val="00065E28"/>
    <w:rsid w:val="00066036"/>
    <w:rsid w:val="00071391"/>
    <w:rsid w:val="0007246B"/>
    <w:rsid w:val="00080BC7"/>
    <w:rsid w:val="0008161B"/>
    <w:rsid w:val="00082173"/>
    <w:rsid w:val="0008595C"/>
    <w:rsid w:val="00086AC2"/>
    <w:rsid w:val="000934FC"/>
    <w:rsid w:val="00094253"/>
    <w:rsid w:val="000946CF"/>
    <w:rsid w:val="00096109"/>
    <w:rsid w:val="0009756A"/>
    <w:rsid w:val="000A01F1"/>
    <w:rsid w:val="000A1EB1"/>
    <w:rsid w:val="000A27D8"/>
    <w:rsid w:val="000A340F"/>
    <w:rsid w:val="000A65A1"/>
    <w:rsid w:val="000A71BC"/>
    <w:rsid w:val="000B0037"/>
    <w:rsid w:val="000B0916"/>
    <w:rsid w:val="000B3C03"/>
    <w:rsid w:val="000B4357"/>
    <w:rsid w:val="000B6909"/>
    <w:rsid w:val="000B7DA2"/>
    <w:rsid w:val="000C1130"/>
    <w:rsid w:val="000D31F6"/>
    <w:rsid w:val="000D4752"/>
    <w:rsid w:val="000E3100"/>
    <w:rsid w:val="000E3750"/>
    <w:rsid w:val="000E41C9"/>
    <w:rsid w:val="000F10A7"/>
    <w:rsid w:val="000F229A"/>
    <w:rsid w:val="000F3228"/>
    <w:rsid w:val="000F3B91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26A6E"/>
    <w:rsid w:val="001310C7"/>
    <w:rsid w:val="0013405F"/>
    <w:rsid w:val="00135DEA"/>
    <w:rsid w:val="00140F41"/>
    <w:rsid w:val="00143590"/>
    <w:rsid w:val="001459AB"/>
    <w:rsid w:val="00152163"/>
    <w:rsid w:val="00153190"/>
    <w:rsid w:val="00154F84"/>
    <w:rsid w:val="001579BA"/>
    <w:rsid w:val="00160FB0"/>
    <w:rsid w:val="00165E32"/>
    <w:rsid w:val="001677C1"/>
    <w:rsid w:val="001702DB"/>
    <w:rsid w:val="00173672"/>
    <w:rsid w:val="00173A7E"/>
    <w:rsid w:val="00173E53"/>
    <w:rsid w:val="001819DE"/>
    <w:rsid w:val="00181F2E"/>
    <w:rsid w:val="00184C69"/>
    <w:rsid w:val="00192888"/>
    <w:rsid w:val="00195F38"/>
    <w:rsid w:val="00196A06"/>
    <w:rsid w:val="00197B54"/>
    <w:rsid w:val="001A182E"/>
    <w:rsid w:val="001A4E6B"/>
    <w:rsid w:val="001B6CFD"/>
    <w:rsid w:val="001C0E23"/>
    <w:rsid w:val="001D4471"/>
    <w:rsid w:val="001D6DFA"/>
    <w:rsid w:val="001E2737"/>
    <w:rsid w:val="001E5ECB"/>
    <w:rsid w:val="001F027A"/>
    <w:rsid w:val="001F0B1E"/>
    <w:rsid w:val="001F0CBE"/>
    <w:rsid w:val="001F0E72"/>
    <w:rsid w:val="001F10D4"/>
    <w:rsid w:val="001F6597"/>
    <w:rsid w:val="001F6E8B"/>
    <w:rsid w:val="001F7203"/>
    <w:rsid w:val="00200E0B"/>
    <w:rsid w:val="00203809"/>
    <w:rsid w:val="00203D3B"/>
    <w:rsid w:val="002049FA"/>
    <w:rsid w:val="00205B6B"/>
    <w:rsid w:val="00207DB8"/>
    <w:rsid w:val="00207FAB"/>
    <w:rsid w:val="00210E7C"/>
    <w:rsid w:val="00217492"/>
    <w:rsid w:val="00217581"/>
    <w:rsid w:val="00217A9E"/>
    <w:rsid w:val="00220733"/>
    <w:rsid w:val="00223F57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00FE"/>
    <w:rsid w:val="00271252"/>
    <w:rsid w:val="002773CC"/>
    <w:rsid w:val="00277AD1"/>
    <w:rsid w:val="00280FA4"/>
    <w:rsid w:val="00281CE2"/>
    <w:rsid w:val="00283E6E"/>
    <w:rsid w:val="00287902"/>
    <w:rsid w:val="0029527B"/>
    <w:rsid w:val="002A010E"/>
    <w:rsid w:val="002A01D0"/>
    <w:rsid w:val="002A0FD6"/>
    <w:rsid w:val="002A40E2"/>
    <w:rsid w:val="002A42A7"/>
    <w:rsid w:val="002A720F"/>
    <w:rsid w:val="002B0CF6"/>
    <w:rsid w:val="002B1B3A"/>
    <w:rsid w:val="002B29B5"/>
    <w:rsid w:val="002C0376"/>
    <w:rsid w:val="002C1D1A"/>
    <w:rsid w:val="002C1F2B"/>
    <w:rsid w:val="002C3E46"/>
    <w:rsid w:val="002D7C1C"/>
    <w:rsid w:val="002E102E"/>
    <w:rsid w:val="002E345B"/>
    <w:rsid w:val="002E4F95"/>
    <w:rsid w:val="002E61E7"/>
    <w:rsid w:val="002E7BC9"/>
    <w:rsid w:val="002F3118"/>
    <w:rsid w:val="002F37F9"/>
    <w:rsid w:val="002F3881"/>
    <w:rsid w:val="0030679B"/>
    <w:rsid w:val="00311633"/>
    <w:rsid w:val="00313B58"/>
    <w:rsid w:val="00321DD2"/>
    <w:rsid w:val="003227E7"/>
    <w:rsid w:val="0032470F"/>
    <w:rsid w:val="00325542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5B88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29F"/>
    <w:rsid w:val="00385E0E"/>
    <w:rsid w:val="00386487"/>
    <w:rsid w:val="00386642"/>
    <w:rsid w:val="00386A49"/>
    <w:rsid w:val="0039211A"/>
    <w:rsid w:val="00394B37"/>
    <w:rsid w:val="00396837"/>
    <w:rsid w:val="00397F23"/>
    <w:rsid w:val="003A7E32"/>
    <w:rsid w:val="003B5E48"/>
    <w:rsid w:val="003B71FE"/>
    <w:rsid w:val="003C5A78"/>
    <w:rsid w:val="003D031F"/>
    <w:rsid w:val="003D0751"/>
    <w:rsid w:val="003D2D66"/>
    <w:rsid w:val="003D441D"/>
    <w:rsid w:val="003D4F90"/>
    <w:rsid w:val="003E31A0"/>
    <w:rsid w:val="003E705D"/>
    <w:rsid w:val="003F3DBA"/>
    <w:rsid w:val="003F5BA4"/>
    <w:rsid w:val="003F60AA"/>
    <w:rsid w:val="003F69EC"/>
    <w:rsid w:val="003F7003"/>
    <w:rsid w:val="004074B3"/>
    <w:rsid w:val="00407964"/>
    <w:rsid w:val="0041498D"/>
    <w:rsid w:val="00415337"/>
    <w:rsid w:val="004168E1"/>
    <w:rsid w:val="00423A38"/>
    <w:rsid w:val="004329F5"/>
    <w:rsid w:val="00433172"/>
    <w:rsid w:val="00435A44"/>
    <w:rsid w:val="00444DCE"/>
    <w:rsid w:val="00447347"/>
    <w:rsid w:val="00450B1D"/>
    <w:rsid w:val="004526E1"/>
    <w:rsid w:val="00454DA6"/>
    <w:rsid w:val="00457C1A"/>
    <w:rsid w:val="004604D5"/>
    <w:rsid w:val="00463E04"/>
    <w:rsid w:val="00470FF9"/>
    <w:rsid w:val="00471AD8"/>
    <w:rsid w:val="004721A0"/>
    <w:rsid w:val="0047649E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43F6"/>
    <w:rsid w:val="00497827"/>
    <w:rsid w:val="004A154B"/>
    <w:rsid w:val="004A620F"/>
    <w:rsid w:val="004B2897"/>
    <w:rsid w:val="004C19F2"/>
    <w:rsid w:val="004C3079"/>
    <w:rsid w:val="004C33DF"/>
    <w:rsid w:val="004C7673"/>
    <w:rsid w:val="004D2105"/>
    <w:rsid w:val="004D3C48"/>
    <w:rsid w:val="004D7318"/>
    <w:rsid w:val="004E086C"/>
    <w:rsid w:val="004E1422"/>
    <w:rsid w:val="004F032A"/>
    <w:rsid w:val="004F39A3"/>
    <w:rsid w:val="004F458C"/>
    <w:rsid w:val="004F6425"/>
    <w:rsid w:val="004F65FC"/>
    <w:rsid w:val="00503381"/>
    <w:rsid w:val="005137E4"/>
    <w:rsid w:val="005154A1"/>
    <w:rsid w:val="005203AA"/>
    <w:rsid w:val="00521D81"/>
    <w:rsid w:val="00521F5C"/>
    <w:rsid w:val="0052275B"/>
    <w:rsid w:val="00522D51"/>
    <w:rsid w:val="00530BC3"/>
    <w:rsid w:val="00532BC2"/>
    <w:rsid w:val="005461FC"/>
    <w:rsid w:val="00551238"/>
    <w:rsid w:val="00554805"/>
    <w:rsid w:val="00555A94"/>
    <w:rsid w:val="00555CF4"/>
    <w:rsid w:val="005574D1"/>
    <w:rsid w:val="00557D04"/>
    <w:rsid w:val="00560B94"/>
    <w:rsid w:val="005646DF"/>
    <w:rsid w:val="00565E8F"/>
    <w:rsid w:val="005669E8"/>
    <w:rsid w:val="005672B3"/>
    <w:rsid w:val="005678A2"/>
    <w:rsid w:val="00567ECF"/>
    <w:rsid w:val="005720E6"/>
    <w:rsid w:val="00573B58"/>
    <w:rsid w:val="0057672B"/>
    <w:rsid w:val="00583D7D"/>
    <w:rsid w:val="00584079"/>
    <w:rsid w:val="005870C8"/>
    <w:rsid w:val="00590D28"/>
    <w:rsid w:val="00597BBC"/>
    <w:rsid w:val="005A1D91"/>
    <w:rsid w:val="005A1FB2"/>
    <w:rsid w:val="005A4EDA"/>
    <w:rsid w:val="005A6FAA"/>
    <w:rsid w:val="005B096B"/>
    <w:rsid w:val="005B0B4B"/>
    <w:rsid w:val="005B1AAB"/>
    <w:rsid w:val="005B2551"/>
    <w:rsid w:val="005B39B9"/>
    <w:rsid w:val="005B545A"/>
    <w:rsid w:val="005C4DE7"/>
    <w:rsid w:val="005C5F1A"/>
    <w:rsid w:val="005C5F45"/>
    <w:rsid w:val="005D285C"/>
    <w:rsid w:val="005D3CE1"/>
    <w:rsid w:val="005D53F4"/>
    <w:rsid w:val="005D5690"/>
    <w:rsid w:val="005D7381"/>
    <w:rsid w:val="005E00BC"/>
    <w:rsid w:val="005E0573"/>
    <w:rsid w:val="005E0E68"/>
    <w:rsid w:val="005E0FCA"/>
    <w:rsid w:val="005E19C2"/>
    <w:rsid w:val="005E7F37"/>
    <w:rsid w:val="005F3C26"/>
    <w:rsid w:val="005F4A74"/>
    <w:rsid w:val="005F4F1F"/>
    <w:rsid w:val="005F5E24"/>
    <w:rsid w:val="005F619C"/>
    <w:rsid w:val="005F65B7"/>
    <w:rsid w:val="00600728"/>
    <w:rsid w:val="0060110D"/>
    <w:rsid w:val="00605E1D"/>
    <w:rsid w:val="0060750C"/>
    <w:rsid w:val="00611197"/>
    <w:rsid w:val="00620FED"/>
    <w:rsid w:val="00624F44"/>
    <w:rsid w:val="00625060"/>
    <w:rsid w:val="00625FC3"/>
    <w:rsid w:val="00626A5B"/>
    <w:rsid w:val="006309C1"/>
    <w:rsid w:val="0063106F"/>
    <w:rsid w:val="00632641"/>
    <w:rsid w:val="00636EF5"/>
    <w:rsid w:val="00640170"/>
    <w:rsid w:val="00642C39"/>
    <w:rsid w:val="0064359F"/>
    <w:rsid w:val="006461B0"/>
    <w:rsid w:val="006520D9"/>
    <w:rsid w:val="00653A71"/>
    <w:rsid w:val="00657A7F"/>
    <w:rsid w:val="00663EF7"/>
    <w:rsid w:val="00675C4F"/>
    <w:rsid w:val="00676FF0"/>
    <w:rsid w:val="00681815"/>
    <w:rsid w:val="00681D8D"/>
    <w:rsid w:val="006848DA"/>
    <w:rsid w:val="00687DE2"/>
    <w:rsid w:val="00687EB9"/>
    <w:rsid w:val="006912D1"/>
    <w:rsid w:val="0069436C"/>
    <w:rsid w:val="00694641"/>
    <w:rsid w:val="006973C0"/>
    <w:rsid w:val="006A7B22"/>
    <w:rsid w:val="006B06B6"/>
    <w:rsid w:val="006B28B4"/>
    <w:rsid w:val="006B5BC7"/>
    <w:rsid w:val="006B79D0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5B8"/>
    <w:rsid w:val="00717C8C"/>
    <w:rsid w:val="00717CB0"/>
    <w:rsid w:val="00720775"/>
    <w:rsid w:val="007226F7"/>
    <w:rsid w:val="00724C48"/>
    <w:rsid w:val="00724D20"/>
    <w:rsid w:val="007258FF"/>
    <w:rsid w:val="0072655F"/>
    <w:rsid w:val="00731C4E"/>
    <w:rsid w:val="007356CF"/>
    <w:rsid w:val="00735B87"/>
    <w:rsid w:val="00737995"/>
    <w:rsid w:val="007424B9"/>
    <w:rsid w:val="00744284"/>
    <w:rsid w:val="0074644C"/>
    <w:rsid w:val="00747959"/>
    <w:rsid w:val="00750095"/>
    <w:rsid w:val="00750DED"/>
    <w:rsid w:val="00751750"/>
    <w:rsid w:val="007518A5"/>
    <w:rsid w:val="00753955"/>
    <w:rsid w:val="00756D53"/>
    <w:rsid w:val="00761603"/>
    <w:rsid w:val="007642D2"/>
    <w:rsid w:val="00765542"/>
    <w:rsid w:val="00765A4E"/>
    <w:rsid w:val="00767409"/>
    <w:rsid w:val="00773127"/>
    <w:rsid w:val="00773D44"/>
    <w:rsid w:val="007754E4"/>
    <w:rsid w:val="00775BCB"/>
    <w:rsid w:val="00777CC9"/>
    <w:rsid w:val="007861E6"/>
    <w:rsid w:val="00787DAA"/>
    <w:rsid w:val="0079022C"/>
    <w:rsid w:val="00793317"/>
    <w:rsid w:val="00795323"/>
    <w:rsid w:val="0079685A"/>
    <w:rsid w:val="007A00F2"/>
    <w:rsid w:val="007A1C16"/>
    <w:rsid w:val="007B3725"/>
    <w:rsid w:val="007B4BBE"/>
    <w:rsid w:val="007B6F99"/>
    <w:rsid w:val="007C032F"/>
    <w:rsid w:val="007C088E"/>
    <w:rsid w:val="007C2DC7"/>
    <w:rsid w:val="007C79C4"/>
    <w:rsid w:val="007D1D14"/>
    <w:rsid w:val="007E0E96"/>
    <w:rsid w:val="007E5164"/>
    <w:rsid w:val="007E7621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05E"/>
    <w:rsid w:val="00820310"/>
    <w:rsid w:val="00827CFA"/>
    <w:rsid w:val="00831197"/>
    <w:rsid w:val="00834280"/>
    <w:rsid w:val="00835104"/>
    <w:rsid w:val="00835929"/>
    <w:rsid w:val="00836478"/>
    <w:rsid w:val="008439AC"/>
    <w:rsid w:val="008440A4"/>
    <w:rsid w:val="008443AF"/>
    <w:rsid w:val="008524E3"/>
    <w:rsid w:val="008531ED"/>
    <w:rsid w:val="00853456"/>
    <w:rsid w:val="00853F46"/>
    <w:rsid w:val="00861B1B"/>
    <w:rsid w:val="00862E4E"/>
    <w:rsid w:val="00865CCF"/>
    <w:rsid w:val="0086698D"/>
    <w:rsid w:val="0087519F"/>
    <w:rsid w:val="008763FE"/>
    <w:rsid w:val="0087759C"/>
    <w:rsid w:val="00877E3C"/>
    <w:rsid w:val="0088236C"/>
    <w:rsid w:val="0088246F"/>
    <w:rsid w:val="0089203A"/>
    <w:rsid w:val="00892F26"/>
    <w:rsid w:val="00897F4A"/>
    <w:rsid w:val="008A0170"/>
    <w:rsid w:val="008A1E40"/>
    <w:rsid w:val="008A20F0"/>
    <w:rsid w:val="008A2AA4"/>
    <w:rsid w:val="008A2B78"/>
    <w:rsid w:val="008A2C40"/>
    <w:rsid w:val="008A3851"/>
    <w:rsid w:val="008A668D"/>
    <w:rsid w:val="008B0011"/>
    <w:rsid w:val="008B1FF6"/>
    <w:rsid w:val="008B60C2"/>
    <w:rsid w:val="008B6A13"/>
    <w:rsid w:val="008B76E0"/>
    <w:rsid w:val="008C0188"/>
    <w:rsid w:val="008C6843"/>
    <w:rsid w:val="008D3774"/>
    <w:rsid w:val="008D49FC"/>
    <w:rsid w:val="008D4ECC"/>
    <w:rsid w:val="008E16AD"/>
    <w:rsid w:val="008E55CC"/>
    <w:rsid w:val="008E6EE6"/>
    <w:rsid w:val="008F0C9A"/>
    <w:rsid w:val="008F21CB"/>
    <w:rsid w:val="008F2313"/>
    <w:rsid w:val="008F7C09"/>
    <w:rsid w:val="00900B50"/>
    <w:rsid w:val="00900E33"/>
    <w:rsid w:val="00904803"/>
    <w:rsid w:val="00907C4E"/>
    <w:rsid w:val="00910AD0"/>
    <w:rsid w:val="00911298"/>
    <w:rsid w:val="009125BE"/>
    <w:rsid w:val="0091343B"/>
    <w:rsid w:val="00921936"/>
    <w:rsid w:val="00922C31"/>
    <w:rsid w:val="0092312B"/>
    <w:rsid w:val="00924DDB"/>
    <w:rsid w:val="0093107E"/>
    <w:rsid w:val="009345C6"/>
    <w:rsid w:val="009357BB"/>
    <w:rsid w:val="00941938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599C"/>
    <w:rsid w:val="0099713B"/>
    <w:rsid w:val="009A253E"/>
    <w:rsid w:val="009A4D0B"/>
    <w:rsid w:val="009A5BB0"/>
    <w:rsid w:val="009B0FB4"/>
    <w:rsid w:val="009C15E7"/>
    <w:rsid w:val="009C6AA8"/>
    <w:rsid w:val="009C79DC"/>
    <w:rsid w:val="009D0352"/>
    <w:rsid w:val="009D13CD"/>
    <w:rsid w:val="009D1CFC"/>
    <w:rsid w:val="009D2F6D"/>
    <w:rsid w:val="009D54DB"/>
    <w:rsid w:val="009D658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2E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378B1"/>
    <w:rsid w:val="00A37D91"/>
    <w:rsid w:val="00A40900"/>
    <w:rsid w:val="00A4366D"/>
    <w:rsid w:val="00A5411E"/>
    <w:rsid w:val="00A5424A"/>
    <w:rsid w:val="00A55329"/>
    <w:rsid w:val="00A5741F"/>
    <w:rsid w:val="00A6022C"/>
    <w:rsid w:val="00A61031"/>
    <w:rsid w:val="00A62CDC"/>
    <w:rsid w:val="00A6402C"/>
    <w:rsid w:val="00A7014B"/>
    <w:rsid w:val="00A705C5"/>
    <w:rsid w:val="00A72A9A"/>
    <w:rsid w:val="00A7639A"/>
    <w:rsid w:val="00A809C7"/>
    <w:rsid w:val="00A92EA7"/>
    <w:rsid w:val="00A94E2A"/>
    <w:rsid w:val="00A95915"/>
    <w:rsid w:val="00AA00F9"/>
    <w:rsid w:val="00AA0E6B"/>
    <w:rsid w:val="00AA14D4"/>
    <w:rsid w:val="00AA22D9"/>
    <w:rsid w:val="00AA689B"/>
    <w:rsid w:val="00AA7B25"/>
    <w:rsid w:val="00AB1E5B"/>
    <w:rsid w:val="00AB4E14"/>
    <w:rsid w:val="00AB54CC"/>
    <w:rsid w:val="00AC0B07"/>
    <w:rsid w:val="00AC3718"/>
    <w:rsid w:val="00AC5498"/>
    <w:rsid w:val="00AC6A0F"/>
    <w:rsid w:val="00AC6E59"/>
    <w:rsid w:val="00AC772C"/>
    <w:rsid w:val="00AD384F"/>
    <w:rsid w:val="00AD3AA8"/>
    <w:rsid w:val="00AD7682"/>
    <w:rsid w:val="00AE1CFC"/>
    <w:rsid w:val="00AE381E"/>
    <w:rsid w:val="00AE3B66"/>
    <w:rsid w:val="00AE43C5"/>
    <w:rsid w:val="00AE65C8"/>
    <w:rsid w:val="00AF0C44"/>
    <w:rsid w:val="00AF1532"/>
    <w:rsid w:val="00AF1547"/>
    <w:rsid w:val="00AF2BB2"/>
    <w:rsid w:val="00AF4189"/>
    <w:rsid w:val="00AF505B"/>
    <w:rsid w:val="00AF752D"/>
    <w:rsid w:val="00B01B6B"/>
    <w:rsid w:val="00B03F6C"/>
    <w:rsid w:val="00B0401C"/>
    <w:rsid w:val="00B072AC"/>
    <w:rsid w:val="00B14577"/>
    <w:rsid w:val="00B1586C"/>
    <w:rsid w:val="00B170C6"/>
    <w:rsid w:val="00B2038C"/>
    <w:rsid w:val="00B22DDA"/>
    <w:rsid w:val="00B23837"/>
    <w:rsid w:val="00B25681"/>
    <w:rsid w:val="00B27403"/>
    <w:rsid w:val="00B401FA"/>
    <w:rsid w:val="00B52493"/>
    <w:rsid w:val="00B56311"/>
    <w:rsid w:val="00B6054C"/>
    <w:rsid w:val="00B624D7"/>
    <w:rsid w:val="00B62DF7"/>
    <w:rsid w:val="00B64B57"/>
    <w:rsid w:val="00B655AD"/>
    <w:rsid w:val="00B663BC"/>
    <w:rsid w:val="00B66A91"/>
    <w:rsid w:val="00B66C17"/>
    <w:rsid w:val="00B67105"/>
    <w:rsid w:val="00B72C01"/>
    <w:rsid w:val="00B82F70"/>
    <w:rsid w:val="00B86FA9"/>
    <w:rsid w:val="00B91227"/>
    <w:rsid w:val="00B93B6E"/>
    <w:rsid w:val="00B954D3"/>
    <w:rsid w:val="00B96A21"/>
    <w:rsid w:val="00BA0D3C"/>
    <w:rsid w:val="00BA2803"/>
    <w:rsid w:val="00BA462D"/>
    <w:rsid w:val="00BA5579"/>
    <w:rsid w:val="00BB06FD"/>
    <w:rsid w:val="00BB0E32"/>
    <w:rsid w:val="00BB453E"/>
    <w:rsid w:val="00BB5B87"/>
    <w:rsid w:val="00BC1A32"/>
    <w:rsid w:val="00BC1ACA"/>
    <w:rsid w:val="00BC3170"/>
    <w:rsid w:val="00BC31DE"/>
    <w:rsid w:val="00BC3527"/>
    <w:rsid w:val="00BC48CB"/>
    <w:rsid w:val="00BD246C"/>
    <w:rsid w:val="00BD51D2"/>
    <w:rsid w:val="00BD7EEF"/>
    <w:rsid w:val="00BE4F15"/>
    <w:rsid w:val="00BE66EE"/>
    <w:rsid w:val="00BE7107"/>
    <w:rsid w:val="00BF164E"/>
    <w:rsid w:val="00BF42C2"/>
    <w:rsid w:val="00BF7D43"/>
    <w:rsid w:val="00C01969"/>
    <w:rsid w:val="00C0251B"/>
    <w:rsid w:val="00C13928"/>
    <w:rsid w:val="00C15BB4"/>
    <w:rsid w:val="00C15E81"/>
    <w:rsid w:val="00C17915"/>
    <w:rsid w:val="00C2235B"/>
    <w:rsid w:val="00C237CF"/>
    <w:rsid w:val="00C24FC6"/>
    <w:rsid w:val="00C256CA"/>
    <w:rsid w:val="00C348B0"/>
    <w:rsid w:val="00C42798"/>
    <w:rsid w:val="00C44A5F"/>
    <w:rsid w:val="00C45CAB"/>
    <w:rsid w:val="00C46309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678E8"/>
    <w:rsid w:val="00C7103F"/>
    <w:rsid w:val="00C71E36"/>
    <w:rsid w:val="00C73D3C"/>
    <w:rsid w:val="00C75090"/>
    <w:rsid w:val="00C777D9"/>
    <w:rsid w:val="00C81030"/>
    <w:rsid w:val="00C8359C"/>
    <w:rsid w:val="00C84B9F"/>
    <w:rsid w:val="00C93778"/>
    <w:rsid w:val="00CA09F5"/>
    <w:rsid w:val="00CA71BD"/>
    <w:rsid w:val="00CB50B7"/>
    <w:rsid w:val="00CC2813"/>
    <w:rsid w:val="00CC4A57"/>
    <w:rsid w:val="00CC586D"/>
    <w:rsid w:val="00CD5830"/>
    <w:rsid w:val="00CE11D9"/>
    <w:rsid w:val="00CE164C"/>
    <w:rsid w:val="00CE450F"/>
    <w:rsid w:val="00CE56E3"/>
    <w:rsid w:val="00CE6E80"/>
    <w:rsid w:val="00CF0ACC"/>
    <w:rsid w:val="00CF3208"/>
    <w:rsid w:val="00D01D8E"/>
    <w:rsid w:val="00D05B95"/>
    <w:rsid w:val="00D07364"/>
    <w:rsid w:val="00D17066"/>
    <w:rsid w:val="00D20748"/>
    <w:rsid w:val="00D21C33"/>
    <w:rsid w:val="00D22942"/>
    <w:rsid w:val="00D23BA9"/>
    <w:rsid w:val="00D23C33"/>
    <w:rsid w:val="00D33718"/>
    <w:rsid w:val="00D37D05"/>
    <w:rsid w:val="00D40C06"/>
    <w:rsid w:val="00D441E6"/>
    <w:rsid w:val="00D45653"/>
    <w:rsid w:val="00D466C3"/>
    <w:rsid w:val="00D563F1"/>
    <w:rsid w:val="00D63169"/>
    <w:rsid w:val="00D656D8"/>
    <w:rsid w:val="00D65E1A"/>
    <w:rsid w:val="00D67FAA"/>
    <w:rsid w:val="00D70308"/>
    <w:rsid w:val="00D707CB"/>
    <w:rsid w:val="00D70857"/>
    <w:rsid w:val="00D75CF7"/>
    <w:rsid w:val="00D808AF"/>
    <w:rsid w:val="00D91B8E"/>
    <w:rsid w:val="00D945A7"/>
    <w:rsid w:val="00DA2601"/>
    <w:rsid w:val="00DA4F9B"/>
    <w:rsid w:val="00DB1305"/>
    <w:rsid w:val="00DC637E"/>
    <w:rsid w:val="00DD3721"/>
    <w:rsid w:val="00DD5F4B"/>
    <w:rsid w:val="00DE2DF7"/>
    <w:rsid w:val="00DE367E"/>
    <w:rsid w:val="00DE41B0"/>
    <w:rsid w:val="00DE4713"/>
    <w:rsid w:val="00DE495F"/>
    <w:rsid w:val="00DE56D9"/>
    <w:rsid w:val="00DE5D06"/>
    <w:rsid w:val="00DF3236"/>
    <w:rsid w:val="00DF3B89"/>
    <w:rsid w:val="00DF67CF"/>
    <w:rsid w:val="00DF6CBD"/>
    <w:rsid w:val="00DF7648"/>
    <w:rsid w:val="00E00C9F"/>
    <w:rsid w:val="00E01F27"/>
    <w:rsid w:val="00E022FE"/>
    <w:rsid w:val="00E059A5"/>
    <w:rsid w:val="00E06342"/>
    <w:rsid w:val="00E131F9"/>
    <w:rsid w:val="00E14A3F"/>
    <w:rsid w:val="00E14DDF"/>
    <w:rsid w:val="00E177AB"/>
    <w:rsid w:val="00E17845"/>
    <w:rsid w:val="00E20CB0"/>
    <w:rsid w:val="00E20F48"/>
    <w:rsid w:val="00E26511"/>
    <w:rsid w:val="00E27A0E"/>
    <w:rsid w:val="00E32E72"/>
    <w:rsid w:val="00E36F14"/>
    <w:rsid w:val="00E3775D"/>
    <w:rsid w:val="00E41338"/>
    <w:rsid w:val="00E4142D"/>
    <w:rsid w:val="00E41610"/>
    <w:rsid w:val="00E51396"/>
    <w:rsid w:val="00E55F41"/>
    <w:rsid w:val="00E56F4E"/>
    <w:rsid w:val="00E633D6"/>
    <w:rsid w:val="00E64742"/>
    <w:rsid w:val="00E70B34"/>
    <w:rsid w:val="00E72421"/>
    <w:rsid w:val="00E725DA"/>
    <w:rsid w:val="00E7292D"/>
    <w:rsid w:val="00E7432D"/>
    <w:rsid w:val="00E80A68"/>
    <w:rsid w:val="00E80F75"/>
    <w:rsid w:val="00E95DD8"/>
    <w:rsid w:val="00E9746F"/>
    <w:rsid w:val="00EA3C4E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1C67"/>
    <w:rsid w:val="00EE6E3C"/>
    <w:rsid w:val="00EE70EA"/>
    <w:rsid w:val="00EF11D8"/>
    <w:rsid w:val="00EF1946"/>
    <w:rsid w:val="00EF48C1"/>
    <w:rsid w:val="00F01650"/>
    <w:rsid w:val="00F0244F"/>
    <w:rsid w:val="00F046DF"/>
    <w:rsid w:val="00F120C4"/>
    <w:rsid w:val="00F13A84"/>
    <w:rsid w:val="00F17818"/>
    <w:rsid w:val="00F27ABF"/>
    <w:rsid w:val="00F3141D"/>
    <w:rsid w:val="00F338BC"/>
    <w:rsid w:val="00F348E5"/>
    <w:rsid w:val="00F34B47"/>
    <w:rsid w:val="00F34F57"/>
    <w:rsid w:val="00F35B29"/>
    <w:rsid w:val="00F35CA4"/>
    <w:rsid w:val="00F41523"/>
    <w:rsid w:val="00F43886"/>
    <w:rsid w:val="00F46D03"/>
    <w:rsid w:val="00F5544D"/>
    <w:rsid w:val="00F57851"/>
    <w:rsid w:val="00F637F1"/>
    <w:rsid w:val="00F655DC"/>
    <w:rsid w:val="00F664FE"/>
    <w:rsid w:val="00F73C90"/>
    <w:rsid w:val="00F75A6F"/>
    <w:rsid w:val="00F75D07"/>
    <w:rsid w:val="00F77DB6"/>
    <w:rsid w:val="00F954E7"/>
    <w:rsid w:val="00FA2123"/>
    <w:rsid w:val="00FA4406"/>
    <w:rsid w:val="00FA4D0C"/>
    <w:rsid w:val="00FB0979"/>
    <w:rsid w:val="00FC0760"/>
    <w:rsid w:val="00FC13D5"/>
    <w:rsid w:val="00FC6196"/>
    <w:rsid w:val="00FD0322"/>
    <w:rsid w:val="00FD26CF"/>
    <w:rsid w:val="00FD32EB"/>
    <w:rsid w:val="00FD623B"/>
    <w:rsid w:val="00FD6903"/>
    <w:rsid w:val="00FD7229"/>
    <w:rsid w:val="00FD7F0C"/>
    <w:rsid w:val="00FE0949"/>
    <w:rsid w:val="00FE1877"/>
    <w:rsid w:val="00FE24AC"/>
    <w:rsid w:val="00FE3492"/>
    <w:rsid w:val="00FE6C50"/>
    <w:rsid w:val="00FF0C30"/>
    <w:rsid w:val="00FF1EDB"/>
    <w:rsid w:val="00FF20BD"/>
    <w:rsid w:val="00FF34B2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6C3"/>
    <w:pPr>
      <w:suppressAutoHyphens/>
      <w:spacing w:before="100" w:after="100"/>
    </w:pPr>
    <w:rPr>
      <w:sz w:val="24"/>
      <w:szCs w:val="20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B25681"/>
    <w:pPr>
      <w:keepNext/>
      <w:widowControl w:val="0"/>
      <w:suppressAutoHyphens w:val="0"/>
      <w:spacing w:before="240" w:after="120"/>
      <w:ind w:left="567"/>
      <w:jc w:val="both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9"/>
    <w:qFormat/>
    <w:rsid w:val="00D656D8"/>
    <w:pPr>
      <w:keepNext/>
      <w:widowControl w:val="0"/>
      <w:suppressAutoHyphens w:val="0"/>
      <w:spacing w:before="0" w:after="0"/>
      <w:ind w:firstLine="400"/>
      <w:jc w:val="both"/>
      <w:outlineLvl w:val="1"/>
    </w:pPr>
    <w:rPr>
      <w:rFonts w:ascii="Cambria" w:hAnsi="Cambria"/>
      <w:b/>
      <w:bCs/>
      <w:i/>
      <w:iCs/>
      <w:sz w:val="28"/>
      <w:szCs w:val="28"/>
      <w:lang w:eastAsia="ja-JP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D466C3"/>
    <w:pPr>
      <w:keepNext/>
      <w:widowControl w:val="0"/>
      <w:suppressAutoHyphens w:val="0"/>
      <w:autoSpaceDE w:val="0"/>
      <w:autoSpaceDN w:val="0"/>
      <w:adjustRightInd w:val="0"/>
      <w:spacing w:before="240" w:after="60"/>
      <w:ind w:firstLine="709"/>
      <w:jc w:val="both"/>
      <w:outlineLvl w:val="2"/>
    </w:pPr>
    <w:rPr>
      <w:rFonts w:ascii="Cambria" w:hAnsi="Cambria"/>
      <w:b/>
      <w:sz w:val="26"/>
      <w:lang w:eastAsia="ja-JP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Pr>
      <w:rFonts w:ascii="Cambria" w:hAnsi="Cambria"/>
      <w:b/>
      <w:kern w:val="32"/>
      <w:sz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/>
      <w:b/>
      <w:i/>
      <w:sz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rPr>
      <w:rFonts w:ascii="Cambria" w:hAnsi="Cambria"/>
      <w:b/>
      <w:sz w:val="26"/>
    </w:rPr>
  </w:style>
  <w:style w:type="paragraph" w:customStyle="1" w:styleId="Style1">
    <w:name w:val="Style1"/>
    <w:basedOn w:val="Normal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">
    <w:name w:val="Style2"/>
    <w:basedOn w:val="Normal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">
    <w:name w:val="Style3"/>
    <w:basedOn w:val="Normal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4">
    <w:name w:val="Style4"/>
    <w:basedOn w:val="Normal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5">
    <w:name w:val="Style5"/>
    <w:basedOn w:val="Normal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6">
    <w:name w:val="Style6"/>
    <w:basedOn w:val="Normal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7">
    <w:name w:val="Style7"/>
    <w:basedOn w:val="Normal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8">
    <w:name w:val="Style8"/>
    <w:basedOn w:val="Normal"/>
    <w:uiPriority w:val="99"/>
    <w:rsid w:val="00F1781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11">
    <w:name w:val="Font Style11"/>
    <w:uiPriority w:val="99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17818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0">
    <w:name w:val="Style10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1">
    <w:name w:val="Style11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2">
    <w:name w:val="Style12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3">
    <w:name w:val="Style13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4">
    <w:name w:val="Style14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5">
    <w:name w:val="Style15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6">
    <w:name w:val="Style16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7">
    <w:name w:val="Style17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8">
    <w:name w:val="Style18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9">
    <w:name w:val="Style19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1">
    <w:name w:val="Style21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2">
    <w:name w:val="Style22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3">
    <w:name w:val="Style23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4">
    <w:name w:val="Style24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6">
    <w:name w:val="Style26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7">
    <w:name w:val="Style27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8">
    <w:name w:val="Style28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29">
    <w:name w:val="Style29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0">
    <w:name w:val="Style30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1">
    <w:name w:val="Style31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2">
    <w:name w:val="Style32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3">
    <w:name w:val="Style33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4">
    <w:name w:val="Style34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35">
    <w:name w:val="Style35"/>
    <w:basedOn w:val="Normal"/>
    <w:uiPriority w:val="99"/>
    <w:rsid w:val="007754E4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Footer">
    <w:name w:val="footer"/>
    <w:basedOn w:val="Normal"/>
    <w:link w:val="FooterChar"/>
    <w:uiPriority w:val="99"/>
    <w:rsid w:val="0087519F"/>
    <w:pPr>
      <w:widowControl w:val="0"/>
      <w:tabs>
        <w:tab w:val="center" w:pos="4677"/>
        <w:tab w:val="right" w:pos="9355"/>
      </w:tabs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sz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uiPriority w:val="99"/>
    <w:rsid w:val="00D656D8"/>
    <w:pPr>
      <w:keepNext/>
      <w:widowControl w:val="0"/>
      <w:suppressAutoHyphens w:val="0"/>
      <w:spacing w:before="0" w:after="0"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uiPriority w:val="99"/>
    <w:rsid w:val="00152163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Normal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63">
    <w:name w:val="Style63"/>
    <w:basedOn w:val="Normal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70">
    <w:name w:val="Style70"/>
    <w:basedOn w:val="Normal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79">
    <w:name w:val="Style79"/>
    <w:basedOn w:val="Normal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80">
    <w:name w:val="Style80"/>
    <w:basedOn w:val="Normal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85">
    <w:name w:val="Style85"/>
    <w:basedOn w:val="Normal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89">
    <w:name w:val="Style89"/>
    <w:basedOn w:val="Normal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13">
    <w:name w:val="Style113"/>
    <w:basedOn w:val="Normal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14">
    <w:name w:val="Style114"/>
    <w:basedOn w:val="Normal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paragraph" w:customStyle="1" w:styleId="Style116">
    <w:name w:val="Style116"/>
    <w:basedOn w:val="Normal"/>
    <w:uiPriority w:val="99"/>
    <w:rsid w:val="00D67FAA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Cs w:val="24"/>
    </w:rPr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1"/>
    <w:uiPriority w:val="99"/>
    <w:rsid w:val="00E51396"/>
    <w:pPr>
      <w:suppressAutoHyphens w:val="0"/>
      <w:spacing w:before="0" w:after="0"/>
      <w:ind w:firstLine="709"/>
      <w:jc w:val="both"/>
    </w:pPr>
    <w:rPr>
      <w:i/>
      <w:lang w:eastAsia="ja-JP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Pr>
      <w:sz w:val="24"/>
    </w:rPr>
  </w:style>
  <w:style w:type="character" w:customStyle="1" w:styleId="BodyTextIndentChar1">
    <w:name w:val="Body Text Indent Char1"/>
    <w:link w:val="BodyTextIndent"/>
    <w:uiPriority w:val="99"/>
    <w:locked/>
    <w:rsid w:val="00E51396"/>
    <w:rPr>
      <w:i/>
      <w:sz w:val="24"/>
    </w:rPr>
  </w:style>
  <w:style w:type="character" w:styleId="Emphasis">
    <w:name w:val="Emphasis"/>
    <w:basedOn w:val="DefaultParagraphFont"/>
    <w:uiPriority w:val="99"/>
    <w:qFormat/>
    <w:rsid w:val="00E51396"/>
    <w:rPr>
      <w:rFonts w:cs="Times New Roman"/>
      <w:i/>
    </w:rPr>
  </w:style>
  <w:style w:type="paragraph" w:styleId="BalloonText">
    <w:name w:val="Balloon Text"/>
    <w:basedOn w:val="Normal"/>
    <w:link w:val="BalloonTextChar"/>
    <w:uiPriority w:val="99"/>
    <w:semiHidden/>
    <w:rsid w:val="002637CD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 w:val="2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sz w:val="2"/>
    </w:rPr>
  </w:style>
  <w:style w:type="paragraph" w:styleId="Header">
    <w:name w:val="header"/>
    <w:aliases w:val="Знак"/>
    <w:basedOn w:val="Normal"/>
    <w:link w:val="HeaderChar1"/>
    <w:uiPriority w:val="99"/>
    <w:rsid w:val="00153190"/>
    <w:pPr>
      <w:widowControl w:val="0"/>
      <w:tabs>
        <w:tab w:val="center" w:pos="4677"/>
        <w:tab w:val="right" w:pos="9355"/>
      </w:tabs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lang w:eastAsia="ja-JP"/>
    </w:rPr>
  </w:style>
  <w:style w:type="character" w:customStyle="1" w:styleId="HeaderChar">
    <w:name w:val="Header Char"/>
    <w:aliases w:val="Знак Char"/>
    <w:basedOn w:val="DefaultParagraphFont"/>
    <w:link w:val="Header"/>
    <w:uiPriority w:val="99"/>
    <w:semiHidden/>
    <w:rPr>
      <w:sz w:val="24"/>
    </w:rPr>
  </w:style>
  <w:style w:type="character" w:customStyle="1" w:styleId="HeaderChar1">
    <w:name w:val="Header Char1"/>
    <w:aliases w:val="Знак Char1"/>
    <w:link w:val="Header"/>
    <w:uiPriority w:val="99"/>
    <w:locked/>
    <w:rsid w:val="00153190"/>
    <w:rPr>
      <w:sz w:val="24"/>
    </w:rPr>
  </w:style>
  <w:style w:type="character" w:styleId="CommentReference">
    <w:name w:val="annotation reference"/>
    <w:basedOn w:val="DefaultParagraphFont"/>
    <w:uiPriority w:val="99"/>
    <w:rsid w:val="00E41338"/>
    <w:rPr>
      <w:rFonts w:cs="Times New Roman"/>
      <w:sz w:val="16"/>
    </w:rPr>
  </w:style>
  <w:style w:type="paragraph" w:styleId="CommentText">
    <w:name w:val="annotation text"/>
    <w:basedOn w:val="Normal"/>
    <w:link w:val="CommentTextChar1"/>
    <w:uiPriority w:val="99"/>
    <w:rsid w:val="00E41338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</w:rPr>
  </w:style>
  <w:style w:type="character" w:customStyle="1" w:styleId="CommentTextChar1">
    <w:name w:val="Comment Text Char1"/>
    <w:link w:val="CommentText"/>
    <w:uiPriority w:val="99"/>
    <w:locked/>
    <w:rsid w:val="00E41338"/>
  </w:style>
  <w:style w:type="paragraph" w:styleId="CommentSubject">
    <w:name w:val="annotation subject"/>
    <w:basedOn w:val="CommentText"/>
    <w:next w:val="CommentText"/>
    <w:link w:val="CommentSubjectChar1"/>
    <w:uiPriority w:val="99"/>
    <w:rsid w:val="00E41338"/>
    <w:rPr>
      <w:b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rPr>
      <w:b/>
      <w:sz w:val="20"/>
    </w:rPr>
  </w:style>
  <w:style w:type="character" w:customStyle="1" w:styleId="CommentSubjectChar1">
    <w:name w:val="Comment Subject Char1"/>
    <w:link w:val="CommentSubject"/>
    <w:uiPriority w:val="99"/>
    <w:locked/>
    <w:rsid w:val="00E41338"/>
    <w:rPr>
      <w:b/>
    </w:rPr>
  </w:style>
  <w:style w:type="paragraph" w:styleId="FootnoteText">
    <w:name w:val="footnote text"/>
    <w:basedOn w:val="Normal"/>
    <w:link w:val="FootnoteTextChar1"/>
    <w:uiPriority w:val="99"/>
    <w:rsid w:val="00AA0E6B"/>
    <w:pPr>
      <w:widowControl w:val="0"/>
      <w:suppressAutoHyphens w:val="0"/>
      <w:autoSpaceDE w:val="0"/>
      <w:autoSpaceDN w:val="0"/>
      <w:adjustRightInd w:val="0"/>
      <w:spacing w:before="0" w:after="0"/>
      <w:ind w:firstLine="567"/>
      <w:jc w:val="both"/>
    </w:pPr>
    <w:rPr>
      <w:sz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</w:rPr>
  </w:style>
  <w:style w:type="character" w:customStyle="1" w:styleId="FootnoteTextChar1">
    <w:name w:val="Footnote Text Char1"/>
    <w:link w:val="FootnoteText"/>
    <w:uiPriority w:val="99"/>
    <w:locked/>
    <w:rsid w:val="00AA0E6B"/>
  </w:style>
  <w:style w:type="character" w:styleId="FootnoteReference">
    <w:name w:val="footnote reference"/>
    <w:basedOn w:val="DefaultParagraphFont"/>
    <w:uiPriority w:val="99"/>
    <w:rsid w:val="00AA0E6B"/>
    <w:rPr>
      <w:rFonts w:cs="Times New Roman"/>
      <w:vertAlign w:val="superscript"/>
    </w:rPr>
  </w:style>
  <w:style w:type="paragraph" w:customStyle="1" w:styleId="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customStyle="1" w:styleId="10">
    <w:name w:val="Абзац списка1"/>
    <w:basedOn w:val="Normal"/>
    <w:uiPriority w:val="99"/>
    <w:rsid w:val="00E20CB0"/>
    <w:pPr>
      <w:suppressAutoHyphens w:val="0"/>
      <w:spacing w:before="0" w:after="0"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1"/>
    <w:uiPriority w:val="99"/>
    <w:rsid w:val="00FF493E"/>
    <w:pPr>
      <w:suppressAutoHyphens w:val="0"/>
      <w:spacing w:before="0" w:after="120" w:line="480" w:lineRule="auto"/>
    </w:pPr>
    <w:rPr>
      <w:lang w:eastAsia="ja-JP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Pr>
      <w:sz w:val="24"/>
    </w:rPr>
  </w:style>
  <w:style w:type="character" w:customStyle="1" w:styleId="BodyText2Char1">
    <w:name w:val="Body Text 2 Char1"/>
    <w:link w:val="BodyText2"/>
    <w:uiPriority w:val="99"/>
    <w:locked/>
    <w:rsid w:val="00FF493E"/>
    <w:rPr>
      <w:sz w:val="24"/>
    </w:rPr>
  </w:style>
  <w:style w:type="paragraph" w:styleId="BodyTextIndent2">
    <w:name w:val="Body Text Indent 2"/>
    <w:basedOn w:val="Normal"/>
    <w:link w:val="BodyTextIndent2Char1"/>
    <w:uiPriority w:val="99"/>
    <w:rsid w:val="00386487"/>
    <w:pPr>
      <w:widowControl w:val="0"/>
      <w:suppressAutoHyphens w:val="0"/>
      <w:autoSpaceDE w:val="0"/>
      <w:autoSpaceDN w:val="0"/>
      <w:adjustRightInd w:val="0"/>
      <w:spacing w:before="0" w:after="120" w:line="480" w:lineRule="auto"/>
      <w:ind w:left="283" w:firstLine="567"/>
      <w:jc w:val="both"/>
    </w:pPr>
    <w:rPr>
      <w:lang w:eastAsia="ja-JP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Pr>
      <w:sz w:val="24"/>
    </w:rPr>
  </w:style>
  <w:style w:type="character" w:customStyle="1" w:styleId="BodyTextIndent2Char1">
    <w:name w:val="Body Text Indent 2 Char1"/>
    <w:link w:val="BodyTextIndent2"/>
    <w:uiPriority w:val="99"/>
    <w:locked/>
    <w:rsid w:val="00386487"/>
    <w:rPr>
      <w:sz w:val="24"/>
    </w:rPr>
  </w:style>
  <w:style w:type="paragraph" w:styleId="NormalWeb">
    <w:name w:val="Normal (Web)"/>
    <w:basedOn w:val="Normal"/>
    <w:uiPriority w:val="99"/>
    <w:rsid w:val="00386487"/>
    <w:pPr>
      <w:suppressAutoHyphens w:val="0"/>
      <w:spacing w:beforeAutospacing="1" w:afterAutospacing="1" w:line="360" w:lineRule="auto"/>
      <w:ind w:firstLine="567"/>
      <w:jc w:val="both"/>
    </w:pPr>
    <w:rPr>
      <w:sz w:val="20"/>
      <w:szCs w:val="24"/>
    </w:rPr>
  </w:style>
  <w:style w:type="paragraph" w:styleId="Subtitle">
    <w:name w:val="Subtitle"/>
    <w:basedOn w:val="Normal"/>
    <w:link w:val="SubtitleChar1"/>
    <w:uiPriority w:val="99"/>
    <w:qFormat/>
    <w:rsid w:val="00386487"/>
    <w:pPr>
      <w:suppressAutoHyphens w:val="0"/>
      <w:spacing w:before="60" w:after="60" w:line="360" w:lineRule="auto"/>
      <w:ind w:left="567"/>
    </w:pPr>
    <w:rPr>
      <w:b/>
      <w:lang w:eastAsia="ja-JP"/>
    </w:rPr>
  </w:style>
  <w:style w:type="character" w:customStyle="1" w:styleId="SubtitleChar">
    <w:name w:val="Subtitle Char"/>
    <w:basedOn w:val="DefaultParagraphFont"/>
    <w:link w:val="Subtitle"/>
    <w:uiPriority w:val="99"/>
    <w:rPr>
      <w:rFonts w:ascii="Cambria" w:hAnsi="Cambria"/>
      <w:sz w:val="24"/>
    </w:rPr>
  </w:style>
  <w:style w:type="character" w:customStyle="1" w:styleId="SubtitleChar1">
    <w:name w:val="Subtitle Char1"/>
    <w:link w:val="Subtitle"/>
    <w:uiPriority w:val="99"/>
    <w:locked/>
    <w:rsid w:val="00386487"/>
    <w:rPr>
      <w:b/>
      <w:sz w:val="24"/>
    </w:rPr>
  </w:style>
  <w:style w:type="character" w:customStyle="1" w:styleId="apple-converted-space">
    <w:name w:val="apple-converted-space"/>
    <w:uiPriority w:val="99"/>
    <w:rsid w:val="005154A1"/>
  </w:style>
  <w:style w:type="character" w:customStyle="1" w:styleId="butback">
    <w:name w:val="butback"/>
    <w:uiPriority w:val="99"/>
    <w:rsid w:val="005154A1"/>
  </w:style>
  <w:style w:type="character" w:customStyle="1" w:styleId="submenu-table">
    <w:name w:val="submenu-table"/>
    <w:uiPriority w:val="99"/>
    <w:rsid w:val="005154A1"/>
  </w:style>
  <w:style w:type="paragraph" w:styleId="PlainText">
    <w:name w:val="Plain Text"/>
    <w:basedOn w:val="Normal"/>
    <w:link w:val="PlainTextChar1"/>
    <w:uiPriority w:val="99"/>
    <w:rsid w:val="00F954E7"/>
    <w:pPr>
      <w:widowControl w:val="0"/>
      <w:suppressAutoHyphens w:val="0"/>
      <w:autoSpaceDE w:val="0"/>
      <w:autoSpaceDN w:val="0"/>
      <w:adjustRightInd w:val="0"/>
      <w:spacing w:before="0" w:after="0"/>
      <w:jc w:val="both"/>
    </w:pPr>
    <w:rPr>
      <w:sz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Pr>
      <w:rFonts w:ascii="Courier New" w:hAnsi="Courier New"/>
      <w:sz w:val="20"/>
    </w:rPr>
  </w:style>
  <w:style w:type="character" w:customStyle="1" w:styleId="PlainTextChar1">
    <w:name w:val="Plain Text Char1"/>
    <w:link w:val="PlainText"/>
    <w:uiPriority w:val="99"/>
    <w:locked/>
    <w:rsid w:val="00F954E7"/>
  </w:style>
  <w:style w:type="character" w:customStyle="1" w:styleId="Heading3Char1">
    <w:name w:val="Heading 3 Char1"/>
    <w:link w:val="Heading3"/>
    <w:uiPriority w:val="99"/>
    <w:locked/>
    <w:rsid w:val="00D466C3"/>
    <w:rPr>
      <w:rFonts w:ascii="Cambria" w:hAnsi="Cambria"/>
      <w:b/>
      <w:sz w:val="26"/>
    </w:rPr>
  </w:style>
  <w:style w:type="paragraph" w:customStyle="1" w:styleId="11">
    <w:name w:val="Абзац списка11"/>
    <w:basedOn w:val="Normal"/>
    <w:uiPriority w:val="99"/>
    <w:rsid w:val="00D466C3"/>
    <w:pPr>
      <w:suppressAutoHyphens w:val="0"/>
      <w:spacing w:before="0" w:after="0"/>
      <w:ind w:left="720"/>
    </w:pPr>
    <w:rPr>
      <w:szCs w:val="24"/>
    </w:rPr>
  </w:style>
  <w:style w:type="paragraph" w:customStyle="1" w:styleId="a0">
    <w:name w:val="список с точками"/>
    <w:basedOn w:val="Normal"/>
    <w:uiPriority w:val="99"/>
    <w:rsid w:val="00D466C3"/>
    <w:pPr>
      <w:tabs>
        <w:tab w:val="num" w:pos="720"/>
        <w:tab w:val="num" w:pos="756"/>
        <w:tab w:val="num" w:pos="1440"/>
      </w:tabs>
      <w:suppressAutoHyphens w:val="0"/>
      <w:spacing w:before="0" w:after="0" w:line="312" w:lineRule="auto"/>
      <w:ind w:left="756" w:hanging="360"/>
      <w:jc w:val="both"/>
    </w:pPr>
    <w:rPr>
      <w:szCs w:val="24"/>
    </w:rPr>
  </w:style>
  <w:style w:type="paragraph" w:styleId="ListParagraph">
    <w:name w:val="List Paragraph"/>
    <w:basedOn w:val="Normal"/>
    <w:uiPriority w:val="99"/>
    <w:qFormat/>
    <w:rsid w:val="00D466C3"/>
    <w:pPr>
      <w:widowControl w:val="0"/>
      <w:suppressAutoHyphens w:val="0"/>
      <w:autoSpaceDE w:val="0"/>
      <w:autoSpaceDN w:val="0"/>
      <w:adjustRightInd w:val="0"/>
      <w:spacing w:before="0" w:after="0"/>
      <w:ind w:left="720" w:firstLine="567"/>
      <w:jc w:val="both"/>
    </w:pPr>
    <w:rPr>
      <w:szCs w:val="24"/>
    </w:rPr>
  </w:style>
  <w:style w:type="character" w:styleId="Hyperlink">
    <w:name w:val="Hyperlink"/>
    <w:basedOn w:val="DefaultParagraphFont"/>
    <w:uiPriority w:val="99"/>
    <w:rsid w:val="00D466C3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1"/>
    <w:uiPriority w:val="99"/>
    <w:rsid w:val="00D466C3"/>
    <w:pPr>
      <w:widowControl w:val="0"/>
      <w:suppressAutoHyphens w:val="0"/>
      <w:autoSpaceDE w:val="0"/>
      <w:autoSpaceDN w:val="0"/>
      <w:adjustRightInd w:val="0"/>
      <w:spacing w:before="0" w:after="120"/>
      <w:ind w:firstLine="709"/>
      <w:jc w:val="both"/>
    </w:pPr>
    <w:rPr>
      <w:lang w:eastAsia="ja-JP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sz w:val="24"/>
    </w:rPr>
  </w:style>
  <w:style w:type="character" w:customStyle="1" w:styleId="BodyTextChar1">
    <w:name w:val="Body Text Char1"/>
    <w:link w:val="BodyText"/>
    <w:uiPriority w:val="99"/>
    <w:locked/>
    <w:rsid w:val="00D466C3"/>
    <w:rPr>
      <w:sz w:val="24"/>
    </w:rPr>
  </w:style>
  <w:style w:type="paragraph" w:customStyle="1" w:styleId="a">
    <w:name w:val="таблица"/>
    <w:basedOn w:val="Normal"/>
    <w:autoRedefine/>
    <w:uiPriority w:val="99"/>
    <w:rsid w:val="00D466C3"/>
    <w:pPr>
      <w:numPr>
        <w:numId w:val="9"/>
      </w:numPr>
      <w:tabs>
        <w:tab w:val="left" w:pos="851"/>
      </w:tabs>
      <w:spacing w:before="0" w:after="0"/>
      <w:jc w:val="both"/>
    </w:pPr>
    <w:rPr>
      <w:iCs/>
      <w:szCs w:val="24"/>
    </w:rPr>
  </w:style>
  <w:style w:type="paragraph" w:customStyle="1" w:styleId="ConsPlusNormal">
    <w:name w:val="ConsPlusNormal"/>
    <w:uiPriority w:val="99"/>
    <w:rsid w:val="00D466C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12">
    <w:name w:val="таблица_1"/>
    <w:basedOn w:val="Normal"/>
    <w:autoRedefine/>
    <w:uiPriority w:val="99"/>
    <w:rsid w:val="00D466C3"/>
    <w:pPr>
      <w:suppressAutoHyphens w:val="0"/>
      <w:spacing w:before="0" w:after="0"/>
      <w:ind w:firstLine="709"/>
      <w:jc w:val="center"/>
    </w:pPr>
    <w:rPr>
      <w:sz w:val="20"/>
    </w:rPr>
  </w:style>
  <w:style w:type="paragraph" w:styleId="ListBullet3">
    <w:name w:val="List Bullet 3"/>
    <w:basedOn w:val="Normal"/>
    <w:autoRedefine/>
    <w:uiPriority w:val="99"/>
    <w:rsid w:val="00D466C3"/>
    <w:pPr>
      <w:numPr>
        <w:numId w:val="2"/>
      </w:numPr>
      <w:tabs>
        <w:tab w:val="clear" w:pos="926"/>
        <w:tab w:val="num" w:pos="1440"/>
      </w:tabs>
      <w:suppressAutoHyphens w:val="0"/>
      <w:spacing w:before="0" w:after="0"/>
      <w:ind w:left="1440" w:firstLine="567"/>
      <w:jc w:val="both"/>
    </w:pPr>
    <w:rPr>
      <w:sz w:val="28"/>
      <w:szCs w:val="28"/>
    </w:rPr>
  </w:style>
  <w:style w:type="paragraph" w:customStyle="1" w:styleId="13">
    <w:name w:val="Стиль1"/>
    <w:basedOn w:val="Normal"/>
    <w:uiPriority w:val="99"/>
    <w:rsid w:val="00D466C3"/>
    <w:pPr>
      <w:widowControl w:val="0"/>
      <w:autoSpaceDE w:val="0"/>
      <w:autoSpaceDN w:val="0"/>
      <w:adjustRightInd w:val="0"/>
      <w:spacing w:before="0" w:after="0"/>
      <w:ind w:firstLine="709"/>
      <w:jc w:val="both"/>
    </w:pPr>
    <w:rPr>
      <w:sz w:val="20"/>
      <w:szCs w:val="24"/>
    </w:rPr>
  </w:style>
  <w:style w:type="character" w:customStyle="1" w:styleId="14">
    <w:name w:val="Заголовок №1_"/>
    <w:link w:val="15"/>
    <w:uiPriority w:val="99"/>
    <w:locked/>
    <w:rsid w:val="00D466C3"/>
    <w:rPr>
      <w:b/>
      <w:sz w:val="23"/>
      <w:shd w:val="clear" w:color="auto" w:fill="FFFFFF"/>
    </w:rPr>
  </w:style>
  <w:style w:type="character" w:customStyle="1" w:styleId="110">
    <w:name w:val="Основной текст + 11"/>
    <w:aliases w:val="5 pt,Полужирный"/>
    <w:uiPriority w:val="99"/>
    <w:rsid w:val="00D466C3"/>
    <w:rPr>
      <w:rFonts w:ascii="Times New Roman" w:hAnsi="Times New Roman"/>
      <w:b/>
      <w:spacing w:val="0"/>
      <w:sz w:val="23"/>
    </w:rPr>
  </w:style>
  <w:style w:type="character" w:customStyle="1" w:styleId="3">
    <w:name w:val="Основной текст (3)_"/>
    <w:link w:val="30"/>
    <w:uiPriority w:val="99"/>
    <w:locked/>
    <w:rsid w:val="00D466C3"/>
    <w:rPr>
      <w:b/>
      <w:sz w:val="23"/>
      <w:shd w:val="clear" w:color="auto" w:fill="FFFFFF"/>
    </w:rPr>
  </w:style>
  <w:style w:type="character" w:customStyle="1" w:styleId="a1">
    <w:name w:val="Подпись к таблице_"/>
    <w:link w:val="a2"/>
    <w:uiPriority w:val="99"/>
    <w:locked/>
    <w:rsid w:val="00D466C3"/>
    <w:rPr>
      <w:sz w:val="22"/>
      <w:shd w:val="clear" w:color="auto" w:fill="FFFFFF"/>
    </w:rPr>
  </w:style>
  <w:style w:type="character" w:customStyle="1" w:styleId="4TimesNewRoman">
    <w:name w:val="Основной текст (4) + Times New Roman"/>
    <w:aliases w:val="6,5 pt1"/>
    <w:uiPriority w:val="99"/>
    <w:rsid w:val="00D466C3"/>
    <w:rPr>
      <w:rFonts w:ascii="Times New Roman" w:hAnsi="Times New Roman"/>
      <w:sz w:val="13"/>
    </w:rPr>
  </w:style>
  <w:style w:type="paragraph" w:customStyle="1" w:styleId="15">
    <w:name w:val="Заголовок №1"/>
    <w:basedOn w:val="Normal"/>
    <w:link w:val="14"/>
    <w:uiPriority w:val="99"/>
    <w:rsid w:val="00D466C3"/>
    <w:pPr>
      <w:shd w:val="clear" w:color="auto" w:fill="FFFFFF"/>
      <w:suppressAutoHyphens w:val="0"/>
      <w:spacing w:before="0" w:after="300" w:line="240" w:lineRule="atLeast"/>
      <w:ind w:firstLine="709"/>
      <w:jc w:val="both"/>
      <w:outlineLvl w:val="0"/>
    </w:pPr>
    <w:rPr>
      <w:b/>
      <w:sz w:val="23"/>
      <w:lang w:eastAsia="ja-JP"/>
    </w:rPr>
  </w:style>
  <w:style w:type="paragraph" w:customStyle="1" w:styleId="30">
    <w:name w:val="Основной текст (3)"/>
    <w:basedOn w:val="Normal"/>
    <w:link w:val="3"/>
    <w:uiPriority w:val="99"/>
    <w:rsid w:val="00D466C3"/>
    <w:pPr>
      <w:shd w:val="clear" w:color="auto" w:fill="FFFFFF"/>
      <w:suppressAutoHyphens w:val="0"/>
      <w:spacing w:before="0" w:after="0" w:line="274" w:lineRule="exact"/>
      <w:ind w:firstLine="709"/>
      <w:jc w:val="both"/>
    </w:pPr>
    <w:rPr>
      <w:b/>
      <w:sz w:val="23"/>
      <w:lang w:eastAsia="ja-JP"/>
    </w:rPr>
  </w:style>
  <w:style w:type="paragraph" w:customStyle="1" w:styleId="a2">
    <w:name w:val="Подпись к таблице"/>
    <w:basedOn w:val="Normal"/>
    <w:link w:val="a1"/>
    <w:uiPriority w:val="99"/>
    <w:rsid w:val="00D466C3"/>
    <w:pPr>
      <w:shd w:val="clear" w:color="auto" w:fill="FFFFFF"/>
      <w:suppressAutoHyphens w:val="0"/>
      <w:spacing w:before="0" w:after="0" w:line="240" w:lineRule="atLeast"/>
      <w:ind w:firstLine="709"/>
      <w:jc w:val="both"/>
    </w:pPr>
    <w:rPr>
      <w:sz w:val="22"/>
      <w:lang w:eastAsia="ja-JP"/>
    </w:rPr>
  </w:style>
  <w:style w:type="paragraph" w:customStyle="1" w:styleId="a3">
    <w:name w:val="Содержимое таблицы"/>
    <w:basedOn w:val="Normal"/>
    <w:uiPriority w:val="99"/>
    <w:rsid w:val="00D466C3"/>
    <w:pPr>
      <w:suppressLineNumbers/>
      <w:suppressAutoHyphens w:val="0"/>
      <w:spacing w:before="0" w:after="0"/>
      <w:ind w:firstLine="709"/>
      <w:jc w:val="both"/>
    </w:pPr>
    <w:rPr>
      <w:sz w:val="20"/>
      <w:szCs w:val="24"/>
      <w:lang w:eastAsia="zh-CN"/>
    </w:rPr>
  </w:style>
  <w:style w:type="table" w:customStyle="1" w:styleId="Arial">
    <w:name w:val="Стиль Arial"/>
    <w:uiPriority w:val="99"/>
    <w:rsid w:val="00D466C3"/>
    <w:pPr>
      <w:jc w:val="both"/>
    </w:pPr>
    <w:rPr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rial0">
    <w:name w:val="Стиль Текст + Arial По центру"/>
    <w:basedOn w:val="PlainText"/>
    <w:uiPriority w:val="99"/>
    <w:rsid w:val="00D466C3"/>
    <w:pPr>
      <w:widowControl/>
      <w:autoSpaceDE/>
      <w:autoSpaceDN/>
      <w:adjustRightInd/>
    </w:pPr>
    <w:rPr>
      <w:rFonts w:ascii="Arial" w:hAnsi="Arial"/>
      <w:lang w:eastAsia="zh-CN"/>
    </w:rPr>
  </w:style>
  <w:style w:type="paragraph" w:customStyle="1" w:styleId="Arial1">
    <w:name w:val="Стиль Текст + Arial"/>
    <w:basedOn w:val="PlainText"/>
    <w:link w:val="Arial2"/>
    <w:autoRedefine/>
    <w:uiPriority w:val="99"/>
    <w:rsid w:val="00D466C3"/>
    <w:pPr>
      <w:widowControl/>
      <w:autoSpaceDE/>
      <w:autoSpaceDN/>
      <w:adjustRightInd/>
      <w:ind w:firstLine="709"/>
    </w:pPr>
    <w:rPr>
      <w:rFonts w:ascii="Arial" w:hAnsi="Arial"/>
      <w:sz w:val="24"/>
      <w:lang w:eastAsia="ja-JP"/>
    </w:rPr>
  </w:style>
  <w:style w:type="character" w:customStyle="1" w:styleId="Arial2">
    <w:name w:val="Стиль Текст + Arial Знак"/>
    <w:link w:val="Arial1"/>
    <w:uiPriority w:val="99"/>
    <w:locked/>
    <w:rsid w:val="00D466C3"/>
    <w:rPr>
      <w:rFonts w:ascii="Arial" w:hAnsi="Arial"/>
      <w:sz w:val="24"/>
    </w:rPr>
  </w:style>
  <w:style w:type="character" w:styleId="FollowedHyperlink">
    <w:name w:val="FollowedHyperlink"/>
    <w:basedOn w:val="DefaultParagraphFont"/>
    <w:uiPriority w:val="99"/>
    <w:rsid w:val="00D466C3"/>
    <w:rPr>
      <w:rFonts w:cs="Times New Roman"/>
      <w:color w:val="606420"/>
      <w:u w:val="single"/>
    </w:rPr>
  </w:style>
  <w:style w:type="paragraph" w:customStyle="1" w:styleId="Default">
    <w:name w:val="Default"/>
    <w:uiPriority w:val="99"/>
    <w:rsid w:val="00D466C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zagol-tabl-riss">
    <w:name w:val="zagol-tabl-riss"/>
    <w:basedOn w:val="Normal"/>
    <w:uiPriority w:val="99"/>
    <w:rsid w:val="00FD7F0C"/>
    <w:pPr>
      <w:suppressAutoHyphens w:val="0"/>
      <w:spacing w:beforeAutospacing="1" w:afterAutospacing="1"/>
    </w:pPr>
    <w:rPr>
      <w:szCs w:val="24"/>
    </w:rPr>
  </w:style>
  <w:style w:type="character" w:styleId="Strong">
    <w:name w:val="Strong"/>
    <w:basedOn w:val="DefaultParagraphFont"/>
    <w:uiPriority w:val="99"/>
    <w:qFormat/>
    <w:rsid w:val="007E7621"/>
    <w:rPr>
      <w:rFonts w:cs="Times New Roman"/>
      <w:b/>
    </w:rPr>
  </w:style>
  <w:style w:type="character" w:customStyle="1" w:styleId="Heading1Char1">
    <w:name w:val="Heading 1 Char1"/>
    <w:link w:val="Heading1"/>
    <w:uiPriority w:val="99"/>
    <w:locked/>
    <w:rsid w:val="000048F4"/>
    <w:rPr>
      <w:b/>
      <w:sz w:val="24"/>
      <w:lang w:val="ru-RU" w:eastAsia="ru-RU"/>
    </w:rPr>
  </w:style>
  <w:style w:type="numbering" w:customStyle="1" w:styleId="CourierNew">
    <w:name w:val="Стиль многоуровневый Courier New"/>
    <w:rsid w:val="001765D1"/>
    <w:pPr>
      <w:numPr>
        <w:numId w:val="8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9198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19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98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198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hyperlink" Target="https://urait.ru/book/osnovy-adaptivnoy-fizicheskoy-kultury-438915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https://urait.ru/bcode/438765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hyperlink" Target="https://magtu.informsystema.ru/uploader/fileUpload?name=2885.pdf&amp;show=dcatalogues/1/1134164/2885.pdf&amp;view=true" TargetMode="External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41</Pages>
  <Words>9186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Олеся</cp:lastModifiedBy>
  <cp:revision>4</cp:revision>
  <cp:lastPrinted>2018-11-12T04:25:00Z</cp:lastPrinted>
  <dcterms:created xsi:type="dcterms:W3CDTF">2020-02-24T08:55:00Z</dcterms:created>
  <dcterms:modified xsi:type="dcterms:W3CDTF">2020-10-29T07:29:00Z</dcterms:modified>
</cp:coreProperties>
</file>